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42C" w:rsidRDefault="00F3642C" w:rsidP="002A30B6">
      <w:pPr>
        <w:pStyle w:val="Caption"/>
        <w:keepNext/>
        <w:jc w:val="center"/>
        <w:rPr>
          <w:rFonts w:ascii="Times New Roman" w:hAnsi="Times New Roman"/>
          <w:color w:val="000000"/>
          <w:sz w:val="52"/>
          <w:szCs w:val="52"/>
        </w:rPr>
      </w:pPr>
      <w:r w:rsidRPr="00FB2573">
        <w:rPr>
          <w:rFonts w:ascii="Times New Roman" w:hAnsi="Times New Roman"/>
          <w:noProof/>
          <w:sz w:val="28"/>
          <w:szCs w:val="28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kt 11" o:spid="_x0000_i1025" type="#_x0000_t75" style="width:453.75pt;height:324pt;visibility:visible" o:gfxdata="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">
            <v:imagedata r:id="rId4" o:title="" cropbottom="-10668f" cropleft="-5000f" cropright="-6877f"/>
            <o:lock v:ext="edit" aspectratio="f"/>
          </v:shape>
        </w:pict>
      </w:r>
    </w:p>
    <w:p w:rsidR="00F3642C" w:rsidRDefault="00F3642C" w:rsidP="002A30B6">
      <w:pPr>
        <w:pStyle w:val="Caption"/>
        <w:keepNext/>
        <w:jc w:val="center"/>
        <w:rPr>
          <w:rFonts w:ascii="Times New Roman" w:hAnsi="Times New Roman"/>
          <w:color w:val="000000"/>
          <w:sz w:val="52"/>
          <w:szCs w:val="52"/>
        </w:rPr>
      </w:pPr>
      <w:r w:rsidRPr="00FB2573">
        <w:rPr>
          <w:rFonts w:ascii="Times New Roman" w:hAnsi="Times New Roman"/>
          <w:noProof/>
          <w:sz w:val="28"/>
          <w:szCs w:val="28"/>
          <w:lang w:eastAsia="cs-CZ"/>
        </w:rPr>
        <w:pict>
          <v:shape id="Objekt 12" o:spid="_x0000_i1026" type="#_x0000_t75" style="width:444.75pt;height:336.75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">
            <v:imagedata r:id="rId5" o:title="" cropbottom="-26158f" cropleft="-1044f" cropright="-4115f"/>
            <o:lock v:ext="edit" aspectratio="f"/>
          </v:shape>
        </w:pict>
      </w:r>
    </w:p>
    <w:p w:rsidR="00F3642C" w:rsidRPr="00ED4301" w:rsidRDefault="00F3642C" w:rsidP="002A30B6">
      <w:pPr>
        <w:pStyle w:val="Caption"/>
        <w:keepNext/>
        <w:jc w:val="center"/>
        <w:rPr>
          <w:rFonts w:ascii="Times New Roman" w:hAnsi="Times New Roman"/>
          <w:color w:val="000000"/>
          <w:sz w:val="52"/>
          <w:szCs w:val="52"/>
        </w:rPr>
      </w:pPr>
      <w:r w:rsidRPr="00ED4301">
        <w:rPr>
          <w:rFonts w:ascii="Times New Roman" w:hAnsi="Times New Roman"/>
          <w:color w:val="000000"/>
          <w:sz w:val="52"/>
          <w:szCs w:val="52"/>
        </w:rPr>
        <w:t>SEDM DIVŮ STAROVĚKÉHO SVĚTA</w:t>
      </w:r>
    </w:p>
    <w:p w:rsidR="00F3642C" w:rsidRDefault="00F3642C" w:rsidP="003F4819">
      <w:pPr>
        <w:rPr>
          <w:rFonts w:ascii="Times New Roman" w:hAnsi="Times New Roman"/>
          <w:b/>
          <w:sz w:val="28"/>
          <w:szCs w:val="28"/>
        </w:rPr>
      </w:pPr>
      <w:r w:rsidRPr="00FB2573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obrázek 4" o:spid="_x0000_i1027" type="#_x0000_t75" style="width:453.75pt;height:642.75pt;visibility:visible">
            <v:imagedata r:id="rId6" o:title=""/>
          </v:shape>
        </w:pict>
      </w:r>
    </w:p>
    <w:p w:rsidR="00F3642C" w:rsidRDefault="00F3642C" w:rsidP="002A30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Pokus se správně doplnit n</w:t>
      </w:r>
      <w:r w:rsidRPr="00ED4301">
        <w:rPr>
          <w:rFonts w:ascii="Times New Roman" w:hAnsi="Times New Roman"/>
          <w:sz w:val="28"/>
          <w:szCs w:val="28"/>
        </w:rPr>
        <w:t>ásled</w:t>
      </w:r>
      <w:r>
        <w:rPr>
          <w:rFonts w:ascii="Times New Roman" w:hAnsi="Times New Roman"/>
          <w:sz w:val="28"/>
          <w:szCs w:val="28"/>
        </w:rPr>
        <w:t xml:space="preserve">ující názvy sedmi divů světa na horní linku k obrázkům: 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PYRAMIDY, MAUZOLEUM, SOCHA DIA, ARTEMIDINCHRÁM,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KOLOS RHODSKÝ, VISUTÉ ZAHRADY, MAJÁK</w:t>
      </w:r>
    </w:p>
    <w:p w:rsidR="00F3642C" w:rsidRDefault="00F3642C" w:rsidP="002A30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spodní linku u každého z obrázku připiš, kde tyto stavby a sochy vznikly. Pomůžou ti následující charakteristiky jednotlivých divů. K těmto charakteristikám připiš do závorky číslo obrázku, který k popisu patří.</w:t>
      </w:r>
    </w:p>
    <w:p w:rsidR="00F3642C" w:rsidRPr="004C4FC4" w:rsidRDefault="00F3642C" w:rsidP="002A30B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  ) Stavba tohoto druhu</w:t>
      </w:r>
      <w:r w:rsidRPr="004C4FC4">
        <w:rPr>
          <w:rFonts w:ascii="Times New Roman" w:hAnsi="Times New Roman"/>
          <w:b/>
          <w:sz w:val="24"/>
          <w:szCs w:val="24"/>
        </w:rPr>
        <w:t xml:space="preserve"> byla největší ve své době a byla zasvěcena bohyni měsíce a lovu. Postavili ji Řekové téměř výlučně z mramoru.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C4FC4">
        <w:rPr>
          <w:rFonts w:ascii="Times New Roman" w:hAnsi="Times New Roman"/>
          <w:b/>
          <w:sz w:val="24"/>
          <w:szCs w:val="24"/>
        </w:rPr>
        <w:t>Stála v Efesu v dnešním Turecku. V r. 356 př. Kr. vyhořela a zůstalo z ní jen několik poškozených soch.</w:t>
      </w:r>
    </w:p>
    <w:p w:rsidR="00F3642C" w:rsidRDefault="00F3642C" w:rsidP="002A30B6">
      <w:pPr>
        <w:rPr>
          <w:rFonts w:ascii="Times New Roman" w:hAnsi="Times New Roman"/>
          <w:b/>
          <w:sz w:val="24"/>
          <w:szCs w:val="24"/>
        </w:rPr>
      </w:pPr>
      <w:r w:rsidRPr="004C4FC4">
        <w:rPr>
          <w:rFonts w:ascii="Times New Roman" w:hAnsi="Times New Roman"/>
          <w:b/>
          <w:sz w:val="24"/>
          <w:szCs w:val="24"/>
        </w:rPr>
        <w:t>(  ) Řecký architekt Sóstratos postavil první stavbu tohoto druhu na světě kolem r. 304 př. Kr.</w:t>
      </w:r>
      <w:r>
        <w:rPr>
          <w:rFonts w:ascii="Times New Roman" w:hAnsi="Times New Roman"/>
          <w:b/>
          <w:sz w:val="24"/>
          <w:szCs w:val="24"/>
        </w:rPr>
        <w:t xml:space="preserve"> na ostrůvku Pharos u Alexandrie v Egyptě. Stavba byla vysoká asi</w:t>
      </w:r>
      <w:r w:rsidRPr="004C4FC4">
        <w:rPr>
          <w:rFonts w:ascii="Times New Roman" w:hAnsi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34 metrů"/>
        </w:smartTagPr>
        <w:r>
          <w:rPr>
            <w:rFonts w:ascii="Times New Roman" w:hAnsi="Times New Roman"/>
            <w:b/>
            <w:sz w:val="24"/>
            <w:szCs w:val="24"/>
          </w:rPr>
          <w:t>134 metrů</w:t>
        </w:r>
      </w:smartTag>
      <w:r>
        <w:rPr>
          <w:rFonts w:ascii="Times New Roman" w:hAnsi="Times New Roman"/>
          <w:b/>
          <w:sz w:val="24"/>
          <w:szCs w:val="24"/>
        </w:rPr>
        <w:t>. Na vrcholu hořel oheň, který ukazoval lodím vjezd do přístavu.</w:t>
      </w:r>
    </w:p>
    <w:p w:rsidR="00F3642C" w:rsidRDefault="00F3642C" w:rsidP="002A30B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  ) Tato stavba v Halikarnassu ( v dnešním Turecku ) byla obrovská mramorová hrobka vybudovaná pro bohatého vládce Mauzolea. Byla </w:t>
      </w:r>
      <w:smartTag w:uri="urn:schemas-microsoft-com:office:smarttags" w:element="metricconverter">
        <w:smartTagPr>
          <w:attr w:name="ProductID" w:val="41 metrů"/>
        </w:smartTagPr>
        <w:r>
          <w:rPr>
            <w:rFonts w:ascii="Times New Roman" w:hAnsi="Times New Roman"/>
            <w:b/>
            <w:sz w:val="24"/>
            <w:szCs w:val="24"/>
          </w:rPr>
          <w:t>41 metrů</w:t>
        </w:r>
      </w:smartTag>
      <w:r>
        <w:rPr>
          <w:rFonts w:ascii="Times New Roman" w:hAnsi="Times New Roman"/>
          <w:b/>
          <w:sz w:val="24"/>
          <w:szCs w:val="24"/>
        </w:rPr>
        <w:t xml:space="preserve"> vysoká, na základě měla 36 sloupů a na vrcholu stála stupňovitá pyramida. Stavba byla zničena zemětřesením.</w:t>
      </w:r>
    </w:p>
    <w:p w:rsidR="00F3642C" w:rsidRDefault="00F3642C" w:rsidP="002A30B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  ) Tato velká socha krále všech řeckých bohů stála v Olympii v Řecku a byla </w:t>
      </w:r>
      <w:smartTag w:uri="urn:schemas-microsoft-com:office:smarttags" w:element="metricconverter">
        <w:smartTagPr>
          <w:attr w:name="ProductID" w:val="12 metrů"/>
        </w:smartTagPr>
        <w:r>
          <w:rPr>
            <w:rFonts w:ascii="Times New Roman" w:hAnsi="Times New Roman"/>
            <w:b/>
            <w:sz w:val="24"/>
            <w:szCs w:val="24"/>
          </w:rPr>
          <w:t>12 metrů</w:t>
        </w:r>
      </w:smartTag>
      <w:r>
        <w:rPr>
          <w:rFonts w:ascii="Times New Roman" w:hAnsi="Times New Roman"/>
          <w:b/>
          <w:sz w:val="24"/>
          <w:szCs w:val="24"/>
        </w:rPr>
        <w:t xml:space="preserve"> vysoká. Vytvořil ji Feidias, slavný řecký sochař, kolem r. 435 př. Kr. Oděv a ozdoby sochy byly zhotoveny ze zlata, pokožka ze slonoviny.</w:t>
      </w:r>
    </w:p>
    <w:p w:rsidR="00F3642C" w:rsidRDefault="00F3642C" w:rsidP="002A30B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  ) V r. 605 př. Kr. nechal babylonský král Nabukadnezar II. Postavit ve svém království tuto krásnou stavbu pro královnu Semiramis. Na cihlové terase, vysoké </w:t>
      </w:r>
      <w:smartTag w:uri="urn:schemas-microsoft-com:office:smarttags" w:element="metricconverter">
        <w:smartTagPr>
          <w:attr w:name="ProductID" w:val="23 metrů"/>
        </w:smartTagPr>
        <w:r>
          <w:rPr>
            <w:rFonts w:ascii="Times New Roman" w:hAnsi="Times New Roman"/>
            <w:b/>
            <w:sz w:val="24"/>
            <w:szCs w:val="24"/>
          </w:rPr>
          <w:t>23 metrů</w:t>
        </w:r>
      </w:smartTag>
      <w:r>
        <w:rPr>
          <w:rFonts w:ascii="Times New Roman" w:hAnsi="Times New Roman"/>
          <w:b/>
          <w:sz w:val="24"/>
          <w:szCs w:val="24"/>
        </w:rPr>
        <w:t>, bylo vysázeno velké množství exotických rostlin, které byly zalévány pomocí zařízení obsluhovaného otroky.</w:t>
      </w:r>
    </w:p>
    <w:p w:rsidR="00F3642C" w:rsidRDefault="00F3642C" w:rsidP="002A30B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  ) Kolem r. 2600 př. Kr. byly tyto tři monumentální stavby postaveny v Gíze v Egyptě. Byly to hroby tří egyptských faraonů. Největší z nich, postavená z více než dvou miliónů kamenných vápencových kvádrů, je vysoká </w:t>
      </w:r>
      <w:smartTag w:uri="urn:schemas-microsoft-com:office:smarttags" w:element="metricconverter">
        <w:smartTagPr>
          <w:attr w:name="ProductID" w:val="147 metrů"/>
        </w:smartTagPr>
        <w:r>
          <w:rPr>
            <w:rFonts w:ascii="Times New Roman" w:hAnsi="Times New Roman"/>
            <w:b/>
            <w:sz w:val="24"/>
            <w:szCs w:val="24"/>
          </w:rPr>
          <w:t>147 metrů</w:t>
        </w:r>
      </w:smartTag>
      <w:r>
        <w:rPr>
          <w:rFonts w:ascii="Times New Roman" w:hAnsi="Times New Roman"/>
          <w:b/>
          <w:sz w:val="24"/>
          <w:szCs w:val="24"/>
        </w:rPr>
        <w:t xml:space="preserve"> a dlouho byla jednou z největších staveb světa.</w:t>
      </w:r>
    </w:p>
    <w:p w:rsidR="00F3642C" w:rsidRDefault="00F3642C" w:rsidP="002A30B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  ) Bronzová socha boha slunce Helia se tyčila ve výši </w:t>
      </w:r>
      <w:smartTag w:uri="urn:schemas-microsoft-com:office:smarttags" w:element="metricconverter">
        <w:smartTagPr>
          <w:attr w:name="ProductID" w:val="37 metrů"/>
        </w:smartTagPr>
        <w:r>
          <w:rPr>
            <w:rFonts w:ascii="Times New Roman" w:hAnsi="Times New Roman"/>
            <w:b/>
            <w:sz w:val="24"/>
            <w:szCs w:val="24"/>
          </w:rPr>
          <w:t>37 metrů</w:t>
        </w:r>
      </w:smartTag>
      <w:r>
        <w:rPr>
          <w:rFonts w:ascii="Times New Roman" w:hAnsi="Times New Roman"/>
          <w:b/>
          <w:sz w:val="24"/>
          <w:szCs w:val="24"/>
        </w:rPr>
        <w:t xml:space="preserve"> nad vjezdem do přístavu na ostrově Rhodos v Egejském moři. Byla postavena v r. 292 př. Kr. a byla asi tak velká jako Socha svobody v New Yorku.</w:t>
      </w:r>
    </w:p>
    <w:p w:rsidR="00F3642C" w:rsidRPr="004E756B" w:rsidRDefault="00F3642C" w:rsidP="002A30B6">
      <w:pPr>
        <w:rPr>
          <w:rFonts w:ascii="Times New Roman" w:hAnsi="Times New Roman"/>
          <w:b/>
          <w:sz w:val="28"/>
          <w:szCs w:val="28"/>
        </w:rPr>
      </w:pPr>
      <w:r w:rsidRPr="00BB3E7F">
        <w:rPr>
          <w:rFonts w:ascii="Times New Roman" w:hAnsi="Times New Roman"/>
          <w:b/>
          <w:sz w:val="28"/>
          <w:szCs w:val="28"/>
        </w:rPr>
        <w:t xml:space="preserve"> </w:t>
      </w:r>
      <w:r w:rsidRPr="00BB3E7F">
        <w:rPr>
          <w:rFonts w:ascii="Times New Roman" w:hAnsi="Times New Roman"/>
          <w:sz w:val="28"/>
          <w:szCs w:val="28"/>
        </w:rPr>
        <w:t>Pouze jediný z těchto divů můžeme obdivovat dodnes na svém místě. Který? ………………</w:t>
      </w:r>
      <w:r>
        <w:rPr>
          <w:rFonts w:ascii="Times New Roman" w:hAnsi="Times New Roman"/>
          <w:sz w:val="28"/>
          <w:szCs w:val="28"/>
        </w:rPr>
        <w:t>……………  Ostatní byly zničeny zemětřesením nebo ohněm, ale několik pozůstatků je možno spatřit v Britském muzeu v Londýně.</w:t>
      </w:r>
    </w:p>
    <w:p w:rsidR="00F3642C" w:rsidRDefault="00F3642C" w:rsidP="003F4819">
      <w:pPr>
        <w:rPr>
          <w:rFonts w:ascii="Times New Roman" w:hAnsi="Times New Roman"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Řešení: </w:t>
      </w:r>
      <w:r>
        <w:rPr>
          <w:rFonts w:ascii="Times New Roman" w:hAnsi="Times New Roman"/>
          <w:b/>
          <w:sz w:val="28"/>
          <w:szCs w:val="28"/>
        </w:rPr>
        <w:t>1) MAJÁK NA OSTROVĚ PHAROS U ALEXANDRIE (EGYPT)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2) SOCHA DIA V OLYMPII ( ŘECKO)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3) ARTEMIDIN CHRÁM V EFESU ( DNEŠNÍ TURECKO)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4) KOLOS RHODSKÝ NA OSTRVĚ RHODOS (ŘECKO)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5) PYRAMIDY V GÍZE ( EGYPT) 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6) MAUZOLEUM V HALIKARNASSU (DNEŠNÍ TURECKO)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7) VISUTÉ ZAHRADY ( BABYLON)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Charakteristiky tak, jak jdou v pořadí za sebou, se vztahují k obrázkům č. </w:t>
      </w:r>
      <w:r w:rsidRPr="006939D0">
        <w:rPr>
          <w:rFonts w:ascii="Times New Roman" w:hAnsi="Times New Roman"/>
          <w:b/>
          <w:sz w:val="28"/>
          <w:szCs w:val="28"/>
        </w:rPr>
        <w:t>3, 1, 6,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39D0">
        <w:rPr>
          <w:rFonts w:ascii="Times New Roman" w:hAnsi="Times New Roman"/>
          <w:b/>
          <w:sz w:val="28"/>
          <w:szCs w:val="28"/>
        </w:rPr>
        <w:t>2, 7, 5, 4</w:t>
      </w: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Default="00F3642C" w:rsidP="002A30B6">
      <w:pPr>
        <w:rPr>
          <w:rFonts w:ascii="Times New Roman" w:hAnsi="Times New Roman"/>
          <w:b/>
          <w:sz w:val="28"/>
          <w:szCs w:val="28"/>
        </w:rPr>
      </w:pPr>
    </w:p>
    <w:p w:rsidR="00F3642C" w:rsidRPr="002A30B6" w:rsidRDefault="00F3642C" w:rsidP="002A30B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Zdroj: vlastní kresby autorky</w:t>
      </w:r>
    </w:p>
    <w:sectPr w:rsidR="00F3642C" w:rsidRPr="002A30B6" w:rsidSect="00ED4301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301"/>
    <w:rsid w:val="00062F21"/>
    <w:rsid w:val="0010344C"/>
    <w:rsid w:val="001C2843"/>
    <w:rsid w:val="002A30B6"/>
    <w:rsid w:val="003F4819"/>
    <w:rsid w:val="004C4FC4"/>
    <w:rsid w:val="004E756B"/>
    <w:rsid w:val="00564D3C"/>
    <w:rsid w:val="006939D0"/>
    <w:rsid w:val="009E50C0"/>
    <w:rsid w:val="00B33AFB"/>
    <w:rsid w:val="00B42025"/>
    <w:rsid w:val="00B9321E"/>
    <w:rsid w:val="00BB3E7F"/>
    <w:rsid w:val="00BB5B28"/>
    <w:rsid w:val="00CB7B56"/>
    <w:rsid w:val="00D05463"/>
    <w:rsid w:val="00D15153"/>
    <w:rsid w:val="00D74500"/>
    <w:rsid w:val="00D84BDC"/>
    <w:rsid w:val="00ED4301"/>
    <w:rsid w:val="00F3642C"/>
    <w:rsid w:val="00FA07DC"/>
    <w:rsid w:val="00FB2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46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D4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430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ED4301"/>
    <w:pPr>
      <w:spacing w:line="240" w:lineRule="auto"/>
    </w:pPr>
    <w:rPr>
      <w:b/>
      <w:bCs/>
      <w:color w:val="4F81BD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117</TotalTime>
  <Pages>4</Pages>
  <Words>409</Words>
  <Characters>2416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ucitel</cp:lastModifiedBy>
  <cp:revision>12</cp:revision>
  <cp:lastPrinted>2013-06-01T12:23:00Z</cp:lastPrinted>
  <dcterms:created xsi:type="dcterms:W3CDTF">2013-06-01T12:18:00Z</dcterms:created>
  <dcterms:modified xsi:type="dcterms:W3CDTF">2013-07-04T09:40:00Z</dcterms:modified>
</cp:coreProperties>
</file>