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C9" w:rsidRDefault="006758C9" w:rsidP="008F4940">
      <w:pPr>
        <w:ind w:left="708"/>
        <w:jc w:val="both"/>
        <w:rPr>
          <w:rFonts w:ascii="Tahoma" w:hAnsi="Tahoma" w:cs="Tahoma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 wp14:anchorId="5CD422EB" wp14:editId="514C7998">
            <wp:simplePos x="0" y="0"/>
            <wp:positionH relativeFrom="margin">
              <wp:posOffset>122783</wp:posOffset>
            </wp:positionH>
            <wp:positionV relativeFrom="page">
              <wp:posOffset>272948</wp:posOffset>
            </wp:positionV>
            <wp:extent cx="6091425" cy="1148715"/>
            <wp:effectExtent l="0" t="0" r="5080" b="0"/>
            <wp:wrapNone/>
            <wp:docPr id="1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 w:rsidP="006758C9">
      <w:pPr>
        <w:pStyle w:val="Nzev"/>
      </w:pPr>
      <w:r w:rsidRPr="006F6BBC">
        <w:t>EU peníze školám</w:t>
      </w:r>
    </w:p>
    <w:p w:rsidR="006758C9" w:rsidRPr="00832803" w:rsidRDefault="006758C9" w:rsidP="006758C9">
      <w:pPr>
        <w:pStyle w:val="Podtitul"/>
      </w:pPr>
      <w:r>
        <w:t>Základní škola Čachovice a Mateřská škola Struhy,</w:t>
      </w:r>
      <w:r>
        <w:br/>
        <w:t>Komenského 96, příspěvková organizace</w:t>
      </w:r>
    </w:p>
    <w:p w:rsidR="00233671" w:rsidRDefault="006758C9" w:rsidP="006758C9">
      <w:pPr>
        <w:pStyle w:val="Informace"/>
        <w:jc w:val="both"/>
      </w:pPr>
      <w:r w:rsidRPr="0004313B">
        <w:rPr>
          <w:b/>
        </w:rPr>
        <w:t>Označení:</w:t>
      </w:r>
      <w:r w:rsidR="003129C4">
        <w:t xml:space="preserve"> VY_32_INOVACE_234</w:t>
      </w:r>
      <w:r w:rsidR="00233671" w:rsidRPr="00233671">
        <w:t>_PR5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Předmět:</w:t>
      </w:r>
      <w:r w:rsidR="00233671">
        <w:t xml:space="preserve"> </w:t>
      </w:r>
      <w:r w:rsidR="00EB68F9">
        <w:t>Přírodověda</w:t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Ročník:</w:t>
      </w:r>
      <w:r w:rsidR="00233671">
        <w:t xml:space="preserve"> 5</w:t>
      </w:r>
      <w:r w:rsidR="00EB68F9">
        <w:t>.</w:t>
      </w:r>
    </w:p>
    <w:p w:rsidR="006758C9" w:rsidRPr="00075723" w:rsidRDefault="006758C9" w:rsidP="006758C9">
      <w:pPr>
        <w:pStyle w:val="Informace"/>
        <w:jc w:val="both"/>
      </w:pPr>
      <w:r w:rsidRPr="0004313B">
        <w:rPr>
          <w:b/>
        </w:rPr>
        <w:t>Téma:</w:t>
      </w:r>
      <w:r w:rsidR="00075723">
        <w:rPr>
          <w:b/>
        </w:rPr>
        <w:t xml:space="preserve"> </w:t>
      </w:r>
      <w:r w:rsidR="00075723" w:rsidRPr="00075723">
        <w:t>Živá příroda</w:t>
      </w:r>
      <w:r w:rsidRPr="00075723">
        <w:tab/>
      </w:r>
    </w:p>
    <w:p w:rsidR="00233671" w:rsidRDefault="006758C9" w:rsidP="006758C9">
      <w:pPr>
        <w:pStyle w:val="Informace"/>
        <w:jc w:val="both"/>
      </w:pPr>
      <w:r w:rsidRPr="0004313B">
        <w:rPr>
          <w:b/>
        </w:rPr>
        <w:t>Název:</w:t>
      </w:r>
      <w:r w:rsidR="00075723">
        <w:rPr>
          <w:b/>
        </w:rPr>
        <w:t xml:space="preserve"> </w:t>
      </w:r>
      <w:r w:rsidR="00075723" w:rsidRPr="00075723">
        <w:t>Potravní řetězce</w:t>
      </w:r>
      <w:r>
        <w:tab/>
      </w:r>
    </w:p>
    <w:p w:rsidR="006758C9" w:rsidRDefault="006758C9" w:rsidP="006758C9">
      <w:pPr>
        <w:pStyle w:val="Informace"/>
        <w:jc w:val="both"/>
      </w:pPr>
      <w:r w:rsidRPr="0004313B">
        <w:rPr>
          <w:b/>
        </w:rPr>
        <w:t>Autor:</w:t>
      </w:r>
      <w:r w:rsidR="00233671">
        <w:t xml:space="preserve"> </w:t>
      </w:r>
      <w:r w:rsidR="00EB68F9">
        <w:t>Lucie Kováčová</w:t>
      </w:r>
    </w:p>
    <w:p w:rsidR="006758C9" w:rsidRPr="00075723" w:rsidRDefault="006758C9" w:rsidP="00075723">
      <w:pPr>
        <w:pStyle w:val="Informace"/>
      </w:pPr>
      <w:r w:rsidRPr="0004313B">
        <w:rPr>
          <w:b/>
        </w:rPr>
        <w:t>Popis:</w:t>
      </w:r>
      <w:r w:rsidR="00075723">
        <w:rPr>
          <w:b/>
        </w:rPr>
        <w:t xml:space="preserve"> </w:t>
      </w:r>
      <w:r w:rsidR="00075723" w:rsidRPr="00075723">
        <w:t>Pracovní list – upevnění a opakování</w:t>
      </w:r>
      <w:r w:rsidR="00075723">
        <w:t xml:space="preserve"> </w:t>
      </w:r>
      <w:r w:rsidR="00075723" w:rsidRPr="00075723">
        <w:t>probrané látky</w:t>
      </w:r>
      <w:r w:rsidRPr="00075723">
        <w:tab/>
      </w: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6758C9" w:rsidRPr="00AC6BC3" w:rsidRDefault="00385F09" w:rsidP="008F4940">
      <w:pPr>
        <w:ind w:left="708"/>
        <w:jc w:val="both"/>
        <w:rPr>
          <w:rFonts w:ascii="Arial" w:hAnsi="Arial" w:cs="Arial"/>
          <w:sz w:val="28"/>
          <w:szCs w:val="28"/>
          <w:u w:val="single"/>
        </w:rPr>
      </w:pPr>
      <w:r w:rsidRPr="00AC6BC3">
        <w:rPr>
          <w:rFonts w:ascii="Arial" w:hAnsi="Arial" w:cs="Arial"/>
          <w:sz w:val="28"/>
          <w:szCs w:val="28"/>
          <w:u w:val="single"/>
        </w:rPr>
        <w:lastRenderedPageBreak/>
        <w:t>Metodika:</w:t>
      </w:r>
      <w:bookmarkStart w:id="0" w:name="_GoBack"/>
      <w:bookmarkEnd w:id="0"/>
    </w:p>
    <w:p w:rsidR="00D12B48" w:rsidRPr="00D12B48" w:rsidRDefault="00D12B48" w:rsidP="00D1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D12B48">
        <w:rPr>
          <w:rFonts w:ascii="Arial" w:hAnsi="Arial" w:cs="Arial"/>
          <w:bCs/>
          <w:sz w:val="28"/>
          <w:szCs w:val="28"/>
        </w:rPr>
        <w:t xml:space="preserve">   V pracovních listech jsou uvedené pokyny pro žáky. </w:t>
      </w:r>
      <w:r w:rsidRPr="00D12B48">
        <w:rPr>
          <w:rFonts w:ascii="Arial" w:hAnsi="Arial" w:cs="Arial"/>
          <w:bCs/>
          <w:sz w:val="28"/>
          <w:szCs w:val="28"/>
        </w:rPr>
        <w:br/>
      </w:r>
      <w:r w:rsidRPr="00D12B48">
        <w:rPr>
          <w:rFonts w:ascii="Arial" w:hAnsi="Arial" w:cs="Arial"/>
          <w:sz w:val="28"/>
          <w:szCs w:val="28"/>
        </w:rPr>
        <w:t xml:space="preserve">Tento materiál slouží k seznámení žáků s učivem a následnému procvičení látky. </w:t>
      </w:r>
      <w:r w:rsidRPr="00D12B48">
        <w:rPr>
          <w:rFonts w:ascii="Arial" w:hAnsi="Arial" w:cs="Arial"/>
          <w:sz w:val="28"/>
          <w:szCs w:val="28"/>
        </w:rPr>
        <w:br/>
        <w:t xml:space="preserve">   Žáci si osvojují poznatky z probrané látky.</w:t>
      </w:r>
    </w:p>
    <w:p w:rsidR="00D12B48" w:rsidRPr="00D12B48" w:rsidRDefault="00D12B48" w:rsidP="00D1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8"/>
        </w:rPr>
      </w:pPr>
      <w:r w:rsidRPr="00D12B48">
        <w:rPr>
          <w:rFonts w:ascii="Arial" w:hAnsi="Arial" w:cs="Arial"/>
          <w:sz w:val="28"/>
          <w:szCs w:val="28"/>
        </w:rPr>
        <w:t>Dokument můžeme využít jak při práci skupinové, tak i při samostatné práci žáků. U</w:t>
      </w:r>
      <w:r w:rsidRPr="00D12B48">
        <w:rPr>
          <w:rFonts w:ascii="Arial" w:hAnsi="Arial" w:cs="Arial"/>
          <w:bCs/>
          <w:sz w:val="28"/>
          <w:szCs w:val="28"/>
        </w:rPr>
        <w:t>možňují aktivní vyhledávaní a doplňování informací.</w:t>
      </w:r>
    </w:p>
    <w:p w:rsidR="00D12B48" w:rsidRPr="00D12B48" w:rsidRDefault="00D12B48" w:rsidP="00D12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D12B48">
        <w:rPr>
          <w:rFonts w:ascii="Arial" w:hAnsi="Arial" w:cs="Arial"/>
          <w:bCs/>
          <w:sz w:val="28"/>
          <w:szCs w:val="28"/>
        </w:rPr>
        <w:t xml:space="preserve">   Inovace spočívá v tom, že pracovní listy umožní zrychlené zápisy z hodin přírodopisu a umožní chybějícím žákům rychleji si doplnit zmeškanou látku.</w:t>
      </w:r>
      <w:r w:rsidRPr="00D12B48">
        <w:rPr>
          <w:rFonts w:ascii="Arial" w:hAnsi="Arial" w:cs="Arial"/>
          <w:bCs/>
          <w:sz w:val="28"/>
          <w:szCs w:val="28"/>
        </w:rPr>
        <w:br/>
        <w:t xml:space="preserve">   Součástí pracovního listu je i vyplněný pracovní list pro učitele.</w:t>
      </w:r>
    </w:p>
    <w:p w:rsidR="00385F0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</w:p>
    <w:p w:rsidR="00385F09" w:rsidRDefault="00385F09" w:rsidP="008F4940">
      <w:pPr>
        <w:ind w:left="708"/>
        <w:jc w:val="both"/>
        <w:rPr>
          <w:rFonts w:ascii="Tahoma" w:hAnsi="Tahoma" w:cs="Tahoma"/>
          <w:sz w:val="24"/>
          <w:szCs w:val="24"/>
        </w:rPr>
      </w:pPr>
    </w:p>
    <w:p w:rsidR="006758C9" w:rsidRDefault="006758C9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:rsidR="002D2DB0" w:rsidRDefault="0002323B" w:rsidP="00E12024">
      <w:pPr>
        <w:ind w:left="708"/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2323B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Potravní řetězce</w:t>
      </w:r>
      <w:r w:rsidR="003A7EEC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02323B" w:rsidRPr="0040685B" w:rsidRDefault="0040685B" w:rsidP="0040685B">
      <w:pPr>
        <w:rPr>
          <w:rFonts w:ascii="Arial" w:hAnsi="Arial" w:cs="Arial"/>
          <w:sz w:val="24"/>
          <w:szCs w:val="24"/>
          <w:u w:val="single"/>
        </w:rPr>
      </w:pPr>
      <w:r w:rsidRPr="0040685B">
        <w:rPr>
          <w:rFonts w:ascii="Arial" w:hAnsi="Arial" w:cs="Arial"/>
          <w:sz w:val="24"/>
          <w:szCs w:val="24"/>
          <w:u w:val="single"/>
        </w:rPr>
        <w:t>Doplň do kroužků názvy organismů ta</w:t>
      </w:r>
      <w:r w:rsidR="00B0477F">
        <w:rPr>
          <w:rFonts w:ascii="Arial" w:hAnsi="Arial" w:cs="Arial"/>
          <w:sz w:val="24"/>
          <w:szCs w:val="24"/>
          <w:u w:val="single"/>
        </w:rPr>
        <w:t>k</w:t>
      </w:r>
      <w:r w:rsidRPr="0040685B">
        <w:rPr>
          <w:rFonts w:ascii="Arial" w:hAnsi="Arial" w:cs="Arial"/>
          <w:sz w:val="24"/>
          <w:szCs w:val="24"/>
          <w:u w:val="single"/>
        </w:rPr>
        <w:t>, aby vznikl potravní řetězec</w:t>
      </w:r>
    </w:p>
    <w:tbl>
      <w:tblPr>
        <w:tblStyle w:val="Mkatabulky"/>
        <w:tblpPr w:leftFromText="141" w:rightFromText="141" w:vertAnchor="text" w:horzAnchor="margin" w:tblpY="7281"/>
        <w:tblW w:w="0" w:type="auto"/>
        <w:tblLook w:val="04A0" w:firstRow="1" w:lastRow="0" w:firstColumn="1" w:lastColumn="0" w:noHBand="0" w:noVBand="1"/>
      </w:tblPr>
      <w:tblGrid>
        <w:gridCol w:w="3593"/>
      </w:tblGrid>
      <w:tr w:rsidR="00B0477F" w:rsidTr="00B0477F">
        <w:trPr>
          <w:trHeight w:val="860"/>
        </w:trPr>
        <w:tc>
          <w:tcPr>
            <w:tcW w:w="3593" w:type="dxa"/>
          </w:tcPr>
          <w:p w:rsidR="00B0477F" w:rsidRDefault="00B0477F" w:rsidP="00B0477F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0477F" w:rsidRPr="00B0477F" w:rsidRDefault="00B0477F" w:rsidP="00B0477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ROPUCHA</w:t>
            </w:r>
          </w:p>
        </w:tc>
      </w:tr>
      <w:tr w:rsidR="00B0477F" w:rsidTr="00B0477F">
        <w:trPr>
          <w:trHeight w:val="860"/>
        </w:trPr>
        <w:tc>
          <w:tcPr>
            <w:tcW w:w="3593" w:type="dxa"/>
          </w:tcPr>
          <w:p w:rsidR="00B0477F" w:rsidRDefault="00B0477F" w:rsidP="00B0477F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0477F" w:rsidRPr="00B0477F" w:rsidRDefault="00B0477F" w:rsidP="00B0477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B0477F">
              <w:rPr>
                <w:rFonts w:ascii="Arial" w:hAnsi="Arial" w:cs="Arial"/>
                <w:b/>
                <w:sz w:val="40"/>
                <w:szCs w:val="40"/>
              </w:rPr>
              <w:t>KOBYLKA</w:t>
            </w:r>
          </w:p>
        </w:tc>
      </w:tr>
      <w:tr w:rsidR="00B0477F" w:rsidTr="00B0477F">
        <w:trPr>
          <w:trHeight w:val="860"/>
        </w:trPr>
        <w:tc>
          <w:tcPr>
            <w:tcW w:w="3593" w:type="dxa"/>
          </w:tcPr>
          <w:p w:rsidR="00B0477F" w:rsidRDefault="00B0477F" w:rsidP="00B0477F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0477F" w:rsidRPr="00B0477F" w:rsidRDefault="00B0477F" w:rsidP="00B0477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HRABOŠ</w:t>
            </w:r>
          </w:p>
        </w:tc>
      </w:tr>
      <w:tr w:rsidR="00B0477F" w:rsidTr="00B0477F">
        <w:trPr>
          <w:trHeight w:val="860"/>
        </w:trPr>
        <w:tc>
          <w:tcPr>
            <w:tcW w:w="3593" w:type="dxa"/>
          </w:tcPr>
          <w:p w:rsidR="00B0477F" w:rsidRDefault="00B0477F" w:rsidP="00B0477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B0477F" w:rsidRPr="00B0477F" w:rsidRDefault="003A7EEC" w:rsidP="00B0477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LIPNICE</w:t>
            </w:r>
          </w:p>
        </w:tc>
      </w:tr>
      <w:tr w:rsidR="00B0477F" w:rsidTr="00B0477F">
        <w:trPr>
          <w:trHeight w:val="908"/>
        </w:trPr>
        <w:tc>
          <w:tcPr>
            <w:tcW w:w="3593" w:type="dxa"/>
          </w:tcPr>
          <w:p w:rsidR="00B0477F" w:rsidRDefault="00B0477F" w:rsidP="00B0477F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B0477F" w:rsidRPr="00B0477F" w:rsidRDefault="00B0477F" w:rsidP="00B0477F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ČÁP</w:t>
            </w:r>
          </w:p>
        </w:tc>
      </w:tr>
    </w:tbl>
    <w:p w:rsidR="00793E03" w:rsidRDefault="0040685B" w:rsidP="00E12024">
      <w:pPr>
        <w:ind w:left="708"/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00C5E3" wp14:editId="3CB46710">
                <wp:simplePos x="0" y="0"/>
                <wp:positionH relativeFrom="column">
                  <wp:posOffset>3566162</wp:posOffset>
                </wp:positionH>
                <wp:positionV relativeFrom="paragraph">
                  <wp:posOffset>1847337</wp:posOffset>
                </wp:positionV>
                <wp:extent cx="827024" cy="433070"/>
                <wp:effectExtent l="120650" t="0" r="93980" b="0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9096">
                          <a:off x="0" y="0"/>
                          <a:ext cx="827024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3" o:spid="_x0000_s1026" type="#_x0000_t13" style="position:absolute;margin-left:280.8pt;margin-top:145.45pt;width:65.1pt;height:34.1pt;rotation:3308581fd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" adj="15945" fillcolor="red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FE2A33B" wp14:editId="649D0724">
                <wp:simplePos x="0" y="0"/>
                <wp:positionH relativeFrom="column">
                  <wp:posOffset>-1127125</wp:posOffset>
                </wp:positionH>
                <wp:positionV relativeFrom="paragraph">
                  <wp:posOffset>588645</wp:posOffset>
                </wp:positionV>
                <wp:extent cx="6255385" cy="4163405"/>
                <wp:effectExtent l="0" t="0" r="12065" b="2794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5385" cy="4163405"/>
                          <a:chOff x="0" y="-194259"/>
                          <a:chExt cx="5794623" cy="3704800"/>
                        </a:xfrm>
                      </wpg:grpSpPr>
                      <wps:wsp>
                        <wps:cNvPr id="4" name="Ovál 4"/>
                        <wps:cNvSpPr/>
                        <wps:spPr>
                          <a:xfrm>
                            <a:off x="0" y="1770200"/>
                            <a:ext cx="1098610" cy="1050517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ál 5"/>
                        <wps:cNvSpPr/>
                        <wps:spPr>
                          <a:xfrm>
                            <a:off x="2584889" y="2460219"/>
                            <a:ext cx="1097905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ál 6"/>
                        <wps:cNvSpPr/>
                        <wps:spPr>
                          <a:xfrm>
                            <a:off x="4696718" y="1409897"/>
                            <a:ext cx="1097905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ál 7"/>
                        <wps:cNvSpPr/>
                        <wps:spPr>
                          <a:xfrm>
                            <a:off x="3554701" y="-194259"/>
                            <a:ext cx="1097906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ál 8"/>
                        <wps:cNvSpPr/>
                        <wps:spPr>
                          <a:xfrm>
                            <a:off x="1430312" y="476978"/>
                            <a:ext cx="1181250" cy="1133371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" o:spid="_x0000_s1026" style="position:absolute;margin-left:-88.75pt;margin-top:46.35pt;width:492.55pt;height:327.85pt;z-index:251732992;mso-width-relative:margin;mso-height-relative:margin" coordorigin=",-1942" coordsize="57946,37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">
                <v:oval id="Ovál 4" o:spid="_x0000_s1027" style="position:absolute;top:17702;width:10986;height:105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oQw8QA&#10;AADaAAAADwAAAGRycy9kb3ducmV2LnhtbESPS2vDMBCE74X8B7GBXEoiJy55OJFNKZSmvZQ8z4u1&#10;sY2tlbFUx/33VaHQ4zAz3zC7bDCN6KlzlWUF81kEgji3uuJCwfn0Ol2DcB5ZY2OZFHyTgywdPeww&#10;0fbOB+qPvhABwi5BBaX3bSKly0sy6Ga2JQ7ezXYGfZBdIXWH9wA3jVxE0VIarDgslNjSS0l5ffwy&#10;Cjb7y/lD3lbDY/xWb96vFFfmM1ZqMh6etyA8Df4//NfeawVP8Hsl3AC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6EMPEAAAA2gAAAA8AAAAAAAAAAAAAAAAAmAIAAGRycy9k&#10;b3ducmV2LnhtbFBLBQYAAAAABAAEAPUAAACJAwAAAAA=&#10;" filled="f" strokecolor="black [3213]" strokeweight="2pt"/>
                <v:oval id="Ovál 5" o:spid="_x0000_s1028" style="position:absolute;left:25848;top:24602;width:10979;height:10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a1WMQA&#10;AADaAAAADwAAAGRycy9kb3ducmV2LnhtbESPS2vDMBCE74X8B7GBXEoiJ6Z5OJFNKZSmvZQ8z4u1&#10;sY2tlbFUx/33VaHQ4zAz3zC7bDCN6KlzlWUF81kEgji3uuJCwfn0Ol2DcB5ZY2OZFHyTgywdPeww&#10;0fbOB+qPvhABwi5BBaX3bSKly0sy6Ga2JQ7ezXYGfZBdIXWH9wA3jVxE0VIarDgslNjSS0l5ffwy&#10;Cjb7y/lD3lbDY/xWb96vFFfmM1ZqMh6etyA8Df4//NfeawVP8Hsl3ACZ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2tVjEAAAA2gAAAA8AAAAAAAAAAAAAAAAAmAIAAGRycy9k&#10;b3ducmV2LnhtbFBLBQYAAAAABAAEAPUAAACJAwAAAAA=&#10;" filled="f" strokecolor="black [3213]" strokeweight="2pt"/>
                <v:oval id="Ovál 6" o:spid="_x0000_s1029" style="position:absolute;left:46967;top:14098;width:10979;height:105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QrL8QA&#10;AADaAAAADwAAAGRycy9kb3ducmV2LnhtbESPQWvCQBSE70L/w/IKvZS60YBtUjehCFL1UppGz4/s&#10;Mwlm34bsVtN/7woFj8PMfMMs89F04kyDay0rmE0jEMSV1S3XCsqf9csbCOeRNXaWScEfOcizh8kS&#10;U20v/E3nwtciQNilqKDxvk+ldFVDBt3U9sTBO9rBoA9yqKUe8BLgppPzKFpIgy2HhQZ7WjVUnYpf&#10;oyDZ7MudPL6Oz/HnKdkeKG7NV6zU0+P48Q7C0+jv4f/2RitYwO1KuAE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kKy/EAAAA2gAAAA8AAAAAAAAAAAAAAAAAmAIAAGRycy9k&#10;b3ducmV2LnhtbFBLBQYAAAAABAAEAPUAAACJAwAAAAA=&#10;" filled="f" strokecolor="black [3213]" strokeweight="2pt"/>
                <v:oval id="Ovál 7" o:spid="_x0000_s1030" style="position:absolute;left:35547;top:-1942;width:10979;height:105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iOtMMA&#10;AADaAAAADwAAAGRycy9kb3ducmV2LnhtbESPT4vCMBTE74LfITxhL4umbmGr1SgiiLqXZf13fjTP&#10;tti8lCZq/fZGWPA4zMxvmOm8NZW4UeNKywqGgwgEcWZ1ybmCw37VH4FwHlljZZkUPMjBfNbtTDHV&#10;9s5/dNv5XAQIuxQVFN7XqZQuK8igG9iaOHhn2xj0QTa51A3eA9xU8iuKvqXBksNCgTUtC8ouu6tR&#10;MN4cDz/ynLSf8foy3p4oLs1vrNRHr11MQHhq/Tv8395oBQm8roQb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iOtMMAAADaAAAADwAAAAAAAAAAAAAAAACYAgAAZHJzL2Rv&#10;d25yZXYueG1sUEsFBgAAAAAEAAQA9QAAAIgDAAAAAA==&#10;" filled="f" strokecolor="black [3213]" strokeweight="2pt"/>
                <v:oval id="Ovál 8" o:spid="_x0000_s1031" style="position:absolute;left:14303;top:4769;width:11812;height:1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caxsAA&#10;AADaAAAADwAAAGRycy9kb3ducmV2LnhtbERPy4rCMBTdD/gP4QpuZEy1oGM1FRFEnY34mFlfmmtb&#10;2tyUJmr9e7MYmOXhvJerztTiQa0rLSsYjyIQxJnVJecKrpft5xcI55E11pZJwYscrNLexxITbZ98&#10;osfZ5yKEsEtQQeF9k0jpsoIMupFtiAN3s61BH2CbS93iM4SbWk6iaCoNlhwaCmxoU1BWne9GwXz/&#10;c/2Wt1k3jHfV/PBLcWmOsVKDfrdegPDU+X/xn3uvFYSt4Uq4ATJ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zcaxsAAAADaAAAADwAAAAAAAAAAAAAAAACYAgAAZHJzL2Rvd25y&#10;ZXYueG1sUEsFBgAAAAAEAAQA9QAAAIUDAAAAAA==&#10;" filled="f" strokecolor="black [3213]" strokeweight="2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727E1E4" wp14:editId="5011E4A8">
                <wp:simplePos x="0" y="0"/>
                <wp:positionH relativeFrom="column">
                  <wp:posOffset>-28575</wp:posOffset>
                </wp:positionH>
                <wp:positionV relativeFrom="paragraph">
                  <wp:posOffset>2559685</wp:posOffset>
                </wp:positionV>
                <wp:extent cx="690245" cy="433070"/>
                <wp:effectExtent l="19050" t="57150" r="0" b="119380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60022">
                          <a:off x="0" y="0"/>
                          <a:ext cx="690245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" o:spid="_x0000_s1026" type="#_x0000_t13" style="position:absolute;margin-left:-2.25pt;margin-top:201.55pt;width:54.35pt;height:34.1pt;rotation:-2555880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" adj="14824" fillcolor="red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97DF28C" wp14:editId="4FCEC5D1">
                <wp:simplePos x="0" y="0"/>
                <wp:positionH relativeFrom="column">
                  <wp:posOffset>1744379</wp:posOffset>
                </wp:positionH>
                <wp:positionV relativeFrom="paragraph">
                  <wp:posOffset>1187181</wp:posOffset>
                </wp:positionV>
                <wp:extent cx="875023" cy="433289"/>
                <wp:effectExtent l="38100" t="95250" r="1905" b="62230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8621">
                          <a:off x="0" y="0"/>
                          <a:ext cx="875023" cy="43328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26" type="#_x0000_t13" style="position:absolute;margin-left:137.35pt;margin-top:93.5pt;width:68.9pt;height:34.1pt;rotation:-1246690fd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" adj="16252" fillcolor="red" strokecolor="#c00000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 wp14:anchorId="4A87BE6A" wp14:editId="54A0BA07">
            <wp:simplePos x="0" y="0"/>
            <wp:positionH relativeFrom="column">
              <wp:posOffset>136525</wp:posOffset>
            </wp:positionH>
            <wp:positionV relativeFrom="paragraph">
              <wp:posOffset>302260</wp:posOffset>
            </wp:positionV>
            <wp:extent cx="1243330" cy="1303655"/>
            <wp:effectExtent l="0" t="0" r="0" b="0"/>
            <wp:wrapTight wrapText="bothSides">
              <wp:wrapPolygon edited="0">
                <wp:start x="0" y="0"/>
                <wp:lineTo x="0" y="21148"/>
                <wp:lineTo x="21181" y="21148"/>
                <wp:lineTo x="21181" y="0"/>
                <wp:lineTo x="0" y="0"/>
              </wp:wrapPolygon>
            </wp:wrapTight>
            <wp:docPr id="2" name="obrázek 1" descr="horko,ikony,léto,ořezané obrázky,oříznuté obrázky,PNG,počasí,příroda,průhledné pozadí,roční období,slunce,sluneční svit,slunečno,teplé počasí,vystřiže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ko,ikony,léto,ořezané obrázky,oříznuté obrázky,PNG,počasí,příroda,průhledné pozadí,roční období,slunce,sluneční svit,slunečno,teplé počasí,vystřižené obrázk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1" t="24910" r="28253" b="26759"/>
                    <a:stretch/>
                  </pic:blipFill>
                  <pic:spPr bwMode="auto">
                    <a:xfrm>
                      <a:off x="0" y="0"/>
                      <a:ext cx="1243330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50D905C" wp14:editId="6467EFE3">
                <wp:simplePos x="0" y="0"/>
                <wp:positionH relativeFrom="column">
                  <wp:posOffset>-871855</wp:posOffset>
                </wp:positionH>
                <wp:positionV relativeFrom="paragraph">
                  <wp:posOffset>1772031</wp:posOffset>
                </wp:positionV>
                <wp:extent cx="343814" cy="716890"/>
                <wp:effectExtent l="19050" t="0" r="18415" b="45720"/>
                <wp:wrapNone/>
                <wp:docPr id="3" name="Šipka dolů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14" cy="71689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3" o:spid="_x0000_s1026" type="#_x0000_t67" style="position:absolute;margin-left:-68.65pt;margin-top:139.55pt;width:27.05pt;height:56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" adj="16420" fillcolor="#ffc000" strokecolor="#ffc000" strokeweight="2pt"/>
            </w:pict>
          </mc:Fallback>
        </mc:AlternateContent>
      </w:r>
    </w:p>
    <w:p w:rsidR="00793E03" w:rsidRPr="00793E03" w:rsidRDefault="00793E03" w:rsidP="00793E03">
      <w:pPr>
        <w:rPr>
          <w:rFonts w:ascii="Arial" w:hAnsi="Arial" w:cs="Arial"/>
          <w:sz w:val="56"/>
          <w:szCs w:val="56"/>
        </w:rPr>
      </w:pPr>
    </w:p>
    <w:p w:rsidR="00793E03" w:rsidRPr="00793E03" w:rsidRDefault="00793E03" w:rsidP="00793E03">
      <w:pPr>
        <w:rPr>
          <w:rFonts w:ascii="Arial" w:hAnsi="Arial" w:cs="Arial"/>
          <w:sz w:val="56"/>
          <w:szCs w:val="56"/>
        </w:rPr>
      </w:pPr>
    </w:p>
    <w:p w:rsidR="00793E03" w:rsidRPr="00793E03" w:rsidRDefault="00793E03" w:rsidP="00793E03">
      <w:pPr>
        <w:rPr>
          <w:rFonts w:ascii="Arial" w:hAnsi="Arial" w:cs="Arial"/>
          <w:sz w:val="56"/>
          <w:szCs w:val="56"/>
        </w:rPr>
      </w:pPr>
    </w:p>
    <w:p w:rsidR="00793E03" w:rsidRPr="00793E03" w:rsidRDefault="00793E03" w:rsidP="00793E03">
      <w:pPr>
        <w:rPr>
          <w:rFonts w:ascii="Arial" w:hAnsi="Arial" w:cs="Arial"/>
          <w:sz w:val="56"/>
          <w:szCs w:val="56"/>
        </w:rPr>
      </w:pPr>
    </w:p>
    <w:p w:rsidR="00793E03" w:rsidRDefault="003A7EEC" w:rsidP="00793E03">
      <w:pPr>
        <w:rPr>
          <w:rFonts w:ascii="Arial" w:hAnsi="Arial" w:cs="Arial"/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26AC8D6" wp14:editId="55A76666">
                <wp:simplePos x="0" y="0"/>
                <wp:positionH relativeFrom="column">
                  <wp:posOffset>4472305</wp:posOffset>
                </wp:positionH>
                <wp:positionV relativeFrom="paragraph">
                  <wp:posOffset>485775</wp:posOffset>
                </wp:positionV>
                <wp:extent cx="939800" cy="433070"/>
                <wp:effectExtent l="0" t="171450" r="0" b="138430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613836">
                          <a:off x="0" y="0"/>
                          <a:ext cx="939800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" o:spid="_x0000_s1026" type="#_x0000_t13" style="position:absolute;margin-left:352.15pt;margin-top:38.25pt;width:74pt;height:34.1pt;rotation:9408606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" adj="16623" fillcolor="red" strokecolor="#c00000" strokeweight="2pt"/>
            </w:pict>
          </mc:Fallback>
        </mc:AlternateContent>
      </w:r>
    </w:p>
    <w:p w:rsidR="0002323B" w:rsidRDefault="00793E03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ab/>
      </w:r>
    </w:p>
    <w:p w:rsidR="00793E03" w:rsidRDefault="003A7EEC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column">
                  <wp:posOffset>447040</wp:posOffset>
                </wp:positionH>
                <wp:positionV relativeFrom="paragraph">
                  <wp:posOffset>271780</wp:posOffset>
                </wp:positionV>
                <wp:extent cx="4114800" cy="2981325"/>
                <wp:effectExtent l="0" t="0" r="0" b="9525"/>
                <wp:wrapTight wrapText="bothSides">
                  <wp:wrapPolygon edited="0">
                    <wp:start x="15800" y="1104"/>
                    <wp:lineTo x="15200" y="2346"/>
                    <wp:lineTo x="15200" y="2898"/>
                    <wp:lineTo x="15900" y="3588"/>
                    <wp:lineTo x="7400" y="4555"/>
                    <wp:lineTo x="6600" y="4831"/>
                    <wp:lineTo x="6600" y="12422"/>
                    <wp:lineTo x="1400" y="13388"/>
                    <wp:lineTo x="100" y="13802"/>
                    <wp:lineTo x="0" y="15458"/>
                    <wp:lineTo x="400" y="17390"/>
                    <wp:lineTo x="2100" y="19047"/>
                    <wp:lineTo x="2500" y="21117"/>
                    <wp:lineTo x="5600" y="21531"/>
                    <wp:lineTo x="15700" y="21531"/>
                    <wp:lineTo x="21500" y="21531"/>
                    <wp:lineTo x="21500" y="8971"/>
                    <wp:lineTo x="11900" y="8005"/>
                    <wp:lineTo x="13200" y="8005"/>
                    <wp:lineTo x="21100" y="6073"/>
                    <wp:lineTo x="21100" y="2898"/>
                    <wp:lineTo x="18400" y="1656"/>
                    <wp:lineTo x="16500" y="1104"/>
                    <wp:lineTo x="15800" y="1104"/>
                  </wp:wrapPolygon>
                </wp:wrapTight>
                <wp:docPr id="36" name="Skupina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2981325"/>
                          <a:chOff x="0" y="0"/>
                          <a:chExt cx="4114800" cy="2981325"/>
                        </a:xfrm>
                      </wpg:grpSpPr>
                      <pic:pic xmlns:pic="http://schemas.openxmlformats.org/drawingml/2006/picture">
                        <pic:nvPicPr>
                          <pic:cNvPr id="17" name="Obrázek 17" descr="C:\Users\Kantor\Pictures\Obrázky\pic\1 (82)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19275"/>
                            <a:ext cx="12858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Obrázek 19" descr="C:\Users\Kantor\Pictures\Obrázky\pic 1\8166l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00" y="0"/>
                            <a:ext cx="11811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875" y="657225"/>
                            <a:ext cx="9525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1625" y="2133600"/>
                            <a:ext cx="14954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obrázek 1" descr="Ciconia ciconia (Marek Szczepanek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9425" y="1257300"/>
                            <a:ext cx="10953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6" o:spid="_x0000_s1026" style="position:absolute;margin-left:35.2pt;margin-top:21.4pt;width:324pt;height:234.75pt;z-index:-251561984" coordsize="41148,29813" o:gfxdata="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7" o:spid="_x0000_s1027" type="#_x0000_t75" style="position:absolute;top:18192;width:12858;height:11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jzDnAAAAA2wAAAA8AAABkcnMvZG93bnJldi54bWxET02LwjAQvQv+hzCCl2VNFdSlGkVX1AVP&#10;6l72NjRjU2wmpclq+++NIHibx/uc+bKxpbhR7QvHCoaDBARx5nTBuYLf8/bzC4QPyBpLx6SgJQ/L&#10;Rbczx1S7Ox/pdgq5iCHsU1RgQqhSKX1myKIfuIo4chdXWwwR1rnUNd5juC3lKEkm0mLBscFgRd+G&#10;suvp3yrYD3cTytrxpuWPcmX+Dm492jul+r1mNQMRqAlv8cv9o+P8KTx/iQfIx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GPMOcAAAADbAAAADwAAAAAAAAAAAAAAAACfAgAA&#10;ZHJzL2Rvd25yZXYueG1sUEsFBgAAAAAEAAQA9wAAAIwDAAAAAA==&#10;">
                  <v:imagedata r:id="rId16" o:title="1 (82)"/>
                  <v:path arrowok="t"/>
                </v:shape>
                <v:shape id="Obrázek 19" o:spid="_x0000_s1028" type="#_x0000_t75" style="position:absolute;left:28575;width:11811;height:10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ZGPO/AAAA2wAAAA8AAABkcnMvZG93bnJldi54bWxET02LwjAQvS/4H8II3tbUHlytRtEuK4s3&#10;rXgemrEtNpPSxFr/vREEb/N4n7Nc96YWHbWusqxgMo5AEOdWV1woOGV/3zMQziNrrC2Tggc5WK8G&#10;X0tMtL3zgbqjL0QIYZeggtL7JpHS5SUZdGPbEAfuYluDPsC2kLrFewg3tYyjaCoNVhwaSmwoLSm/&#10;Hm9GwbXBPtul+0l3zn5mv9luG3e3g1KjYb9ZgPDU+4/47f7XYf4cXr+EA+TqC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CmRjzvwAAANsAAAAPAAAAAAAAAAAAAAAAAJ8CAABk&#10;cnMvZG93bnJldi54bWxQSwUGAAAAAAQABAD3AAAAiwMAAAAA&#10;">
                  <v:imagedata r:id="rId17" o:title="8166l"/>
                  <v:path arrowok="t"/>
                </v:shape>
                <v:shape id="Obrázek 20" o:spid="_x0000_s1029" type="#_x0000_t75" style="position:absolute;left:12858;top:6572;width:9525;height:14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iiYC/AAAA2wAAAA8AAABkcnMvZG93bnJldi54bWxET8uKwjAU3Q/4D+EK7jRVGRmqUUR8jCuZ&#10;6gdcm2tbbW5qE239e7MQZnk479miNaV4Uu0KywqGgwgEcWp1wZmC03HT/wHhPLLG0jIpeJGDxbzz&#10;NcNY24b/6Jn4TIQQdjEqyL2vYildmpNBN7AVceAutjboA6wzqWtsQrgp5SiKJtJgwaEhx4pWOaW3&#10;5GEUnLc+HWLznRzvu9t4e+XksN6/lOp12+UUhKfW/4s/7l+tYBTWhy/hB8j5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IomAvwAAANsAAAAPAAAAAAAAAAAAAAAAAJ8CAABk&#10;cnMvZG93bnJldi54bWxQSwUGAAAAAAQABAD3AAAAiwMAAAAA&#10;">
                  <v:imagedata r:id="rId18" o:title=""/>
                  <v:path arrowok="t"/>
                </v:shape>
                <v:shape id="Obrázek 21" o:spid="_x0000_s1030" type="#_x0000_t75" style="position:absolute;left:15716;top:21336;width:14954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ZL4bFAAAA2wAAAA8AAABkcnMvZG93bnJldi54bWxEj0FrwkAQhe8F/8Mygre6UWktMRspLQV7&#10;EKr2kOOQHbMh2dmQXTXtr3cFwePjzfvevGw92Facqfe1YwWzaQKCuHS65krB7+Hr+Q2ED8gaW8ek&#10;4I88rPPRU4apdhfe0XkfKhEh7FNUYELoUil9aciin7qOOHpH11sMUfaV1D1eIty2cp4kr9JizbHB&#10;YEcfhspmf7LxDWuK3fITXzbfp+aHFvVhW4R/pSbj4X0FItAQHsf39EYrmM/gtiUCQOZ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WS+GxQAAANsAAAAPAAAAAAAAAAAAAAAA&#10;AJ8CAABkcnMvZG93bnJldi54bWxQSwUGAAAAAAQABAD3AAAAkQMAAAAA&#10;">
                  <v:imagedata r:id="rId19" o:title=""/>
                  <v:path arrowok="t"/>
                </v:shape>
                <v:shape id="obrázek 1" o:spid="_x0000_s1031" type="#_x0000_t75" alt="Ciconia ciconia (Marek Szczepanek).jpg" style="position:absolute;left:30194;top:12573;width:10954;height:17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konfEAAAA2wAAAA8AAABkcnMvZG93bnJldi54bWxEj0FrwkAUhO8F/8PyBC+iG6sGja5ilUKP&#10;1uagt0f2mQ1m34bsqum/7xYKPQ4z8w2z3na2Fg9qfeVYwWScgCAunK64VJB/vY8WIHxA1lg7JgXf&#10;5GG76b2sMdPuyZ/0OIVSRAj7DBWYEJpMSl8YsujHriGO3tW1FkOUbSl1i88It7V8TZJUWqw4Lhhs&#10;aG+ouJ3uVsFbUy1TnA0v5kD5eTqcYX6cp0oN+t1uBSJQF/7Df+0PrWA6h98v8QfIz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gkonfEAAAA2wAAAA8AAAAAAAAAAAAAAAAA&#10;nwIAAGRycy9kb3ducmV2LnhtbFBLBQYAAAAABAAEAPcAAACQAwAAAAA=&#10;">
                  <v:imagedata r:id="rId20" o:title="Ciconia ciconia (Marek Szczepanek)"/>
                  <v:path arrowok="t"/>
                </v:shape>
                <w10:wrap type="tight"/>
              </v:group>
            </w:pict>
          </mc:Fallback>
        </mc:AlternateContent>
      </w:r>
    </w:p>
    <w:p w:rsidR="00793E03" w:rsidRDefault="00793E03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793E03" w:rsidRDefault="00793E03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793E03" w:rsidRDefault="00793E03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793E03" w:rsidRDefault="00793E03" w:rsidP="00793E03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3A7EEC" w:rsidRDefault="003A7EEC" w:rsidP="00793E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A7EEC" w:rsidRPr="003A7EEC" w:rsidRDefault="003A7EEC" w:rsidP="00793E03">
      <w:pPr>
        <w:tabs>
          <w:tab w:val="left" w:pos="3780"/>
        </w:tabs>
        <w:rPr>
          <w:rFonts w:ascii="Arial" w:hAnsi="Arial" w:cs="Arial"/>
          <w:sz w:val="28"/>
          <w:szCs w:val="28"/>
          <w:u w:val="single"/>
        </w:rPr>
      </w:pPr>
      <w:r w:rsidRPr="003A7EEC">
        <w:rPr>
          <w:rFonts w:ascii="Arial" w:hAnsi="Arial" w:cs="Arial"/>
          <w:sz w:val="28"/>
          <w:szCs w:val="28"/>
          <w:u w:val="single"/>
        </w:rPr>
        <w:lastRenderedPageBreak/>
        <w:t>Napiš správné názvy, zakroužkuj ekosystém potravního řetězce a šipkami správně seřaď</w:t>
      </w:r>
    </w:p>
    <w:p w:rsidR="003A7EEC" w:rsidRDefault="003A7EEC" w:rsidP="00793E03">
      <w:pPr>
        <w:tabs>
          <w:tab w:val="left" w:pos="3780"/>
        </w:tabs>
        <w:rPr>
          <w:rFonts w:ascii="Arial" w:hAnsi="Arial" w:cs="Arial"/>
          <w:b/>
          <w:sz w:val="40"/>
          <w:szCs w:val="40"/>
        </w:rPr>
      </w:pPr>
    </w:p>
    <w:p w:rsidR="003A7EEC" w:rsidRDefault="003A7EEC" w:rsidP="00793E03">
      <w:pPr>
        <w:tabs>
          <w:tab w:val="left" w:pos="3780"/>
        </w:tabs>
        <w:rPr>
          <w:rFonts w:ascii="Arial" w:hAnsi="Arial" w:cs="Arial"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-266701</wp:posOffset>
                </wp:positionH>
                <wp:positionV relativeFrom="paragraph">
                  <wp:posOffset>3893820</wp:posOffset>
                </wp:positionV>
                <wp:extent cx="1095375" cy="0"/>
                <wp:effectExtent l="0" t="0" r="9525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pt,306.6pt" to="65.25pt,3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1028699</wp:posOffset>
                </wp:positionH>
                <wp:positionV relativeFrom="paragraph">
                  <wp:posOffset>4122420</wp:posOffset>
                </wp:positionV>
                <wp:extent cx="157162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1pt,324.6pt" to="204.75pt,3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4093845</wp:posOffset>
                </wp:positionV>
                <wp:extent cx="171450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pt,322.35pt" to="399pt,3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5419725</wp:posOffset>
                </wp:positionH>
                <wp:positionV relativeFrom="paragraph">
                  <wp:posOffset>3731895</wp:posOffset>
                </wp:positionV>
                <wp:extent cx="121920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6.75pt,293.85pt" to="522.75pt,2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3084195</wp:posOffset>
                </wp:positionV>
                <wp:extent cx="163830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8pt,242.85pt" to="357pt,2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676274</wp:posOffset>
                </wp:positionH>
                <wp:positionV relativeFrom="paragraph">
                  <wp:posOffset>2731770</wp:posOffset>
                </wp:positionV>
                <wp:extent cx="157162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25pt,215.1pt" to="177pt,2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2198370</wp:posOffset>
                </wp:positionV>
                <wp:extent cx="13906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6.5pt,173.1pt" to="516pt,1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1817370</wp:posOffset>
                </wp:positionV>
                <wp:extent cx="2000250" cy="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pt,143.1pt" to="334.5pt,1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" strokecolor="#4579b8 [3044]"/>
            </w:pict>
          </mc:Fallback>
        </mc:AlternateContent>
      </w:r>
      <w:r w:rsidRPr="003A7EEC">
        <w:rPr>
          <w:rFonts w:ascii="Arial" w:hAnsi="Arial" w:cs="Arial"/>
          <w:sz w:val="40"/>
          <w:szCs w:val="40"/>
          <w:lang w:eastAsia="cs-CZ"/>
        </w:rPr>
        <w:drawing>
          <wp:anchor distT="0" distB="0" distL="114300" distR="114300" simplePos="0" relativeHeight="251745280" behindDoc="1" locked="0" layoutInCell="1" allowOverlap="1" wp14:anchorId="7AD99293" wp14:editId="07D8FBBB">
            <wp:simplePos x="0" y="0"/>
            <wp:positionH relativeFrom="column">
              <wp:posOffset>-200025</wp:posOffset>
            </wp:positionH>
            <wp:positionV relativeFrom="paragraph">
              <wp:posOffset>800100</wp:posOffset>
            </wp:positionV>
            <wp:extent cx="6645910" cy="3093085"/>
            <wp:effectExtent l="0" t="0" r="2540" b="0"/>
            <wp:wrapTight wrapText="bothSides">
              <wp:wrapPolygon edited="0">
                <wp:start x="0" y="0"/>
                <wp:lineTo x="0" y="21418"/>
                <wp:lineTo x="21546" y="21418"/>
                <wp:lineTo x="21546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E03" w:rsidRPr="003A7EEC">
        <w:rPr>
          <w:rFonts w:ascii="Arial" w:hAnsi="Arial" w:cs="Arial"/>
          <w:b/>
          <w:sz w:val="40"/>
          <w:szCs w:val="40"/>
        </w:rPr>
        <w:t xml:space="preserve">a) </w:t>
      </w:r>
      <w:proofErr w:type="gramStart"/>
      <w:r w:rsidR="00793E03" w:rsidRPr="003A7EEC">
        <w:rPr>
          <w:rFonts w:ascii="Arial" w:hAnsi="Arial" w:cs="Arial"/>
          <w:b/>
          <w:sz w:val="40"/>
          <w:szCs w:val="40"/>
        </w:rPr>
        <w:t>louka</w:t>
      </w: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3A7EEC">
        <w:rPr>
          <w:rFonts w:ascii="Arial" w:hAnsi="Arial" w:cs="Arial"/>
          <w:b/>
          <w:sz w:val="40"/>
          <w:szCs w:val="40"/>
        </w:rPr>
        <w:t>b) les</w:t>
      </w:r>
      <w:proofErr w:type="gramEnd"/>
      <w:r w:rsidRPr="003A7EEC">
        <w:rPr>
          <w:rFonts w:ascii="Arial" w:hAnsi="Arial" w:cs="Arial"/>
          <w:b/>
          <w:sz w:val="40"/>
          <w:szCs w:val="40"/>
        </w:rPr>
        <w:t xml:space="preserve"> </w:t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 xml:space="preserve">   </w:t>
      </w:r>
      <w:r w:rsidRPr="003A7EEC">
        <w:rPr>
          <w:rFonts w:ascii="Arial" w:hAnsi="Arial" w:cs="Arial"/>
          <w:b/>
          <w:sz w:val="40"/>
          <w:szCs w:val="40"/>
        </w:rPr>
        <w:t xml:space="preserve">c) rybník </w:t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  <w:t>d) pole</w:t>
      </w:r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0D16F5" w:rsidRDefault="000D16F5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0D16F5" w:rsidRPr="003A7EEC" w:rsidRDefault="000D16F5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Pr="000D16F5" w:rsidRDefault="000D16F5" w:rsidP="003A7E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Jak nazýváme celek, který společně vytváří živé organismy a neživá příroda?</w:t>
      </w:r>
    </w:p>
    <w:p w:rsidR="000D16F5" w:rsidRPr="000D16F5" w:rsidRDefault="000D16F5" w:rsidP="003A7E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39A66"/>
          <w:sz w:val="28"/>
          <w:szCs w:val="28"/>
        </w:rPr>
      </w:pPr>
    </w:p>
    <w:p w:rsidR="000D16F5" w:rsidRDefault="000D16F5" w:rsidP="003A7EE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339A66"/>
          <w:sz w:val="24"/>
          <w:szCs w:val="24"/>
        </w:rPr>
      </w:pPr>
    </w:p>
    <w:p w:rsidR="000D16F5" w:rsidRPr="000D16F5" w:rsidRDefault="000D16F5" w:rsidP="003A7E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___________________________________________________________________________</w:t>
      </w:r>
    </w:p>
    <w:p w:rsidR="000D16F5" w:rsidRDefault="000D16F5" w:rsidP="003A7EEC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339A66"/>
          <w:sz w:val="24"/>
          <w:szCs w:val="24"/>
        </w:rPr>
      </w:pPr>
    </w:p>
    <w:p w:rsidR="003A7EEC" w:rsidRPr="000D16F5" w:rsidRDefault="003A7EEC" w:rsidP="003A7E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Co ž</w:t>
      </w:r>
      <w:r w:rsidR="000D16F5"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ivé organismy potř</w:t>
      </w:r>
      <w:r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ebují k životu od než</w:t>
      </w:r>
      <w:r w:rsidR="000D16F5"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ivé přírody?</w:t>
      </w:r>
    </w:p>
    <w:p w:rsidR="003A7EEC" w:rsidRDefault="003A7EEC" w:rsidP="003A7EEC">
      <w:pPr>
        <w:rPr>
          <w:rFonts w:ascii="Arial,Bold" w:hAnsi="Arial,Bold" w:cs="Arial,Bold"/>
          <w:b/>
          <w:bCs/>
          <w:color w:val="339A66"/>
          <w:sz w:val="24"/>
          <w:szCs w:val="24"/>
        </w:rPr>
      </w:pPr>
    </w:p>
    <w:p w:rsidR="000D16F5" w:rsidRPr="000D16F5" w:rsidRDefault="000D16F5" w:rsidP="003A7EEC">
      <w:pPr>
        <w:rPr>
          <w:rFonts w:ascii="Arial" w:hAnsi="Arial" w:cs="Arial"/>
          <w:color w:val="000000" w:themeColor="text1"/>
          <w:sz w:val="40"/>
          <w:szCs w:val="40"/>
          <w:lang w:eastAsia="cs-CZ"/>
        </w:rPr>
      </w:pPr>
      <w:r w:rsidRPr="000D16F5">
        <w:rPr>
          <w:rFonts w:ascii="Arial,Bold" w:hAnsi="Arial,Bold" w:cs="Arial,Bold"/>
          <w:b/>
          <w:bCs/>
          <w:color w:val="000000" w:themeColor="text1"/>
          <w:sz w:val="24"/>
          <w:szCs w:val="24"/>
        </w:rPr>
        <w:t>____________________________________________________________________________</w:t>
      </w:r>
    </w:p>
    <w:p w:rsidR="003A7EEC" w:rsidRPr="000D16F5" w:rsidRDefault="003A7EEC" w:rsidP="003A7EEC">
      <w:pPr>
        <w:rPr>
          <w:rFonts w:ascii="Arial" w:hAnsi="Arial" w:cs="Arial"/>
          <w:color w:val="000000" w:themeColor="text1"/>
          <w:sz w:val="40"/>
          <w:szCs w:val="40"/>
          <w:lang w:eastAsia="cs-CZ"/>
        </w:rPr>
      </w:pPr>
    </w:p>
    <w:p w:rsidR="000D16F5" w:rsidRDefault="000D16F5" w:rsidP="000D16F5">
      <w:pPr>
        <w:jc w:val="center"/>
        <w:rPr>
          <w:rFonts w:ascii="Arial" w:hAnsi="Arial" w:cs="Arial"/>
          <w:sz w:val="24"/>
          <w:szCs w:val="24"/>
          <w:u w:val="single"/>
        </w:rPr>
      </w:pPr>
      <w:r w:rsidRPr="0002323B"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Potravní řetězce</w:t>
      </w:r>
      <w:r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– řešení</w:t>
      </w:r>
    </w:p>
    <w:p w:rsidR="000D16F5" w:rsidRDefault="000D16F5" w:rsidP="000D16F5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0D16F5" w:rsidRPr="0040685B" w:rsidRDefault="000D16F5" w:rsidP="000D16F5">
      <w:pPr>
        <w:rPr>
          <w:rFonts w:ascii="Arial" w:hAnsi="Arial" w:cs="Arial"/>
          <w:sz w:val="24"/>
          <w:szCs w:val="24"/>
          <w:u w:val="single"/>
        </w:rPr>
      </w:pPr>
      <w:r w:rsidRPr="0040685B">
        <w:rPr>
          <w:rFonts w:ascii="Arial" w:hAnsi="Arial" w:cs="Arial"/>
          <w:sz w:val="24"/>
          <w:szCs w:val="24"/>
          <w:u w:val="single"/>
        </w:rPr>
        <w:t>Doplň do kroužků názvy organismů ta</w:t>
      </w:r>
      <w:r>
        <w:rPr>
          <w:rFonts w:ascii="Arial" w:hAnsi="Arial" w:cs="Arial"/>
          <w:sz w:val="24"/>
          <w:szCs w:val="24"/>
          <w:u w:val="single"/>
        </w:rPr>
        <w:t>k</w:t>
      </w:r>
      <w:r w:rsidRPr="0040685B">
        <w:rPr>
          <w:rFonts w:ascii="Arial" w:hAnsi="Arial" w:cs="Arial"/>
          <w:sz w:val="24"/>
          <w:szCs w:val="24"/>
          <w:u w:val="single"/>
        </w:rPr>
        <w:t>, aby vznikl potravní řetězec</w:t>
      </w:r>
    </w:p>
    <w:tbl>
      <w:tblPr>
        <w:tblStyle w:val="Mkatabulky"/>
        <w:tblpPr w:leftFromText="141" w:rightFromText="141" w:vertAnchor="text" w:horzAnchor="margin" w:tblpY="7281"/>
        <w:tblW w:w="0" w:type="auto"/>
        <w:tblLook w:val="04A0" w:firstRow="1" w:lastRow="0" w:firstColumn="1" w:lastColumn="0" w:noHBand="0" w:noVBand="1"/>
      </w:tblPr>
      <w:tblGrid>
        <w:gridCol w:w="3593"/>
      </w:tblGrid>
      <w:tr w:rsidR="000D16F5" w:rsidTr="00AF25B3">
        <w:trPr>
          <w:trHeight w:val="860"/>
        </w:trPr>
        <w:tc>
          <w:tcPr>
            <w:tcW w:w="3593" w:type="dxa"/>
          </w:tcPr>
          <w:p w:rsidR="000D16F5" w:rsidRDefault="000D16F5" w:rsidP="00AF25B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16F5" w:rsidRPr="00B0477F" w:rsidRDefault="000D16F5" w:rsidP="00AF25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ROPUCHA</w:t>
            </w:r>
          </w:p>
        </w:tc>
      </w:tr>
      <w:tr w:rsidR="000D16F5" w:rsidTr="00AF25B3">
        <w:trPr>
          <w:trHeight w:val="860"/>
        </w:trPr>
        <w:tc>
          <w:tcPr>
            <w:tcW w:w="3593" w:type="dxa"/>
          </w:tcPr>
          <w:p w:rsidR="000D16F5" w:rsidRDefault="000D16F5" w:rsidP="00AF25B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16F5" w:rsidRPr="00B0477F" w:rsidRDefault="000D16F5" w:rsidP="00AF25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B0477F">
              <w:rPr>
                <w:rFonts w:ascii="Arial" w:hAnsi="Arial" w:cs="Arial"/>
                <w:b/>
                <w:sz w:val="40"/>
                <w:szCs w:val="40"/>
              </w:rPr>
              <w:t>KOBYLKA</w:t>
            </w:r>
          </w:p>
        </w:tc>
      </w:tr>
      <w:tr w:rsidR="000D16F5" w:rsidTr="00AF25B3">
        <w:trPr>
          <w:trHeight w:val="860"/>
        </w:trPr>
        <w:tc>
          <w:tcPr>
            <w:tcW w:w="3593" w:type="dxa"/>
          </w:tcPr>
          <w:p w:rsidR="000D16F5" w:rsidRDefault="000D16F5" w:rsidP="00AF25B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16F5" w:rsidRPr="00B0477F" w:rsidRDefault="000D16F5" w:rsidP="00AF25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HRABOŠ</w:t>
            </w:r>
          </w:p>
        </w:tc>
      </w:tr>
      <w:tr w:rsidR="000D16F5" w:rsidTr="00AF25B3">
        <w:trPr>
          <w:trHeight w:val="860"/>
        </w:trPr>
        <w:tc>
          <w:tcPr>
            <w:tcW w:w="3593" w:type="dxa"/>
          </w:tcPr>
          <w:p w:rsidR="000D16F5" w:rsidRDefault="000D16F5" w:rsidP="00AF25B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D16F5" w:rsidRPr="00B0477F" w:rsidRDefault="000D16F5" w:rsidP="00AF25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LIPNICE</w:t>
            </w:r>
          </w:p>
        </w:tc>
      </w:tr>
      <w:tr w:rsidR="000D16F5" w:rsidTr="00AF25B3">
        <w:trPr>
          <w:trHeight w:val="908"/>
        </w:trPr>
        <w:tc>
          <w:tcPr>
            <w:tcW w:w="3593" w:type="dxa"/>
          </w:tcPr>
          <w:p w:rsidR="000D16F5" w:rsidRDefault="000D16F5" w:rsidP="00AF25B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16F5" w:rsidRPr="00B0477F" w:rsidRDefault="000D16F5" w:rsidP="00AF25B3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ČÁP</w:t>
            </w:r>
          </w:p>
        </w:tc>
      </w:tr>
    </w:tbl>
    <w:p w:rsidR="000D16F5" w:rsidRDefault="000D16F5" w:rsidP="000D16F5">
      <w:pPr>
        <w:ind w:left="708"/>
        <w:jc w:val="center"/>
        <w:rPr>
          <w:rFonts w:ascii="Arial" w:hAnsi="Arial" w:cs="Arial"/>
          <w:b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F7F3C1B" wp14:editId="1F318C09">
                <wp:simplePos x="0" y="0"/>
                <wp:positionH relativeFrom="column">
                  <wp:posOffset>3566162</wp:posOffset>
                </wp:positionH>
                <wp:positionV relativeFrom="paragraph">
                  <wp:posOffset>1847337</wp:posOffset>
                </wp:positionV>
                <wp:extent cx="827024" cy="433070"/>
                <wp:effectExtent l="120650" t="0" r="93980" b="0"/>
                <wp:wrapNone/>
                <wp:docPr id="37" name="Šipka doprav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29096">
                          <a:off x="0" y="0"/>
                          <a:ext cx="827024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7" o:spid="_x0000_s1026" type="#_x0000_t13" style="position:absolute;margin-left:280.8pt;margin-top:145.45pt;width:65.1pt;height:34.1pt;rotation:3308581fd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" adj="15945" fillcolor="red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AD5FFE6" wp14:editId="0EC6F11A">
                <wp:simplePos x="0" y="0"/>
                <wp:positionH relativeFrom="column">
                  <wp:posOffset>-1127125</wp:posOffset>
                </wp:positionH>
                <wp:positionV relativeFrom="paragraph">
                  <wp:posOffset>588645</wp:posOffset>
                </wp:positionV>
                <wp:extent cx="6255385" cy="4163405"/>
                <wp:effectExtent l="0" t="0" r="12065" b="27940"/>
                <wp:wrapNone/>
                <wp:docPr id="38" name="Skupina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5385" cy="4163405"/>
                          <a:chOff x="0" y="-194259"/>
                          <a:chExt cx="5794623" cy="3704800"/>
                        </a:xfrm>
                      </wpg:grpSpPr>
                      <wps:wsp>
                        <wps:cNvPr id="39" name="Ovál 39"/>
                        <wps:cNvSpPr/>
                        <wps:spPr>
                          <a:xfrm>
                            <a:off x="0" y="1770200"/>
                            <a:ext cx="1098610" cy="1050517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ál 40"/>
                        <wps:cNvSpPr/>
                        <wps:spPr>
                          <a:xfrm>
                            <a:off x="2584889" y="2460219"/>
                            <a:ext cx="1097905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ál 41"/>
                        <wps:cNvSpPr/>
                        <wps:spPr>
                          <a:xfrm>
                            <a:off x="4696718" y="1409897"/>
                            <a:ext cx="1097905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ál 42"/>
                        <wps:cNvSpPr/>
                        <wps:spPr>
                          <a:xfrm>
                            <a:off x="3554701" y="-194259"/>
                            <a:ext cx="1097906" cy="1050322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1430312" y="476978"/>
                            <a:ext cx="1181250" cy="1133371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8" o:spid="_x0000_s1026" style="position:absolute;margin-left:-88.75pt;margin-top:46.35pt;width:492.55pt;height:327.85pt;z-index:251758592;mso-width-relative:margin;mso-height-relative:margin" coordorigin=",-1942" coordsize="57946,37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">
                <v:oval id="Ovál 39" o:spid="_x0000_s1027" style="position:absolute;top:17702;width:10986;height:105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+TGcUA&#10;AADbAAAADwAAAGRycy9kb3ducmV2LnhtbESPQWvCQBSE70L/w/IKvRTd2IA2MatIodR6EdPo+ZF9&#10;JiHZtyG71fTfdwsFj8PMfMNkm9F04kqDaywrmM8iEMSl1Q1XCoqv9+krCOeRNXaWScEPOdisHyYZ&#10;ptre+EjX3FciQNilqKD2vk+ldGVNBt3M9sTBu9jBoA9yqKQe8BbgppMvUbSQBhsOCzX29FZT2ebf&#10;RkGyOxV7eVmOz/FHm3yeKW7MIVbq6XHcrkB4Gv09/N/eaQVxAn9fw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n5MZxQAAANsAAAAPAAAAAAAAAAAAAAAAAJgCAABkcnMv&#10;ZG93bnJldi54bWxQSwUGAAAAAAQABAD1AAAAigMAAAAA&#10;" filled="f" strokecolor="black [3213]" strokeweight="2pt"/>
                <v:oval id="Ovál 40" o:spid="_x0000_s1028" style="position:absolute;left:25848;top:24602;width:10979;height:105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NJ+cAA&#10;AADbAAAADwAAAGRycy9kb3ducmV2LnhtbERPy4rCMBTdD/gP4QqzEU21g49qFBFEx434XF+aa1ts&#10;bkqT0fr3ZiHM8nDes0VjSvGg2hWWFfR7EQji1OqCMwXn07o7BuE8ssbSMil4kYPFvPU1w0TbJx/o&#10;cfSZCCHsElSQe18lUro0J4OuZyviwN1sbdAHWGdS1/gM4aaUgygaSoMFh4YcK1rllN6Pf0bBZHs5&#10;7+Rt1HTizX3ye6W4MPtYqe92s5yC8NT4f/HHvdUKfsL68CX8AD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6NJ+cAAAADbAAAADwAAAAAAAAAAAAAAAACYAgAAZHJzL2Rvd25y&#10;ZXYueG1sUEsFBgAAAAAEAAQA9QAAAIUDAAAAAA==&#10;" filled="f" strokecolor="black [3213]" strokeweight="2pt"/>
                <v:oval id="Ovál 41" o:spid="_x0000_s1029" style="position:absolute;left:46967;top:14098;width:10979;height:105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/sYsQA&#10;AADbAAAADwAAAGRycy9kb3ducmV2LnhtbESPS4vCQBCE74L/YWhhL4tO3Miq0VFEWHxcFp/nJtMm&#10;wUxPyMxq/PeOsOCxqKqvqOm8MaW4Ue0Kywr6vQgEcWp1wZmC4+GnOwLhPLLG0jIpeJCD+azdmmKi&#10;7Z13dNv7TAQIuwQV5N5XiZQuzcmg69mKOHgXWxv0QdaZ1DXeA9yU8iuKvqXBgsNCjhUtc0qv+z+j&#10;YLw+HbfyMmw+49V1vDlTXJjfWKmPTrOYgPDU+Hf4v73WCgZ9eH0JP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v7GLEAAAA2wAAAA8AAAAAAAAAAAAAAAAAmAIAAGRycy9k&#10;b3ducmV2LnhtbFBLBQYAAAAABAAEAPUAAACJAwAAAAA=&#10;" filled="f" strokecolor="black [3213]" strokeweight="2pt"/>
                <v:oval id="Ovál 42" o:spid="_x0000_s1030" style="position:absolute;left:35547;top:-1942;width:10979;height:105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1yFcQA&#10;AADbAAAADwAAAGRycy9kb3ducmV2LnhtbESPS4vCQBCE7wv+h6EFL6ITzeIjOooIsq4X8XluMm0S&#10;zPSEzKjZf7+zIOyxqKqvqPmyMaV4Uu0KywoG/QgEcWp1wZmC82nTm4BwHlljaZkU/JCD5aL1McdE&#10;2xcf6Hn0mQgQdgkqyL2vEildmpNB17cVcfButjbog6wzqWt8Bbgp5TCKRtJgwWEhx4rWOaX348Mo&#10;mG4v5528jZtu/HWffl8pLsw+VqrTblYzEJ4a/x9+t7dawecQ/r6E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9chXEAAAA2wAAAA8AAAAAAAAAAAAAAAAAmAIAAGRycy9k&#10;b3ducmV2LnhtbFBLBQYAAAAABAAEAPUAAACJAwAAAAA=&#10;" filled="f" strokecolor="black [3213]" strokeweight="2pt"/>
                <v:oval id="Ovál 43" o:spid="_x0000_s1031" style="position:absolute;left:14303;top:4769;width:11812;height:11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HXjsUA&#10;AADbAAAADwAAAGRycy9kb3ducmV2LnhtbESPQWvCQBSE74L/YXkFL6VuNNJq6iaUQtF6kart+ZF9&#10;JiHZtyG7jfHfd4WCx2FmvmHW2WAa0VPnKssKZtMIBHFudcWFgtPx42kJwnlkjY1lUnAlB1k6Hq0x&#10;0fbCX9QffCEChF2CCkrv20RKl5dk0E1tSxy8s+0M+iC7QuoOLwFuGjmPomdpsOKwUGJL7yXl9eHX&#10;KFhtv087eX4ZHuNNvfr8obgy+1ipycPw9grC0+Dv4f/2VitYxHD7En6AT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cdeOxQAAANsAAAAPAAAAAAAAAAAAAAAAAJgCAABkcnMv&#10;ZG93bnJldi54bWxQSwUGAAAAAAQABAD1AAAAigMAAAAA&#10;" filled="f" strokecolor="black [3213]" strokeweight="2pt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11C1E0F" wp14:editId="2EB9CDFD">
                <wp:simplePos x="0" y="0"/>
                <wp:positionH relativeFrom="column">
                  <wp:posOffset>-28575</wp:posOffset>
                </wp:positionH>
                <wp:positionV relativeFrom="paragraph">
                  <wp:posOffset>2559685</wp:posOffset>
                </wp:positionV>
                <wp:extent cx="690245" cy="433070"/>
                <wp:effectExtent l="19050" t="57150" r="0" b="119380"/>
                <wp:wrapNone/>
                <wp:docPr id="44" name="Šipka doprava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60022">
                          <a:off x="0" y="0"/>
                          <a:ext cx="690245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4" o:spid="_x0000_s1026" type="#_x0000_t13" style="position:absolute;margin-left:-2.25pt;margin-top:201.55pt;width:54.35pt;height:34.1pt;rotation:-2555880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" adj="14824" fillcolor="red" strokecolor="#c0000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92020A7" wp14:editId="50917F6B">
                <wp:simplePos x="0" y="0"/>
                <wp:positionH relativeFrom="column">
                  <wp:posOffset>1744379</wp:posOffset>
                </wp:positionH>
                <wp:positionV relativeFrom="paragraph">
                  <wp:posOffset>1187181</wp:posOffset>
                </wp:positionV>
                <wp:extent cx="875023" cy="433289"/>
                <wp:effectExtent l="38100" t="95250" r="1905" b="62230"/>
                <wp:wrapNone/>
                <wp:docPr id="45" name="Šipka doprava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8621">
                          <a:off x="0" y="0"/>
                          <a:ext cx="875023" cy="43328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5" o:spid="_x0000_s1026" type="#_x0000_t13" style="position:absolute;margin-left:137.35pt;margin-top:93.5pt;width:68.9pt;height:34.1pt;rotation:-1246690fd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" adj="16252" fillcolor="red" strokecolor="#c00000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56544" behindDoc="1" locked="0" layoutInCell="1" allowOverlap="1" wp14:anchorId="78D21EC5" wp14:editId="2FF36D7E">
            <wp:simplePos x="0" y="0"/>
            <wp:positionH relativeFrom="column">
              <wp:posOffset>136525</wp:posOffset>
            </wp:positionH>
            <wp:positionV relativeFrom="paragraph">
              <wp:posOffset>302260</wp:posOffset>
            </wp:positionV>
            <wp:extent cx="1243330" cy="1303655"/>
            <wp:effectExtent l="0" t="0" r="0" b="0"/>
            <wp:wrapTight wrapText="bothSides">
              <wp:wrapPolygon edited="0">
                <wp:start x="0" y="0"/>
                <wp:lineTo x="0" y="21148"/>
                <wp:lineTo x="21181" y="21148"/>
                <wp:lineTo x="21181" y="0"/>
                <wp:lineTo x="0" y="0"/>
              </wp:wrapPolygon>
            </wp:wrapTight>
            <wp:docPr id="54" name="obrázek 1" descr="horko,ikony,léto,ořezané obrázky,oříznuté obrázky,PNG,počasí,příroda,průhledné pozadí,roční období,slunce,sluneční svit,slunečno,teplé počasí,vystřiže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ko,ikony,léto,ořezané obrázky,oříznuté obrázky,PNG,počasí,příroda,průhledné pozadí,roční období,slunce,sluneční svit,slunečno,teplé počasí,vystřižené obrázk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1" t="24910" r="28253" b="26759"/>
                    <a:stretch/>
                  </pic:blipFill>
                  <pic:spPr bwMode="auto">
                    <a:xfrm>
                      <a:off x="0" y="0"/>
                      <a:ext cx="1243330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8BC536A" wp14:editId="5BD8DEC6">
                <wp:simplePos x="0" y="0"/>
                <wp:positionH relativeFrom="column">
                  <wp:posOffset>-871855</wp:posOffset>
                </wp:positionH>
                <wp:positionV relativeFrom="paragraph">
                  <wp:posOffset>1772031</wp:posOffset>
                </wp:positionV>
                <wp:extent cx="343814" cy="716890"/>
                <wp:effectExtent l="19050" t="0" r="18415" b="45720"/>
                <wp:wrapNone/>
                <wp:docPr id="46" name="Šipka dolů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14" cy="716890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46" o:spid="_x0000_s1026" type="#_x0000_t67" style="position:absolute;margin-left:-68.65pt;margin-top:139.55pt;width:27.05pt;height:56.4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" adj="16420" fillcolor="#ffc000" strokecolor="#ffc000" strokeweight="2pt"/>
            </w:pict>
          </mc:Fallback>
        </mc:AlternateContent>
      </w:r>
    </w:p>
    <w:p w:rsidR="000D16F5" w:rsidRPr="00793E03" w:rsidRDefault="000D16F5" w:rsidP="000D16F5">
      <w:pPr>
        <w:rPr>
          <w:rFonts w:ascii="Arial" w:hAnsi="Arial" w:cs="Arial"/>
          <w:sz w:val="56"/>
          <w:szCs w:val="56"/>
        </w:rPr>
      </w:pP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6EEC219" wp14:editId="509902E3">
                <wp:simplePos x="0" y="0"/>
                <wp:positionH relativeFrom="column">
                  <wp:posOffset>2712770</wp:posOffset>
                </wp:positionH>
                <wp:positionV relativeFrom="paragraph">
                  <wp:posOffset>473710</wp:posOffset>
                </wp:positionV>
                <wp:extent cx="1123950" cy="266700"/>
                <wp:effectExtent l="0" t="0" r="0" b="0"/>
                <wp:wrapNone/>
                <wp:docPr id="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0D16F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D16F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ROPUCHA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13.6pt;margin-top:37.3pt;width:88.5pt;height:2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" filled="f" stroked="f">
                <v:textbox>
                  <w:txbxContent>
                    <w:p w:rsidR="000D16F5" w:rsidRPr="000D16F5" w:rsidRDefault="000D16F5" w:rsidP="000D16F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D16F5">
                        <w:rPr>
                          <w:rFonts w:ascii="Arial" w:hAnsi="Arial" w:cs="Arial"/>
                          <w:sz w:val="28"/>
                          <w:szCs w:val="28"/>
                        </w:rPr>
                        <w:t>ROPUCHA</w:t>
                      </w:r>
                    </w:p>
                  </w:txbxContent>
                </v:textbox>
              </v:shape>
            </w:pict>
          </mc:Fallback>
        </mc:AlternateContent>
      </w:r>
    </w:p>
    <w:p w:rsidR="000D16F5" w:rsidRPr="00793E03" w:rsidRDefault="000D16F5" w:rsidP="000D16F5">
      <w:pPr>
        <w:rPr>
          <w:rFonts w:ascii="Arial" w:hAnsi="Arial" w:cs="Arial"/>
          <w:sz w:val="56"/>
          <w:szCs w:val="56"/>
        </w:rPr>
      </w:pP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65B57E5" wp14:editId="1947C236">
                <wp:simplePos x="0" y="0"/>
                <wp:positionH relativeFrom="column">
                  <wp:posOffset>539115</wp:posOffset>
                </wp:positionH>
                <wp:positionV relativeFrom="paragraph">
                  <wp:posOffset>591185</wp:posOffset>
                </wp:positionV>
                <wp:extent cx="1123950" cy="2667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0D16F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KOBYLKA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2.45pt;margin-top:46.55pt;width:88.5pt;height:2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" filled="f" stroked="f">
                <v:textbox>
                  <w:txbxContent>
                    <w:p w:rsidR="000D16F5" w:rsidRPr="000D16F5" w:rsidRDefault="000D16F5" w:rsidP="000D16F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KOBYLKA</w:t>
                      </w:r>
                    </w:p>
                  </w:txbxContent>
                </v:textbox>
              </v:shape>
            </w:pict>
          </mc:Fallback>
        </mc:AlternateContent>
      </w:r>
    </w:p>
    <w:p w:rsidR="000D16F5" w:rsidRPr="00793E03" w:rsidRDefault="000D16F5" w:rsidP="000D16F5">
      <w:pPr>
        <w:rPr>
          <w:rFonts w:ascii="Arial" w:hAnsi="Arial" w:cs="Arial"/>
          <w:sz w:val="56"/>
          <w:szCs w:val="56"/>
        </w:rPr>
      </w:pPr>
    </w:p>
    <w:p w:rsidR="000D16F5" w:rsidRPr="00793E03" w:rsidRDefault="000D16F5" w:rsidP="000D16F5">
      <w:pPr>
        <w:rPr>
          <w:rFonts w:ascii="Arial" w:hAnsi="Arial" w:cs="Arial"/>
          <w:sz w:val="56"/>
          <w:szCs w:val="56"/>
        </w:rPr>
      </w:pP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DC334D8" wp14:editId="34CF018F">
                <wp:simplePos x="0" y="0"/>
                <wp:positionH relativeFrom="column">
                  <wp:posOffset>5452745</wp:posOffset>
                </wp:positionH>
                <wp:positionV relativeFrom="paragraph">
                  <wp:posOffset>502285</wp:posOffset>
                </wp:positionV>
                <wp:extent cx="1123950" cy="266700"/>
                <wp:effectExtent l="0" t="0" r="0" b="0"/>
                <wp:wrapNone/>
                <wp:docPr id="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0D16F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ČÁP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29.35pt;margin-top:39.55pt;width:88.5pt;height:2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" filled="f" stroked="f">
                <v:textbox>
                  <w:txbxContent>
                    <w:p w:rsidR="000D16F5" w:rsidRPr="000D16F5" w:rsidRDefault="000D16F5" w:rsidP="000D16F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ČÁP</w:t>
                      </w:r>
                    </w:p>
                  </w:txbxContent>
                </v:textbox>
              </v:shape>
            </w:pict>
          </mc:Fallback>
        </mc:AlternateContent>
      </w:r>
    </w:p>
    <w:p w:rsidR="000D16F5" w:rsidRDefault="000D16F5" w:rsidP="000D16F5">
      <w:pPr>
        <w:rPr>
          <w:rFonts w:ascii="Arial" w:hAnsi="Arial" w:cs="Arial"/>
          <w:sz w:val="56"/>
          <w:szCs w:val="56"/>
        </w:rPr>
      </w:pP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DE63B4E" wp14:editId="647E108D">
                <wp:simplePos x="0" y="0"/>
                <wp:positionH relativeFrom="column">
                  <wp:posOffset>404495</wp:posOffset>
                </wp:positionH>
                <wp:positionV relativeFrom="paragraph">
                  <wp:posOffset>313690</wp:posOffset>
                </wp:positionV>
                <wp:extent cx="1123950" cy="266700"/>
                <wp:effectExtent l="0" t="0" r="0" b="0"/>
                <wp:wrapNone/>
                <wp:docPr id="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0D16F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LINICE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.85pt;margin-top:24.7pt;width:88.5pt;height:2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" filled="f" stroked="f">
                <v:textbox>
                  <w:txbxContent>
                    <w:p w:rsidR="000D16F5" w:rsidRPr="000D16F5" w:rsidRDefault="000D16F5" w:rsidP="000D16F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LINICE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4DDCAB" wp14:editId="6D177817">
                <wp:simplePos x="0" y="0"/>
                <wp:positionH relativeFrom="column">
                  <wp:posOffset>4472305</wp:posOffset>
                </wp:positionH>
                <wp:positionV relativeFrom="paragraph">
                  <wp:posOffset>485775</wp:posOffset>
                </wp:positionV>
                <wp:extent cx="939800" cy="433070"/>
                <wp:effectExtent l="0" t="133350" r="0" b="176530"/>
                <wp:wrapNone/>
                <wp:docPr id="47" name="Šipka doprav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26416">
                          <a:off x="0" y="0"/>
                          <a:ext cx="939800" cy="43307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47" o:spid="_x0000_s1026" type="#_x0000_t13" style="position:absolute;margin-left:352.15pt;margin-top:38.25pt;width:74pt;height:34.1pt;rotation:-2483360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" adj="16623" fillcolor="red" strokecolor="#c00000" strokeweight="2pt"/>
            </w:pict>
          </mc:Fallback>
        </mc:AlternateContent>
      </w:r>
    </w:p>
    <w:p w:rsidR="000D16F5" w:rsidRDefault="000D16F5" w:rsidP="000D16F5">
      <w:pPr>
        <w:tabs>
          <w:tab w:val="left" w:pos="3780"/>
        </w:tabs>
        <w:rPr>
          <w:rFonts w:ascii="Arial" w:hAnsi="Arial" w:cs="Arial"/>
          <w:sz w:val="56"/>
          <w:szCs w:val="5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BD5BF42" wp14:editId="221709AA">
                <wp:simplePos x="0" y="0"/>
                <wp:positionH relativeFrom="column">
                  <wp:posOffset>1563165</wp:posOffset>
                </wp:positionH>
                <wp:positionV relativeFrom="paragraph">
                  <wp:posOffset>180490</wp:posOffset>
                </wp:positionV>
                <wp:extent cx="1481984" cy="456949"/>
                <wp:effectExtent l="19050" t="133350" r="0" b="172085"/>
                <wp:wrapNone/>
                <wp:docPr id="86" name="Šipka doprava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7179">
                          <a:off x="0" y="0"/>
                          <a:ext cx="1481984" cy="456949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6" o:spid="_x0000_s1026" type="#_x0000_t13" style="position:absolute;margin-left:123.1pt;margin-top:14.2pt;width:116.7pt;height:36pt;rotation:1176567fd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" adj="18270" fillcolor="red" strokecolor="#c00000" strokeweight="2pt"/>
            </w:pict>
          </mc:Fallback>
        </mc:AlternateContent>
      </w: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FFF748C" wp14:editId="36270C2E">
                <wp:simplePos x="0" y="0"/>
                <wp:positionH relativeFrom="column">
                  <wp:posOffset>3200400</wp:posOffset>
                </wp:positionH>
                <wp:positionV relativeFrom="paragraph">
                  <wp:posOffset>467360</wp:posOffset>
                </wp:positionV>
                <wp:extent cx="1123950" cy="266700"/>
                <wp:effectExtent l="0" t="0" r="0" b="0"/>
                <wp:wrapNone/>
                <wp:docPr id="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0D16F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HRABOŠ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52pt;margin-top:36.8pt;width:88.5pt;height:2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" filled="f" stroked="f">
                <v:textbox>
                  <w:txbxContent>
                    <w:p w:rsidR="000D16F5" w:rsidRPr="000D16F5" w:rsidRDefault="000D16F5" w:rsidP="000D16F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HRABOŠ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56"/>
          <w:szCs w:val="56"/>
        </w:rPr>
        <w:tab/>
      </w:r>
    </w:p>
    <w:p w:rsidR="000D16F5" w:rsidRDefault="000D16F5" w:rsidP="000D16F5">
      <w:pPr>
        <w:tabs>
          <w:tab w:val="left" w:pos="3780"/>
        </w:tabs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 wp14:anchorId="1DE63012" wp14:editId="22CEE407">
                <wp:simplePos x="0" y="0"/>
                <wp:positionH relativeFrom="column">
                  <wp:posOffset>447040</wp:posOffset>
                </wp:positionH>
                <wp:positionV relativeFrom="paragraph">
                  <wp:posOffset>271780</wp:posOffset>
                </wp:positionV>
                <wp:extent cx="4114800" cy="2981325"/>
                <wp:effectExtent l="0" t="0" r="0" b="9525"/>
                <wp:wrapTight wrapText="bothSides">
                  <wp:wrapPolygon edited="0">
                    <wp:start x="15800" y="1104"/>
                    <wp:lineTo x="15200" y="2346"/>
                    <wp:lineTo x="15200" y="2898"/>
                    <wp:lineTo x="15900" y="3588"/>
                    <wp:lineTo x="7400" y="4555"/>
                    <wp:lineTo x="6600" y="4831"/>
                    <wp:lineTo x="6600" y="12422"/>
                    <wp:lineTo x="1400" y="13388"/>
                    <wp:lineTo x="100" y="13802"/>
                    <wp:lineTo x="0" y="15458"/>
                    <wp:lineTo x="400" y="17390"/>
                    <wp:lineTo x="2100" y="19047"/>
                    <wp:lineTo x="2500" y="21117"/>
                    <wp:lineTo x="5600" y="21531"/>
                    <wp:lineTo x="15700" y="21531"/>
                    <wp:lineTo x="21500" y="21531"/>
                    <wp:lineTo x="21500" y="8971"/>
                    <wp:lineTo x="11900" y="8005"/>
                    <wp:lineTo x="13200" y="8005"/>
                    <wp:lineTo x="21100" y="6073"/>
                    <wp:lineTo x="21100" y="2898"/>
                    <wp:lineTo x="18400" y="1656"/>
                    <wp:lineTo x="16500" y="1104"/>
                    <wp:lineTo x="15800" y="1104"/>
                  </wp:wrapPolygon>
                </wp:wrapTight>
                <wp:docPr id="48" name="Skupin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2981325"/>
                          <a:chOff x="0" y="0"/>
                          <a:chExt cx="4114800" cy="2981325"/>
                        </a:xfrm>
                      </wpg:grpSpPr>
                      <pic:pic xmlns:pic="http://schemas.openxmlformats.org/drawingml/2006/picture">
                        <pic:nvPicPr>
                          <pic:cNvPr id="49" name="Obrázek 49" descr="C:\Users\Kantor\Pictures\Obrázky\pic\1 (82).pn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19275"/>
                            <a:ext cx="12858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Obrázek 50" descr="C:\Users\Kantor\Pictures\Obrázky\pic 1\8166l.pn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00" y="0"/>
                            <a:ext cx="11811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" name="Obrázek 51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5875" y="657225"/>
                            <a:ext cx="9525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Obrázek 5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1625" y="2133600"/>
                            <a:ext cx="14954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obrázek 1" descr="Ciconia ciconia (Marek Szczepanek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9425" y="1257300"/>
                            <a:ext cx="109537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48" o:spid="_x0000_s1026" style="position:absolute;margin-left:35.2pt;margin-top:21.4pt;width:324pt;height:234.75pt;z-index:-251552768" coordsize="41148,29813" o:gfxdata="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">
                <v:shape id="Obrázek 49" o:spid="_x0000_s1027" type="#_x0000_t75" style="position:absolute;top:18192;width:12858;height:11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D0s3EAAAA2wAAAA8AAABkcnMvZG93bnJldi54bWxEj09rAjEUxO+C3yG8Qi+iWaUVXY2iLVXB&#10;k38u3h6b52bp5mXZpLr77U1B8DjMzG+Y+bKxpbhR7QvHCoaDBARx5nTBuYLz6ac/AeEDssbSMSlo&#10;ycNy0e3MMdXuzge6HUMuIoR9igpMCFUqpc8MWfQDVxFH7+pqiyHKOpe6xnuE21KOkmQsLRYcFwxW&#10;9GUo+z3+WQXb4WZMWfv53XKvXJnL3q1HW6fU+1uzmoEI1IRX+NneaQUfU/j/En+AXD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0D0s3EAAAA2wAAAA8AAAAAAAAAAAAAAAAA&#10;nwIAAGRycy9kb3ducmV2LnhtbFBLBQYAAAAABAAEAPcAAACQAwAAAAA=&#10;">
                  <v:imagedata r:id="rId16" o:title="1 (82)"/>
                  <v:path arrowok="t"/>
                </v:shape>
                <v:shape id="Obrázek 50" o:spid="_x0000_s1028" type="#_x0000_t75" style="position:absolute;left:28575;width:11811;height:10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JCK68AAAA2wAAAA8AAABkcnMvZG93bnJldi54bWxET8kKwjAQvQv+QxjBm6YKLlSjuKCIN614&#10;HpqxLTaT0sRa/94cBI+Pty/XrSlFQ7UrLCsYDSMQxKnVBWcKbslhMAfhPLLG0jIp+JCD9arbWWKs&#10;7Zsv1Fx9JkIIuxgV5N5XsZQuzcmgG9qKOHAPWxv0AdaZ1DW+Q7gp5TiKptJgwaEhx4p2OaXP68so&#10;eFbYJsfdedTck9l8nxy34+Z1UarfazcLEJ5a/xf/3CetYBLWhy/hB8jVF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FyQiuvAAAANsAAAAPAAAAAAAAAAAAAAAAAJ8CAABkcnMv&#10;ZG93bnJldi54bWxQSwUGAAAAAAQABAD3AAAAiAMAAAAA&#10;">
                  <v:imagedata r:id="rId17" o:title="8166l"/>
                  <v:path arrowok="t"/>
                </v:shape>
                <v:shape id="Obrázek 51" o:spid="_x0000_s1029" type="#_x0000_t75" style="position:absolute;left:12858;top:6572;width:9525;height:14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oX2bEAAAA2wAAAA8AAABkcnMvZG93bnJldi54bWxEj9FqwkAURN8F/2G5hb7pJhZFUlcpYtP2&#10;SYx+wG32msRk76bZrYl/3y0IPg4zc4ZZbQbTiCt1rrKsIJ5GIIhzqysuFJyO75MlCOeRNTaWScGN&#10;HGzW49EKE217PtA184UIEHYJKii9bxMpXV6SQTe1LXHwzrYz6IPsCqk77APcNHIWRQtpsOKwUGJL&#10;25LyOvs1Cr5Tn8fYz7Pjz0f9kl442+++bko9Pw1vryA8Df4Rvrc/tYJ5DP9fwg+Q6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5oX2bEAAAA2wAAAA8AAAAAAAAAAAAAAAAA&#10;nwIAAGRycy9kb3ducmV2LnhtbFBLBQYAAAAABAAEAPcAAACQAwAAAAA=&#10;">
                  <v:imagedata r:id="rId18" o:title=""/>
                  <v:path arrowok="t"/>
                </v:shape>
                <v:shape id="Obrázek 52" o:spid="_x0000_s1030" type="#_x0000_t75" style="position:absolute;left:15716;top:21336;width:14954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NwozFAAAA2wAAAA8AAABkcnMvZG93bnJldi54bWxEj0FrwkAQhe+C/2GZgjezqcW2RFcRpZAe&#10;CjXpweOQHbPB7GzIrib213cLhR4fb9735q23o23FjXrfOFbwmKQgiCunG64VfJVv81cQPiBrbB2T&#10;gjt52G6mkzVm2g18pFsRahEh7DNUYELoMil9ZciiT1xHHL2z6y2GKPta6h6HCLetXKTps7TYcGww&#10;2NHeUHUprja+Yc3p+HLAZf5+vXzSU1N+nMK3UrOHcbcCEWgM/8d/6VwrWC7gd0sEgNz8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jcKMxQAAANsAAAAPAAAAAAAAAAAAAAAA&#10;AJ8CAABkcnMvZG93bnJldi54bWxQSwUGAAAAAAQABAD3AAAAkQMAAAAA&#10;">
                  <v:imagedata r:id="rId19" o:title=""/>
                  <v:path arrowok="t"/>
                </v:shape>
                <v:shape id="obrázek 1" o:spid="_x0000_s1031" type="#_x0000_t75" alt="Ciconia ciconia (Marek Szczepanek).jpg" style="position:absolute;left:30194;top:12573;width:10954;height:17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eejjEAAAA2wAAAA8AAABkcnMvZG93bnJldi54bWxEj0FrwkAUhO8F/8PyBC+iG6sGja5ilUKP&#10;1uagt0f2mQ1m34bsqum/7xYKPQ4z8w2z3na2Fg9qfeVYwWScgCAunK64VJB/vY8WIHxA1lg7JgXf&#10;5GG76b2sMdPuyZ/0OIVSRAj7DBWYEJpMSl8YsujHriGO3tW1FkOUbSl1i88It7V8TZJUWqw4Lhhs&#10;aG+ouJ3uVsFbUy1TnA0v5kD5eTqcYX6cp0oN+t1uBSJQF/7Df+0PrWA+hd8v8QfIz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VeejjEAAAA2wAAAA8AAAAAAAAAAAAAAAAA&#10;nwIAAGRycy9kb3ducmV2LnhtbFBLBQYAAAAABAAEAPcAAACQAwAAAAA=&#10;">
                  <v:imagedata r:id="rId20" o:title="Ciconia ciconia (Marek Szczepanek)"/>
                  <v:path arrowok="t"/>
                </v:shape>
                <w10:wrap type="tight"/>
              </v:group>
            </w:pict>
          </mc:Fallback>
        </mc:AlternateContent>
      </w:r>
    </w:p>
    <w:p w:rsidR="000D16F5" w:rsidRDefault="000D16F5" w:rsidP="000D16F5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0D16F5" w:rsidRDefault="000D16F5" w:rsidP="000D16F5">
      <w:pPr>
        <w:tabs>
          <w:tab w:val="left" w:pos="3780"/>
        </w:tabs>
        <w:rPr>
          <w:rFonts w:ascii="Arial" w:hAnsi="Arial" w:cs="Arial"/>
          <w:sz w:val="56"/>
          <w:szCs w:val="56"/>
        </w:rPr>
      </w:pPr>
    </w:p>
    <w:p w:rsidR="000D16F5" w:rsidRDefault="000D16F5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Default="003A7EEC" w:rsidP="003A7EEC"/>
    <w:p w:rsidR="000D16F5" w:rsidRDefault="000D16F5" w:rsidP="003A7EEC"/>
    <w:p w:rsidR="000D16F5" w:rsidRDefault="000D16F5" w:rsidP="003A7EEC"/>
    <w:p w:rsidR="000D16F5" w:rsidRPr="003A7EEC" w:rsidRDefault="000D16F5" w:rsidP="000D16F5">
      <w:pPr>
        <w:tabs>
          <w:tab w:val="left" w:pos="3780"/>
        </w:tabs>
        <w:rPr>
          <w:rFonts w:ascii="Arial" w:hAnsi="Arial" w:cs="Arial"/>
          <w:sz w:val="28"/>
          <w:szCs w:val="28"/>
          <w:u w:val="single"/>
        </w:rPr>
      </w:pPr>
      <w:r w:rsidRPr="003A7EEC">
        <w:rPr>
          <w:rFonts w:ascii="Arial" w:hAnsi="Arial" w:cs="Arial"/>
          <w:sz w:val="28"/>
          <w:szCs w:val="28"/>
          <w:u w:val="single"/>
        </w:rPr>
        <w:lastRenderedPageBreak/>
        <w:t>Napiš správné názvy, zakroužkuj ekosystém potravního řetězce a šipkami správně seřaď</w:t>
      </w:r>
    </w:p>
    <w:p w:rsidR="000D16F5" w:rsidRDefault="00AB1685" w:rsidP="000D16F5">
      <w:pPr>
        <w:tabs>
          <w:tab w:val="left" w:pos="3780"/>
        </w:tabs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2633196" wp14:editId="0271F607">
                <wp:simplePos x="0" y="0"/>
                <wp:positionH relativeFrom="column">
                  <wp:posOffset>3248026</wp:posOffset>
                </wp:positionH>
                <wp:positionV relativeFrom="paragraph">
                  <wp:posOffset>412115</wp:posOffset>
                </wp:positionV>
                <wp:extent cx="419100" cy="400050"/>
                <wp:effectExtent l="0" t="0" r="19050" b="19050"/>
                <wp:wrapNone/>
                <wp:docPr id="106" name="Ová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6" o:spid="_x0000_s1026" style="position:absolute;margin-left:255.75pt;margin-top:32.45pt;width:33pt;height:31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" filled="f" strokecolor="#0070c0" strokeweight="2pt"/>
            </w:pict>
          </mc:Fallback>
        </mc:AlternateContent>
      </w:r>
    </w:p>
    <w:p w:rsidR="000D16F5" w:rsidRDefault="000D16F5" w:rsidP="000D16F5">
      <w:pPr>
        <w:tabs>
          <w:tab w:val="left" w:pos="3780"/>
        </w:tabs>
        <w:rPr>
          <w:rFonts w:ascii="Arial" w:hAnsi="Arial" w:cs="Arial"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FFB3D66" wp14:editId="746F5183">
                <wp:simplePos x="0" y="0"/>
                <wp:positionH relativeFrom="column">
                  <wp:posOffset>-266701</wp:posOffset>
                </wp:positionH>
                <wp:positionV relativeFrom="paragraph">
                  <wp:posOffset>3893820</wp:posOffset>
                </wp:positionV>
                <wp:extent cx="1095375" cy="0"/>
                <wp:effectExtent l="0" t="0" r="9525" b="19050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pt,306.6pt" to="65.25pt,3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" strokecolor="#4579b8 [3044]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64FB816" wp14:editId="7B55F4C3">
                <wp:simplePos x="0" y="0"/>
                <wp:positionH relativeFrom="column">
                  <wp:posOffset>5419725</wp:posOffset>
                </wp:positionH>
                <wp:positionV relativeFrom="paragraph">
                  <wp:posOffset>3731895</wp:posOffset>
                </wp:positionV>
                <wp:extent cx="1219200" cy="0"/>
                <wp:effectExtent l="0" t="0" r="19050" b="19050"/>
                <wp:wrapNone/>
                <wp:docPr id="76" name="Přímá spojnic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6" o:spid="_x0000_s1026" style="position:absolute;flip:y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6.75pt,293.85pt" to="522.75pt,2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" strokecolor="#4579b8 [3044]"/>
            </w:pict>
          </mc:Fallback>
        </mc:AlternateContent>
      </w:r>
      <w:r w:rsidRPr="003A7EEC">
        <w:rPr>
          <w:rFonts w:ascii="Arial" w:hAnsi="Arial" w:cs="Arial"/>
          <w:sz w:val="40"/>
          <w:szCs w:val="40"/>
          <w:lang w:eastAsia="cs-CZ"/>
        </w:rPr>
        <w:drawing>
          <wp:anchor distT="0" distB="0" distL="114300" distR="114300" simplePos="0" relativeHeight="251765760" behindDoc="1" locked="0" layoutInCell="1" allowOverlap="1" wp14:anchorId="02E4C515" wp14:editId="1D696A42">
            <wp:simplePos x="0" y="0"/>
            <wp:positionH relativeFrom="column">
              <wp:posOffset>-200025</wp:posOffset>
            </wp:positionH>
            <wp:positionV relativeFrom="paragraph">
              <wp:posOffset>800100</wp:posOffset>
            </wp:positionV>
            <wp:extent cx="6645910" cy="3093085"/>
            <wp:effectExtent l="0" t="0" r="2540" b="0"/>
            <wp:wrapTight wrapText="bothSides">
              <wp:wrapPolygon edited="0">
                <wp:start x="0" y="0"/>
                <wp:lineTo x="0" y="21418"/>
                <wp:lineTo x="21546" y="21418"/>
                <wp:lineTo x="21546" y="0"/>
                <wp:lineTo x="0" y="0"/>
              </wp:wrapPolygon>
            </wp:wrapTight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EEC">
        <w:rPr>
          <w:rFonts w:ascii="Arial" w:hAnsi="Arial" w:cs="Arial"/>
          <w:b/>
          <w:sz w:val="40"/>
          <w:szCs w:val="40"/>
        </w:rPr>
        <w:t xml:space="preserve">a) </w:t>
      </w:r>
      <w:proofErr w:type="gramStart"/>
      <w:r w:rsidRPr="003A7EEC">
        <w:rPr>
          <w:rFonts w:ascii="Arial" w:hAnsi="Arial" w:cs="Arial"/>
          <w:b/>
          <w:sz w:val="40"/>
          <w:szCs w:val="40"/>
        </w:rPr>
        <w:t>louka</w:t>
      </w: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3A7EEC">
        <w:rPr>
          <w:rFonts w:ascii="Arial" w:hAnsi="Arial" w:cs="Arial"/>
          <w:b/>
          <w:sz w:val="40"/>
          <w:szCs w:val="40"/>
        </w:rPr>
        <w:t>b) les</w:t>
      </w:r>
      <w:proofErr w:type="gramEnd"/>
      <w:r w:rsidRPr="003A7EEC">
        <w:rPr>
          <w:rFonts w:ascii="Arial" w:hAnsi="Arial" w:cs="Arial"/>
          <w:b/>
          <w:sz w:val="40"/>
          <w:szCs w:val="40"/>
        </w:rPr>
        <w:t xml:space="preserve"> </w:t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 xml:space="preserve">   </w:t>
      </w:r>
      <w:r w:rsidRPr="003A7EEC">
        <w:rPr>
          <w:rFonts w:ascii="Arial" w:hAnsi="Arial" w:cs="Arial"/>
          <w:b/>
          <w:sz w:val="40"/>
          <w:szCs w:val="40"/>
        </w:rPr>
        <w:t xml:space="preserve">c) rybník </w:t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</w:r>
      <w:r w:rsidRPr="003A7EEC">
        <w:rPr>
          <w:rFonts w:ascii="Arial" w:hAnsi="Arial" w:cs="Arial"/>
          <w:b/>
          <w:sz w:val="40"/>
          <w:szCs w:val="40"/>
        </w:rPr>
        <w:tab/>
        <w:t>d) pole</w:t>
      </w:r>
    </w:p>
    <w:p w:rsidR="000D16F5" w:rsidRPr="003A7EEC" w:rsidRDefault="00AB1685" w:rsidP="000D16F5">
      <w:pPr>
        <w:rPr>
          <w:rFonts w:ascii="Arial" w:hAnsi="Arial" w:cs="Arial"/>
          <w:sz w:val="40"/>
          <w:szCs w:val="40"/>
          <w:lang w:eastAsia="cs-CZ"/>
        </w:rPr>
      </w:pP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1534795</wp:posOffset>
                </wp:positionV>
                <wp:extent cx="0" cy="828000"/>
                <wp:effectExtent l="95250" t="0" r="76200" b="48895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828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5" o:spid="_x0000_s1026" type="#_x0000_t32" style="position:absolute;margin-left:15.75pt;margin-top:120.85pt;width:0;height:65.2pt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" strokecolor="#00b050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944245</wp:posOffset>
                </wp:positionV>
                <wp:extent cx="628650" cy="466725"/>
                <wp:effectExtent l="0" t="38100" r="57150" b="28575"/>
                <wp:wrapNone/>
                <wp:docPr id="103" name="Přímá spojnice se šipkou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466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3" o:spid="_x0000_s1026" type="#_x0000_t32" style="position:absolute;margin-left:140.25pt;margin-top:74.35pt;width:49.5pt;height:36.75pt;flip:y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1934845</wp:posOffset>
                </wp:positionV>
                <wp:extent cx="476250" cy="447675"/>
                <wp:effectExtent l="0" t="38100" r="57150" b="28575"/>
                <wp:wrapNone/>
                <wp:docPr id="102" name="Přímá spojnice se šipkou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447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2" o:spid="_x0000_s1026" type="#_x0000_t32" style="position:absolute;margin-left:23.25pt;margin-top:152.35pt;width:37.5pt;height:35.25pt;flip:y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1277620</wp:posOffset>
                </wp:positionV>
                <wp:extent cx="2895600" cy="504825"/>
                <wp:effectExtent l="0" t="76200" r="76200" b="28575"/>
                <wp:wrapNone/>
                <wp:docPr id="101" name="Přímá spojnice se šipkou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95600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1" o:spid="_x0000_s1026" type="#_x0000_t32" style="position:absolute;margin-left:171pt;margin-top:100.6pt;width:228pt;height:39.75pt;flip:y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1277620</wp:posOffset>
                </wp:positionV>
                <wp:extent cx="1104900" cy="657225"/>
                <wp:effectExtent l="0" t="38100" r="57150" b="28575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657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327pt;margin-top:100.6pt;width:87pt;height:51.75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" strokecolor="red">
                <v:stroke endarrow="open"/>
              </v:shape>
            </w:pict>
          </mc:Fallback>
        </mc:AlternateContent>
      </w:r>
      <w:r w:rsidR="000D16F5"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32E831C" wp14:editId="3A68B195">
                <wp:simplePos x="0" y="0"/>
                <wp:positionH relativeFrom="column">
                  <wp:posOffset>5326380</wp:posOffset>
                </wp:positionH>
                <wp:positionV relativeFrom="paragraph">
                  <wp:posOffset>1578610</wp:posOffset>
                </wp:positionV>
                <wp:extent cx="1314450" cy="352425"/>
                <wp:effectExtent l="0" t="0" r="19050" b="28575"/>
                <wp:wrapNone/>
                <wp:docPr id="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VYDRA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19.4pt;margin-top:124.3pt;width:103.5pt;height:27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">
                <v:textbox>
                  <w:txbxContent>
                    <w:p w:rsidR="000D16F5" w:rsidRPr="000D16F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VYDRA</w:t>
                      </w:r>
                    </w:p>
                  </w:txbxContent>
                </v:textbox>
              </v:shape>
            </w:pict>
          </mc:Fallback>
        </mc:AlternateContent>
      </w:r>
      <w:r w:rsidR="000D16F5"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3CE4AC4" wp14:editId="3C171247">
                <wp:simplePos x="0" y="0"/>
                <wp:positionH relativeFrom="column">
                  <wp:posOffset>2545080</wp:posOffset>
                </wp:positionH>
                <wp:positionV relativeFrom="paragraph">
                  <wp:posOffset>997585</wp:posOffset>
                </wp:positionV>
                <wp:extent cx="1314450" cy="352425"/>
                <wp:effectExtent l="0" t="0" r="19050" b="28575"/>
                <wp:wrapNone/>
                <wp:docPr id="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ŠTIKA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00.4pt;margin-top:78.55pt;width:103.5pt;height:27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">
                <v:textbox>
                  <w:txbxContent>
                    <w:p w:rsidR="000D16F5" w:rsidRPr="000D16F5" w:rsidRDefault="000D16F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ŠTIKA</w:t>
                      </w:r>
                    </w:p>
                  </w:txbxContent>
                </v:textbox>
              </v:shape>
            </w:pict>
          </mc:Fallback>
        </mc:AlternateContent>
      </w:r>
    </w:p>
    <w:p w:rsidR="000D16F5" w:rsidRDefault="00AB1685" w:rsidP="000D16F5">
      <w:pPr>
        <w:rPr>
          <w:rFonts w:ascii="Arial" w:hAnsi="Arial" w:cs="Arial"/>
          <w:sz w:val="40"/>
          <w:szCs w:val="40"/>
          <w:lang w:eastAsia="cs-CZ"/>
        </w:rPr>
      </w:pP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A16B859" wp14:editId="14AB1151">
                <wp:simplePos x="0" y="0"/>
                <wp:positionH relativeFrom="column">
                  <wp:posOffset>1781175</wp:posOffset>
                </wp:positionH>
                <wp:positionV relativeFrom="paragraph">
                  <wp:posOffset>-1131570</wp:posOffset>
                </wp:positionV>
                <wp:extent cx="104775" cy="485775"/>
                <wp:effectExtent l="76200" t="38100" r="28575" b="28575"/>
                <wp:wrapNone/>
                <wp:docPr id="96" name="Přímá spojnice se šipkou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485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6" o:spid="_x0000_s1026" type="#_x0000_t32" style="position:absolute;margin-left:140.25pt;margin-top:-89.1pt;width:8.25pt;height:38.25pt;flip:x 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5F961EA" wp14:editId="3B2E2B72">
                <wp:simplePos x="0" y="0"/>
                <wp:positionH relativeFrom="column">
                  <wp:posOffset>2238375</wp:posOffset>
                </wp:positionH>
                <wp:positionV relativeFrom="paragraph">
                  <wp:posOffset>-1169670</wp:posOffset>
                </wp:positionV>
                <wp:extent cx="647700" cy="485775"/>
                <wp:effectExtent l="0" t="38100" r="57150" b="28575"/>
                <wp:wrapNone/>
                <wp:docPr id="97" name="Přímá spojnice se šipkou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485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7" o:spid="_x0000_s1026" type="#_x0000_t32" style="position:absolute;margin-left:176.25pt;margin-top:-92.1pt;width:51pt;height:38.25pt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5457B4B" wp14:editId="0597E602">
                <wp:simplePos x="0" y="0"/>
                <wp:positionH relativeFrom="column">
                  <wp:posOffset>2552700</wp:posOffset>
                </wp:positionH>
                <wp:positionV relativeFrom="paragraph">
                  <wp:posOffset>-655320</wp:posOffset>
                </wp:positionV>
                <wp:extent cx="695325" cy="85725"/>
                <wp:effectExtent l="0" t="76200" r="0" b="28575"/>
                <wp:wrapNone/>
                <wp:docPr id="98" name="Přímá spojnice se šipkou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85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8" o:spid="_x0000_s1026" type="#_x0000_t32" style="position:absolute;margin-left:201pt;margin-top:-51.6pt;width:54.75pt;height:6.75pt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F5F94A6" wp14:editId="00D66772">
                <wp:simplePos x="0" y="0"/>
                <wp:positionH relativeFrom="column">
                  <wp:posOffset>657224</wp:posOffset>
                </wp:positionH>
                <wp:positionV relativeFrom="paragraph">
                  <wp:posOffset>-1407795</wp:posOffset>
                </wp:positionV>
                <wp:extent cx="2162175" cy="514350"/>
                <wp:effectExtent l="0" t="57150" r="9525" b="19050"/>
                <wp:wrapNone/>
                <wp:docPr id="104" name="Přímá spojnice se šipkou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175" cy="514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4" o:spid="_x0000_s1026" type="#_x0000_t32" style="position:absolute;margin-left:51.75pt;margin-top:-110.85pt;width:170.25pt;height:40.5pt;flip:y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" strokecolor="red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C4B2A4D" wp14:editId="2AA2940E">
                <wp:simplePos x="0" y="0"/>
                <wp:positionH relativeFrom="column">
                  <wp:posOffset>4610100</wp:posOffset>
                </wp:positionH>
                <wp:positionV relativeFrom="paragraph">
                  <wp:posOffset>-826770</wp:posOffset>
                </wp:positionV>
                <wp:extent cx="647700" cy="171450"/>
                <wp:effectExtent l="0" t="57150" r="0" b="19050"/>
                <wp:wrapNone/>
                <wp:docPr id="99" name="Přímá spojnice se šipkou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7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9" o:spid="_x0000_s1026" type="#_x0000_t32" style="position:absolute;margin-left:363pt;margin-top:-65.1pt;width:51pt;height:13.5pt;flip:y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" strokecolor="red">
                <v:stroke endarrow="open"/>
              </v:shape>
            </w:pict>
          </mc:Fallback>
        </mc:AlternateContent>
      </w: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500F628" wp14:editId="50F03C37">
                <wp:simplePos x="0" y="0"/>
                <wp:positionH relativeFrom="column">
                  <wp:posOffset>-323850</wp:posOffset>
                </wp:positionH>
                <wp:positionV relativeFrom="paragraph">
                  <wp:posOffset>-464820</wp:posOffset>
                </wp:positionV>
                <wp:extent cx="1362075" cy="352425"/>
                <wp:effectExtent l="0" t="0" r="28575" b="28575"/>
                <wp:wrapNone/>
                <wp:docPr id="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AB168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AB1685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OKŘEHEK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25.5pt;margin-top:-36.6pt;width:107.25pt;height:27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">
                <v:textbox>
                  <w:txbxContent>
                    <w:p w:rsidR="000D16F5" w:rsidRPr="00AB168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AB1685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OKŘEHEK</w:t>
                      </w:r>
                    </w:p>
                  </w:txbxContent>
                </v:textbox>
              </v:shape>
            </w:pict>
          </mc:Fallback>
        </mc:AlternateContent>
      </w: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499BBA4" wp14:editId="78C06EEC">
                <wp:simplePos x="0" y="0"/>
                <wp:positionH relativeFrom="column">
                  <wp:posOffset>1344930</wp:posOffset>
                </wp:positionH>
                <wp:positionV relativeFrom="paragraph">
                  <wp:posOffset>-249555</wp:posOffset>
                </wp:positionV>
                <wp:extent cx="1314450" cy="352425"/>
                <wp:effectExtent l="0" t="0" r="19050" b="28575"/>
                <wp:wrapNone/>
                <wp:docPr id="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ŽÍŽALA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05.9pt;margin-top:-19.65pt;width:103.5pt;height:27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">
                <v:textbox>
                  <w:txbxContent>
                    <w:p w:rsidR="000D16F5" w:rsidRPr="000D16F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ŽÍŽALA</w:t>
                      </w:r>
                    </w:p>
                  </w:txbxContent>
                </v:textbox>
              </v:shape>
            </w:pict>
          </mc:Fallback>
        </mc:AlternateContent>
      </w:r>
      <w:r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96C469A" wp14:editId="19DD46F5">
                <wp:simplePos x="0" y="0"/>
                <wp:positionH relativeFrom="column">
                  <wp:posOffset>3449955</wp:posOffset>
                </wp:positionH>
                <wp:positionV relativeFrom="paragraph">
                  <wp:posOffset>-297180</wp:posOffset>
                </wp:positionV>
                <wp:extent cx="1314450" cy="352425"/>
                <wp:effectExtent l="0" t="0" r="19050" b="28575"/>
                <wp:wrapNone/>
                <wp:docPr id="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ČOLEK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71.65pt;margin-top:-23.4pt;width:103.5pt;height:27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">
                <v:textbox>
                  <w:txbxContent>
                    <w:p w:rsidR="000D16F5" w:rsidRPr="000D16F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ČOLEK</w:t>
                      </w:r>
                    </w:p>
                  </w:txbxContent>
                </v:textbox>
              </v:shape>
            </w:pict>
          </mc:Fallback>
        </mc:AlternateContent>
      </w:r>
      <w:r w:rsidRPr="00AB168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8F7E3A5" wp14:editId="38E50516">
                <wp:simplePos x="0" y="0"/>
                <wp:positionH relativeFrom="column">
                  <wp:posOffset>3078480</wp:posOffset>
                </wp:positionH>
                <wp:positionV relativeFrom="paragraph">
                  <wp:posOffset>-1249680</wp:posOffset>
                </wp:positionV>
                <wp:extent cx="1314450" cy="352425"/>
                <wp:effectExtent l="0" t="0" r="19050" b="28575"/>
                <wp:wrapNone/>
                <wp:docPr id="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685" w:rsidRPr="000D16F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KACHNA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42.4pt;margin-top:-98.4pt;width:103.5pt;height:27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">
                <v:textbox>
                  <w:txbxContent>
                    <w:p w:rsidR="00AB1685" w:rsidRPr="000D16F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KACHNA</w:t>
                      </w:r>
                    </w:p>
                  </w:txbxContent>
                </v:textbox>
              </v:shape>
            </w:pict>
          </mc:Fallback>
        </mc:AlternateContent>
      </w:r>
      <w:r w:rsidR="000D16F5"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CCBF388" wp14:editId="174A8EE9">
                <wp:simplePos x="0" y="0"/>
                <wp:positionH relativeFrom="column">
                  <wp:posOffset>773430</wp:posOffset>
                </wp:positionH>
                <wp:positionV relativeFrom="paragraph">
                  <wp:posOffset>-1602105</wp:posOffset>
                </wp:positionV>
                <wp:extent cx="1314450" cy="352425"/>
                <wp:effectExtent l="0" t="0" r="19050" b="28575"/>
                <wp:wrapNone/>
                <wp:docPr id="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0D16F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ŠTIKA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60.9pt;margin-top:-126.15pt;width:103.5pt;height:27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">
                <v:textbox>
                  <w:txbxContent>
                    <w:p w:rsidR="000D16F5" w:rsidRPr="000D16F5" w:rsidRDefault="000D16F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ŠTIKA</w:t>
                      </w:r>
                    </w:p>
                  </w:txbxContent>
                </v:textbox>
              </v:shape>
            </w:pict>
          </mc:Fallback>
        </mc:AlternateContent>
      </w:r>
      <w:r w:rsidR="000D16F5" w:rsidRPr="000D16F5"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25946B4" wp14:editId="55FA3ADC">
                <wp:simplePos x="0" y="0"/>
                <wp:positionH relativeFrom="column">
                  <wp:posOffset>5374005</wp:posOffset>
                </wp:positionH>
                <wp:positionV relativeFrom="paragraph">
                  <wp:posOffset>-535305</wp:posOffset>
                </wp:positionV>
                <wp:extent cx="1314450" cy="352425"/>
                <wp:effectExtent l="0" t="0" r="19050" b="28575"/>
                <wp:wrapNone/>
                <wp:docPr id="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16F5" w:rsidRPr="000D16F5" w:rsidRDefault="00AB1685" w:rsidP="00AB16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UŽOVKA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23.15pt;margin-top:-42.15pt;width:103.5pt;height:27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">
                <v:textbox>
                  <w:txbxContent>
                    <w:p w:rsidR="000D16F5" w:rsidRPr="000D16F5" w:rsidRDefault="00AB1685" w:rsidP="00AB1685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UŽOVKA</w:t>
                      </w:r>
                    </w:p>
                  </w:txbxContent>
                </v:textbox>
              </v:shape>
            </w:pict>
          </mc:Fallback>
        </mc:AlternateContent>
      </w:r>
    </w:p>
    <w:p w:rsidR="000D16F5" w:rsidRDefault="000D16F5" w:rsidP="000D16F5">
      <w:pPr>
        <w:rPr>
          <w:rFonts w:ascii="Arial" w:hAnsi="Arial" w:cs="Arial"/>
          <w:sz w:val="40"/>
          <w:szCs w:val="40"/>
          <w:lang w:eastAsia="cs-CZ"/>
        </w:rPr>
      </w:pPr>
    </w:p>
    <w:p w:rsidR="000D16F5" w:rsidRPr="003A7EEC" w:rsidRDefault="000D16F5" w:rsidP="000D16F5">
      <w:pPr>
        <w:rPr>
          <w:rFonts w:ascii="Arial" w:hAnsi="Arial" w:cs="Arial"/>
          <w:sz w:val="40"/>
          <w:szCs w:val="40"/>
          <w:lang w:eastAsia="cs-CZ"/>
        </w:rPr>
      </w:pPr>
    </w:p>
    <w:p w:rsidR="000D16F5" w:rsidRPr="000D16F5" w:rsidRDefault="000D16F5" w:rsidP="000D16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Jak nazýváme celek, který společně vytváří živé organismy a neživá příroda?</w:t>
      </w:r>
    </w:p>
    <w:p w:rsidR="000D16F5" w:rsidRPr="000D16F5" w:rsidRDefault="000D16F5" w:rsidP="000D16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339A66"/>
          <w:sz w:val="28"/>
          <w:szCs w:val="28"/>
        </w:rPr>
      </w:pPr>
    </w:p>
    <w:p w:rsidR="000D16F5" w:rsidRPr="00AB1685" w:rsidRDefault="00AB1685" w:rsidP="000D16F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FF0000"/>
          <w:sz w:val="24"/>
          <w:szCs w:val="24"/>
        </w:rPr>
      </w:pPr>
      <w:r>
        <w:rPr>
          <w:rFonts w:ascii="Arial,Bold" w:hAnsi="Arial,Bold" w:cs="Arial,Bold"/>
          <w:b/>
          <w:bCs/>
          <w:color w:val="FF0000"/>
          <w:sz w:val="24"/>
          <w:szCs w:val="24"/>
        </w:rPr>
        <w:t>EKOSYSTÉ</w:t>
      </w:r>
      <w:r w:rsidRPr="00AB1685">
        <w:rPr>
          <w:rFonts w:ascii="Arial,Bold" w:hAnsi="Arial,Bold" w:cs="Arial,Bold"/>
          <w:b/>
          <w:bCs/>
          <w:color w:val="FF0000"/>
          <w:sz w:val="24"/>
          <w:szCs w:val="24"/>
        </w:rPr>
        <w:t>M</w:t>
      </w:r>
    </w:p>
    <w:p w:rsidR="000D16F5" w:rsidRDefault="000D16F5" w:rsidP="000D16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AB1685" w:rsidRDefault="00AB1685" w:rsidP="000D16F5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339A66"/>
          <w:sz w:val="24"/>
          <w:szCs w:val="24"/>
        </w:rPr>
      </w:pPr>
    </w:p>
    <w:p w:rsidR="000D16F5" w:rsidRPr="000D16F5" w:rsidRDefault="000D16F5" w:rsidP="000D16F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8"/>
          <w:szCs w:val="28"/>
          <w:u w:val="single"/>
        </w:rPr>
      </w:pPr>
      <w:r w:rsidRPr="000D16F5">
        <w:rPr>
          <w:rFonts w:ascii="Arial" w:hAnsi="Arial" w:cs="Arial"/>
          <w:bCs/>
          <w:color w:val="000000"/>
          <w:sz w:val="28"/>
          <w:szCs w:val="28"/>
          <w:u w:val="single"/>
        </w:rPr>
        <w:t>Co živé organismy potřebují k životu od neživé přírody?</w:t>
      </w:r>
    </w:p>
    <w:p w:rsidR="00AB1685" w:rsidRPr="00AB1685" w:rsidRDefault="00AB1685" w:rsidP="000D16F5">
      <w:pPr>
        <w:rPr>
          <w:rFonts w:ascii="Arial,Bold" w:hAnsi="Arial,Bold" w:cs="Arial,Bold"/>
          <w:b/>
          <w:bCs/>
          <w:color w:val="FF0000"/>
          <w:sz w:val="24"/>
          <w:szCs w:val="24"/>
        </w:rPr>
      </w:pPr>
      <w:r>
        <w:rPr>
          <w:rFonts w:ascii="Arial,Bold" w:hAnsi="Arial,Bold" w:cs="Arial,Bold"/>
          <w:b/>
          <w:bCs/>
          <w:color w:val="339A66"/>
          <w:sz w:val="24"/>
          <w:szCs w:val="24"/>
        </w:rPr>
        <w:br/>
      </w:r>
      <w:r w:rsidRPr="00AB1685">
        <w:rPr>
          <w:rFonts w:ascii="Arial,Bold" w:hAnsi="Arial,Bold" w:cs="Arial,Bold"/>
          <w:b/>
          <w:bCs/>
          <w:color w:val="FF0000"/>
          <w:sz w:val="24"/>
          <w:szCs w:val="24"/>
        </w:rPr>
        <w:t>SVĚTLO A TEPLO, VODA, PŮDA, VZDUCH, HORNINY A NEROSTY</w:t>
      </w:r>
    </w:p>
    <w:p w:rsidR="000D16F5" w:rsidRPr="000D16F5" w:rsidRDefault="000D16F5" w:rsidP="000D16F5">
      <w:pPr>
        <w:rPr>
          <w:rFonts w:ascii="Arial" w:hAnsi="Arial" w:cs="Arial"/>
          <w:color w:val="000000" w:themeColor="text1"/>
          <w:sz w:val="40"/>
          <w:szCs w:val="40"/>
          <w:lang w:eastAsia="cs-CZ"/>
        </w:rPr>
      </w:pPr>
    </w:p>
    <w:p w:rsidR="00AB1685" w:rsidRPr="00AB1685" w:rsidRDefault="00AB1685" w:rsidP="003A7EEC">
      <w:pPr>
        <w:rPr>
          <w:rFonts w:ascii="Arial" w:hAnsi="Arial" w:cs="Arial"/>
          <w:sz w:val="28"/>
          <w:szCs w:val="28"/>
        </w:rPr>
      </w:pPr>
      <w:r w:rsidRPr="00AB1685">
        <w:rPr>
          <w:rFonts w:ascii="Arial" w:hAnsi="Arial" w:cs="Arial"/>
          <w:sz w:val="28"/>
          <w:szCs w:val="28"/>
        </w:rPr>
        <w:lastRenderedPageBreak/>
        <w:t xml:space="preserve">Citace:  </w:t>
      </w:r>
    </w:p>
    <w:p w:rsidR="00AB1685" w:rsidRPr="00AB1685" w:rsidRDefault="00AB1685" w:rsidP="003A7EEC">
      <w:pPr>
        <w:rPr>
          <w:rFonts w:ascii="Arial" w:hAnsi="Arial" w:cs="Arial"/>
          <w:sz w:val="28"/>
          <w:szCs w:val="28"/>
        </w:rPr>
      </w:pPr>
      <w:r w:rsidRPr="00AB1685">
        <w:rPr>
          <w:rFonts w:ascii="Arial" w:hAnsi="Arial" w:cs="Arial"/>
          <w:sz w:val="28"/>
          <w:szCs w:val="28"/>
        </w:rPr>
        <w:t>Zdroj obrázků:</w:t>
      </w:r>
    </w:p>
    <w:p w:rsidR="003A7EEC" w:rsidRDefault="003A7EEC" w:rsidP="003A7EEC">
      <w:hyperlink r:id="rId22" w:history="1">
        <w:r>
          <w:rPr>
            <w:rStyle w:val="Hypertextovodkaz"/>
          </w:rPr>
          <w:t>http://cs.wikipedia.org/wiki/%C4%8C%C3%A1p_b%C3%ADl%C3%BD</w:t>
        </w:r>
      </w:hyperlink>
    </w:p>
    <w:p w:rsidR="003A7EEC" w:rsidRDefault="003A7EEC" w:rsidP="003A7EEC">
      <w:hyperlink r:id="rId23" w:history="1">
        <w:r w:rsidRPr="00BA5819">
          <w:rPr>
            <w:rStyle w:val="Hypertextovodkaz"/>
          </w:rPr>
          <w:t>www.microsoft.com</w:t>
        </w:r>
      </w:hyperlink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3A7EEC" w:rsidRPr="003A7EEC" w:rsidRDefault="003A7EEC" w:rsidP="003A7EEC">
      <w:pPr>
        <w:rPr>
          <w:rFonts w:ascii="Arial" w:hAnsi="Arial" w:cs="Arial"/>
          <w:sz w:val="40"/>
          <w:szCs w:val="40"/>
          <w:lang w:eastAsia="cs-CZ"/>
        </w:rPr>
      </w:pPr>
    </w:p>
    <w:p w:rsidR="00793E03" w:rsidRPr="003A7EEC" w:rsidRDefault="00793E03" w:rsidP="003A7EEC">
      <w:pPr>
        <w:rPr>
          <w:rFonts w:ascii="Arial" w:hAnsi="Arial" w:cs="Arial"/>
          <w:sz w:val="40"/>
          <w:szCs w:val="40"/>
          <w:lang w:eastAsia="cs-CZ"/>
        </w:rPr>
      </w:pPr>
    </w:p>
    <w:sectPr w:rsidR="00793E03" w:rsidRPr="003A7EEC" w:rsidSect="008F4940">
      <w:footerReference w:type="default" r:id="rId24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897" w:rsidRDefault="007E4897" w:rsidP="0097161E">
      <w:pPr>
        <w:spacing w:after="0" w:line="240" w:lineRule="auto"/>
      </w:pPr>
      <w:r>
        <w:separator/>
      </w:r>
    </w:p>
  </w:endnote>
  <w:endnote w:type="continuationSeparator" w:id="0">
    <w:p w:rsidR="007E4897" w:rsidRDefault="007E4897" w:rsidP="00971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61E" w:rsidRDefault="0097161E" w:rsidP="0097161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97161E" w:rsidRDefault="0097161E" w:rsidP="0097161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97161E" w:rsidRDefault="0097161E">
    <w:pPr>
      <w:pStyle w:val="Zpat"/>
    </w:pPr>
  </w:p>
  <w:p w:rsidR="0097161E" w:rsidRDefault="0097161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897" w:rsidRDefault="007E4897" w:rsidP="0097161E">
      <w:pPr>
        <w:spacing w:after="0" w:line="240" w:lineRule="auto"/>
      </w:pPr>
      <w:r>
        <w:separator/>
      </w:r>
    </w:p>
  </w:footnote>
  <w:footnote w:type="continuationSeparator" w:id="0">
    <w:p w:rsidR="007E4897" w:rsidRDefault="007E4897" w:rsidP="00971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379F"/>
    <w:multiLevelType w:val="hybridMultilevel"/>
    <w:tmpl w:val="9D2C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22"/>
    <w:rsid w:val="0000039E"/>
    <w:rsid w:val="0002323B"/>
    <w:rsid w:val="00034C8E"/>
    <w:rsid w:val="00075723"/>
    <w:rsid w:val="000945BD"/>
    <w:rsid w:val="000D16F5"/>
    <w:rsid w:val="001C0202"/>
    <w:rsid w:val="001D089C"/>
    <w:rsid w:val="00233671"/>
    <w:rsid w:val="0026417E"/>
    <w:rsid w:val="002D2DB0"/>
    <w:rsid w:val="003129C4"/>
    <w:rsid w:val="00375621"/>
    <w:rsid w:val="00385F09"/>
    <w:rsid w:val="003A7EEC"/>
    <w:rsid w:val="003F3B11"/>
    <w:rsid w:val="0040685B"/>
    <w:rsid w:val="004D48B1"/>
    <w:rsid w:val="00520A85"/>
    <w:rsid w:val="00525F68"/>
    <w:rsid w:val="005C1DA1"/>
    <w:rsid w:val="005D5263"/>
    <w:rsid w:val="0061337F"/>
    <w:rsid w:val="00624521"/>
    <w:rsid w:val="00633ED3"/>
    <w:rsid w:val="006758C9"/>
    <w:rsid w:val="00697E61"/>
    <w:rsid w:val="00714F40"/>
    <w:rsid w:val="007472E0"/>
    <w:rsid w:val="00793E03"/>
    <w:rsid w:val="007B43A6"/>
    <w:rsid w:val="007E4897"/>
    <w:rsid w:val="008506CD"/>
    <w:rsid w:val="00851939"/>
    <w:rsid w:val="008D2322"/>
    <w:rsid w:val="008D2C9F"/>
    <w:rsid w:val="008F4940"/>
    <w:rsid w:val="00950753"/>
    <w:rsid w:val="0097161E"/>
    <w:rsid w:val="00971B4D"/>
    <w:rsid w:val="009A0122"/>
    <w:rsid w:val="009B1755"/>
    <w:rsid w:val="00A2780E"/>
    <w:rsid w:val="00AB1685"/>
    <w:rsid w:val="00AC6BC3"/>
    <w:rsid w:val="00AD0B3F"/>
    <w:rsid w:val="00AD3009"/>
    <w:rsid w:val="00B0477F"/>
    <w:rsid w:val="00B30F2E"/>
    <w:rsid w:val="00C3267B"/>
    <w:rsid w:val="00C51182"/>
    <w:rsid w:val="00CB0FEC"/>
    <w:rsid w:val="00D12B48"/>
    <w:rsid w:val="00D319A9"/>
    <w:rsid w:val="00D64ECA"/>
    <w:rsid w:val="00E12024"/>
    <w:rsid w:val="00E431D3"/>
    <w:rsid w:val="00E85356"/>
    <w:rsid w:val="00EB68F9"/>
    <w:rsid w:val="00EF6663"/>
    <w:rsid w:val="00F0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A7E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9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D5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2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0B3F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6758C9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758C9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758C9"/>
    <w:pPr>
      <w:numPr>
        <w:ilvl w:val="1"/>
      </w:num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758C9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6758C9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161E"/>
  </w:style>
  <w:style w:type="paragraph" w:styleId="Zpat">
    <w:name w:val="footer"/>
    <w:basedOn w:val="Normln"/>
    <w:link w:val="ZpatChar"/>
    <w:uiPriority w:val="99"/>
    <w:unhideWhenUsed/>
    <w:rsid w:val="00971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161E"/>
  </w:style>
  <w:style w:type="paragraph" w:styleId="Zkladntext">
    <w:name w:val="Body Text"/>
    <w:basedOn w:val="Normln"/>
    <w:link w:val="ZkladntextChar"/>
    <w:semiHidden/>
    <w:unhideWhenUsed/>
    <w:rsid w:val="0097161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97161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A7E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0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www.microsoft.com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emf"/><Relationship Id="rId22" Type="http://schemas.openxmlformats.org/officeDocument/2006/relationships/hyperlink" Target="http://cs.wikipedia.org/wiki/%C4%8C%C3%A1p_b%C3%ADl%C3%B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%201%20-%20P&#344;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24DD7-7F0F-4FEB-99D3-1B5F304CA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 1 - PŘ4</Template>
  <TotalTime>188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2013-05-29T20:04:00Z</cp:lastPrinted>
  <dcterms:created xsi:type="dcterms:W3CDTF">2013-04-24T16:25:00Z</dcterms:created>
  <dcterms:modified xsi:type="dcterms:W3CDTF">2013-05-29T20:04:00Z</dcterms:modified>
</cp:coreProperties>
</file>