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9D3" w:rsidRDefault="003E09D3" w:rsidP="00D147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18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VY_32_INOVACE_02_FII_EXPERIMENTÁLNÍ PRÁCE – GRAVITAČNÍ KONSTANTA</w:t>
      </w:r>
    </w:p>
    <w:bookmarkEnd w:id="0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/>
    <w:p w:rsidR="003E09D3" w:rsidRDefault="003E09D3" w:rsidP="00D147D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3E09D3" w:rsidRDefault="003E09D3" w:rsidP="00A017DF">
      <w:pPr>
        <w:jc w:val="center"/>
        <w:rPr>
          <w:b/>
          <w:sz w:val="40"/>
          <w:szCs w:val="40"/>
        </w:rPr>
      </w:pPr>
    </w:p>
    <w:p w:rsidR="003E09D3" w:rsidRDefault="003E09D3" w:rsidP="00A017DF">
      <w:pPr>
        <w:jc w:val="center"/>
        <w:rPr>
          <w:b/>
          <w:sz w:val="40"/>
          <w:szCs w:val="40"/>
        </w:rPr>
      </w:pPr>
    </w:p>
    <w:p w:rsidR="003E09D3" w:rsidRDefault="003E09D3" w:rsidP="00D147D3">
      <w:pPr>
        <w:jc w:val="center"/>
        <w:rPr>
          <w:rFonts w:ascii="Arial" w:hAnsi="Arial" w:cs="Arial"/>
          <w:b/>
          <w:sz w:val="32"/>
          <w:szCs w:val="32"/>
        </w:rPr>
      </w:pPr>
    </w:p>
    <w:p w:rsidR="003E09D3" w:rsidRDefault="003E09D3" w:rsidP="00D147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3E09D3" w:rsidRDefault="003E09D3" w:rsidP="00D147D3">
      <w:pPr>
        <w:jc w:val="center"/>
        <w:rPr>
          <w:rFonts w:ascii="Arial" w:hAnsi="Arial" w:cs="Arial"/>
          <w:sz w:val="32"/>
          <w:szCs w:val="32"/>
        </w:rPr>
      </w:pPr>
    </w:p>
    <w:p w:rsidR="003E09D3" w:rsidRDefault="003E09D3" w:rsidP="00D147D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3E09D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BB779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3E09D3" w:rsidRPr="00CC7C35" w:rsidTr="00CC7C35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341753" w:rsidRDefault="003E09D3" w:rsidP="00BB779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Experimentální práce – gravitační konstanta</w:t>
            </w:r>
          </w:p>
        </w:tc>
      </w:tr>
      <w:tr w:rsidR="003E09D3" w:rsidRPr="00CC7C35" w:rsidTr="00BB7792">
        <w:trPr>
          <w:trHeight w:val="122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</w:p>
          <w:p w:rsidR="003E09D3" w:rsidRPr="00CC7C35" w:rsidRDefault="003E09D3" w:rsidP="00BB779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Experimentální práce</w:t>
            </w:r>
            <w:r w:rsidRPr="00CC7C35">
              <w:rPr>
                <w:rFonts w:ascii="Arial" w:hAnsi="Arial" w:cs="Arial"/>
                <w:sz w:val="28"/>
                <w:szCs w:val="28"/>
              </w:rPr>
              <w:t xml:space="preserve"> slouží k</w:t>
            </w:r>
            <w:r>
              <w:rPr>
                <w:rFonts w:ascii="Arial" w:hAnsi="Arial" w:cs="Arial"/>
                <w:sz w:val="28"/>
                <w:szCs w:val="28"/>
              </w:rPr>
              <w:t>e zjištění velikosti gravitační konstanty.</w:t>
            </w:r>
          </w:p>
        </w:tc>
      </w:tr>
      <w:tr w:rsidR="003E09D3" w:rsidRPr="00CC7C35" w:rsidTr="00CC7C35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0E59E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Žák experimentálně zjistí velikost gravitační konstanty.</w:t>
            </w:r>
          </w:p>
        </w:tc>
      </w:tr>
      <w:tr w:rsidR="003E09D3" w:rsidRPr="00CC7C35" w:rsidTr="00CC7C35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BB779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Gravitační síla, hmotnost tělesa, gravitační konstanta</w:t>
            </w:r>
          </w:p>
        </w:tc>
      </w:tr>
      <w:tr w:rsidR="003E09D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3E09D3" w:rsidRPr="00CC7C35" w:rsidTr="00CC7C35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09D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3E09D3" w:rsidRPr="00CC7C35" w:rsidTr="00CC7C35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CC7C35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3E09D3" w:rsidRPr="00CC7C35" w:rsidTr="00CC7C35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 xml:space="preserve">Školní vzdělávací program pro základní vzdělávání, </w:t>
            </w:r>
            <w:r w:rsidRPr="00734FB3">
              <w:rPr>
                <w:rFonts w:ascii="Arial" w:hAnsi="Arial" w:cs="Arial"/>
              </w:rPr>
              <w:t>793/2009</w:t>
            </w:r>
            <w:r w:rsidRPr="00BB7792">
              <w:rPr>
                <w:rFonts w:ascii="Arial" w:hAnsi="Arial" w:cs="Arial"/>
                <w:color w:val="FF0000"/>
              </w:rPr>
              <w:t xml:space="preserve"> </w:t>
            </w:r>
            <w:r w:rsidRPr="00CC7C35">
              <w:rPr>
                <w:rFonts w:ascii="Arial" w:hAnsi="Arial" w:cs="Arial"/>
              </w:rPr>
              <w:t>, Škola pro každého</w:t>
            </w:r>
          </w:p>
        </w:tc>
      </w:tr>
      <w:tr w:rsidR="003E09D3" w:rsidRPr="00CC7C35" w:rsidTr="00CC7C35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09D3" w:rsidRPr="00CC7C35" w:rsidRDefault="003E09D3" w:rsidP="00CC7C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09D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3E09D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9D3" w:rsidRPr="00CC7C35" w:rsidRDefault="003E09D3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</w:t>
            </w:r>
            <w:r w:rsidRPr="00CC7C35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3E09D3" w:rsidRDefault="003E09D3" w:rsidP="00D147D3">
      <w:pPr>
        <w:jc w:val="center"/>
        <w:rPr>
          <w:rFonts w:ascii="Arial" w:hAnsi="Arial" w:cs="Arial"/>
          <w:sz w:val="32"/>
          <w:szCs w:val="32"/>
        </w:rPr>
      </w:pPr>
    </w:p>
    <w:p w:rsidR="003E09D3" w:rsidRDefault="003E09D3" w:rsidP="00D76615">
      <w:pPr>
        <w:rPr>
          <w:b/>
        </w:rPr>
      </w:pPr>
    </w:p>
    <w:p w:rsidR="003E09D3" w:rsidRDefault="003E09D3" w:rsidP="00D76615">
      <w:pPr>
        <w:rPr>
          <w:b/>
        </w:rPr>
      </w:pPr>
    </w:p>
    <w:p w:rsidR="003E09D3" w:rsidRDefault="003E09D3" w:rsidP="00D76615">
      <w:pPr>
        <w:rPr>
          <w:b/>
        </w:rPr>
      </w:pPr>
    </w:p>
    <w:p w:rsidR="003E09D3" w:rsidRDefault="003E09D3" w:rsidP="00D76615">
      <w:pPr>
        <w:rPr>
          <w:b/>
        </w:rPr>
      </w:pPr>
    </w:p>
    <w:p w:rsidR="003E09D3" w:rsidRDefault="003E09D3" w:rsidP="00D76615">
      <w:pPr>
        <w:rPr>
          <w:b/>
        </w:rPr>
      </w:pPr>
    </w:p>
    <w:p w:rsidR="003E09D3" w:rsidRDefault="003E09D3" w:rsidP="00D76615">
      <w:pPr>
        <w:rPr>
          <w:b/>
        </w:rPr>
      </w:pPr>
    </w:p>
    <w:p w:rsidR="003E09D3" w:rsidRPr="00D76615" w:rsidRDefault="003E09D3" w:rsidP="00D76615">
      <w:pPr>
        <w:rPr>
          <w:b/>
        </w:rPr>
      </w:pPr>
      <w:r>
        <w:rPr>
          <w:b/>
        </w:rPr>
        <w:t xml:space="preserve">Zdroje: </w:t>
      </w:r>
      <w:r w:rsidRPr="00D76615">
        <w:t>vlastní tvorba autora</w:t>
      </w:r>
    </w:p>
    <w:p w:rsidR="003E09D3" w:rsidRDefault="003E09D3" w:rsidP="00BB779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Experimentální práce – gravitační konstanta</w:t>
      </w:r>
    </w:p>
    <w:p w:rsidR="003E09D3" w:rsidRDefault="003E09D3" w:rsidP="00BB7792">
      <w:pPr>
        <w:jc w:val="both"/>
        <w:rPr>
          <w:sz w:val="32"/>
          <w:szCs w:val="32"/>
        </w:rPr>
      </w:pPr>
    </w:p>
    <w:p w:rsidR="003E09D3" w:rsidRPr="00930BAE" w:rsidRDefault="003E09D3" w:rsidP="00BB7792">
      <w:pPr>
        <w:spacing w:line="360" w:lineRule="auto"/>
        <w:jc w:val="both"/>
      </w:pPr>
      <w:r w:rsidRPr="00930BAE">
        <w:t>Vypracoval:</w:t>
      </w:r>
      <w:r w:rsidRPr="00930BAE">
        <w:tab/>
        <w:t>……………………………………</w:t>
      </w:r>
      <w:r>
        <w:t>.....................</w:t>
      </w:r>
    </w:p>
    <w:p w:rsidR="003E09D3" w:rsidRPr="00930BAE" w:rsidRDefault="003E09D3" w:rsidP="00BB7792">
      <w:pPr>
        <w:spacing w:line="360" w:lineRule="auto"/>
        <w:jc w:val="both"/>
      </w:pPr>
      <w:r w:rsidRPr="00930BAE">
        <w:t>Spolupracoval:………………………………………………</w:t>
      </w:r>
      <w:r>
        <w:t>………………………………………</w:t>
      </w:r>
    </w:p>
    <w:p w:rsidR="003E09D3" w:rsidRPr="00930BAE" w:rsidRDefault="003E09D3" w:rsidP="00BB7792">
      <w:pPr>
        <w:spacing w:line="360" w:lineRule="auto"/>
        <w:jc w:val="both"/>
      </w:pPr>
      <w:r w:rsidRPr="00930BAE">
        <w:t>Třída:  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30BAE">
        <w:t>Datum:  ………………..</w:t>
      </w:r>
    </w:p>
    <w:p w:rsidR="003E09D3" w:rsidRPr="00930BAE" w:rsidRDefault="003E09D3" w:rsidP="00BB7792">
      <w:pPr>
        <w:spacing w:line="360" w:lineRule="auto"/>
        <w:jc w:val="both"/>
      </w:pPr>
    </w:p>
    <w:p w:rsidR="003E09D3" w:rsidRPr="00BB7792" w:rsidRDefault="003E09D3" w:rsidP="00BB7792">
      <w:pPr>
        <w:spacing w:line="360" w:lineRule="auto"/>
        <w:jc w:val="both"/>
        <w:rPr>
          <w:b/>
        </w:rPr>
      </w:pPr>
      <w:r w:rsidRPr="00701266">
        <w:rPr>
          <w:b/>
          <w:u w:val="single"/>
        </w:rPr>
        <w:t>Úkol:</w:t>
      </w:r>
      <w:r w:rsidRPr="00930BAE">
        <w:tab/>
      </w:r>
      <w:r w:rsidRPr="00BB7792">
        <w:rPr>
          <w:b/>
        </w:rPr>
        <w:t>Určete gravitační konstantu.</w:t>
      </w:r>
    </w:p>
    <w:p w:rsidR="003E09D3" w:rsidRPr="00930BAE" w:rsidRDefault="003E09D3" w:rsidP="00BB7792">
      <w:pPr>
        <w:spacing w:line="360" w:lineRule="auto"/>
        <w:jc w:val="both"/>
      </w:pPr>
    </w:p>
    <w:p w:rsidR="003E09D3" w:rsidRPr="00930BAE" w:rsidRDefault="003E09D3" w:rsidP="00BB7792">
      <w:pPr>
        <w:spacing w:line="360" w:lineRule="auto"/>
        <w:jc w:val="both"/>
      </w:pPr>
      <w:r w:rsidRPr="00701266">
        <w:rPr>
          <w:b/>
          <w:u w:val="single"/>
        </w:rPr>
        <w:t>Pomůcky</w:t>
      </w:r>
      <w:r>
        <w:rPr>
          <w:b/>
          <w:u w:val="single"/>
        </w:rPr>
        <w:t>:</w:t>
      </w:r>
      <w:r>
        <w:t xml:space="preserve"> siloměr, váhy, těleso</w:t>
      </w:r>
    </w:p>
    <w:p w:rsidR="003E09D3" w:rsidRPr="00930BAE" w:rsidRDefault="003E09D3" w:rsidP="00BB7792">
      <w:pPr>
        <w:spacing w:line="360" w:lineRule="auto"/>
        <w:jc w:val="both"/>
      </w:pPr>
    </w:p>
    <w:p w:rsidR="003E09D3" w:rsidRDefault="003E09D3" w:rsidP="00BB7792">
      <w:pPr>
        <w:spacing w:line="360" w:lineRule="auto"/>
        <w:jc w:val="both"/>
      </w:pPr>
      <w:r w:rsidRPr="00701266">
        <w:rPr>
          <w:b/>
          <w:u w:val="single"/>
        </w:rPr>
        <w:t>Postup:</w:t>
      </w:r>
      <w:r>
        <w:tab/>
        <w:t xml:space="preserve">1. Změříme sílu </w:t>
      </w:r>
      <w:r w:rsidRPr="00905B34">
        <w:rPr>
          <w:b/>
        </w:rPr>
        <w:t>F</w:t>
      </w:r>
      <w:r w:rsidRPr="00905B34">
        <w:rPr>
          <w:b/>
          <w:vertAlign w:val="subscript"/>
        </w:rPr>
        <w:t>g</w:t>
      </w:r>
      <w:r w:rsidRPr="00930BAE">
        <w:t>, kterou přitahuje Země těleso na jejím povrchu.</w:t>
      </w:r>
    </w:p>
    <w:p w:rsidR="003E09D3" w:rsidRDefault="003E09D3" w:rsidP="00BB7792">
      <w:pPr>
        <w:spacing w:line="360" w:lineRule="auto"/>
        <w:jc w:val="both"/>
      </w:pPr>
      <w:r>
        <w:tab/>
      </w:r>
      <w:r>
        <w:tab/>
        <w:t xml:space="preserve">2. Změříme hmotnost tělesa </w:t>
      </w:r>
      <w:r w:rsidRPr="00905B34">
        <w:rPr>
          <w:b/>
        </w:rPr>
        <w:t>m</w:t>
      </w:r>
      <w:r>
        <w:t>.</w:t>
      </w:r>
    </w:p>
    <w:p w:rsidR="003E09D3" w:rsidRDefault="003E09D3" w:rsidP="00BB7792">
      <w:pPr>
        <w:spacing w:line="360" w:lineRule="auto"/>
        <w:jc w:val="both"/>
      </w:pPr>
      <w:r>
        <w:tab/>
      </w:r>
      <w:r>
        <w:tab/>
        <w:t xml:space="preserve">3. Vypočítáme gravitační konstantu </w:t>
      </w:r>
      <w:r w:rsidRPr="00905B34">
        <w:rPr>
          <w:b/>
        </w:rPr>
        <w:t>g</w:t>
      </w:r>
      <w:r>
        <w:rPr>
          <w:b/>
        </w:rPr>
        <w:t>.</w:t>
      </w:r>
    </w:p>
    <w:p w:rsidR="003E09D3" w:rsidRDefault="003E09D3" w:rsidP="009B4988">
      <w:pPr>
        <w:spacing w:line="360" w:lineRule="auto"/>
        <w:ind w:left="708" w:firstLine="708"/>
        <w:jc w:val="both"/>
      </w:pPr>
      <w:r>
        <w:t>4. Body 1. – 3. zapíšeme do tabulky.</w:t>
      </w:r>
    </w:p>
    <w:p w:rsidR="003E09D3" w:rsidRDefault="003E09D3" w:rsidP="00BB7792">
      <w:pPr>
        <w:spacing w:line="360" w:lineRule="auto"/>
        <w:jc w:val="both"/>
      </w:pPr>
      <w:r>
        <w:tab/>
      </w:r>
      <w:r>
        <w:tab/>
        <w:t>5. Měření provedeme opakovaně.</w:t>
      </w:r>
    </w:p>
    <w:p w:rsidR="003E09D3" w:rsidRDefault="003E09D3" w:rsidP="00BB7792">
      <w:pPr>
        <w:spacing w:line="360" w:lineRule="auto"/>
        <w:jc w:val="both"/>
      </w:pPr>
      <w:r>
        <w:rPr>
          <w:noProof/>
        </w:rPr>
        <w:pict>
          <v:shape id="Diagram 4" o:spid="_x0000_s1027" type="#_x0000_t75" style="position:absolute;left:0;text-align:left;margin-left:370.65pt;margin-top:8.55pt;width:92.65pt;height:91.7pt;z-index:-251657216;visibility:visible" wrapcoords="10452 0 -174 21423 21600 21423 11148 0 10452 0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">
            <v:imagedata r:id="rId6" o:title=""/>
            <o:lock v:ext="edit" aspectratio="f"/>
            <w10:wrap type="tight"/>
          </v:shape>
        </w:pict>
      </w:r>
      <w:r>
        <w:tab/>
      </w:r>
      <w:r>
        <w:tab/>
        <w:t>6. Vypočítáme průměrnou hodnotu</w:t>
      </w:r>
      <w:r w:rsidRPr="00905B34">
        <w:rPr>
          <w:b/>
          <w:position w:val="-10"/>
        </w:rPr>
        <w:object w:dxaOrig="220" w:dyaOrig="380">
          <v:shape id="_x0000_i1025" type="#_x0000_t75" style="width:11.25pt;height:19.5pt" o:ole="">
            <v:imagedata r:id="rId7" o:title=""/>
          </v:shape>
          <o:OLEObject Type="Embed" ProgID="Equation.3" ShapeID="_x0000_i1025" DrawAspect="Content" ObjectID="_1441995031" r:id="rId8"/>
        </w:object>
      </w:r>
      <w:r>
        <w:t>.</w:t>
      </w:r>
    </w:p>
    <w:p w:rsidR="003E09D3" w:rsidRDefault="003E09D3" w:rsidP="00BB7792">
      <w:pPr>
        <w:spacing w:line="360" w:lineRule="auto"/>
        <w:jc w:val="both"/>
      </w:pPr>
      <w:r>
        <w:tab/>
      </w:r>
      <w:r>
        <w:tab/>
        <w:t>7. Zapíšeme závěr.</w:t>
      </w:r>
    </w:p>
    <w:p w:rsidR="003E09D3" w:rsidRDefault="003E09D3" w:rsidP="00BB7792">
      <w:pPr>
        <w:spacing w:line="360" w:lineRule="auto"/>
        <w:jc w:val="both"/>
      </w:pPr>
    </w:p>
    <w:p w:rsidR="003E09D3" w:rsidRDefault="003E09D3" w:rsidP="00BB7792">
      <w:pPr>
        <w:spacing w:line="360" w:lineRule="auto"/>
        <w:jc w:val="both"/>
      </w:pPr>
      <w:r w:rsidRPr="00701266">
        <w:rPr>
          <w:b/>
          <w:u w:val="single"/>
        </w:rPr>
        <w:t>Vztahy:</w:t>
      </w:r>
      <w:r>
        <w:tab/>
        <w:t>Pro gravitační konstantu platí:</w:t>
      </w:r>
      <w:r>
        <w:tab/>
      </w:r>
      <w:r w:rsidRPr="00701266">
        <w:rPr>
          <w:position w:val="-24"/>
        </w:rPr>
        <w:object w:dxaOrig="1040" w:dyaOrig="620">
          <v:shape id="_x0000_i1026" type="#_x0000_t75" style="width:51.75pt;height:30.75pt" o:ole="">
            <v:imagedata r:id="rId9" o:title=""/>
          </v:shape>
          <o:OLEObject Type="Embed" ProgID="Equation.3" ShapeID="_x0000_i1026" DrawAspect="Content" ObjectID="_1441995032" r:id="rId10"/>
        </w:object>
      </w:r>
      <w:r>
        <w:tab/>
      </w:r>
      <w:r>
        <w:tab/>
      </w:r>
    </w:p>
    <w:p w:rsidR="003E09D3" w:rsidRPr="00701266" w:rsidRDefault="003E09D3" w:rsidP="00BB7792">
      <w:pPr>
        <w:spacing w:line="360" w:lineRule="auto"/>
        <w:jc w:val="both"/>
        <w:rPr>
          <w:b/>
          <w:u w:val="single"/>
        </w:rPr>
      </w:pPr>
      <w:r w:rsidRPr="00701266">
        <w:rPr>
          <w:b/>
          <w:u w:val="single"/>
        </w:rPr>
        <w:t>Tabulka:</w:t>
      </w:r>
    </w:p>
    <w:tbl>
      <w:tblPr>
        <w:tblW w:w="0" w:type="auto"/>
        <w:tblInd w:w="1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980"/>
        <w:gridCol w:w="1914"/>
        <w:gridCol w:w="1866"/>
      </w:tblGrid>
      <w:tr w:rsidR="003E09D3" w:rsidTr="003357DD">
        <w:tc>
          <w:tcPr>
            <w:tcW w:w="126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Číslo měření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F</w:t>
            </w:r>
            <w:r w:rsidRPr="003357DD">
              <w:rPr>
                <w:b/>
                <w:vertAlign w:val="subscript"/>
              </w:rPr>
              <w:t>g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m</w:t>
            </w:r>
          </w:p>
        </w:tc>
        <w:tc>
          <w:tcPr>
            <w:tcW w:w="186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g</w:t>
            </w:r>
          </w:p>
        </w:tc>
      </w:tr>
      <w:tr w:rsidR="003E09D3" w:rsidTr="003357DD">
        <w:tc>
          <w:tcPr>
            <w:tcW w:w="126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09D3" w:rsidRDefault="003E09D3" w:rsidP="003357DD">
            <w:pPr>
              <w:spacing w:line="360" w:lineRule="auto"/>
              <w:jc w:val="center"/>
            </w:pPr>
            <w:r>
              <w:t>N</w:t>
            </w:r>
          </w:p>
        </w:tc>
        <w:tc>
          <w:tcPr>
            <w:tcW w:w="19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09D3" w:rsidRDefault="003E09D3" w:rsidP="003357DD">
            <w:pPr>
              <w:spacing w:line="360" w:lineRule="auto"/>
              <w:jc w:val="center"/>
            </w:pPr>
            <w:r>
              <w:t>kg</w:t>
            </w:r>
          </w:p>
        </w:tc>
        <w:tc>
          <w:tcPr>
            <w:tcW w:w="186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09D3" w:rsidRDefault="003E09D3" w:rsidP="003357DD">
            <w:pPr>
              <w:spacing w:line="360" w:lineRule="auto"/>
              <w:jc w:val="center"/>
            </w:pPr>
            <w:r w:rsidRPr="003357DD">
              <w:rPr>
                <w:position w:val="-28"/>
              </w:rPr>
              <w:object w:dxaOrig="360" w:dyaOrig="660">
                <v:shape id="_x0000_i1027" type="#_x0000_t75" style="width:14.25pt;height:25.5pt" o:ole="">
                  <v:imagedata r:id="rId11" o:title=""/>
                </v:shape>
                <o:OLEObject Type="Embed" ProgID="Equation.3" ShapeID="_x0000_i1027" DrawAspect="Content" ObjectID="_1441995033" r:id="rId12"/>
              </w:object>
            </w:r>
          </w:p>
        </w:tc>
      </w:tr>
      <w:tr w:rsidR="003E09D3" w:rsidTr="003357DD">
        <w:tc>
          <w:tcPr>
            <w:tcW w:w="12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1.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86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  <w:tr w:rsidR="003E09D3" w:rsidTr="003357DD"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2.</w:t>
            </w: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86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  <w:tr w:rsidR="003E09D3" w:rsidTr="003357DD"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3.</w:t>
            </w: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86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  <w:tr w:rsidR="003E09D3" w:rsidTr="003357DD">
        <w:tc>
          <w:tcPr>
            <w:tcW w:w="126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4.</w:t>
            </w: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866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  <w:tr w:rsidR="003E09D3" w:rsidTr="003357DD">
        <w:tc>
          <w:tcPr>
            <w:tcW w:w="12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5.</w:t>
            </w: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9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  <w:tc>
          <w:tcPr>
            <w:tcW w:w="186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  <w:tr w:rsidR="003E09D3" w:rsidTr="003357DD">
        <w:tc>
          <w:tcPr>
            <w:tcW w:w="515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E09D3" w:rsidRPr="003357DD" w:rsidRDefault="003E09D3" w:rsidP="003357DD">
            <w:pPr>
              <w:spacing w:line="360" w:lineRule="auto"/>
              <w:jc w:val="center"/>
              <w:rPr>
                <w:b/>
              </w:rPr>
            </w:pPr>
            <w:r w:rsidRPr="003357DD">
              <w:rPr>
                <w:b/>
              </w:rPr>
              <w:t>Průměrná hodnota:</w:t>
            </w:r>
          </w:p>
        </w:tc>
        <w:tc>
          <w:tcPr>
            <w:tcW w:w="18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E09D3" w:rsidRDefault="003E09D3" w:rsidP="003357DD">
            <w:pPr>
              <w:spacing w:line="360" w:lineRule="auto"/>
              <w:jc w:val="center"/>
            </w:pPr>
          </w:p>
        </w:tc>
      </w:tr>
    </w:tbl>
    <w:p w:rsidR="003E09D3" w:rsidRDefault="003E09D3" w:rsidP="00BB7792">
      <w:pPr>
        <w:spacing w:line="360" w:lineRule="auto"/>
        <w:jc w:val="both"/>
      </w:pPr>
    </w:p>
    <w:p w:rsidR="003E09D3" w:rsidRDefault="003E09D3" w:rsidP="00BB7792">
      <w:pPr>
        <w:spacing w:line="360" w:lineRule="auto"/>
        <w:jc w:val="both"/>
      </w:pPr>
      <w:r>
        <w:rPr>
          <w:b/>
          <w:u w:val="single"/>
        </w:rPr>
        <w:t>Výpočty:</w:t>
      </w:r>
      <w:r>
        <w:tab/>
      </w:r>
    </w:p>
    <w:p w:rsidR="003E09D3" w:rsidRPr="00032AF3" w:rsidRDefault="003E09D3" w:rsidP="00BB7792">
      <w:pPr>
        <w:spacing w:line="360" w:lineRule="auto"/>
        <w:ind w:left="708" w:firstLine="708"/>
        <w:jc w:val="both"/>
      </w:pPr>
      <w:r w:rsidRPr="00032AF3">
        <w:rPr>
          <w:position w:val="-10"/>
        </w:rPr>
        <w:object w:dxaOrig="220" w:dyaOrig="380">
          <v:shape id="_x0000_i1028" type="#_x0000_t75" style="width:11.25pt;height:19.5pt" o:ole="">
            <v:imagedata r:id="rId13" o:title=""/>
          </v:shape>
          <o:OLEObject Type="Embed" ProgID="Equation.3" ShapeID="_x0000_i1028" DrawAspect="Content" ObjectID="_1441995034" r:id="rId14"/>
        </w:object>
      </w:r>
      <w:r>
        <w:t xml:space="preserve">= </w:t>
      </w:r>
      <w:r w:rsidRPr="00032AF3">
        <w:rPr>
          <w:position w:val="-24"/>
        </w:rPr>
        <w:object w:dxaOrig="5539" w:dyaOrig="620">
          <v:shape id="_x0000_i1029" type="#_x0000_t75" style="width:274.5pt;height:30.75pt" o:ole="">
            <v:imagedata r:id="rId15" o:title=""/>
          </v:shape>
          <o:OLEObject Type="Embed" ProgID="Equation.3" ShapeID="_x0000_i1029" DrawAspect="Content" ObjectID="_1441995035" r:id="rId16"/>
        </w:object>
      </w:r>
    </w:p>
    <w:p w:rsidR="003E09D3" w:rsidRDefault="003E09D3" w:rsidP="00BB7792">
      <w:pPr>
        <w:spacing w:line="360" w:lineRule="auto"/>
        <w:jc w:val="both"/>
      </w:pPr>
    </w:p>
    <w:p w:rsidR="003E09D3" w:rsidRDefault="003E09D3" w:rsidP="009B4988">
      <w:pPr>
        <w:spacing w:line="360" w:lineRule="auto"/>
        <w:jc w:val="both"/>
      </w:pPr>
      <w:r w:rsidRPr="00032AF3">
        <w:rPr>
          <w:b/>
          <w:u w:val="single"/>
        </w:rPr>
        <w:t>Závěr:</w:t>
      </w:r>
      <w:r>
        <w:tab/>
      </w:r>
      <w:r>
        <w:tab/>
      </w:r>
      <w:r w:rsidRPr="009B4988">
        <w:rPr>
          <w:position w:val="-28"/>
        </w:rPr>
        <w:object w:dxaOrig="2280" w:dyaOrig="660">
          <v:shape id="_x0000_i1030" type="#_x0000_t75" style="width:114pt;height:33pt" o:ole="">
            <v:imagedata r:id="rId17" o:title=""/>
          </v:shape>
          <o:OLEObject Type="Embed" ProgID="Equation.3" ShapeID="_x0000_i1030" DrawAspect="Content" ObjectID="_1441995036" r:id="rId18"/>
        </w:object>
      </w:r>
    </w:p>
    <w:sectPr w:rsidR="003E09D3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022917"/>
    <w:rsid w:val="00032AF3"/>
    <w:rsid w:val="000E59E8"/>
    <w:rsid w:val="0032503E"/>
    <w:rsid w:val="003357DD"/>
    <w:rsid w:val="00341753"/>
    <w:rsid w:val="00352B1C"/>
    <w:rsid w:val="003E09D3"/>
    <w:rsid w:val="003F160D"/>
    <w:rsid w:val="00470679"/>
    <w:rsid w:val="004C221F"/>
    <w:rsid w:val="00550F96"/>
    <w:rsid w:val="005A1069"/>
    <w:rsid w:val="006A1A10"/>
    <w:rsid w:val="00701266"/>
    <w:rsid w:val="00734FB3"/>
    <w:rsid w:val="00752782"/>
    <w:rsid w:val="007961F9"/>
    <w:rsid w:val="00797A69"/>
    <w:rsid w:val="007F248E"/>
    <w:rsid w:val="008B7CB5"/>
    <w:rsid w:val="00905B34"/>
    <w:rsid w:val="00922AC7"/>
    <w:rsid w:val="00927AB3"/>
    <w:rsid w:val="00930BAE"/>
    <w:rsid w:val="009609BE"/>
    <w:rsid w:val="009B4988"/>
    <w:rsid w:val="009C2157"/>
    <w:rsid w:val="00A017DF"/>
    <w:rsid w:val="00A11ABF"/>
    <w:rsid w:val="00A409E8"/>
    <w:rsid w:val="00AA6568"/>
    <w:rsid w:val="00AB1493"/>
    <w:rsid w:val="00AB36C8"/>
    <w:rsid w:val="00B06CAB"/>
    <w:rsid w:val="00BB7792"/>
    <w:rsid w:val="00BC2C46"/>
    <w:rsid w:val="00C47E9E"/>
    <w:rsid w:val="00CC7C35"/>
    <w:rsid w:val="00CE02AB"/>
    <w:rsid w:val="00CF040E"/>
    <w:rsid w:val="00D147D3"/>
    <w:rsid w:val="00D76615"/>
    <w:rsid w:val="00DA525B"/>
    <w:rsid w:val="00E32D36"/>
    <w:rsid w:val="00EA53E9"/>
    <w:rsid w:val="00F219AB"/>
    <w:rsid w:val="00FB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8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233</Words>
  <Characters>1377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dcterms:created xsi:type="dcterms:W3CDTF">2013-09-29T19:24:00Z</dcterms:created>
  <dcterms:modified xsi:type="dcterms:W3CDTF">2013-09-29T19:24:00Z</dcterms:modified>
</cp:coreProperties>
</file>