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46C" w:rsidRDefault="004B646C" w:rsidP="00D147D3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s1026" type="#_x0000_t75" style="position:absolute;margin-left:0;margin-top:-18pt;width:478.95pt;height:117.05pt;z-index:251658240;visibility:visible;mso-wrap-distance-left:0;mso-wrap-distance-right:0" filled="t">
            <v:imagedata r:id="rId5" o:title=""/>
            <w10:wrap type="square" side="largest"/>
          </v:shape>
        </w:pict>
      </w:r>
    </w:p>
    <w:p w:rsidR="004B646C" w:rsidRDefault="004B646C" w:rsidP="00D147D3"/>
    <w:p w:rsidR="004B646C" w:rsidRDefault="004B646C" w:rsidP="00D147D3"/>
    <w:p w:rsidR="004B646C" w:rsidRDefault="004B646C" w:rsidP="00D147D3"/>
    <w:p w:rsidR="004B646C" w:rsidRDefault="004B646C" w:rsidP="00D147D3"/>
    <w:p w:rsidR="004B646C" w:rsidRDefault="004B646C" w:rsidP="00D147D3"/>
    <w:p w:rsidR="004B646C" w:rsidRDefault="004B646C" w:rsidP="00D147D3"/>
    <w:p w:rsidR="004B646C" w:rsidRDefault="004B646C" w:rsidP="00D147D3"/>
    <w:p w:rsidR="004B646C" w:rsidRDefault="004B646C" w:rsidP="00D147D3"/>
    <w:p w:rsidR="004B646C" w:rsidRDefault="004B646C" w:rsidP="00D147D3"/>
    <w:p w:rsidR="004B646C" w:rsidRDefault="004B646C" w:rsidP="00D147D3"/>
    <w:p w:rsidR="004B646C" w:rsidRDefault="004B646C" w:rsidP="00D147D3"/>
    <w:p w:rsidR="004B646C" w:rsidRDefault="004B646C" w:rsidP="00D147D3"/>
    <w:p w:rsidR="004B646C" w:rsidRDefault="004B646C" w:rsidP="00D147D3"/>
    <w:p w:rsidR="004B646C" w:rsidRDefault="004B646C" w:rsidP="00D147D3"/>
    <w:p w:rsidR="004B646C" w:rsidRDefault="004B646C" w:rsidP="00D147D3"/>
    <w:p w:rsidR="004B646C" w:rsidRDefault="004B646C" w:rsidP="00D147D3">
      <w:pPr>
        <w:jc w:val="center"/>
        <w:rPr>
          <w:rFonts w:ascii="Arial" w:hAnsi="Arial" w:cs="Arial"/>
          <w:sz w:val="32"/>
          <w:szCs w:val="32"/>
        </w:rPr>
      </w:pPr>
      <w:bookmarkStart w:id="0" w:name="_GoBack"/>
      <w:r>
        <w:rPr>
          <w:rFonts w:ascii="Arial" w:hAnsi="Arial" w:cs="Arial"/>
          <w:sz w:val="32"/>
          <w:szCs w:val="32"/>
        </w:rPr>
        <w:t>VY_32_INOVACE_04_FII_PRACOVNÍ LIST – SKLÁDÁNÍ SIL</w:t>
      </w:r>
    </w:p>
    <w:bookmarkEnd w:id="0"/>
    <w:p w:rsidR="004B646C" w:rsidRDefault="004B646C" w:rsidP="00D147D3"/>
    <w:p w:rsidR="004B646C" w:rsidRDefault="004B646C" w:rsidP="00D147D3"/>
    <w:p w:rsidR="004B646C" w:rsidRDefault="004B646C" w:rsidP="00D147D3"/>
    <w:p w:rsidR="004B646C" w:rsidRDefault="004B646C" w:rsidP="00D147D3"/>
    <w:p w:rsidR="004B646C" w:rsidRDefault="004B646C" w:rsidP="00D147D3"/>
    <w:p w:rsidR="004B646C" w:rsidRDefault="004B646C" w:rsidP="00D147D3"/>
    <w:p w:rsidR="004B646C" w:rsidRDefault="004B646C" w:rsidP="00D147D3"/>
    <w:p w:rsidR="004B646C" w:rsidRDefault="004B646C" w:rsidP="00D147D3"/>
    <w:p w:rsidR="004B646C" w:rsidRDefault="004B646C" w:rsidP="00D147D3"/>
    <w:p w:rsidR="004B646C" w:rsidRDefault="004B646C" w:rsidP="00D147D3"/>
    <w:p w:rsidR="004B646C" w:rsidRDefault="004B646C" w:rsidP="00D147D3"/>
    <w:p w:rsidR="004B646C" w:rsidRDefault="004B646C" w:rsidP="00D147D3"/>
    <w:p w:rsidR="004B646C" w:rsidRDefault="004B646C" w:rsidP="00D147D3"/>
    <w:p w:rsidR="004B646C" w:rsidRDefault="004B646C" w:rsidP="00D147D3"/>
    <w:p w:rsidR="004B646C" w:rsidRDefault="004B646C" w:rsidP="00D147D3"/>
    <w:p w:rsidR="004B646C" w:rsidRDefault="004B646C" w:rsidP="00D147D3"/>
    <w:p w:rsidR="004B646C" w:rsidRDefault="004B646C" w:rsidP="00D147D3"/>
    <w:p w:rsidR="004B646C" w:rsidRDefault="004B646C" w:rsidP="00D147D3"/>
    <w:p w:rsidR="004B646C" w:rsidRDefault="004B646C" w:rsidP="00D147D3"/>
    <w:p w:rsidR="004B646C" w:rsidRDefault="004B646C" w:rsidP="00D147D3"/>
    <w:p w:rsidR="004B646C" w:rsidRDefault="004B646C" w:rsidP="00D147D3"/>
    <w:p w:rsidR="004B646C" w:rsidRDefault="004B646C" w:rsidP="00D147D3"/>
    <w:p w:rsidR="004B646C" w:rsidRDefault="004B646C" w:rsidP="00D147D3"/>
    <w:p w:rsidR="004B646C" w:rsidRDefault="004B646C" w:rsidP="00D147D3"/>
    <w:p w:rsidR="004B646C" w:rsidRDefault="004B646C" w:rsidP="00D147D3">
      <w:pPr>
        <w:jc w:val="center"/>
        <w:rPr>
          <w:b/>
          <w:bCs/>
        </w:rPr>
      </w:pPr>
      <w:r>
        <w:rPr>
          <w:b/>
          <w:bCs/>
        </w:rPr>
        <w:t>Základní škola, Moravský Krumlov, náměstí Klášterní 134, okres Znojmo, příspěvková organizace</w:t>
      </w:r>
    </w:p>
    <w:p w:rsidR="004B646C" w:rsidRDefault="004B646C" w:rsidP="00A017DF">
      <w:pPr>
        <w:jc w:val="center"/>
        <w:rPr>
          <w:b/>
          <w:sz w:val="40"/>
          <w:szCs w:val="40"/>
        </w:rPr>
      </w:pPr>
    </w:p>
    <w:p w:rsidR="004B646C" w:rsidRDefault="004B646C" w:rsidP="00A017DF">
      <w:pPr>
        <w:jc w:val="center"/>
        <w:rPr>
          <w:b/>
          <w:sz w:val="40"/>
          <w:szCs w:val="40"/>
        </w:rPr>
      </w:pPr>
    </w:p>
    <w:p w:rsidR="004B646C" w:rsidRDefault="004B646C" w:rsidP="00D147D3">
      <w:pPr>
        <w:jc w:val="center"/>
        <w:rPr>
          <w:rFonts w:ascii="Arial" w:hAnsi="Arial" w:cs="Arial"/>
          <w:b/>
          <w:sz w:val="32"/>
          <w:szCs w:val="32"/>
        </w:rPr>
      </w:pPr>
    </w:p>
    <w:p w:rsidR="004B646C" w:rsidRDefault="004B646C" w:rsidP="00D147D3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ANOTACE</w:t>
      </w:r>
    </w:p>
    <w:p w:rsidR="004B646C" w:rsidRDefault="004B646C" w:rsidP="00D147D3">
      <w:pPr>
        <w:jc w:val="center"/>
        <w:rPr>
          <w:rFonts w:ascii="Arial" w:hAnsi="Arial" w:cs="Arial"/>
          <w:sz w:val="32"/>
          <w:szCs w:val="32"/>
        </w:rPr>
      </w:pPr>
    </w:p>
    <w:p w:rsidR="004B646C" w:rsidRDefault="004B646C" w:rsidP="00D147D3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9310" w:type="dxa"/>
        <w:jc w:val="center"/>
        <w:tblLook w:val="01E0"/>
      </w:tblPr>
      <w:tblGrid>
        <w:gridCol w:w="1908"/>
        <w:gridCol w:w="3881"/>
        <w:gridCol w:w="3521"/>
      </w:tblGrid>
      <w:tr w:rsidR="004B646C" w:rsidRPr="00CC7C35" w:rsidTr="00CC7C35">
        <w:trPr>
          <w:trHeight w:val="753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46C" w:rsidRPr="00CC7C35" w:rsidRDefault="004B646C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46C" w:rsidRPr="00CC7C35" w:rsidRDefault="004B646C" w:rsidP="00037CF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Fyzika</w:t>
            </w:r>
          </w:p>
        </w:tc>
      </w:tr>
      <w:tr w:rsidR="004B646C" w:rsidRPr="00CC7C35" w:rsidTr="00CC7C35">
        <w:trPr>
          <w:trHeight w:val="1169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46C" w:rsidRPr="00CC7C35" w:rsidRDefault="004B646C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46C" w:rsidRPr="00341753" w:rsidRDefault="004B646C" w:rsidP="005A1069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P</w:t>
            </w:r>
            <w:r w:rsidRPr="00341753">
              <w:rPr>
                <w:rFonts w:ascii="Arial" w:hAnsi="Arial" w:cs="Arial"/>
                <w:b/>
                <w:sz w:val="28"/>
                <w:szCs w:val="28"/>
              </w:rPr>
              <w:t>racovní list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– SKLÁDÁNÍ SIL</w:t>
            </w:r>
          </w:p>
        </w:tc>
      </w:tr>
      <w:tr w:rsidR="004B646C" w:rsidRPr="00CC7C35" w:rsidTr="00037CF9">
        <w:trPr>
          <w:trHeight w:val="1259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46C" w:rsidRPr="00CC7C35" w:rsidRDefault="004B646C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46C" w:rsidRPr="00CC7C35" w:rsidRDefault="004B646C" w:rsidP="005A1069">
            <w:pPr>
              <w:rPr>
                <w:rFonts w:ascii="Arial" w:hAnsi="Arial" w:cs="Arial"/>
                <w:sz w:val="28"/>
                <w:szCs w:val="28"/>
              </w:rPr>
            </w:pPr>
          </w:p>
          <w:p w:rsidR="004B646C" w:rsidRPr="00CC7C35" w:rsidRDefault="004B646C" w:rsidP="005A1069">
            <w:pPr>
              <w:rPr>
                <w:rFonts w:ascii="Arial" w:hAnsi="Arial" w:cs="Arial"/>
                <w:sz w:val="28"/>
                <w:szCs w:val="28"/>
              </w:rPr>
            </w:pPr>
            <w:r w:rsidRPr="00CC7C35">
              <w:rPr>
                <w:rFonts w:ascii="Arial" w:hAnsi="Arial" w:cs="Arial"/>
                <w:sz w:val="28"/>
                <w:szCs w:val="28"/>
              </w:rPr>
              <w:t>Pracovní list slouží k pro</w:t>
            </w:r>
            <w:r>
              <w:rPr>
                <w:rFonts w:ascii="Arial" w:hAnsi="Arial" w:cs="Arial"/>
                <w:sz w:val="28"/>
                <w:szCs w:val="28"/>
              </w:rPr>
              <w:t>cvičení a upevnění učiva o skládání sil</w:t>
            </w:r>
            <w:r w:rsidRPr="00CC7C35">
              <w:rPr>
                <w:rFonts w:ascii="Arial" w:hAnsi="Arial" w:cs="Arial"/>
                <w:sz w:val="28"/>
                <w:szCs w:val="28"/>
              </w:rPr>
              <w:t>.</w:t>
            </w:r>
          </w:p>
        </w:tc>
      </w:tr>
      <w:tr w:rsidR="004B646C" w:rsidRPr="00CC7C35" w:rsidTr="00CC7C35">
        <w:trPr>
          <w:trHeight w:val="1104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46C" w:rsidRPr="00CC7C35" w:rsidRDefault="004B646C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46C" w:rsidRPr="00CC7C35" w:rsidRDefault="004B646C" w:rsidP="00435813">
            <w:pPr>
              <w:rPr>
                <w:rFonts w:ascii="Arial" w:hAnsi="Arial" w:cs="Arial"/>
                <w:sz w:val="28"/>
                <w:szCs w:val="28"/>
              </w:rPr>
            </w:pPr>
            <w:r w:rsidRPr="00CC7C35">
              <w:rPr>
                <w:rFonts w:ascii="Arial" w:hAnsi="Arial" w:cs="Arial"/>
                <w:sz w:val="28"/>
                <w:szCs w:val="28"/>
              </w:rPr>
              <w:t xml:space="preserve">Žák si osvojí řešení příkladů s využitím </w:t>
            </w:r>
            <w:r>
              <w:rPr>
                <w:rFonts w:ascii="Arial" w:hAnsi="Arial" w:cs="Arial"/>
                <w:sz w:val="28"/>
                <w:szCs w:val="28"/>
              </w:rPr>
              <w:t>skládání sil stejného a opačného směru.</w:t>
            </w:r>
          </w:p>
        </w:tc>
      </w:tr>
      <w:tr w:rsidR="004B646C" w:rsidRPr="00CC7C35" w:rsidTr="00CC7C35">
        <w:trPr>
          <w:trHeight w:val="1064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46C" w:rsidRPr="00CC7C35" w:rsidRDefault="004B646C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46C" w:rsidRPr="00CC7C35" w:rsidRDefault="004B646C" w:rsidP="00037CF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Síla, skládání sil stejného směru, skládání sil opačného směru, skládání různoběžných sil</w:t>
            </w:r>
          </w:p>
        </w:tc>
      </w:tr>
      <w:tr w:rsidR="004B646C" w:rsidRPr="00CC7C35" w:rsidTr="00CC7C35">
        <w:trPr>
          <w:trHeight w:val="753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46C" w:rsidRPr="00CC7C35" w:rsidRDefault="004B646C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46C" w:rsidRPr="00CC7C35" w:rsidRDefault="004B646C" w:rsidP="005A1069">
            <w:pPr>
              <w:rPr>
                <w:rFonts w:ascii="Arial" w:hAnsi="Arial" w:cs="Arial"/>
                <w:sz w:val="28"/>
                <w:szCs w:val="28"/>
              </w:rPr>
            </w:pPr>
            <w:r w:rsidRPr="00CC7C35">
              <w:rPr>
                <w:rFonts w:ascii="Arial" w:hAnsi="Arial" w:cs="Arial"/>
                <w:sz w:val="28"/>
                <w:szCs w:val="28"/>
              </w:rPr>
              <w:t>Mgr. Michaela Kremeňová</w:t>
            </w:r>
          </w:p>
        </w:tc>
      </w:tr>
      <w:tr w:rsidR="004B646C" w:rsidRPr="00CC7C35" w:rsidTr="00CC7C35">
        <w:trPr>
          <w:trHeight w:val="268"/>
          <w:jc w:val="center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4B646C" w:rsidRPr="00CC7C35" w:rsidRDefault="004B646C" w:rsidP="005A1069">
            <w:pPr>
              <w:rPr>
                <w:rFonts w:ascii="Arial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B646C" w:rsidRPr="00CC7C35" w:rsidRDefault="004B646C" w:rsidP="005A1069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B646C" w:rsidRPr="00CC7C35" w:rsidTr="00CC7C35">
        <w:trPr>
          <w:trHeight w:val="753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46C" w:rsidRPr="00CC7C35" w:rsidRDefault="004B646C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46C" w:rsidRPr="00CC7C35" w:rsidRDefault="004B646C" w:rsidP="005A1069">
            <w:pPr>
              <w:rPr>
                <w:rFonts w:ascii="Arial" w:hAnsi="Arial" w:cs="Arial"/>
                <w:sz w:val="28"/>
                <w:szCs w:val="28"/>
              </w:rPr>
            </w:pPr>
            <w:r w:rsidRPr="00CC7C35">
              <w:rPr>
                <w:rFonts w:ascii="Arial" w:hAnsi="Arial" w:cs="Arial"/>
                <w:sz w:val="28"/>
                <w:szCs w:val="28"/>
              </w:rPr>
              <w:t>2. stupeň ZŠ</w:t>
            </w:r>
          </w:p>
        </w:tc>
      </w:tr>
      <w:tr w:rsidR="004B646C" w:rsidRPr="00CC7C35" w:rsidTr="00CC7C35">
        <w:trPr>
          <w:trHeight w:val="785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46C" w:rsidRPr="00CC7C35" w:rsidRDefault="004B646C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46C" w:rsidRPr="00CC7C35" w:rsidRDefault="004B646C" w:rsidP="005A106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</w:t>
            </w:r>
            <w:r w:rsidRPr="00CC7C35">
              <w:rPr>
                <w:rFonts w:ascii="Arial" w:hAnsi="Arial" w:cs="Arial"/>
                <w:sz w:val="28"/>
                <w:szCs w:val="28"/>
              </w:rPr>
              <w:t>. ročník</w:t>
            </w:r>
          </w:p>
        </w:tc>
      </w:tr>
      <w:tr w:rsidR="004B646C" w:rsidRPr="00CC7C35" w:rsidTr="00CC7C35">
        <w:trPr>
          <w:trHeight w:val="904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46C" w:rsidRPr="00CC7C35" w:rsidRDefault="004B646C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46C" w:rsidRPr="00CC7C35" w:rsidRDefault="004B646C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 xml:space="preserve">Školní vzdělávací program pro základní vzdělávání, </w:t>
            </w:r>
            <w:r w:rsidRPr="000F57F4">
              <w:rPr>
                <w:rFonts w:ascii="Arial" w:hAnsi="Arial" w:cs="Arial"/>
              </w:rPr>
              <w:t>793/2009</w:t>
            </w:r>
            <w:r w:rsidRPr="00037CF9">
              <w:rPr>
                <w:rFonts w:ascii="Arial" w:hAnsi="Arial" w:cs="Arial"/>
                <w:color w:val="FF0000"/>
              </w:rPr>
              <w:t xml:space="preserve"> </w:t>
            </w:r>
            <w:r w:rsidRPr="00CC7C35">
              <w:rPr>
                <w:rFonts w:ascii="Arial" w:hAnsi="Arial" w:cs="Arial"/>
              </w:rPr>
              <w:t>, Škola pro každého</w:t>
            </w:r>
          </w:p>
        </w:tc>
      </w:tr>
      <w:tr w:rsidR="004B646C" w:rsidRPr="00CC7C35" w:rsidTr="00CC7C35">
        <w:trPr>
          <w:trHeight w:val="288"/>
          <w:jc w:val="center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4B646C" w:rsidRPr="00CC7C35" w:rsidRDefault="004B646C" w:rsidP="005A1069">
            <w:pPr>
              <w:rPr>
                <w:rFonts w:ascii="Arial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B646C" w:rsidRPr="00CC7C35" w:rsidRDefault="004B646C" w:rsidP="00CC7C3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B646C" w:rsidRPr="00CC7C35" w:rsidTr="00CC7C35">
        <w:trPr>
          <w:trHeight w:val="753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46C" w:rsidRPr="00CC7C35" w:rsidRDefault="004B646C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46C" w:rsidRPr="00CC7C35" w:rsidRDefault="004B646C" w:rsidP="005A1069">
            <w:pPr>
              <w:rPr>
                <w:rFonts w:ascii="Arial" w:hAnsi="Arial" w:cs="Arial"/>
                <w:sz w:val="28"/>
                <w:szCs w:val="28"/>
              </w:rPr>
            </w:pPr>
            <w:r w:rsidRPr="00CC7C35"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  <w:tr w:rsidR="004B646C" w:rsidRPr="00CC7C35" w:rsidTr="00CC7C35">
        <w:trPr>
          <w:trHeight w:val="753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46C" w:rsidRPr="00CC7C35" w:rsidRDefault="004B646C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46C" w:rsidRPr="00CC7C35" w:rsidRDefault="004B646C" w:rsidP="005A1069">
            <w:pPr>
              <w:rPr>
                <w:rFonts w:ascii="Arial" w:hAnsi="Arial" w:cs="Arial"/>
                <w:sz w:val="28"/>
                <w:szCs w:val="28"/>
              </w:rPr>
            </w:pPr>
            <w:r w:rsidRPr="00CC7C35">
              <w:rPr>
                <w:rFonts w:ascii="Arial" w:hAnsi="Arial" w:cs="Arial"/>
                <w:sz w:val="28"/>
                <w:szCs w:val="28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46C" w:rsidRPr="00CC7C35" w:rsidRDefault="004B646C" w:rsidP="005A106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Celkem 6 stran</w:t>
            </w:r>
          </w:p>
        </w:tc>
      </w:tr>
    </w:tbl>
    <w:p w:rsidR="004B646C" w:rsidRDefault="004B646C" w:rsidP="00D147D3">
      <w:pPr>
        <w:jc w:val="center"/>
        <w:rPr>
          <w:rFonts w:ascii="Arial" w:hAnsi="Arial" w:cs="Arial"/>
          <w:sz w:val="32"/>
          <w:szCs w:val="32"/>
        </w:rPr>
      </w:pPr>
    </w:p>
    <w:p w:rsidR="004B646C" w:rsidRDefault="004B646C" w:rsidP="00A017DF">
      <w:pPr>
        <w:jc w:val="center"/>
        <w:rPr>
          <w:b/>
          <w:sz w:val="40"/>
          <w:szCs w:val="40"/>
        </w:rPr>
      </w:pPr>
    </w:p>
    <w:p w:rsidR="004B646C" w:rsidRDefault="004B646C" w:rsidP="00A017DF">
      <w:pPr>
        <w:jc w:val="center"/>
        <w:rPr>
          <w:b/>
          <w:sz w:val="40"/>
          <w:szCs w:val="40"/>
        </w:rPr>
      </w:pPr>
    </w:p>
    <w:p w:rsidR="004B646C" w:rsidRDefault="004B646C" w:rsidP="00A017DF">
      <w:pPr>
        <w:jc w:val="center"/>
        <w:rPr>
          <w:b/>
          <w:sz w:val="40"/>
          <w:szCs w:val="40"/>
        </w:rPr>
      </w:pPr>
    </w:p>
    <w:p w:rsidR="004B646C" w:rsidRDefault="004B646C" w:rsidP="00A017DF">
      <w:pPr>
        <w:jc w:val="center"/>
        <w:rPr>
          <w:b/>
          <w:sz w:val="40"/>
          <w:szCs w:val="40"/>
        </w:rPr>
      </w:pPr>
    </w:p>
    <w:p w:rsidR="004B646C" w:rsidRDefault="004B646C" w:rsidP="00A017DF">
      <w:pPr>
        <w:jc w:val="center"/>
        <w:rPr>
          <w:b/>
          <w:sz w:val="40"/>
          <w:szCs w:val="40"/>
        </w:rPr>
      </w:pPr>
    </w:p>
    <w:p w:rsidR="004B646C" w:rsidRDefault="004B646C" w:rsidP="00A017DF"/>
    <w:p w:rsidR="004B646C" w:rsidRDefault="004B646C" w:rsidP="00D147D3">
      <w:pPr>
        <w:pBdr>
          <w:bottom w:val="single" w:sz="12" w:space="6" w:color="auto"/>
        </w:pBdr>
        <w:spacing w:line="36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Pracovní list – SKLÁDÁNÍ SIL</w:t>
      </w:r>
    </w:p>
    <w:p w:rsidR="004B646C" w:rsidRPr="008B7CB5" w:rsidRDefault="004B646C" w:rsidP="00D147D3">
      <w:pPr>
        <w:pBdr>
          <w:bottom w:val="single" w:sz="12" w:space="6" w:color="auto"/>
        </w:pBdr>
        <w:spacing w:line="360" w:lineRule="auto"/>
        <w:rPr>
          <w:b/>
          <w:sz w:val="28"/>
          <w:szCs w:val="28"/>
        </w:rPr>
      </w:pPr>
      <w:r w:rsidRPr="008B7CB5">
        <w:rPr>
          <w:b/>
          <w:sz w:val="28"/>
          <w:szCs w:val="28"/>
        </w:rPr>
        <w:t>Jméno: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8B7CB5">
        <w:rPr>
          <w:b/>
          <w:sz w:val="28"/>
          <w:szCs w:val="28"/>
        </w:rPr>
        <w:t>Třída:</w:t>
      </w:r>
    </w:p>
    <w:p w:rsidR="004B646C" w:rsidRDefault="004B646C"/>
    <w:p w:rsidR="004B646C" w:rsidRPr="00037CF9" w:rsidRDefault="004B646C" w:rsidP="00037CF9">
      <w:pPr>
        <w:numPr>
          <w:ilvl w:val="0"/>
          <w:numId w:val="1"/>
        </w:numPr>
        <w:tabs>
          <w:tab w:val="clear" w:pos="720"/>
        </w:tabs>
        <w:spacing w:line="480" w:lineRule="auto"/>
        <w:ind w:left="360"/>
        <w:rPr>
          <w:b/>
        </w:rPr>
      </w:pPr>
      <w:r w:rsidRPr="00037CF9">
        <w:rPr>
          <w:b/>
          <w:sz w:val="26"/>
          <w:szCs w:val="26"/>
        </w:rPr>
        <w:t>Co rozumíme výslednicí dvou sil F</w:t>
      </w:r>
      <w:r w:rsidRPr="00037CF9">
        <w:rPr>
          <w:b/>
          <w:sz w:val="26"/>
          <w:szCs w:val="26"/>
          <w:vertAlign w:val="subscript"/>
        </w:rPr>
        <w:t>1</w:t>
      </w:r>
      <w:r w:rsidRPr="00037CF9">
        <w:rPr>
          <w:b/>
          <w:sz w:val="26"/>
          <w:szCs w:val="26"/>
        </w:rPr>
        <w:t xml:space="preserve"> a F</w:t>
      </w:r>
      <w:r w:rsidRPr="00037CF9">
        <w:rPr>
          <w:b/>
          <w:sz w:val="26"/>
          <w:szCs w:val="26"/>
          <w:vertAlign w:val="subscript"/>
        </w:rPr>
        <w:t>2</w:t>
      </w:r>
      <w:r w:rsidRPr="00037CF9">
        <w:rPr>
          <w:b/>
          <w:sz w:val="26"/>
          <w:szCs w:val="26"/>
        </w:rPr>
        <w:t>, které působí současně na totéž těles?</w:t>
      </w:r>
    </w:p>
    <w:p w:rsidR="004B646C" w:rsidRDefault="004B646C" w:rsidP="00037CF9">
      <w:pPr>
        <w:spacing w:line="48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B646C" w:rsidRDefault="004B646C" w:rsidP="00797A69"/>
    <w:p w:rsidR="004B646C" w:rsidRDefault="004B646C" w:rsidP="00797A69"/>
    <w:p w:rsidR="004B646C" w:rsidRPr="00061820" w:rsidRDefault="004B646C" w:rsidP="00061820">
      <w:pPr>
        <w:pStyle w:val="ListParagraph"/>
        <w:numPr>
          <w:ilvl w:val="0"/>
          <w:numId w:val="1"/>
        </w:numPr>
        <w:tabs>
          <w:tab w:val="clear" w:pos="720"/>
        </w:tabs>
        <w:spacing w:line="276" w:lineRule="auto"/>
        <w:ind w:left="426"/>
        <w:rPr>
          <w:b/>
        </w:rPr>
      </w:pPr>
      <w:r w:rsidRPr="00061820">
        <w:rPr>
          <w:b/>
          <w:sz w:val="26"/>
          <w:szCs w:val="26"/>
        </w:rPr>
        <w:t xml:space="preserve">Co platí pro velikost a směr výslednice dvou sil působících současně na těleso v jedné přímce </w:t>
      </w:r>
      <w:r w:rsidRPr="00061820">
        <w:rPr>
          <w:b/>
          <w:sz w:val="26"/>
          <w:szCs w:val="26"/>
        </w:rPr>
        <w:tab/>
      </w:r>
    </w:p>
    <w:p w:rsidR="004B646C" w:rsidRPr="00061820" w:rsidRDefault="004B646C" w:rsidP="00061820">
      <w:pPr>
        <w:pStyle w:val="ListParagraph"/>
        <w:spacing w:line="480" w:lineRule="auto"/>
        <w:ind w:left="426"/>
        <w:rPr>
          <w:b/>
        </w:rPr>
      </w:pPr>
      <w:r w:rsidRPr="00061820">
        <w:rPr>
          <w:b/>
          <w:sz w:val="26"/>
          <w:szCs w:val="26"/>
        </w:rPr>
        <w:t>a) stejného směru</w:t>
      </w:r>
      <w:r>
        <w:rPr>
          <w:b/>
          <w:sz w:val="26"/>
          <w:szCs w:val="26"/>
        </w:rPr>
        <w:t xml:space="preserve"> - ______________________________________________________ ______________________________________________________________________</w:t>
      </w:r>
    </w:p>
    <w:p w:rsidR="004B646C" w:rsidRDefault="004B646C" w:rsidP="00061820">
      <w:pPr>
        <w:spacing w:line="480" w:lineRule="auto"/>
        <w:ind w:firstLine="360"/>
        <w:rPr>
          <w:b/>
          <w:sz w:val="26"/>
          <w:szCs w:val="26"/>
        </w:rPr>
      </w:pPr>
      <w:r w:rsidRPr="00061820">
        <w:rPr>
          <w:b/>
          <w:sz w:val="26"/>
          <w:szCs w:val="26"/>
        </w:rPr>
        <w:t>b) opačného směru</w:t>
      </w:r>
      <w:r>
        <w:rPr>
          <w:b/>
          <w:sz w:val="26"/>
          <w:szCs w:val="26"/>
        </w:rPr>
        <w:t xml:space="preserve"> - _____________________________________________________</w:t>
      </w:r>
    </w:p>
    <w:p w:rsidR="004B646C" w:rsidRPr="00061820" w:rsidRDefault="004B646C" w:rsidP="00061820">
      <w:pPr>
        <w:spacing w:line="480" w:lineRule="auto"/>
        <w:ind w:firstLine="360"/>
        <w:rPr>
          <w:b/>
          <w:sz w:val="26"/>
          <w:szCs w:val="26"/>
        </w:rPr>
      </w:pPr>
      <w:r>
        <w:rPr>
          <w:b/>
          <w:sz w:val="26"/>
          <w:szCs w:val="26"/>
        </w:rPr>
        <w:t>_______________________________________________________________________</w:t>
      </w:r>
    </w:p>
    <w:p w:rsidR="004B646C" w:rsidRDefault="004B646C" w:rsidP="00E32D36"/>
    <w:p w:rsidR="004B646C" w:rsidRDefault="004B646C" w:rsidP="00E32D36"/>
    <w:p w:rsidR="004B646C" w:rsidRPr="00061820" w:rsidRDefault="004B646C" w:rsidP="000F57F4">
      <w:pPr>
        <w:numPr>
          <w:ilvl w:val="0"/>
          <w:numId w:val="1"/>
        </w:numPr>
        <w:tabs>
          <w:tab w:val="clear" w:pos="720"/>
        </w:tabs>
        <w:spacing w:line="276" w:lineRule="auto"/>
        <w:ind w:left="360"/>
        <w:rPr>
          <w:b/>
        </w:rPr>
      </w:pPr>
      <w:r w:rsidRPr="00061820">
        <w:rPr>
          <w:b/>
          <w:sz w:val="26"/>
          <w:szCs w:val="26"/>
        </w:rPr>
        <w:t>Na těleso působí v téže přímce současně síly: 3 N, 4 N, 5 N. Jaká je výslednice sil, působí-li tyto síly ve stejném směru, nebo dv</w:t>
      </w:r>
      <w:r>
        <w:rPr>
          <w:b/>
          <w:sz w:val="26"/>
          <w:szCs w:val="26"/>
        </w:rPr>
        <w:t xml:space="preserve">ě z nich v jednom směru a třetí </w:t>
      </w:r>
      <w:r w:rsidRPr="00061820">
        <w:rPr>
          <w:b/>
          <w:sz w:val="26"/>
          <w:szCs w:val="26"/>
        </w:rPr>
        <w:t>v opačném?</w:t>
      </w:r>
    </w:p>
    <w:p w:rsidR="004B646C" w:rsidRDefault="004B646C" w:rsidP="0032503E">
      <w:pPr>
        <w:rPr>
          <w:b/>
        </w:rPr>
      </w:pPr>
    </w:p>
    <w:p w:rsidR="004B646C" w:rsidRDefault="004B646C" w:rsidP="0032503E">
      <w:pPr>
        <w:rPr>
          <w:b/>
        </w:rPr>
      </w:pPr>
    </w:p>
    <w:p w:rsidR="004B646C" w:rsidRDefault="004B646C" w:rsidP="0032503E">
      <w:pPr>
        <w:rPr>
          <w:b/>
        </w:rPr>
      </w:pPr>
    </w:p>
    <w:p w:rsidR="004B646C" w:rsidRDefault="004B646C" w:rsidP="0032503E">
      <w:pPr>
        <w:rPr>
          <w:b/>
        </w:rPr>
      </w:pPr>
    </w:p>
    <w:p w:rsidR="004B646C" w:rsidRDefault="004B646C" w:rsidP="0032503E">
      <w:pPr>
        <w:rPr>
          <w:b/>
        </w:rPr>
      </w:pPr>
    </w:p>
    <w:p w:rsidR="004B646C" w:rsidRDefault="004B646C" w:rsidP="0032503E">
      <w:pPr>
        <w:rPr>
          <w:b/>
        </w:rPr>
      </w:pPr>
    </w:p>
    <w:p w:rsidR="004B646C" w:rsidRDefault="004B646C" w:rsidP="0032503E">
      <w:pPr>
        <w:rPr>
          <w:b/>
        </w:rPr>
      </w:pPr>
    </w:p>
    <w:p w:rsidR="004B646C" w:rsidRDefault="004B646C" w:rsidP="0032503E">
      <w:pPr>
        <w:rPr>
          <w:b/>
        </w:rPr>
      </w:pPr>
    </w:p>
    <w:p w:rsidR="004B646C" w:rsidRDefault="004B646C" w:rsidP="0032503E">
      <w:pPr>
        <w:rPr>
          <w:b/>
        </w:rPr>
      </w:pPr>
    </w:p>
    <w:p w:rsidR="004B646C" w:rsidRDefault="004B646C" w:rsidP="0032503E">
      <w:pPr>
        <w:rPr>
          <w:b/>
        </w:rPr>
      </w:pPr>
    </w:p>
    <w:p w:rsidR="004B646C" w:rsidRDefault="004B646C" w:rsidP="0032503E">
      <w:pPr>
        <w:rPr>
          <w:b/>
        </w:rPr>
      </w:pPr>
    </w:p>
    <w:p w:rsidR="004B646C" w:rsidRDefault="004B646C" w:rsidP="0032503E">
      <w:pPr>
        <w:rPr>
          <w:b/>
        </w:rPr>
      </w:pPr>
    </w:p>
    <w:p w:rsidR="004B646C" w:rsidRDefault="004B646C" w:rsidP="0032503E">
      <w:pPr>
        <w:rPr>
          <w:b/>
        </w:rPr>
      </w:pPr>
    </w:p>
    <w:p w:rsidR="004B646C" w:rsidRDefault="004B646C" w:rsidP="0032503E">
      <w:pPr>
        <w:rPr>
          <w:b/>
        </w:rPr>
      </w:pPr>
    </w:p>
    <w:p w:rsidR="004B646C" w:rsidRDefault="004B646C" w:rsidP="0032503E">
      <w:pPr>
        <w:rPr>
          <w:b/>
        </w:rPr>
      </w:pPr>
    </w:p>
    <w:p w:rsidR="004B646C" w:rsidRDefault="004B646C" w:rsidP="0032503E">
      <w:pPr>
        <w:rPr>
          <w:b/>
        </w:rPr>
      </w:pPr>
    </w:p>
    <w:p w:rsidR="004B646C" w:rsidRDefault="004B646C" w:rsidP="0032503E">
      <w:pPr>
        <w:rPr>
          <w:b/>
        </w:rPr>
      </w:pPr>
    </w:p>
    <w:p w:rsidR="004B646C" w:rsidRPr="00061820" w:rsidRDefault="004B646C" w:rsidP="000F57F4">
      <w:pPr>
        <w:numPr>
          <w:ilvl w:val="0"/>
          <w:numId w:val="1"/>
        </w:numPr>
        <w:tabs>
          <w:tab w:val="clear" w:pos="720"/>
        </w:tabs>
        <w:spacing w:line="276" w:lineRule="auto"/>
        <w:ind w:left="360"/>
        <w:rPr>
          <w:b/>
        </w:rPr>
      </w:pPr>
      <w:r w:rsidRPr="00061820">
        <w:rPr>
          <w:b/>
          <w:sz w:val="26"/>
          <w:szCs w:val="26"/>
        </w:rPr>
        <w:t>Dva chlapci táhnou za siloměr v téže přímce, ale opačným směrem. Jaký údaj ukáže siloměr, jestliže jeden z nich vyvine sílu 90 N a druhý 55 N.</w:t>
      </w:r>
    </w:p>
    <w:p w:rsidR="004B646C" w:rsidRDefault="004B646C" w:rsidP="00922AC7">
      <w:pPr>
        <w:rPr>
          <w:b/>
        </w:rPr>
      </w:pPr>
    </w:p>
    <w:p w:rsidR="004B646C" w:rsidRDefault="004B646C" w:rsidP="00922AC7">
      <w:pPr>
        <w:rPr>
          <w:b/>
        </w:rPr>
      </w:pPr>
    </w:p>
    <w:p w:rsidR="004B646C" w:rsidRDefault="004B646C" w:rsidP="00922AC7">
      <w:pPr>
        <w:rPr>
          <w:b/>
        </w:rPr>
      </w:pPr>
    </w:p>
    <w:p w:rsidR="004B646C" w:rsidRDefault="004B646C" w:rsidP="00922AC7">
      <w:pPr>
        <w:rPr>
          <w:b/>
        </w:rPr>
      </w:pPr>
    </w:p>
    <w:p w:rsidR="004B646C" w:rsidRDefault="004B646C" w:rsidP="00922AC7">
      <w:pPr>
        <w:rPr>
          <w:b/>
        </w:rPr>
      </w:pPr>
    </w:p>
    <w:p w:rsidR="004B646C" w:rsidRDefault="004B646C" w:rsidP="00922AC7">
      <w:pPr>
        <w:rPr>
          <w:b/>
        </w:rPr>
      </w:pPr>
    </w:p>
    <w:p w:rsidR="004B646C" w:rsidRDefault="004B646C" w:rsidP="00922AC7">
      <w:pPr>
        <w:rPr>
          <w:b/>
        </w:rPr>
      </w:pPr>
    </w:p>
    <w:p w:rsidR="004B646C" w:rsidRDefault="004B646C" w:rsidP="00922AC7">
      <w:pPr>
        <w:rPr>
          <w:b/>
        </w:rPr>
      </w:pPr>
    </w:p>
    <w:p w:rsidR="004B646C" w:rsidRDefault="004B646C" w:rsidP="00922AC7">
      <w:pPr>
        <w:rPr>
          <w:b/>
        </w:rPr>
      </w:pPr>
    </w:p>
    <w:p w:rsidR="004B646C" w:rsidRDefault="004B646C" w:rsidP="00922AC7">
      <w:pPr>
        <w:rPr>
          <w:b/>
        </w:rPr>
      </w:pPr>
    </w:p>
    <w:p w:rsidR="004B646C" w:rsidRDefault="004B646C" w:rsidP="00922AC7">
      <w:pPr>
        <w:rPr>
          <w:b/>
        </w:rPr>
      </w:pPr>
    </w:p>
    <w:p w:rsidR="004B646C" w:rsidRDefault="004B646C" w:rsidP="00922AC7">
      <w:pPr>
        <w:rPr>
          <w:b/>
        </w:rPr>
      </w:pPr>
    </w:p>
    <w:p w:rsidR="004B646C" w:rsidRDefault="004B646C" w:rsidP="00922AC7">
      <w:pPr>
        <w:rPr>
          <w:b/>
        </w:rPr>
      </w:pPr>
    </w:p>
    <w:p w:rsidR="004B646C" w:rsidRDefault="004B646C" w:rsidP="00922AC7">
      <w:pPr>
        <w:rPr>
          <w:b/>
        </w:rPr>
      </w:pPr>
    </w:p>
    <w:p w:rsidR="004B646C" w:rsidRPr="00435813" w:rsidRDefault="004B646C" w:rsidP="000F57F4">
      <w:pPr>
        <w:numPr>
          <w:ilvl w:val="0"/>
          <w:numId w:val="1"/>
        </w:numPr>
        <w:tabs>
          <w:tab w:val="clear" w:pos="720"/>
        </w:tabs>
        <w:spacing w:line="276" w:lineRule="auto"/>
        <w:ind w:left="360"/>
        <w:rPr>
          <w:b/>
        </w:rPr>
      </w:pPr>
      <w:r w:rsidRPr="00435813">
        <w:rPr>
          <w:b/>
          <w:sz w:val="26"/>
          <w:szCs w:val="26"/>
        </w:rPr>
        <w:t>Jsou dány tři síly: F</w:t>
      </w:r>
      <w:r w:rsidRPr="00435813">
        <w:rPr>
          <w:b/>
          <w:sz w:val="26"/>
          <w:szCs w:val="26"/>
          <w:vertAlign w:val="subscript"/>
        </w:rPr>
        <w:t>1</w:t>
      </w:r>
      <w:r w:rsidRPr="00435813">
        <w:rPr>
          <w:b/>
          <w:sz w:val="26"/>
          <w:szCs w:val="26"/>
        </w:rPr>
        <w:t xml:space="preserve"> = 5N, F</w:t>
      </w:r>
      <w:r w:rsidRPr="00435813">
        <w:rPr>
          <w:b/>
          <w:sz w:val="26"/>
          <w:szCs w:val="26"/>
          <w:vertAlign w:val="subscript"/>
        </w:rPr>
        <w:t>2</w:t>
      </w:r>
      <w:r w:rsidRPr="00435813">
        <w:rPr>
          <w:b/>
          <w:sz w:val="26"/>
          <w:szCs w:val="26"/>
        </w:rPr>
        <w:t xml:space="preserve"> = 7N, F</w:t>
      </w:r>
      <w:r w:rsidRPr="00435813">
        <w:rPr>
          <w:b/>
          <w:sz w:val="26"/>
          <w:szCs w:val="26"/>
          <w:vertAlign w:val="subscript"/>
        </w:rPr>
        <w:t>3</w:t>
      </w:r>
      <w:r w:rsidRPr="00435813">
        <w:rPr>
          <w:b/>
          <w:sz w:val="26"/>
          <w:szCs w:val="26"/>
        </w:rPr>
        <w:t xml:space="preserve"> = 3N. Síly vycházejí z jednoho bodu. Sestroj výslednici těchto sil.</w:t>
      </w:r>
    </w:p>
    <w:p w:rsidR="004B646C" w:rsidRDefault="004B646C" w:rsidP="008B7CB5">
      <w:pPr>
        <w:rPr>
          <w:b/>
        </w:rPr>
      </w:pPr>
    </w:p>
    <w:p w:rsidR="004B646C" w:rsidRDefault="004B646C" w:rsidP="008B7CB5">
      <w:pPr>
        <w:rPr>
          <w:b/>
        </w:rPr>
      </w:pPr>
    </w:p>
    <w:p w:rsidR="004B646C" w:rsidRDefault="004B646C" w:rsidP="008B7CB5">
      <w:pPr>
        <w:rPr>
          <w:b/>
        </w:rPr>
      </w:pPr>
    </w:p>
    <w:p w:rsidR="004B646C" w:rsidRDefault="004B646C" w:rsidP="008B7CB5">
      <w:pPr>
        <w:rPr>
          <w:b/>
        </w:rPr>
      </w:pPr>
    </w:p>
    <w:p w:rsidR="004B646C" w:rsidRDefault="004B646C" w:rsidP="008B7CB5">
      <w:pPr>
        <w:rPr>
          <w:b/>
        </w:rPr>
      </w:pPr>
    </w:p>
    <w:p w:rsidR="004B646C" w:rsidRDefault="004B646C" w:rsidP="008B7CB5">
      <w:pPr>
        <w:rPr>
          <w:b/>
        </w:rPr>
      </w:pPr>
    </w:p>
    <w:p w:rsidR="004B646C" w:rsidRDefault="004B646C" w:rsidP="008B7CB5">
      <w:pPr>
        <w:rPr>
          <w:b/>
        </w:rPr>
      </w:pPr>
    </w:p>
    <w:p w:rsidR="004B646C" w:rsidRDefault="004B646C" w:rsidP="008B7CB5">
      <w:pPr>
        <w:rPr>
          <w:b/>
        </w:rPr>
      </w:pPr>
    </w:p>
    <w:p w:rsidR="004B646C" w:rsidRDefault="004B646C" w:rsidP="008B7CB5">
      <w:pPr>
        <w:rPr>
          <w:b/>
        </w:rPr>
      </w:pPr>
    </w:p>
    <w:p w:rsidR="004B646C" w:rsidRDefault="004B646C" w:rsidP="008B7CB5">
      <w:pPr>
        <w:rPr>
          <w:b/>
        </w:rPr>
      </w:pPr>
    </w:p>
    <w:p w:rsidR="004B646C" w:rsidRDefault="004B646C" w:rsidP="008B7CB5">
      <w:pPr>
        <w:rPr>
          <w:b/>
        </w:rPr>
      </w:pPr>
    </w:p>
    <w:p w:rsidR="004B646C" w:rsidRDefault="004B646C" w:rsidP="008B7CB5">
      <w:pPr>
        <w:rPr>
          <w:b/>
        </w:rPr>
      </w:pPr>
    </w:p>
    <w:p w:rsidR="004B646C" w:rsidRDefault="004B646C" w:rsidP="008B7CB5">
      <w:pPr>
        <w:rPr>
          <w:b/>
        </w:rPr>
      </w:pPr>
    </w:p>
    <w:p w:rsidR="004B646C" w:rsidRDefault="004B646C" w:rsidP="008B7CB5">
      <w:pPr>
        <w:rPr>
          <w:b/>
        </w:rPr>
      </w:pPr>
    </w:p>
    <w:p w:rsidR="004B646C" w:rsidRDefault="004B646C" w:rsidP="008B7CB5">
      <w:pPr>
        <w:rPr>
          <w:b/>
        </w:rPr>
      </w:pPr>
    </w:p>
    <w:p w:rsidR="004B646C" w:rsidRPr="00435813" w:rsidRDefault="004B646C" w:rsidP="000F57F4">
      <w:pPr>
        <w:numPr>
          <w:ilvl w:val="0"/>
          <w:numId w:val="1"/>
        </w:numPr>
        <w:tabs>
          <w:tab w:val="clear" w:pos="720"/>
        </w:tabs>
        <w:spacing w:line="276" w:lineRule="auto"/>
        <w:ind w:left="360"/>
        <w:rPr>
          <w:b/>
        </w:rPr>
      </w:pPr>
      <w:r w:rsidRPr="00435813">
        <w:rPr>
          <w:b/>
          <w:sz w:val="26"/>
          <w:szCs w:val="26"/>
        </w:rPr>
        <w:t>Na výsadkáře s padákem působí Země gravitační silou 900 N. V určitém okamžiku pádu je síla odporu vzduchu 850 N svisle vzhůru. Jaká je výsledná síla v tomto okamžiku na výsadkáře působí.</w:t>
      </w:r>
    </w:p>
    <w:p w:rsidR="004B646C" w:rsidRDefault="004B646C" w:rsidP="00F219AB"/>
    <w:p w:rsidR="004B646C" w:rsidRDefault="004B646C" w:rsidP="00F219AB"/>
    <w:p w:rsidR="004B646C" w:rsidRDefault="004B646C" w:rsidP="00F219AB"/>
    <w:p w:rsidR="004B646C" w:rsidRDefault="004B646C" w:rsidP="00F219AB"/>
    <w:p w:rsidR="004B646C" w:rsidRDefault="004B646C" w:rsidP="00F219AB"/>
    <w:p w:rsidR="004B646C" w:rsidRDefault="004B646C" w:rsidP="00F219AB"/>
    <w:p w:rsidR="004B646C" w:rsidRDefault="004B646C" w:rsidP="00F219AB"/>
    <w:p w:rsidR="004B646C" w:rsidRDefault="004B646C" w:rsidP="00F219AB"/>
    <w:p w:rsidR="004B646C" w:rsidRDefault="004B646C" w:rsidP="00F219AB"/>
    <w:p w:rsidR="004B646C" w:rsidRDefault="004B646C" w:rsidP="00F219AB"/>
    <w:p w:rsidR="004B646C" w:rsidRDefault="004B646C" w:rsidP="00F219AB"/>
    <w:p w:rsidR="004B646C" w:rsidRDefault="004B646C" w:rsidP="00F219AB"/>
    <w:p w:rsidR="004B646C" w:rsidRDefault="004B646C" w:rsidP="00F219AB"/>
    <w:p w:rsidR="004B646C" w:rsidRDefault="004B646C" w:rsidP="00F219AB"/>
    <w:p w:rsidR="004B646C" w:rsidRDefault="004B646C" w:rsidP="00F219AB"/>
    <w:p w:rsidR="004B646C" w:rsidRDefault="004B646C" w:rsidP="00F219AB"/>
    <w:p w:rsidR="004B646C" w:rsidRDefault="004B646C" w:rsidP="00F219AB"/>
    <w:p w:rsidR="004B646C" w:rsidRPr="00435813" w:rsidRDefault="004B646C" w:rsidP="000F57F4">
      <w:pPr>
        <w:numPr>
          <w:ilvl w:val="0"/>
          <w:numId w:val="1"/>
        </w:numPr>
        <w:tabs>
          <w:tab w:val="clear" w:pos="720"/>
        </w:tabs>
        <w:spacing w:line="276" w:lineRule="auto"/>
        <w:ind w:left="360"/>
        <w:rPr>
          <w:b/>
        </w:rPr>
      </w:pPr>
      <w:r w:rsidRPr="00435813">
        <w:rPr>
          <w:b/>
          <w:sz w:val="26"/>
          <w:szCs w:val="26"/>
        </w:rPr>
        <w:t>V témže bodě tělesa působí současně tři síly F</w:t>
      </w:r>
      <w:r w:rsidRPr="00435813">
        <w:rPr>
          <w:b/>
          <w:sz w:val="26"/>
          <w:szCs w:val="26"/>
          <w:vertAlign w:val="subscript"/>
        </w:rPr>
        <w:t>1</w:t>
      </w:r>
      <w:r w:rsidRPr="00435813">
        <w:rPr>
          <w:b/>
          <w:sz w:val="26"/>
          <w:szCs w:val="26"/>
        </w:rPr>
        <w:t xml:space="preserve"> = F</w:t>
      </w:r>
      <w:r w:rsidRPr="00435813">
        <w:rPr>
          <w:b/>
          <w:sz w:val="26"/>
          <w:szCs w:val="26"/>
          <w:vertAlign w:val="subscript"/>
        </w:rPr>
        <w:t>2</w:t>
      </w:r>
      <w:r w:rsidRPr="00435813">
        <w:rPr>
          <w:b/>
          <w:sz w:val="26"/>
          <w:szCs w:val="26"/>
        </w:rPr>
        <w:t xml:space="preserve"> = F</w:t>
      </w:r>
      <w:r w:rsidRPr="00435813">
        <w:rPr>
          <w:b/>
          <w:sz w:val="26"/>
          <w:szCs w:val="26"/>
          <w:vertAlign w:val="subscript"/>
        </w:rPr>
        <w:t>3</w:t>
      </w:r>
      <w:r w:rsidRPr="00435813">
        <w:rPr>
          <w:b/>
          <w:sz w:val="26"/>
          <w:szCs w:val="26"/>
        </w:rPr>
        <w:t xml:space="preserve"> = 5 N. Síly F</w:t>
      </w:r>
      <w:r w:rsidRPr="00435813">
        <w:rPr>
          <w:b/>
          <w:sz w:val="26"/>
          <w:szCs w:val="26"/>
          <w:vertAlign w:val="subscript"/>
        </w:rPr>
        <w:t>1</w:t>
      </w:r>
      <w:r w:rsidRPr="00435813">
        <w:rPr>
          <w:b/>
          <w:sz w:val="26"/>
          <w:szCs w:val="26"/>
        </w:rPr>
        <w:t xml:space="preserve"> a F</w:t>
      </w:r>
      <w:r w:rsidRPr="00435813">
        <w:rPr>
          <w:b/>
          <w:sz w:val="26"/>
          <w:szCs w:val="26"/>
          <w:vertAlign w:val="subscript"/>
        </w:rPr>
        <w:t>2</w:t>
      </w:r>
      <w:r w:rsidRPr="00435813">
        <w:rPr>
          <w:b/>
          <w:sz w:val="26"/>
          <w:szCs w:val="26"/>
        </w:rPr>
        <w:t xml:space="preserve"> mají stejný směr, síla F</w:t>
      </w:r>
      <w:r w:rsidRPr="00435813">
        <w:rPr>
          <w:b/>
          <w:sz w:val="26"/>
          <w:szCs w:val="26"/>
          <w:vertAlign w:val="subscript"/>
        </w:rPr>
        <w:t>3</w:t>
      </w:r>
      <w:r w:rsidRPr="00435813">
        <w:rPr>
          <w:b/>
          <w:sz w:val="26"/>
          <w:szCs w:val="26"/>
        </w:rPr>
        <w:t xml:space="preserve"> má vzhledem k nim směr opačný. Znázorni síly F</w:t>
      </w:r>
      <w:r w:rsidRPr="00435813">
        <w:rPr>
          <w:b/>
          <w:sz w:val="26"/>
          <w:szCs w:val="26"/>
          <w:vertAlign w:val="subscript"/>
        </w:rPr>
        <w:t>1</w:t>
      </w:r>
      <w:r w:rsidRPr="00435813">
        <w:rPr>
          <w:b/>
          <w:sz w:val="26"/>
          <w:szCs w:val="26"/>
        </w:rPr>
        <w:t>, F</w:t>
      </w:r>
      <w:r w:rsidRPr="00435813">
        <w:rPr>
          <w:b/>
          <w:sz w:val="26"/>
          <w:szCs w:val="26"/>
          <w:vertAlign w:val="subscript"/>
        </w:rPr>
        <w:t>2</w:t>
      </w:r>
      <w:r w:rsidRPr="00435813">
        <w:rPr>
          <w:b/>
          <w:sz w:val="26"/>
          <w:szCs w:val="26"/>
        </w:rPr>
        <w:t>, F</w:t>
      </w:r>
      <w:r w:rsidRPr="00435813">
        <w:rPr>
          <w:b/>
          <w:sz w:val="26"/>
          <w:szCs w:val="26"/>
          <w:vertAlign w:val="subscript"/>
        </w:rPr>
        <w:t>3</w:t>
      </w:r>
      <w:r w:rsidRPr="00435813">
        <w:rPr>
          <w:b/>
          <w:sz w:val="26"/>
          <w:szCs w:val="26"/>
        </w:rPr>
        <w:t xml:space="preserve"> v jedné přímce. Potom urči velikost a směr výsledné síly F a znázorni ji jinou barvou v téže přímce.</w:t>
      </w:r>
    </w:p>
    <w:p w:rsidR="004B646C" w:rsidRDefault="004B646C" w:rsidP="00F219AB"/>
    <w:p w:rsidR="004B646C" w:rsidRDefault="004B646C" w:rsidP="00F219AB"/>
    <w:p w:rsidR="004B646C" w:rsidRDefault="004B646C" w:rsidP="00F219AB"/>
    <w:p w:rsidR="004B646C" w:rsidRDefault="004B646C" w:rsidP="00F219AB"/>
    <w:p w:rsidR="004B646C" w:rsidRDefault="004B646C" w:rsidP="00F219AB"/>
    <w:p w:rsidR="004B646C" w:rsidRDefault="004B646C" w:rsidP="00F219AB"/>
    <w:p w:rsidR="004B646C" w:rsidRDefault="004B646C" w:rsidP="00F219AB"/>
    <w:p w:rsidR="004B646C" w:rsidRDefault="004B646C" w:rsidP="00F219AB"/>
    <w:p w:rsidR="004B646C" w:rsidRDefault="004B646C" w:rsidP="00F219AB"/>
    <w:p w:rsidR="004B646C" w:rsidRDefault="004B646C" w:rsidP="00F219AB"/>
    <w:p w:rsidR="004B646C" w:rsidRDefault="004B646C" w:rsidP="00F219AB"/>
    <w:p w:rsidR="004B646C" w:rsidRPr="00C53580" w:rsidRDefault="004B646C" w:rsidP="000F57F4">
      <w:pPr>
        <w:numPr>
          <w:ilvl w:val="0"/>
          <w:numId w:val="1"/>
        </w:numPr>
        <w:tabs>
          <w:tab w:val="clear" w:pos="720"/>
        </w:tabs>
        <w:spacing w:line="276" w:lineRule="auto"/>
        <w:ind w:left="360"/>
        <w:rPr>
          <w:b/>
        </w:rPr>
      </w:pPr>
      <w:r w:rsidRPr="00C53580">
        <w:rPr>
          <w:b/>
          <w:sz w:val="26"/>
          <w:szCs w:val="26"/>
        </w:rPr>
        <w:t>Sestroj graficky výslednici sil F</w:t>
      </w:r>
      <w:r w:rsidRPr="00C53580">
        <w:rPr>
          <w:b/>
          <w:sz w:val="26"/>
          <w:szCs w:val="26"/>
          <w:vertAlign w:val="subscript"/>
        </w:rPr>
        <w:t>1</w:t>
      </w:r>
      <w:r w:rsidRPr="00C53580">
        <w:rPr>
          <w:b/>
          <w:sz w:val="26"/>
          <w:szCs w:val="26"/>
        </w:rPr>
        <w:t xml:space="preserve"> = 50 N, F</w:t>
      </w:r>
      <w:r w:rsidRPr="00C53580">
        <w:rPr>
          <w:b/>
          <w:sz w:val="26"/>
          <w:szCs w:val="26"/>
          <w:vertAlign w:val="subscript"/>
        </w:rPr>
        <w:t>2</w:t>
      </w:r>
      <w:r w:rsidRPr="00C53580">
        <w:rPr>
          <w:b/>
          <w:sz w:val="26"/>
          <w:szCs w:val="26"/>
        </w:rPr>
        <w:t xml:space="preserve"> = 12 N, které působí v témže bodě a jsou na sebe kolmé (</w:t>
      </w:r>
      <w:smartTag w:uri="urn:schemas-microsoft-com:office:smarttags" w:element="metricconverter">
        <w:smartTagPr>
          <w:attr w:name="ProductID" w:val="1 cm"/>
        </w:smartTagPr>
        <w:r w:rsidRPr="00C53580">
          <w:rPr>
            <w:b/>
            <w:sz w:val="26"/>
            <w:szCs w:val="26"/>
          </w:rPr>
          <w:t>1 cm</w:t>
        </w:r>
      </w:smartTag>
      <w:r w:rsidRPr="00C53580">
        <w:rPr>
          <w:b/>
          <w:sz w:val="26"/>
          <w:szCs w:val="26"/>
        </w:rPr>
        <w:t xml:space="preserve"> = 10 N). Přesvědč se o správnosti i výpočtem.</w:t>
      </w:r>
    </w:p>
    <w:p w:rsidR="004B646C" w:rsidRDefault="004B646C" w:rsidP="00F219AB"/>
    <w:p w:rsidR="004B646C" w:rsidRDefault="004B646C" w:rsidP="00F219AB"/>
    <w:p w:rsidR="004B646C" w:rsidRDefault="004B646C" w:rsidP="00F219AB"/>
    <w:p w:rsidR="004B646C" w:rsidRDefault="004B646C" w:rsidP="00F219AB"/>
    <w:p w:rsidR="004B646C" w:rsidRDefault="004B646C" w:rsidP="00F219AB"/>
    <w:p w:rsidR="004B646C" w:rsidRDefault="004B646C" w:rsidP="00F219AB"/>
    <w:p w:rsidR="004B646C" w:rsidRDefault="004B646C" w:rsidP="00F219AB"/>
    <w:p w:rsidR="004B646C" w:rsidRDefault="004B646C" w:rsidP="00F219AB"/>
    <w:p w:rsidR="004B646C" w:rsidRDefault="004B646C" w:rsidP="00F219AB"/>
    <w:p w:rsidR="004B646C" w:rsidRDefault="004B646C" w:rsidP="00F219AB"/>
    <w:p w:rsidR="004B646C" w:rsidRDefault="004B646C" w:rsidP="00F219AB"/>
    <w:p w:rsidR="004B646C" w:rsidRDefault="004B646C" w:rsidP="00F219AB"/>
    <w:p w:rsidR="004B646C" w:rsidRDefault="004B646C" w:rsidP="00F219AB"/>
    <w:p w:rsidR="004B646C" w:rsidRDefault="004B646C" w:rsidP="00F219AB"/>
    <w:p w:rsidR="004B646C" w:rsidRPr="00C53580" w:rsidRDefault="004B646C" w:rsidP="000F57F4">
      <w:pPr>
        <w:numPr>
          <w:ilvl w:val="0"/>
          <w:numId w:val="1"/>
        </w:numPr>
        <w:tabs>
          <w:tab w:val="clear" w:pos="720"/>
        </w:tabs>
        <w:spacing w:line="276" w:lineRule="auto"/>
        <w:ind w:left="360"/>
        <w:rPr>
          <w:b/>
        </w:rPr>
      </w:pPr>
      <w:r w:rsidRPr="00C53580">
        <w:rPr>
          <w:b/>
          <w:sz w:val="26"/>
          <w:szCs w:val="26"/>
        </w:rPr>
        <w:t>Na těleso působí dvě k sobě kolmé síly 300 kN a 400 kN. Urči graficky směr pohybu a výslednou sílu, která na těleso působí. (</w:t>
      </w:r>
      <w:smartTag w:uri="urn:schemas-microsoft-com:office:smarttags" w:element="metricconverter">
        <w:smartTagPr>
          <w:attr w:name="ProductID" w:val="1 cm"/>
        </w:smartTagPr>
        <w:r w:rsidRPr="00C53580">
          <w:rPr>
            <w:b/>
            <w:sz w:val="26"/>
            <w:szCs w:val="26"/>
          </w:rPr>
          <w:t>1 cm</w:t>
        </w:r>
      </w:smartTag>
      <w:r w:rsidRPr="00C53580">
        <w:rPr>
          <w:b/>
          <w:sz w:val="26"/>
          <w:szCs w:val="26"/>
        </w:rPr>
        <w:t xml:space="preserve"> =  100kN)</w:t>
      </w:r>
    </w:p>
    <w:p w:rsidR="004B646C" w:rsidRDefault="004B646C" w:rsidP="008B7CB5">
      <w:pPr>
        <w:rPr>
          <w:b/>
        </w:rPr>
      </w:pPr>
    </w:p>
    <w:p w:rsidR="004B646C" w:rsidRDefault="004B646C" w:rsidP="008B7CB5">
      <w:pPr>
        <w:rPr>
          <w:b/>
        </w:rPr>
      </w:pPr>
    </w:p>
    <w:p w:rsidR="004B646C" w:rsidRDefault="004B646C" w:rsidP="008B7CB5">
      <w:pPr>
        <w:rPr>
          <w:b/>
        </w:rPr>
      </w:pPr>
    </w:p>
    <w:p w:rsidR="004B646C" w:rsidRDefault="004B646C" w:rsidP="008B7CB5">
      <w:pPr>
        <w:rPr>
          <w:b/>
        </w:rPr>
      </w:pPr>
    </w:p>
    <w:p w:rsidR="004B646C" w:rsidRDefault="004B646C" w:rsidP="008B7CB5">
      <w:pPr>
        <w:rPr>
          <w:b/>
        </w:rPr>
      </w:pPr>
    </w:p>
    <w:p w:rsidR="004B646C" w:rsidRDefault="004B646C" w:rsidP="008B7CB5">
      <w:pPr>
        <w:rPr>
          <w:b/>
        </w:rPr>
      </w:pPr>
    </w:p>
    <w:p w:rsidR="004B646C" w:rsidRDefault="004B646C" w:rsidP="008B7CB5">
      <w:pPr>
        <w:rPr>
          <w:b/>
        </w:rPr>
      </w:pPr>
    </w:p>
    <w:p w:rsidR="004B646C" w:rsidRDefault="004B646C" w:rsidP="008B7CB5">
      <w:pPr>
        <w:rPr>
          <w:b/>
        </w:rPr>
      </w:pPr>
    </w:p>
    <w:p w:rsidR="004B646C" w:rsidRDefault="004B646C" w:rsidP="008B7CB5">
      <w:pPr>
        <w:rPr>
          <w:b/>
        </w:rPr>
      </w:pPr>
    </w:p>
    <w:p w:rsidR="004B646C" w:rsidRDefault="004B646C" w:rsidP="008B7CB5">
      <w:pPr>
        <w:rPr>
          <w:b/>
        </w:rPr>
      </w:pPr>
    </w:p>
    <w:p w:rsidR="004B646C" w:rsidRDefault="004B646C" w:rsidP="008B7CB5">
      <w:pPr>
        <w:rPr>
          <w:b/>
        </w:rPr>
      </w:pPr>
    </w:p>
    <w:p w:rsidR="004B646C" w:rsidRDefault="004B646C" w:rsidP="008B7CB5">
      <w:pPr>
        <w:rPr>
          <w:b/>
        </w:rPr>
      </w:pPr>
    </w:p>
    <w:p w:rsidR="004B646C" w:rsidRDefault="004B646C" w:rsidP="00F219AB"/>
    <w:p w:rsidR="004B646C" w:rsidRDefault="004B646C" w:rsidP="00F219AB"/>
    <w:p w:rsidR="004B646C" w:rsidRDefault="004B646C" w:rsidP="00F219AB">
      <w:pPr>
        <w:ind w:left="360"/>
      </w:pPr>
    </w:p>
    <w:p w:rsidR="004B646C" w:rsidRDefault="004B646C" w:rsidP="00F219AB">
      <w:pPr>
        <w:ind w:left="360"/>
      </w:pPr>
    </w:p>
    <w:p w:rsidR="004B646C" w:rsidRDefault="004B646C" w:rsidP="00F219AB">
      <w:pPr>
        <w:ind w:left="360"/>
      </w:pPr>
    </w:p>
    <w:p w:rsidR="004B646C" w:rsidRDefault="004B646C" w:rsidP="00F219AB">
      <w:pPr>
        <w:ind w:left="360"/>
      </w:pPr>
    </w:p>
    <w:p w:rsidR="004B646C" w:rsidRPr="00C53580" w:rsidRDefault="004B646C" w:rsidP="006D1CA1">
      <w:pPr>
        <w:spacing w:line="360" w:lineRule="auto"/>
        <w:ind w:left="360"/>
        <w:rPr>
          <w:b/>
          <w:sz w:val="28"/>
          <w:szCs w:val="28"/>
        </w:rPr>
      </w:pPr>
      <w:r w:rsidRPr="00C53580">
        <w:rPr>
          <w:b/>
          <w:sz w:val="28"/>
          <w:szCs w:val="28"/>
        </w:rPr>
        <w:t>Zdroje:</w:t>
      </w:r>
    </w:p>
    <w:p w:rsidR="004B646C" w:rsidRPr="006D1CA1" w:rsidRDefault="004B646C" w:rsidP="006D1CA1">
      <w:pPr>
        <w:spacing w:line="360" w:lineRule="auto"/>
        <w:ind w:left="360"/>
      </w:pPr>
      <w:r w:rsidRPr="006D1CA1">
        <w:t xml:space="preserve">BOHUNĚK, Jiří a Jiří BOHUNĚK. </w:t>
      </w:r>
      <w:r w:rsidRPr="006D1CA1">
        <w:rPr>
          <w:i/>
          <w:iCs/>
        </w:rPr>
        <w:t>Sbírka úloh z fyziky pro žáky základních škol</w:t>
      </w:r>
      <w:r w:rsidRPr="006D1CA1">
        <w:t>. 2. vyd. Praha: Prometheus, 1994, 126 s. Učebnice pro základní školy (Prometheus). ISBN 80-858-4906-2.</w:t>
      </w:r>
    </w:p>
    <w:p w:rsidR="004B646C" w:rsidRDefault="004B646C" w:rsidP="006D1CA1">
      <w:pPr>
        <w:spacing w:line="276" w:lineRule="auto"/>
      </w:pPr>
    </w:p>
    <w:p w:rsidR="004B646C" w:rsidRDefault="004B646C" w:rsidP="006D1CA1">
      <w:pPr>
        <w:spacing w:line="276" w:lineRule="auto"/>
      </w:pPr>
    </w:p>
    <w:sectPr w:rsidR="004B646C" w:rsidSect="003F160D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C7198"/>
    <w:multiLevelType w:val="hybridMultilevel"/>
    <w:tmpl w:val="5BD0C20E"/>
    <w:lvl w:ilvl="0" w:tplc="10C24E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48B3BF1"/>
    <w:multiLevelType w:val="hybridMultilevel"/>
    <w:tmpl w:val="A39ABE70"/>
    <w:lvl w:ilvl="0" w:tplc="040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>
    <w:nsid w:val="226837C3"/>
    <w:multiLevelType w:val="hybridMultilevel"/>
    <w:tmpl w:val="DE063848"/>
    <w:lvl w:ilvl="0" w:tplc="7E0C0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7FE0ECB"/>
    <w:multiLevelType w:val="hybridMultilevel"/>
    <w:tmpl w:val="5C3828B4"/>
    <w:lvl w:ilvl="0" w:tplc="C4D84A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FB05351"/>
    <w:multiLevelType w:val="hybridMultilevel"/>
    <w:tmpl w:val="046CE30C"/>
    <w:lvl w:ilvl="0" w:tplc="50F894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D12E52C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3D72748"/>
    <w:multiLevelType w:val="hybridMultilevel"/>
    <w:tmpl w:val="5C3828B4"/>
    <w:lvl w:ilvl="0" w:tplc="C4D84A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8A560CF"/>
    <w:multiLevelType w:val="hybridMultilevel"/>
    <w:tmpl w:val="5BD0C20E"/>
    <w:lvl w:ilvl="0" w:tplc="10C24E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799A4AAC"/>
    <w:multiLevelType w:val="hybridMultilevel"/>
    <w:tmpl w:val="5C3828B4"/>
    <w:lvl w:ilvl="0" w:tplc="C4D84A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7"/>
  </w:num>
  <w:num w:numId="6">
    <w:abstractNumId w:val="6"/>
  </w:num>
  <w:num w:numId="7">
    <w:abstractNumId w:val="3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7A69"/>
    <w:rsid w:val="00037CF9"/>
    <w:rsid w:val="00061820"/>
    <w:rsid w:val="000F57F4"/>
    <w:rsid w:val="00171E22"/>
    <w:rsid w:val="003135EE"/>
    <w:rsid w:val="0032503E"/>
    <w:rsid w:val="00341753"/>
    <w:rsid w:val="00352B1C"/>
    <w:rsid w:val="003F160D"/>
    <w:rsid w:val="00433FED"/>
    <w:rsid w:val="00435813"/>
    <w:rsid w:val="004B646C"/>
    <w:rsid w:val="004C221F"/>
    <w:rsid w:val="00550F96"/>
    <w:rsid w:val="005A1069"/>
    <w:rsid w:val="006D1CA1"/>
    <w:rsid w:val="00723169"/>
    <w:rsid w:val="00752782"/>
    <w:rsid w:val="007961F9"/>
    <w:rsid w:val="00797A69"/>
    <w:rsid w:val="007F248E"/>
    <w:rsid w:val="008B7CB5"/>
    <w:rsid w:val="008C739E"/>
    <w:rsid w:val="00922AC7"/>
    <w:rsid w:val="00956567"/>
    <w:rsid w:val="009609BE"/>
    <w:rsid w:val="00962B27"/>
    <w:rsid w:val="009C2157"/>
    <w:rsid w:val="00A017DF"/>
    <w:rsid w:val="00A409E8"/>
    <w:rsid w:val="00AA6568"/>
    <w:rsid w:val="00AB36C8"/>
    <w:rsid w:val="00B06CAB"/>
    <w:rsid w:val="00BC2C46"/>
    <w:rsid w:val="00C53580"/>
    <w:rsid w:val="00CC7C35"/>
    <w:rsid w:val="00CE1612"/>
    <w:rsid w:val="00D147D3"/>
    <w:rsid w:val="00DA525B"/>
    <w:rsid w:val="00DA6D13"/>
    <w:rsid w:val="00E32D36"/>
    <w:rsid w:val="00EA53E9"/>
    <w:rsid w:val="00F219AB"/>
    <w:rsid w:val="00FB7C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248E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017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37CF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6</Pages>
  <Words>449</Words>
  <Characters>2655</Characters>
  <Application>Microsoft Office Outlook</Application>
  <DocSecurity>0</DocSecurity>
  <Lines>0</Lines>
  <Paragraphs>0</Paragraphs>
  <ScaleCrop>false</ScaleCrop>
  <Company>doma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Pracovní list – VÁLEC</dc:title>
  <dc:subject/>
  <dc:creator>Stanka</dc:creator>
  <cp:keywords/>
  <dc:description/>
  <cp:lastModifiedBy>DUM</cp:lastModifiedBy>
  <cp:revision>2</cp:revision>
  <cp:lastPrinted>2012-11-19T10:01:00Z</cp:lastPrinted>
  <dcterms:created xsi:type="dcterms:W3CDTF">2013-09-29T19:20:00Z</dcterms:created>
  <dcterms:modified xsi:type="dcterms:W3CDTF">2013-09-29T19:20:00Z</dcterms:modified>
</cp:coreProperties>
</file>