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024" w:rsidRDefault="00010024" w:rsidP="00E213F5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3.95pt;margin-top:-9.3pt;width:474.25pt;height:115.9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010024" w:rsidRDefault="00010024" w:rsidP="00E213F5">
      <w:pPr>
        <w:jc w:val="center"/>
        <w:rPr>
          <w:b/>
          <w:sz w:val="28"/>
          <w:szCs w:val="28"/>
        </w:rPr>
      </w:pPr>
    </w:p>
    <w:p w:rsidR="00010024" w:rsidRDefault="00010024" w:rsidP="00E213F5">
      <w:pPr>
        <w:jc w:val="center"/>
        <w:rPr>
          <w:b/>
          <w:sz w:val="28"/>
          <w:szCs w:val="28"/>
        </w:rPr>
      </w:pPr>
    </w:p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63000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VY_32_INOVACE_20_FII_ATMOSFÉRICKÝ TLAK</w:t>
      </w:r>
    </w:p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/>
    <w:p w:rsidR="00010024" w:rsidRDefault="00010024" w:rsidP="005D2957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010024" w:rsidRDefault="00010024" w:rsidP="005D2957">
      <w:pPr>
        <w:jc w:val="center"/>
        <w:rPr>
          <w:b/>
          <w:bCs/>
        </w:rPr>
      </w:pPr>
    </w:p>
    <w:p w:rsidR="00010024" w:rsidRPr="005D2957" w:rsidRDefault="00010024" w:rsidP="005D2957">
      <w:pPr>
        <w:jc w:val="center"/>
        <w:rPr>
          <w:b/>
          <w:bCs/>
        </w:rPr>
      </w:pPr>
    </w:p>
    <w:p w:rsidR="00010024" w:rsidRDefault="00010024" w:rsidP="00A8780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010024" w:rsidRDefault="00010024" w:rsidP="00A8780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010024" w:rsidRDefault="00010024" w:rsidP="00A8780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010024" w:rsidRPr="00DD788B" w:rsidTr="00DD788B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Atmosférický tlak</w:t>
            </w:r>
          </w:p>
        </w:tc>
      </w:tr>
      <w:tr w:rsidR="00010024" w:rsidRPr="00DD788B" w:rsidTr="00DD788B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 xml:space="preserve">Materiál obsahuje pracovní list pro žáka, v němž je shrnuto učivo o atmosférickém tlaku. </w:t>
            </w:r>
          </w:p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Vysvětlí příčinu atmosférického tlaku vzduchu, porovná atmosférický tlak v různých výškách, popíše způsob měření atmosférického tlaku</w:t>
            </w:r>
            <w:bookmarkStart w:id="0" w:name="_GoBack"/>
            <w:bookmarkEnd w:id="0"/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Atmosférický tlak, tlaková síla</w:t>
            </w:r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RNDr. Jan Jílek</w:t>
            </w:r>
          </w:p>
        </w:tc>
      </w:tr>
      <w:tr w:rsidR="00010024" w:rsidRPr="00DD788B" w:rsidTr="00DD788B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010024" w:rsidRPr="00DD788B" w:rsidTr="00DD788B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010024" w:rsidRPr="00DD788B" w:rsidTr="00DD788B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10024" w:rsidRPr="00DD788B" w:rsidRDefault="00010024" w:rsidP="00DD788B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010024" w:rsidRPr="00DD788B" w:rsidTr="00DD788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788B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DD788B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024" w:rsidRPr="00DD788B" w:rsidRDefault="00010024" w:rsidP="00DD788B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 strany</w:t>
            </w:r>
          </w:p>
        </w:tc>
      </w:tr>
    </w:tbl>
    <w:p w:rsidR="00010024" w:rsidRDefault="00010024" w:rsidP="00A8780E">
      <w:pPr>
        <w:jc w:val="center"/>
        <w:rPr>
          <w:sz w:val="28"/>
          <w:szCs w:val="28"/>
          <w:lang w:eastAsia="en-US"/>
        </w:rPr>
      </w:pPr>
    </w:p>
    <w:p w:rsidR="00010024" w:rsidRDefault="00010024" w:rsidP="00A8780E">
      <w:pPr>
        <w:jc w:val="center"/>
        <w:rPr>
          <w:sz w:val="28"/>
          <w:szCs w:val="28"/>
        </w:rPr>
      </w:pPr>
    </w:p>
    <w:p w:rsidR="00010024" w:rsidRDefault="00010024" w:rsidP="00E213F5">
      <w:pPr>
        <w:jc w:val="center"/>
        <w:rPr>
          <w:b/>
          <w:sz w:val="28"/>
          <w:szCs w:val="28"/>
        </w:rPr>
      </w:pPr>
    </w:p>
    <w:p w:rsidR="00010024" w:rsidRDefault="00010024" w:rsidP="00E213F5">
      <w:pPr>
        <w:jc w:val="center"/>
        <w:rPr>
          <w:b/>
          <w:sz w:val="28"/>
          <w:szCs w:val="28"/>
        </w:rPr>
      </w:pPr>
    </w:p>
    <w:p w:rsidR="00010024" w:rsidRPr="00531BC1" w:rsidRDefault="00010024" w:rsidP="00E213F5">
      <w:pPr>
        <w:jc w:val="center"/>
        <w:rPr>
          <w:b/>
          <w:sz w:val="28"/>
          <w:szCs w:val="28"/>
        </w:rPr>
      </w:pPr>
      <w:r w:rsidRPr="00531BC1">
        <w:rPr>
          <w:b/>
          <w:sz w:val="28"/>
          <w:szCs w:val="28"/>
        </w:rPr>
        <w:t>Atmosférický tlak</w:t>
      </w: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Čím je způsoben atmosférický tlak?</w:t>
      </w:r>
    </w:p>
    <w:p w:rsidR="00010024" w:rsidRDefault="00010024" w:rsidP="00E11062">
      <w:pPr>
        <w:spacing w:after="280"/>
        <w:rPr>
          <w:sz w:val="24"/>
          <w:szCs w:val="24"/>
        </w:rPr>
      </w:pPr>
    </w:p>
    <w:p w:rsidR="00010024" w:rsidRDefault="00010024" w:rsidP="00E11062">
      <w:pPr>
        <w:spacing w:after="280"/>
        <w:rPr>
          <w:sz w:val="24"/>
          <w:szCs w:val="24"/>
        </w:rPr>
      </w:pPr>
      <w:r>
        <w:rPr>
          <w:sz w:val="24"/>
          <w:szCs w:val="24"/>
        </w:rPr>
        <w:t>Kdo a jakým pokusem poprvé změřil atmosférický tlak?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Bylo by možné provést předchozí pokus pomocí jiné kapaliny? Jaký by při tom byl problém?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Jaký je směr tlakové síly, kterou působí atmosférický tlak na okenní tabule?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BD62D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Jak velká je přibližně hodnota normálního atmosférického tlaku? </w:t>
      </w: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Uveď tuto hodnotu v Pa, kPa, MPa.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Jak se mění atmosférický tlak s nadmořskou výškou?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Jak se nazývá přístroj, který měří a zaznamenává atmosférický tlak?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Jak vysoký sloupec vody by způsobil stejný tlak jako je atmosférický tlak?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 xml:space="preserve">Atmosférický tlak klesá s nadmořskou výškou přibližně o 1,1 kPa na každých </w:t>
      </w:r>
      <w:smartTag w:uri="urn:schemas-microsoft-com:office:smarttags" w:element="metricconverter">
        <w:smartTagPr>
          <w:attr w:name="ProductID" w:val="100 m"/>
        </w:smartTagPr>
        <w:r>
          <w:rPr>
            <w:sz w:val="24"/>
            <w:szCs w:val="24"/>
          </w:rPr>
          <w:t>100 m</w:t>
        </w:r>
      </w:smartTag>
      <w:r>
        <w:rPr>
          <w:sz w:val="24"/>
          <w:szCs w:val="24"/>
        </w:rPr>
        <w:t>. Jak velký je atmosférický tlak na Sněžce, Mont Blancu, Mount Everestu, Je-li tlak na hladině moře 0,1 MPa?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 w:rsidP="00AC6077">
      <w:pPr>
        <w:spacing w:after="280"/>
        <w:rPr>
          <w:sz w:val="24"/>
          <w:szCs w:val="24"/>
        </w:rPr>
      </w:pPr>
      <w:r>
        <w:rPr>
          <w:sz w:val="24"/>
          <w:szCs w:val="24"/>
        </w:rPr>
        <w:t>Vypočti výšku kopce, je-li rozdíl tlaků na jeho úpatí a vrcholu 2 200 Pa.</w:t>
      </w:r>
    </w:p>
    <w:p w:rsidR="00010024" w:rsidRDefault="00010024" w:rsidP="00AC6077">
      <w:pPr>
        <w:spacing w:after="280"/>
        <w:rPr>
          <w:sz w:val="24"/>
          <w:szCs w:val="24"/>
        </w:rPr>
      </w:pPr>
    </w:p>
    <w:p w:rsidR="00010024" w:rsidRDefault="00010024">
      <w:pPr>
        <w:rPr>
          <w:sz w:val="24"/>
          <w:szCs w:val="24"/>
        </w:rPr>
      </w:pPr>
    </w:p>
    <w:sectPr w:rsidR="00010024" w:rsidSect="009D51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2FE"/>
    <w:rsid w:val="00010024"/>
    <w:rsid w:val="00017F89"/>
    <w:rsid w:val="00020B37"/>
    <w:rsid w:val="0003555A"/>
    <w:rsid w:val="00203C9F"/>
    <w:rsid w:val="0021592E"/>
    <w:rsid w:val="002172FE"/>
    <w:rsid w:val="002864EB"/>
    <w:rsid w:val="002B459D"/>
    <w:rsid w:val="002F5C49"/>
    <w:rsid w:val="003C595B"/>
    <w:rsid w:val="003E2EDB"/>
    <w:rsid w:val="003E737F"/>
    <w:rsid w:val="0047340C"/>
    <w:rsid w:val="004A69CB"/>
    <w:rsid w:val="004A712D"/>
    <w:rsid w:val="00531BC1"/>
    <w:rsid w:val="005C6A86"/>
    <w:rsid w:val="005D2957"/>
    <w:rsid w:val="0063000D"/>
    <w:rsid w:val="006672FC"/>
    <w:rsid w:val="00673B34"/>
    <w:rsid w:val="006E3CE7"/>
    <w:rsid w:val="007E1DE3"/>
    <w:rsid w:val="007E7A23"/>
    <w:rsid w:val="007F61F8"/>
    <w:rsid w:val="008C59A6"/>
    <w:rsid w:val="00925119"/>
    <w:rsid w:val="009D5112"/>
    <w:rsid w:val="00A277C4"/>
    <w:rsid w:val="00A565EC"/>
    <w:rsid w:val="00A8780E"/>
    <w:rsid w:val="00AA1986"/>
    <w:rsid w:val="00AC6077"/>
    <w:rsid w:val="00AE2320"/>
    <w:rsid w:val="00BD62D5"/>
    <w:rsid w:val="00C5259E"/>
    <w:rsid w:val="00D24B1C"/>
    <w:rsid w:val="00D36F89"/>
    <w:rsid w:val="00D41DDF"/>
    <w:rsid w:val="00D82307"/>
    <w:rsid w:val="00DD788B"/>
    <w:rsid w:val="00E11062"/>
    <w:rsid w:val="00E213F5"/>
    <w:rsid w:val="00E90B3F"/>
    <w:rsid w:val="00F242E2"/>
    <w:rsid w:val="00F46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12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277C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3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89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232</Words>
  <Characters>1372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DUM</cp:lastModifiedBy>
  <cp:revision>2</cp:revision>
  <dcterms:created xsi:type="dcterms:W3CDTF">2013-09-29T18:51:00Z</dcterms:created>
  <dcterms:modified xsi:type="dcterms:W3CDTF">2013-09-29T18:51:00Z</dcterms:modified>
</cp:coreProperties>
</file>