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EA" w:rsidRDefault="006113EA" w:rsidP="005F024B">
      <w:pPr>
        <w:jc w:val="center"/>
      </w:pPr>
      <w:r w:rsidRPr="00B170B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362.25pt;height:88.5pt;visibility:visible">
            <v:imagedata r:id="rId5" o:title=""/>
          </v:shape>
        </w:pict>
      </w:r>
    </w:p>
    <w:p w:rsidR="006113EA" w:rsidRPr="005F024B" w:rsidRDefault="006113EA" w:rsidP="005F024B">
      <w:pPr>
        <w:jc w:val="center"/>
        <w:rPr>
          <w:b/>
          <w:color w:val="00B050"/>
          <w:sz w:val="24"/>
        </w:rPr>
      </w:pPr>
    </w:p>
    <w:p w:rsidR="006113EA" w:rsidRPr="00D60A35" w:rsidRDefault="006113EA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D60A35">
        <w:rPr>
          <w:b/>
          <w:color w:val="00B050"/>
          <w:sz w:val="24"/>
        </w:rPr>
        <w:t>ZÁKLADNÍ ŠKOLA SLOVAN, KROMĚŘÍŽ, PŘÍSPĚVKOVÁ ORGANIZACE</w:t>
      </w:r>
    </w:p>
    <w:p w:rsidR="006113EA" w:rsidRPr="00D60A35" w:rsidRDefault="006113EA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D60A35">
        <w:rPr>
          <w:b/>
          <w:color w:val="00B050"/>
          <w:sz w:val="24"/>
        </w:rPr>
        <w:t>ZEYEROVA 3354, 767 01 KROMĚŘÍŽ</w:t>
      </w:r>
    </w:p>
    <w:p w:rsidR="006113EA" w:rsidRPr="00D60A35" w:rsidRDefault="006113EA" w:rsidP="005F024B">
      <w:pPr>
        <w:spacing w:after="0" w:line="240" w:lineRule="auto"/>
        <w:jc w:val="center"/>
        <w:rPr>
          <w:b/>
          <w:color w:val="00B050"/>
        </w:rPr>
      </w:pPr>
    </w:p>
    <w:p w:rsidR="006113EA" w:rsidRPr="00D60A35" w:rsidRDefault="006113EA" w:rsidP="005F024B">
      <w:pPr>
        <w:spacing w:after="0" w:line="240" w:lineRule="auto"/>
        <w:jc w:val="center"/>
        <w:rPr>
          <w:b/>
          <w:color w:val="00B050"/>
        </w:rPr>
      </w:pPr>
      <w:r w:rsidRPr="00D60A35">
        <w:rPr>
          <w:b/>
          <w:color w:val="00B050"/>
        </w:rPr>
        <w:t>projekt v rámci vzdělávacího programu</w:t>
      </w:r>
    </w:p>
    <w:p w:rsidR="006113EA" w:rsidRPr="00D60A35" w:rsidRDefault="006113EA" w:rsidP="005F024B">
      <w:pPr>
        <w:spacing w:after="0" w:line="240" w:lineRule="auto"/>
        <w:jc w:val="center"/>
        <w:rPr>
          <w:b/>
          <w:color w:val="00B050"/>
        </w:rPr>
      </w:pPr>
      <w:r w:rsidRPr="00D60A35">
        <w:rPr>
          <w:b/>
          <w:color w:val="00B050"/>
        </w:rPr>
        <w:t>VZDĚLÁNÍ PRO KONKURENCESCHOPNOST</w:t>
      </w:r>
    </w:p>
    <w:p w:rsidR="006113EA" w:rsidRPr="00D60A35" w:rsidRDefault="006113EA" w:rsidP="005F024B">
      <w:pPr>
        <w:spacing w:after="0" w:line="240" w:lineRule="auto"/>
        <w:jc w:val="center"/>
        <w:rPr>
          <w:b/>
          <w:color w:val="00B050"/>
        </w:rPr>
      </w:pPr>
    </w:p>
    <w:p w:rsidR="006113EA" w:rsidRPr="00D60A35" w:rsidRDefault="006113EA" w:rsidP="00F25DED">
      <w:pPr>
        <w:spacing w:after="0" w:line="240" w:lineRule="auto"/>
        <w:jc w:val="center"/>
        <w:rPr>
          <w:b/>
          <w:color w:val="00B050"/>
        </w:rPr>
      </w:pPr>
      <w:r w:rsidRPr="00D60A35">
        <w:rPr>
          <w:b/>
          <w:color w:val="00B050"/>
        </w:rPr>
        <w:t>ŠABLONA ČÍSLO: III/2</w:t>
      </w:r>
    </w:p>
    <w:p w:rsidR="006113EA" w:rsidRPr="00D60A35" w:rsidRDefault="006113EA" w:rsidP="00F25DED">
      <w:pPr>
        <w:spacing w:after="0" w:line="240" w:lineRule="auto"/>
        <w:jc w:val="center"/>
        <w:rPr>
          <w:b/>
          <w:color w:val="00B050"/>
        </w:rPr>
      </w:pPr>
      <w:r w:rsidRPr="00D60A35">
        <w:rPr>
          <w:b/>
          <w:color w:val="00B050"/>
        </w:rPr>
        <w:t>NÁZEV:  INOVACE A ZKVALITNĚNÍ VÝUKY PROSTŘEDNICTVÍM ICT</w:t>
      </w:r>
    </w:p>
    <w:p w:rsidR="006113EA" w:rsidRPr="00D60A35" w:rsidRDefault="006113EA" w:rsidP="005F024B">
      <w:pPr>
        <w:spacing w:after="0" w:line="240" w:lineRule="auto"/>
        <w:rPr>
          <w:b/>
          <w:color w:val="00B050"/>
        </w:rPr>
      </w:pPr>
    </w:p>
    <w:p w:rsidR="006113EA" w:rsidRPr="00D60A35" w:rsidRDefault="006113EA" w:rsidP="005F024B">
      <w:pPr>
        <w:spacing w:after="0" w:line="240" w:lineRule="auto"/>
        <w:rPr>
          <w:b/>
          <w:color w:val="00B050"/>
          <w:sz w:val="24"/>
          <w:szCs w:val="24"/>
        </w:rPr>
      </w:pPr>
      <w:r w:rsidRPr="00D60A35">
        <w:rPr>
          <w:b/>
          <w:color w:val="00B050"/>
          <w:sz w:val="24"/>
          <w:szCs w:val="24"/>
        </w:rPr>
        <w:t>PŘEDMĚT: ČESKÝ JAZYK</w:t>
      </w:r>
    </w:p>
    <w:p w:rsidR="006113EA" w:rsidRPr="00D60A35" w:rsidRDefault="006113EA" w:rsidP="005F024B">
      <w:pPr>
        <w:spacing w:after="0" w:line="240" w:lineRule="auto"/>
        <w:rPr>
          <w:b/>
          <w:color w:val="00B050"/>
          <w:sz w:val="24"/>
          <w:szCs w:val="24"/>
        </w:rPr>
      </w:pPr>
      <w:r w:rsidRPr="00D60A35">
        <w:rPr>
          <w:b/>
          <w:color w:val="00B050"/>
          <w:sz w:val="24"/>
          <w:szCs w:val="24"/>
        </w:rPr>
        <w:t>ROČNÍK: 8. ROČNÍK</w:t>
      </w:r>
    </w:p>
    <w:p w:rsidR="006113EA" w:rsidRPr="00D60A35" w:rsidRDefault="006113EA" w:rsidP="005F024B">
      <w:pPr>
        <w:spacing w:after="0" w:line="240" w:lineRule="auto"/>
        <w:rPr>
          <w:b/>
          <w:color w:val="00B050"/>
          <w:sz w:val="24"/>
          <w:szCs w:val="24"/>
        </w:rPr>
      </w:pPr>
      <w:r w:rsidRPr="00D60A35">
        <w:rPr>
          <w:b/>
          <w:color w:val="00B050"/>
          <w:sz w:val="24"/>
          <w:szCs w:val="24"/>
        </w:rPr>
        <w:t>TÉMA: JAZYKOVÉ ROZBORY</w:t>
      </w:r>
      <w:r>
        <w:rPr>
          <w:b/>
          <w:color w:val="00B050"/>
          <w:sz w:val="24"/>
          <w:szCs w:val="24"/>
        </w:rPr>
        <w:t xml:space="preserve"> II.</w:t>
      </w:r>
    </w:p>
    <w:p w:rsidR="006113EA" w:rsidRPr="00D60A35" w:rsidRDefault="006113EA" w:rsidP="005F024B">
      <w:pPr>
        <w:spacing w:after="0" w:line="240" w:lineRule="auto"/>
        <w:rPr>
          <w:b/>
          <w:color w:val="00B050"/>
          <w:sz w:val="24"/>
          <w:szCs w:val="24"/>
        </w:rPr>
      </w:pPr>
      <w:r w:rsidRPr="00D60A35">
        <w:rPr>
          <w:b/>
          <w:color w:val="00B050"/>
          <w:sz w:val="24"/>
          <w:szCs w:val="24"/>
        </w:rPr>
        <w:t>AUTOR: Mgr. Kateřina Mládková</w:t>
      </w:r>
    </w:p>
    <w:p w:rsidR="006113EA" w:rsidRPr="00D60A35" w:rsidRDefault="006113EA" w:rsidP="005F024B">
      <w:pPr>
        <w:spacing w:after="0" w:line="240" w:lineRule="auto"/>
        <w:rPr>
          <w:b/>
          <w:color w:val="00B050"/>
          <w:sz w:val="24"/>
          <w:szCs w:val="24"/>
        </w:rPr>
      </w:pPr>
      <w:r w:rsidRPr="00D60A35">
        <w:rPr>
          <w:b/>
          <w:color w:val="00B050"/>
          <w:sz w:val="24"/>
          <w:szCs w:val="24"/>
        </w:rPr>
        <w:t>DATUM VYTVOŘENÍ: 4. 12. 2012</w:t>
      </w:r>
    </w:p>
    <w:p w:rsidR="006113EA" w:rsidRDefault="006113EA" w:rsidP="005F024B">
      <w:pPr>
        <w:spacing w:after="0" w:line="240" w:lineRule="auto"/>
      </w:pPr>
    </w:p>
    <w:p w:rsidR="006113EA" w:rsidRDefault="006113EA" w:rsidP="005F024B">
      <w:pPr>
        <w:spacing w:after="0" w:line="240" w:lineRule="auto"/>
      </w:pPr>
    </w:p>
    <w:p w:rsidR="006113EA" w:rsidRPr="005F024B" w:rsidRDefault="006113EA" w:rsidP="005F024B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VY_32_INOVACE_37_KM  </w:t>
      </w:r>
    </w:p>
    <w:p w:rsidR="006113EA" w:rsidRDefault="006113EA">
      <w:r>
        <w:br w:type="page"/>
      </w:r>
    </w:p>
    <w:p w:rsidR="006113EA" w:rsidRDefault="006113EA" w:rsidP="005F024B">
      <w:pPr>
        <w:spacing w:after="0" w:line="240" w:lineRule="auto"/>
        <w:rPr>
          <w:b/>
          <w:noProof/>
          <w:lang w:eastAsia="cs-CZ"/>
        </w:rPr>
      </w:pPr>
    </w:p>
    <w:p w:rsidR="006113EA" w:rsidRDefault="006113EA">
      <w:pPr>
        <w:rPr>
          <w:b/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43.45pt;margin-top:123.9pt;width:534.75pt;height:137.6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fit-shape-to-text:t">
              <w:txbxContent>
                <w:p w:rsidR="006113EA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>
                    <w:rPr>
                      <w:b/>
                      <w:color w:val="00B050"/>
                      <w:sz w:val="40"/>
                      <w:szCs w:val="40"/>
                    </w:rPr>
                    <w:t>Anotace:</w:t>
                  </w:r>
                </w:p>
                <w:p w:rsidR="006113EA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>
                    <w:rPr>
                      <w:b/>
                      <w:color w:val="00B050"/>
                      <w:sz w:val="40"/>
                      <w:szCs w:val="40"/>
                    </w:rPr>
                    <w:t>Cílová skupina: Prezentace utvořena pro práci v 8. ročníku</w:t>
                  </w:r>
                </w:p>
                <w:p w:rsidR="006113EA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>
                    <w:rPr>
                      <w:b/>
                      <w:color w:val="00B050"/>
                      <w:sz w:val="40"/>
                      <w:szCs w:val="40"/>
                    </w:rPr>
                    <w:t>Téma: Jazykové rozbory II.</w:t>
                  </w:r>
                </w:p>
                <w:p w:rsidR="006113EA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>
                    <w:rPr>
                      <w:b/>
                      <w:color w:val="00B050"/>
                      <w:sz w:val="40"/>
                      <w:szCs w:val="40"/>
                    </w:rPr>
                    <w:t>Cíl: Procvičování znalostí k vypracování scio testům, k přijímacímu řízení.</w:t>
                  </w:r>
                </w:p>
                <w:p w:rsidR="006113EA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>
                    <w:rPr>
                      <w:b/>
                      <w:color w:val="00B050"/>
                      <w:sz w:val="40"/>
                      <w:szCs w:val="40"/>
                    </w:rPr>
                    <w:t>Pomůcky: psací potřeby, pracovní listy</w:t>
                  </w:r>
                </w:p>
                <w:p w:rsidR="006113EA" w:rsidRPr="0038499B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>
                    <w:rPr>
                      <w:b/>
                      <w:color w:val="00B050"/>
                      <w:sz w:val="40"/>
                      <w:szCs w:val="40"/>
                    </w:rPr>
                    <w:t>Pilotáž: Žáky vedeme k samostatnému plnění úkolů. Žáci ocenili systematické opakování získaných vědomostí.</w:t>
                  </w:r>
                </w:p>
              </w:txbxContent>
            </v:textbox>
          </v:shape>
        </w:pict>
      </w:r>
      <w:r w:rsidRPr="002D01B4">
        <w:rPr>
          <w:b/>
          <w:noProof/>
          <w:color w:val="00B050"/>
          <w:sz w:val="40"/>
          <w:szCs w:val="40"/>
          <w:lang w:eastAsia="cs-CZ"/>
        </w:rPr>
        <w:pict>
          <v:shape id="_x0000_i1026" type="#_x0000_t75" style="width:150.75pt;height:93pt;visibility:visible">
            <v:imagedata r:id="rId6" o:title=""/>
          </v:shape>
        </w:pict>
      </w:r>
      <w:r>
        <w:rPr>
          <w:b/>
          <w:noProof/>
          <w:lang w:eastAsia="cs-CZ"/>
        </w:rPr>
        <w:br w:type="page"/>
      </w:r>
    </w:p>
    <w:p w:rsidR="006113EA" w:rsidRDefault="006113EA" w:rsidP="005F024B">
      <w:pPr>
        <w:spacing w:after="0" w:line="240" w:lineRule="auto"/>
        <w:rPr>
          <w:b/>
        </w:rPr>
      </w:pPr>
      <w:r>
        <w:rPr>
          <w:noProof/>
          <w:lang w:eastAsia="cs-CZ"/>
        </w:rPr>
        <w:pict>
          <v:shape id="Textové pole 7" o:spid="_x0000_s1027" type="#_x0000_t202" style="position:absolute;margin-left:249.95pt;margin-top:-30.7pt;width:236.95pt;height:46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" fillcolor="#506329" stroked="f">
            <v:fill color2="#93b64c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6113EA" w:rsidRPr="005C1CE1" w:rsidRDefault="006113EA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 xml:space="preserve">  </w:t>
                  </w:r>
                  <w:r w:rsidRPr="005C1CE1">
                    <w:rPr>
                      <w:b/>
                      <w:sz w:val="72"/>
                      <w:szCs w:val="72"/>
                    </w:rPr>
                    <w:t>Pracovní list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" o:spid="_x0000_s1028" type="#_x0000_t202" style="position:absolute;margin-left:-28.85pt;margin-top:92.65pt;width:508.5pt;height:570.7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" fillcolor="#506329" stroked="f">
            <v:fill color2="#93b64c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6113EA" w:rsidRPr="002D01B4" w:rsidRDefault="006113EA">
                  <w:pPr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 xml:space="preserve">    Jazykový a větný rozbor souvětí, doplnění interpunkce:</w:t>
                  </w:r>
                </w:p>
                <w:p w:rsidR="006113EA" w:rsidRPr="002D01B4" w:rsidRDefault="006113EA" w:rsidP="00F35FF4">
                  <w:pPr>
                    <w:ind w:left="360"/>
                    <w:rPr>
                      <w:rFonts w:ascii="Comic Sans MS" w:hAnsi="Comic Sans MS"/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Comic Sans MS" w:hAnsi="Comic Sans MS"/>
                      <w:b/>
                      <w:color w:val="000000"/>
                      <w:sz w:val="40"/>
                      <w:szCs w:val="40"/>
                    </w:rPr>
                    <w:t>Vzpomněla jsem si na středoškoláka který měl velice úzkou vazbu na maminku protože žili spolu sami.</w:t>
                  </w:r>
                </w:p>
                <w:p w:rsidR="006113EA" w:rsidRPr="002D01B4" w:rsidRDefault="006113EA" w:rsidP="00F35FF4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Doplňte interpunkci.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Určete VH, VV – druhy.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Vytvořte schéma souvětí (graf).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Druhy zájmen.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Podměty, druhy predikátů.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Mluvnické kategorie – středoškoláka, úzkou, žili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Doplňky, příslovečná určení.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Synonyma – vzpomněl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2D01B4">
                    <w:rPr>
                      <w:rFonts w:ascii="DejaVu Sans Mono" w:hAnsi="DejaVu Sans Mono" w:cs="DejaVu Sans Mono"/>
                      <w:b/>
                      <w:color w:val="000000"/>
                      <w:sz w:val="40"/>
                      <w:szCs w:val="40"/>
                    </w:rPr>
                    <w:t>�</w:t>
                  </w:r>
                  <w:r w:rsidRPr="002D01B4">
                    <w:rPr>
                      <w:b/>
                      <w:color w:val="000000"/>
                      <w:sz w:val="40"/>
                      <w:szCs w:val="40"/>
                    </w:rPr>
                    <w:t>Stavba slova – středoškoláka + slova příbuzná</w:t>
                  </w:r>
                </w:p>
                <w:p w:rsidR="006113EA" w:rsidRPr="002D01B4" w:rsidRDefault="006113EA" w:rsidP="0047374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Pr="002D01B4">
        <w:rPr>
          <w:b/>
          <w:noProof/>
          <w:lang w:eastAsia="cs-CZ"/>
        </w:rPr>
        <w:pict>
          <v:shape id="Obrázek 2" o:spid="_x0000_i1027" type="#_x0000_t75" style="width:150.75pt;height:93pt;visibility:visible">
            <v:imagedata r:id="rId6" o:title=""/>
          </v:shape>
        </w:pict>
      </w:r>
    </w:p>
    <w:p w:rsidR="006113EA" w:rsidRDefault="006113EA">
      <w:pPr>
        <w:rPr>
          <w:b/>
        </w:rPr>
      </w:pPr>
      <w:r>
        <w:rPr>
          <w:b/>
        </w:rPr>
        <w:br w:type="page"/>
      </w:r>
    </w:p>
    <w:p w:rsidR="006113EA" w:rsidRDefault="006113EA" w:rsidP="005F024B">
      <w:pPr>
        <w:spacing w:after="0" w:line="240" w:lineRule="auto"/>
        <w:rPr>
          <w:b/>
        </w:rPr>
      </w:pPr>
      <w:r>
        <w:rPr>
          <w:noProof/>
          <w:lang w:eastAsia="cs-CZ"/>
        </w:rPr>
        <w:pict>
          <v:shape id="Textové pole 8" o:spid="_x0000_s1029" type="#_x0000_t202" style="position:absolute;margin-left:259.05pt;margin-top:-10.7pt;width:223.3pt;height:51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" fillcolor="#254163" stroked="f">
            <v:fill color2="#4477b6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6113EA" w:rsidRPr="005C1CE1" w:rsidRDefault="006113EA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 xml:space="preserve"> Pracovní list</w:t>
                  </w:r>
                </w:p>
              </w:txbxContent>
            </v:textbox>
          </v:shape>
        </w:pict>
      </w:r>
      <w:r w:rsidRPr="002D01B4">
        <w:rPr>
          <w:b/>
          <w:noProof/>
          <w:lang w:eastAsia="cs-CZ"/>
        </w:rPr>
        <w:pict>
          <v:shape id="Obrázek 3" o:spid="_x0000_i1028" type="#_x0000_t75" style="width:147pt;height:99.75pt;visibility:visible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">
            <v:imagedata r:id="rId7" o:title="" cropbottom="-298f"/>
            <o:lock v:ext="edit" aspectratio="f"/>
          </v:shape>
        </w:pict>
      </w:r>
    </w:p>
    <w:p w:rsidR="006113EA" w:rsidRDefault="006113EA">
      <w:pPr>
        <w:rPr>
          <w:b/>
        </w:rPr>
      </w:pPr>
      <w:r>
        <w:rPr>
          <w:noProof/>
          <w:lang w:eastAsia="cs-CZ"/>
        </w:rPr>
        <w:pict>
          <v:shape id="Textové pole 6" o:spid="_x0000_s1030" type="#_x0000_t202" style="position:absolute;margin-left:-27.15pt;margin-top:13.9pt;width:509.4pt;height:546.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" fillcolor="#a7bfde" strokecolor="#4579b8">
            <v:fill color2="#e4ecf5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6113EA" w:rsidRDefault="006113EA" w:rsidP="00B804FB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URČETE DRUHY VEDLEJŠÍCH VĚT PŘÍSLOVEČNÝCH</w:t>
                  </w:r>
                </w:p>
                <w:p w:rsidR="006113EA" w:rsidRDefault="006113EA" w:rsidP="00B804FB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Dokud se to nenaučíš, nepůjdeš ven.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Každý hrál, jak nejlépe uměl.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Půjdeme na výlet, i když nebude pěkné počasí.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Každý přinesl tolik dříví, kolik unesl.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Jak jsem se to dozvěděl, pospíchal jsem domů.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Pokud s tím budeš souhlasit, přijedu na návštěvu.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Musíme si pospíšit, abychom přišli včas.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Třebaže zbývá dost času, hlediště je zaplněné.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Posaďte se tam, kde bude volno.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Jak se dohodli, tak udělali.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Chlapec pomáhal, kde mohl.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Řidič musí být opatrný, aby nedošlo k neštěstí.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Musíme si pospíšit, protože brzy začne pršet.</w:t>
                  </w:r>
                </w:p>
                <w:p w:rsidR="006113EA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Ačkoli nepršelo, zůstali jsme celý den doma.</w:t>
                  </w:r>
                </w:p>
                <w:p w:rsidR="006113EA" w:rsidRPr="00DB1602" w:rsidRDefault="006113EA" w:rsidP="00DB1602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b/>
        </w:rPr>
        <w:br w:type="page"/>
      </w:r>
    </w:p>
    <w:p w:rsidR="006113EA" w:rsidRDefault="006113EA" w:rsidP="005F024B">
      <w:pPr>
        <w:spacing w:after="0" w:line="240" w:lineRule="auto"/>
        <w:rPr>
          <w:b/>
        </w:rPr>
      </w:pPr>
      <w:r>
        <w:rPr>
          <w:noProof/>
          <w:lang w:eastAsia="cs-CZ"/>
        </w:rPr>
        <w:pict>
          <v:shape id="Textové pole 10" o:spid="_x0000_s1031" type="#_x0000_t202" style="position:absolute;margin-left:-22.5pt;margin-top:136.9pt;width:513.05pt;height:567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" fillcolor="#ffc000" strokecolor="#ffc000" strokeweight=".5pt">
            <v:textbox>
              <w:txbxContent>
                <w:p w:rsidR="006113EA" w:rsidRPr="00532864" w:rsidRDefault="006113EA" w:rsidP="00532864">
                  <w:pPr>
                    <w:ind w:left="360"/>
                    <w:rPr>
                      <w:b/>
                      <w:sz w:val="40"/>
                      <w:szCs w:val="40"/>
                    </w:rPr>
                  </w:pPr>
                  <w:r w:rsidRPr="00532864">
                    <w:rPr>
                      <w:b/>
                      <w:sz w:val="40"/>
                      <w:szCs w:val="40"/>
                    </w:rPr>
                    <w:t>ROZLIŠTE DOPLŇKY, PŘÍSUDKY JMENNÉ SE SPONOU A PŘÍSLOVEČNÁ URČENÍ ZPŮSOBU:</w:t>
                  </w:r>
                </w:p>
                <w:p w:rsidR="006113EA" w:rsidRDefault="006113EA" w:rsidP="00532864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Zkouška byla obtížná.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Zkouška mi připadala obtížná.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Honza byl u soudu jako svědek.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Naposledy jsem se setkal s Petrou jako s malou holkou.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Babička byla zdravá jako rybička.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Děti byly zklamané.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Děti se cítily zklamané.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Jednali s ním jako se zlodějem.</w:t>
                  </w:r>
                </w:p>
                <w:p w:rsidR="006113EA" w:rsidRDefault="006113EA" w:rsidP="00532864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Vždy se choval jako pravý kamarád.</w:t>
                  </w:r>
                </w:p>
                <w:p w:rsidR="006113EA" w:rsidRDefault="006113EA" w:rsidP="00B9335F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Jako správný kamarád mě vždy vyslechl.</w:t>
                  </w:r>
                </w:p>
                <w:p w:rsidR="006113EA" w:rsidRDefault="006113EA" w:rsidP="005C1CE1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</w:p>
                <w:p w:rsidR="006113EA" w:rsidRDefault="006113EA" w:rsidP="005C1CE1">
                  <w:pPr>
                    <w:pStyle w:val="ListParagraph"/>
                    <w:rPr>
                      <w:b/>
                      <w:sz w:val="40"/>
                      <w:szCs w:val="40"/>
                    </w:rPr>
                  </w:pPr>
                </w:p>
                <w:p w:rsidR="006113EA" w:rsidRPr="00B9335F" w:rsidRDefault="006113EA" w:rsidP="00532864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B9335F">
                    <w:rPr>
                      <w:b/>
                      <w:color w:val="C00000"/>
                      <w:sz w:val="40"/>
                      <w:szCs w:val="40"/>
                    </w:rPr>
                    <w:t xml:space="preserve">       </w:t>
                  </w:r>
                  <w:r w:rsidRPr="00B9335F">
                    <w:rPr>
                      <w:b/>
                      <w:color w:val="C00000"/>
                      <w:sz w:val="32"/>
                      <w:szCs w:val="32"/>
                    </w:rPr>
                    <w:t>Řešení: doplňky – 2. 3. 4. 7. 10.</w:t>
                  </w:r>
                </w:p>
                <w:p w:rsidR="006113EA" w:rsidRPr="00B9335F" w:rsidRDefault="006113EA" w:rsidP="00532864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B9335F">
                    <w:rPr>
                      <w:b/>
                      <w:color w:val="C00000"/>
                      <w:sz w:val="32"/>
                      <w:szCs w:val="32"/>
                    </w:rPr>
                    <w:t xml:space="preserve">                       přísudky jmenné se sponou – 1. 6.</w:t>
                  </w:r>
                </w:p>
                <w:p w:rsidR="006113EA" w:rsidRPr="00B9335F" w:rsidRDefault="006113EA" w:rsidP="005C1CE1">
                  <w:pPr>
                    <w:pStyle w:val="ListParagraph"/>
                    <w:rPr>
                      <w:b/>
                      <w:color w:val="C00000"/>
                      <w:sz w:val="40"/>
                      <w:szCs w:val="40"/>
                    </w:rPr>
                  </w:pPr>
                  <w:r w:rsidRPr="00B9335F">
                    <w:rPr>
                      <w:b/>
                      <w:color w:val="C00000"/>
                      <w:sz w:val="32"/>
                      <w:szCs w:val="32"/>
                    </w:rPr>
                    <w:t xml:space="preserve">             příslovečné určení způsobu – 5. 8. 9.</w:t>
                  </w:r>
                  <w:r w:rsidRPr="00B9335F">
                    <w:rPr>
                      <w:b/>
                      <w:color w:val="C00000"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" o:spid="_x0000_s1032" type="#_x0000_t202" style="position:absolute;margin-left:268.2pt;margin-top:6.6pt;width:229.65pt;height:50.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" fillcolor="#9a4906" stroked="f">
            <v:fill color2="#f68a32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6113EA" w:rsidRPr="00B9335F" w:rsidRDefault="006113EA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 xml:space="preserve"> Pracovní list</w:t>
                  </w:r>
                </w:p>
              </w:txbxContent>
            </v:textbox>
          </v:shape>
        </w:pict>
      </w:r>
      <w:r w:rsidRPr="002D01B4">
        <w:rPr>
          <w:b/>
          <w:noProof/>
          <w:lang w:eastAsia="cs-CZ"/>
        </w:rPr>
        <w:pict>
          <v:shape id="Obrázek 9" o:spid="_x0000_i1029" type="#_x0000_t75" style="width:153pt;height:141.75pt;visibility:visible">
            <v:imagedata r:id="rId8" o:title=""/>
          </v:shape>
        </w:pict>
      </w:r>
    </w:p>
    <w:p w:rsidR="006113EA" w:rsidRDefault="006113EA">
      <w:pPr>
        <w:rPr>
          <w:b/>
        </w:rPr>
      </w:pPr>
      <w:r>
        <w:rPr>
          <w:b/>
        </w:rPr>
        <w:br w:type="page"/>
      </w:r>
    </w:p>
    <w:p w:rsidR="006113EA" w:rsidRPr="0038499B" w:rsidRDefault="006113EA" w:rsidP="005F024B">
      <w:pPr>
        <w:spacing w:after="0" w:line="240" w:lineRule="auto"/>
        <w:rPr>
          <w:b/>
        </w:rPr>
      </w:pPr>
      <w:r>
        <w:rPr>
          <w:noProof/>
          <w:lang w:eastAsia="cs-CZ"/>
        </w:rPr>
        <w:pict>
          <v:shape id="Textové pole 12" o:spid="_x0000_s1033" type="#_x0000_t202" style="position:absolute;margin-left:-2.5pt;margin-top:1.15pt;width:271.6pt;height:121.2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6113EA" w:rsidRPr="00B9335F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 w:rsidRPr="00B9335F">
                    <w:rPr>
                      <w:b/>
                      <w:color w:val="00B050"/>
                      <w:sz w:val="40"/>
                      <w:szCs w:val="40"/>
                    </w:rPr>
                    <w:t>ZDROJE:</w:t>
                  </w:r>
                </w:p>
                <w:p w:rsidR="006113EA" w:rsidRPr="00B9335F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 w:rsidRPr="00B9335F">
                    <w:rPr>
                      <w:b/>
                      <w:color w:val="00B050"/>
                      <w:sz w:val="40"/>
                      <w:szCs w:val="40"/>
                    </w:rPr>
                    <w:t>Vlastní tvorba</w:t>
                  </w:r>
                </w:p>
                <w:p w:rsidR="006113EA" w:rsidRPr="00B9335F" w:rsidRDefault="006113EA">
                  <w:pPr>
                    <w:rPr>
                      <w:b/>
                      <w:color w:val="00B050"/>
                      <w:sz w:val="40"/>
                      <w:szCs w:val="40"/>
                    </w:rPr>
                  </w:pPr>
                  <w:r w:rsidRPr="00B9335F">
                    <w:rPr>
                      <w:b/>
                      <w:color w:val="00B050"/>
                      <w:sz w:val="40"/>
                      <w:szCs w:val="40"/>
                    </w:rPr>
                    <w:t>www.office.microsoft.com</w:t>
                  </w:r>
                </w:p>
              </w:txbxContent>
            </v:textbox>
          </v:shape>
        </w:pict>
      </w:r>
    </w:p>
    <w:sectPr w:rsidR="006113EA" w:rsidRPr="0038499B" w:rsidSect="00B07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DejaVu Sans Mono">
    <w:panose1 w:val="020B0609030804020204"/>
    <w:charset w:val="EE"/>
    <w:family w:val="modern"/>
    <w:pitch w:val="fixed"/>
    <w:sig w:usb0="E60026FF" w:usb1="500079FB" w:usb2="00000020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520E"/>
    <w:multiLevelType w:val="hybridMultilevel"/>
    <w:tmpl w:val="786A0C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EF776B"/>
    <w:multiLevelType w:val="hybridMultilevel"/>
    <w:tmpl w:val="5F36EF46"/>
    <w:lvl w:ilvl="0" w:tplc="C92C2AF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FE118A0"/>
    <w:multiLevelType w:val="hybridMultilevel"/>
    <w:tmpl w:val="0616E3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3BD0C58"/>
    <w:multiLevelType w:val="hybridMultilevel"/>
    <w:tmpl w:val="98DCA2D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24B"/>
    <w:rsid w:val="00027680"/>
    <w:rsid w:val="0019009F"/>
    <w:rsid w:val="00286EFA"/>
    <w:rsid w:val="002D01B4"/>
    <w:rsid w:val="002F19FE"/>
    <w:rsid w:val="0038499B"/>
    <w:rsid w:val="0047374D"/>
    <w:rsid w:val="00532864"/>
    <w:rsid w:val="005C1CE1"/>
    <w:rsid w:val="005E345E"/>
    <w:rsid w:val="005F024B"/>
    <w:rsid w:val="006113EA"/>
    <w:rsid w:val="00821136"/>
    <w:rsid w:val="00B07F72"/>
    <w:rsid w:val="00B170B9"/>
    <w:rsid w:val="00B804FB"/>
    <w:rsid w:val="00B9335F"/>
    <w:rsid w:val="00BE6282"/>
    <w:rsid w:val="00D60A35"/>
    <w:rsid w:val="00DB1602"/>
    <w:rsid w:val="00F25DED"/>
    <w:rsid w:val="00F35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F7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02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737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60</Words>
  <Characters>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Mládková</dc:creator>
  <cp:keywords/>
  <dc:description/>
  <cp:lastModifiedBy>DUM</cp:lastModifiedBy>
  <cp:revision>2</cp:revision>
  <cp:lastPrinted>2013-02-07T12:32:00Z</cp:lastPrinted>
  <dcterms:created xsi:type="dcterms:W3CDTF">2013-09-22T13:33:00Z</dcterms:created>
  <dcterms:modified xsi:type="dcterms:W3CDTF">2013-09-22T13:33:00Z</dcterms:modified>
</cp:coreProperties>
</file>