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EA7" w:rsidRDefault="00903EA7" w:rsidP="00903EA7">
      <w:pPr>
        <w:rPr>
          <w:rFonts w:ascii="Calibri" w:hAnsi="Calibri" w:cs="Calibri"/>
          <w:b/>
          <w:u w:val="single"/>
        </w:rPr>
      </w:pPr>
    </w:p>
    <w:p w:rsidR="00903EA7" w:rsidRDefault="00903EA7" w:rsidP="00903EA7">
      <w:pPr>
        <w:rPr>
          <w:rFonts w:ascii="Calibri" w:hAnsi="Calibri" w:cs="Calibri"/>
          <w:b/>
          <w:u w:val="single"/>
        </w:rPr>
      </w:pPr>
    </w:p>
    <w:p w:rsidR="00903EA7" w:rsidRDefault="00903EA7" w:rsidP="00903EA7">
      <w:pPr>
        <w:rPr>
          <w:rFonts w:ascii="Calibri" w:hAnsi="Calibri" w:cs="Calibri"/>
          <w:b/>
          <w:u w:val="single"/>
        </w:rPr>
      </w:pPr>
    </w:p>
    <w:p w:rsidR="00903EA7" w:rsidRDefault="00903EA7" w:rsidP="00903EA7">
      <w:pPr>
        <w:tabs>
          <w:tab w:val="left" w:pos="2340"/>
        </w:tabs>
        <w:ind w:left="2410" w:hanging="2410"/>
        <w:rPr>
          <w:rFonts w:ascii="Calibri" w:hAnsi="Calibri" w:cs="Calibri"/>
        </w:rPr>
      </w:pPr>
      <w:r>
        <w:rPr>
          <w:rFonts w:ascii="Calibri" w:hAnsi="Calibri" w:cs="Calibri"/>
          <w:b/>
        </w:rPr>
        <w:t>Název školy: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Základní škola Městec Králové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Autor: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Mgr. Petr Novák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Název: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VY_32_INOVACE_50_Inf8_9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Pr="008F1397" w:rsidRDefault="00903EA7" w:rsidP="00903EA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Téma: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Hardware - pexeso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Číslo projektu: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CZ.1.07/1.4.00/21.2313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774FEF">
      <w:pPr>
        <w:tabs>
          <w:tab w:val="left" w:pos="2340"/>
        </w:tabs>
        <w:ind w:left="2340" w:hanging="2340"/>
        <w:rPr>
          <w:rFonts w:ascii="Calibri" w:hAnsi="Calibri" w:cs="Calibri"/>
        </w:rPr>
      </w:pPr>
      <w:r>
        <w:rPr>
          <w:rFonts w:ascii="Calibri" w:hAnsi="Calibri" w:cs="Calibri"/>
          <w:b/>
        </w:rPr>
        <w:t>Anotace: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Pracovní list s pexesem na téma hardware.</w:t>
      </w:r>
      <w:r w:rsidR="00774FEF">
        <w:rPr>
          <w:rFonts w:ascii="Calibri" w:hAnsi="Calibri" w:cs="Calibri"/>
        </w:rPr>
        <w:t xml:space="preserve"> Cílem hry nalézt stejné dvojice a správně je pojmenovat.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</w:rPr>
      </w:pPr>
    </w:p>
    <w:p w:rsidR="00903EA7" w:rsidRPr="008F1397" w:rsidRDefault="00903EA7" w:rsidP="00903EA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Datum: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26. 11. 2012</w:t>
      </w: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Default="00903EA7" w:rsidP="00903EA7">
      <w:pPr>
        <w:tabs>
          <w:tab w:val="left" w:pos="2340"/>
        </w:tabs>
        <w:rPr>
          <w:rFonts w:ascii="Calibri" w:hAnsi="Calibri" w:cs="Calibri"/>
          <w:b/>
        </w:rPr>
      </w:pPr>
    </w:p>
    <w:p w:rsidR="00903EA7" w:rsidRPr="008F1397" w:rsidRDefault="00903EA7" w:rsidP="00903EA7">
      <w:pPr>
        <w:tabs>
          <w:tab w:val="left" w:pos="2340"/>
        </w:tabs>
        <w:rPr>
          <w:rFonts w:ascii="Calibri" w:hAnsi="Calibri" w:cs="Calibri"/>
        </w:rPr>
      </w:pPr>
      <w:proofErr w:type="spellStart"/>
      <w:r>
        <w:rPr>
          <w:rFonts w:ascii="Calibri" w:hAnsi="Calibri" w:cs="Calibri"/>
          <w:b/>
          <w:bCs/>
        </w:rPr>
        <w:t>Keywords</w:t>
      </w:r>
      <w:proofErr w:type="spellEnd"/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Cs/>
        </w:rPr>
        <w:t>hardware, pexeso</w:t>
      </w:r>
    </w:p>
    <w:p w:rsidR="00903EA7" w:rsidRDefault="00903EA7" w:rsidP="00903EA7"/>
    <w:p w:rsidR="00903EA7" w:rsidRDefault="00903EA7" w:rsidP="00903EA7"/>
    <w:p w:rsidR="00903EA7" w:rsidRDefault="00903EA7" w:rsidP="00903EA7"/>
    <w:p w:rsidR="00903EA7" w:rsidRDefault="00903EA7" w:rsidP="00903EA7"/>
    <w:p w:rsidR="00A91FCE" w:rsidRDefault="00A91FCE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903EA7" w:rsidRDefault="00903EA7">
      <w:pPr>
        <w:sectPr w:rsidR="00903EA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03EA7" w:rsidRDefault="00903EA7"/>
    <w:p w:rsidR="00903EA7" w:rsidRDefault="00903EA7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56"/>
      </w:tblGrid>
      <w:tr w:rsidR="00FE6845" w:rsidTr="008E2736">
        <w:trPr>
          <w:trHeight w:hRule="exact" w:val="2268"/>
          <w:jc w:val="center"/>
        </w:trPr>
        <w:tc>
          <w:tcPr>
            <w:tcW w:w="2828" w:type="dxa"/>
            <w:vAlign w:val="center"/>
          </w:tcPr>
          <w:p w:rsidR="00FE6845" w:rsidRDefault="00FE6845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73DEA3" wp14:editId="3D30D274">
                  <wp:extent cx="1207896" cy="1080000"/>
                  <wp:effectExtent l="0" t="0" r="0" b="635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896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FE6845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0691AC" wp14:editId="380F2BAE">
                  <wp:extent cx="1207896" cy="1080000"/>
                  <wp:effectExtent l="0" t="0" r="0" b="635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896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0B94E4" wp14:editId="0C5BD123">
                  <wp:extent cx="1526502" cy="1080000"/>
                  <wp:effectExtent l="0" t="0" r="0" b="6350"/>
                  <wp:docPr id="4" name="Obrázek 4" descr="http://upload.wikimedia.org/wikipedia/commons/4/49/Hdd_od_srod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4/49/Hdd_od_srod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0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72EB2E" wp14:editId="08B517C9">
                  <wp:extent cx="1526502" cy="1080000"/>
                  <wp:effectExtent l="0" t="0" r="0" b="6350"/>
                  <wp:docPr id="5" name="Obrázek 5" descr="http://upload.wikimedia.org/wikipedia/commons/4/49/Hdd_od_srod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4/49/Hdd_od_srod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0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5E25DB" wp14:editId="04DF0001">
                  <wp:extent cx="1671918" cy="426339"/>
                  <wp:effectExtent l="0" t="0" r="508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006" cy="428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845" w:rsidTr="008E2736">
        <w:trPr>
          <w:trHeight w:hRule="exact" w:val="2268"/>
          <w:jc w:val="center"/>
        </w:trPr>
        <w:tc>
          <w:tcPr>
            <w:tcW w:w="2828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0FD7BD" wp14:editId="4CD46266">
                  <wp:extent cx="1543050" cy="586359"/>
                  <wp:effectExtent l="0" t="0" r="0" b="444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259" cy="590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CFBCBF" wp14:editId="5E88AF1F">
                  <wp:extent cx="1543050" cy="586359"/>
                  <wp:effectExtent l="0" t="0" r="0" b="444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259" cy="590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B319E5" wp14:editId="3DF533AB">
                  <wp:extent cx="1143000" cy="981075"/>
                  <wp:effectExtent l="0" t="0" r="0" b="952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CBF9EC" wp14:editId="663F7B32">
                  <wp:extent cx="1143000" cy="981075"/>
                  <wp:effectExtent l="0" t="0" r="0" b="952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DB2DA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660A4E" wp14:editId="61A61459">
                  <wp:extent cx="1671918" cy="426339"/>
                  <wp:effectExtent l="0" t="0" r="508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006" cy="428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845" w:rsidTr="008E2736">
        <w:trPr>
          <w:trHeight w:hRule="exact" w:val="2268"/>
          <w:jc w:val="center"/>
        </w:trPr>
        <w:tc>
          <w:tcPr>
            <w:tcW w:w="2828" w:type="dxa"/>
            <w:vAlign w:val="center"/>
          </w:tcPr>
          <w:p w:rsidR="00FE6845" w:rsidRDefault="00063F68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677525" wp14:editId="0B05EBFB">
                  <wp:extent cx="1200150" cy="1104138"/>
                  <wp:effectExtent l="0" t="0" r="0" b="127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104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3C1EB3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3A9FFF" wp14:editId="4D18F318">
                  <wp:extent cx="1047750" cy="1096645"/>
                  <wp:effectExtent l="0" t="0" r="0" b="825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59" cy="109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3C1EB3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32CA7E" wp14:editId="248F1765">
                  <wp:extent cx="1047750" cy="1096645"/>
                  <wp:effectExtent l="0" t="0" r="0" b="825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59" cy="109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8F1E6A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814C71" wp14:editId="1B5E6139">
                  <wp:extent cx="1428750" cy="1171575"/>
                  <wp:effectExtent l="0" t="0" r="0" b="952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8F1E6A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C476D7" wp14:editId="220FD340">
                  <wp:extent cx="1428750" cy="1171575"/>
                  <wp:effectExtent l="0" t="0" r="0" b="952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845" w:rsidTr="008E2736">
        <w:trPr>
          <w:trHeight w:hRule="exact" w:val="2268"/>
          <w:jc w:val="center"/>
        </w:trPr>
        <w:tc>
          <w:tcPr>
            <w:tcW w:w="2828" w:type="dxa"/>
            <w:vAlign w:val="center"/>
          </w:tcPr>
          <w:p w:rsidR="00FE6845" w:rsidRDefault="00063F68" w:rsidP="00FE684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427FA1E" wp14:editId="1CB32FC3">
                  <wp:extent cx="1200150" cy="1104138"/>
                  <wp:effectExtent l="0" t="0" r="0" b="127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104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8E273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3BFDAB" wp14:editId="157F5AF2">
                  <wp:extent cx="1238250" cy="110490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8E273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D0B6E0" wp14:editId="4F049BB9">
                  <wp:extent cx="1238250" cy="1104900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8E273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D6D4B5" wp14:editId="12AB0F0E">
                  <wp:extent cx="1238250" cy="123825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  <w:vAlign w:val="center"/>
          </w:tcPr>
          <w:p w:rsidR="00FE6845" w:rsidRDefault="008E2736" w:rsidP="00FE68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6D43C2" wp14:editId="45CD41BE">
                  <wp:extent cx="1238250" cy="123825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3EA7" w:rsidRDefault="00903EA7"/>
    <w:p w:rsidR="00903EA7" w:rsidRDefault="00903EA7"/>
    <w:p w:rsidR="00903EA7" w:rsidRDefault="00903EA7"/>
    <w:p w:rsidR="00903EA7" w:rsidRDefault="00903EA7"/>
    <w:p w:rsidR="00903EA7" w:rsidRDefault="00903EA7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8E2736" w:rsidRDefault="008E2736"/>
    <w:p w:rsidR="00903EA7" w:rsidRPr="008E2736" w:rsidRDefault="008E2736" w:rsidP="008E2736">
      <w:pPr>
        <w:jc w:val="center"/>
        <w:rPr>
          <w:rFonts w:asciiTheme="minorHAnsi" w:hAnsiTheme="minorHAnsi"/>
          <w:b/>
          <w:color w:val="C00000"/>
          <w:sz w:val="52"/>
        </w:rPr>
      </w:pPr>
      <w:r w:rsidRPr="008E2736">
        <w:rPr>
          <w:rFonts w:asciiTheme="minorHAnsi" w:hAnsiTheme="minorHAnsi"/>
          <w:b/>
          <w:color w:val="C00000"/>
          <w:sz w:val="52"/>
        </w:rPr>
        <w:t>Řešení</w:t>
      </w:r>
    </w:p>
    <w:p w:rsidR="008E2736" w:rsidRPr="008E2736" w:rsidRDefault="008E2736">
      <w:pPr>
        <w:rPr>
          <w:rFonts w:asciiTheme="minorHAnsi" w:hAnsiTheme="minorHAnsi"/>
        </w:rPr>
      </w:pPr>
    </w:p>
    <w:p w:rsidR="008E2736" w:rsidRPr="008E2736" w:rsidRDefault="008E2736">
      <w:pPr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V pexesu je zobrazeno:</w:t>
      </w:r>
    </w:p>
    <w:p w:rsidR="008E2736" w:rsidRPr="008E2736" w:rsidRDefault="008E2736">
      <w:pPr>
        <w:rPr>
          <w:rFonts w:asciiTheme="minorHAnsi" w:hAnsiTheme="minorHAnsi"/>
          <w:b/>
          <w:color w:val="C00000"/>
          <w:sz w:val="32"/>
        </w:rPr>
      </w:pPr>
    </w:p>
    <w:p w:rsidR="00903EA7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Procesor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HDD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RAM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Monitor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Klávesnice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Základní deska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DVD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Myš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Digitální fotoaparát</w:t>
      </w:r>
    </w:p>
    <w:p w:rsidR="008E2736" w:rsidRPr="008E2736" w:rsidRDefault="008E2736" w:rsidP="008E2736">
      <w:pPr>
        <w:pStyle w:val="Odstavecseseznamem"/>
        <w:numPr>
          <w:ilvl w:val="0"/>
          <w:numId w:val="2"/>
        </w:numPr>
        <w:ind w:left="851" w:hanging="491"/>
        <w:rPr>
          <w:rFonts w:asciiTheme="minorHAnsi" w:hAnsiTheme="minorHAnsi"/>
          <w:b/>
          <w:color w:val="C00000"/>
          <w:sz w:val="32"/>
        </w:rPr>
      </w:pPr>
      <w:r w:rsidRPr="008E2736">
        <w:rPr>
          <w:rFonts w:asciiTheme="minorHAnsi" w:hAnsiTheme="minorHAnsi"/>
          <w:b/>
          <w:color w:val="C00000"/>
          <w:sz w:val="32"/>
        </w:rPr>
        <w:t>Notebook</w:t>
      </w:r>
    </w:p>
    <w:p w:rsidR="00903EA7" w:rsidRDefault="00903EA7"/>
    <w:p w:rsidR="00903EA7" w:rsidRDefault="00903EA7"/>
    <w:p w:rsidR="00903EA7" w:rsidRDefault="00903EA7"/>
    <w:p w:rsidR="00903EA7" w:rsidRDefault="00903EA7"/>
    <w:p w:rsidR="00903EA7" w:rsidRDefault="00903EA7">
      <w:pPr>
        <w:sectPr w:rsidR="00903EA7" w:rsidSect="00903EA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903EA7" w:rsidRDefault="00903EA7"/>
    <w:p w:rsidR="00903EA7" w:rsidRDefault="00903EA7"/>
    <w:p w:rsidR="00903EA7" w:rsidRPr="008E2736" w:rsidRDefault="00903EA7" w:rsidP="00903EA7">
      <w:pPr>
        <w:rPr>
          <w:rFonts w:asciiTheme="minorHAnsi" w:hAnsiTheme="minorHAnsi"/>
          <w:b/>
          <w:u w:val="single"/>
        </w:rPr>
      </w:pPr>
      <w:r w:rsidRPr="008E2736">
        <w:rPr>
          <w:rFonts w:asciiTheme="minorHAnsi" w:hAnsiTheme="minorHAnsi"/>
          <w:b/>
          <w:u w:val="single"/>
        </w:rPr>
        <w:t>Zdroje informací:</w:t>
      </w:r>
    </w:p>
    <w:p w:rsidR="00903EA7" w:rsidRDefault="00903EA7" w:rsidP="00903EA7"/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8D3156">
        <w:t xml:space="preserve"> </w:t>
      </w:r>
      <w:hyperlink r:id="rId25" w:history="1">
        <w:r w:rsidR="008D3156">
          <w:rPr>
            <w:rStyle w:val="Hypertextovodkaz"/>
          </w:rPr>
          <w:t>http://upload.wikimedia.org/wikipedia/commons/a/a7/Pentium_M_Dothan_Backside.jpg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DB2DA6">
        <w:t xml:space="preserve"> </w:t>
      </w:r>
      <w:hyperlink r:id="rId26" w:history="1">
        <w:r w:rsidR="00DB2DA6">
          <w:rPr>
            <w:rStyle w:val="Hypertextovodkaz"/>
          </w:rPr>
          <w:t>http://upload.wikimedia.org/wikipedia/commons/4/49/Hdd_od_srodka.jpg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DB2DA6">
        <w:t xml:space="preserve"> </w:t>
      </w:r>
      <w:hyperlink r:id="rId27" w:history="1">
        <w:r w:rsidR="00DB2DA6">
          <w:rPr>
            <w:rStyle w:val="Hypertextovodkaz"/>
          </w:rPr>
          <w:t>http://upload.wikimedia.org/wikipedia/commons/a/a7/A-Data_256MB_PC3200_400Mhz_DDR_RAM_(4).jpg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DB2DA6">
        <w:t xml:space="preserve"> </w:t>
      </w:r>
      <w:hyperlink r:id="rId28" w:history="1">
        <w:r w:rsidR="00DB2DA6">
          <w:rPr>
            <w:rStyle w:val="Hypertextovodkaz"/>
          </w:rPr>
          <w:t>http://upload.wikimedia.org/wikipedia/commons/7/7e/LG_L194WT-SF_LCD_monitor.jpg</w:t>
        </w:r>
      </w:hyperlink>
      <w:bookmarkStart w:id="0" w:name="_GoBack"/>
      <w:bookmarkEnd w:id="0"/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DB2DA6">
        <w:t xml:space="preserve"> </w:t>
      </w:r>
      <w:hyperlink r:id="rId29" w:history="1">
        <w:r w:rsidR="00DB2DA6">
          <w:rPr>
            <w:rStyle w:val="Hypertextovodkaz"/>
          </w:rPr>
          <w:t>http://upload.wikimedia.org/wikipedia/commons/f/f0/Bijoy_Keyboard_image.jpg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8F1E6A">
        <w:t xml:space="preserve"> </w:t>
      </w:r>
      <w:hyperlink r:id="rId30" w:history="1">
        <w:r w:rsidR="008F1E6A">
          <w:rPr>
            <w:rStyle w:val="Hypertextovodkaz"/>
          </w:rPr>
          <w:t>http://upload.wikimedia.org/wikipedia/commons/c/c6/Wheel_mouse.JPG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3C1EB3">
        <w:t xml:space="preserve"> </w:t>
      </w:r>
      <w:hyperlink r:id="rId31" w:history="1">
        <w:r w:rsidR="003C1EB3">
          <w:rPr>
            <w:rStyle w:val="Hypertextovodkaz"/>
          </w:rPr>
          <w:t>http://upload.wikimedia.org/wikipedia/commons/d/d0/DVD-Video_bottom-side.jpg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063F68">
        <w:t xml:space="preserve"> </w:t>
      </w:r>
      <w:hyperlink r:id="rId32" w:history="1">
        <w:r w:rsidR="00063F68">
          <w:rPr>
            <w:rStyle w:val="Hypertextovodkaz"/>
          </w:rPr>
          <w:t>http://upload.wikimedia.org/wikipedia/commons/d/dd/MicroATX_Motherboard_with_AMD_Athlon_Processor_2_Digon3.jpg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8E2736">
        <w:t xml:space="preserve"> </w:t>
      </w:r>
      <w:hyperlink r:id="rId33" w:history="1">
        <w:r w:rsidR="008E2736">
          <w:rPr>
            <w:rStyle w:val="Hypertextovodkaz"/>
          </w:rPr>
          <w:t>http://upload.wikimedia.org/wikipedia/commons/b/b1/Nikon_D7000_Digital_SLR_Camera_05.jpg</w:t>
        </w:r>
      </w:hyperlink>
    </w:p>
    <w:p w:rsidR="00903EA7" w:rsidRPr="00903EA7" w:rsidRDefault="00903EA7" w:rsidP="00903EA7">
      <w:pPr>
        <w:pStyle w:val="Odstavecseseznamem"/>
        <w:numPr>
          <w:ilvl w:val="0"/>
          <w:numId w:val="1"/>
        </w:numPr>
        <w:rPr>
          <w:color w:val="0000FF" w:themeColor="hyperlink"/>
          <w:u w:val="single"/>
        </w:rPr>
      </w:pPr>
      <w:r>
        <w:t xml:space="preserve">[cit. 2012-11-26] dostupné </w:t>
      </w:r>
      <w:proofErr w:type="gramStart"/>
      <w:r>
        <w:t>na</w:t>
      </w:r>
      <w:proofErr w:type="gramEnd"/>
      <w:r>
        <w:t>:</w:t>
      </w:r>
      <w:r w:rsidR="008E2736">
        <w:t xml:space="preserve"> </w:t>
      </w:r>
      <w:hyperlink r:id="rId34" w:history="1">
        <w:r w:rsidR="008E2736">
          <w:rPr>
            <w:rStyle w:val="Hypertextovodkaz"/>
          </w:rPr>
          <w:t>http://fc05.deviantart.net/fs50/i/2009/315/2/8/Icon_for_My_Computer_notebook_by_Darkeviant.jpg</w:t>
        </w:r>
      </w:hyperlink>
    </w:p>
    <w:p w:rsidR="00903EA7" w:rsidRPr="008E2736" w:rsidRDefault="00903EA7" w:rsidP="008E2736">
      <w:pPr>
        <w:ind w:left="360"/>
        <w:rPr>
          <w:color w:val="0000FF" w:themeColor="hyperlink"/>
          <w:u w:val="single"/>
        </w:rPr>
      </w:pPr>
    </w:p>
    <w:sectPr w:rsidR="00903EA7" w:rsidRPr="008E2736" w:rsidSect="00903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7F6" w:rsidRDefault="00BA17F6" w:rsidP="00903EA7">
      <w:r>
        <w:separator/>
      </w:r>
    </w:p>
  </w:endnote>
  <w:endnote w:type="continuationSeparator" w:id="0">
    <w:p w:rsidR="00BA17F6" w:rsidRDefault="00BA17F6" w:rsidP="0090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DA6" w:rsidRDefault="00DB2DA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DA6" w:rsidRDefault="00DB2DA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DA6" w:rsidRDefault="00DB2D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7F6" w:rsidRDefault="00BA17F6" w:rsidP="00903EA7">
      <w:r>
        <w:separator/>
      </w:r>
    </w:p>
  </w:footnote>
  <w:footnote w:type="continuationSeparator" w:id="0">
    <w:p w:rsidR="00BA17F6" w:rsidRDefault="00BA17F6" w:rsidP="00903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DA6" w:rsidRDefault="00DB2DA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A7" w:rsidRDefault="00903EA7" w:rsidP="00903EA7">
    <w:pPr>
      <w:pStyle w:val="Zhlav"/>
      <w:jc w:val="center"/>
    </w:pPr>
    <w:r>
      <w:rPr>
        <w:noProof/>
      </w:rPr>
      <w:drawing>
        <wp:inline distT="0" distB="0" distL="0" distR="0" wp14:anchorId="2CBF4FDE" wp14:editId="4267CCC4">
          <wp:extent cx="5760720" cy="1471915"/>
          <wp:effectExtent l="0" t="0" r="0" b="0"/>
          <wp:docPr id="1" name="Obrázek 1" descr="C:\Users\Admin\Desktop\DUMy\OPVK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esktop\DUMy\OPVK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71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DA6" w:rsidRDefault="00DB2DA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63B3C"/>
    <w:multiLevelType w:val="hybridMultilevel"/>
    <w:tmpl w:val="6CA6817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C61C4"/>
    <w:multiLevelType w:val="hybridMultilevel"/>
    <w:tmpl w:val="83B2A3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4A"/>
    <w:rsid w:val="0004774A"/>
    <w:rsid w:val="00063F68"/>
    <w:rsid w:val="003C1EB3"/>
    <w:rsid w:val="00774FEF"/>
    <w:rsid w:val="008D3156"/>
    <w:rsid w:val="008E2736"/>
    <w:rsid w:val="008F1E6A"/>
    <w:rsid w:val="00903EA7"/>
    <w:rsid w:val="00A91FCE"/>
    <w:rsid w:val="00BA17F6"/>
    <w:rsid w:val="00DB2DA6"/>
    <w:rsid w:val="00FE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3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3EA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03EA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3EA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3EA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E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EA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03E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3EA7"/>
    <w:pPr>
      <w:ind w:left="720"/>
      <w:contextualSpacing/>
    </w:pPr>
  </w:style>
  <w:style w:type="table" w:styleId="Mkatabulky">
    <w:name w:val="Table Grid"/>
    <w:basedOn w:val="Normlntabulka"/>
    <w:uiPriority w:val="59"/>
    <w:rsid w:val="00FE6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3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3EA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03EA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3EA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3EA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E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EA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03E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3EA7"/>
    <w:pPr>
      <w:ind w:left="720"/>
      <w:contextualSpacing/>
    </w:pPr>
  </w:style>
  <w:style w:type="table" w:styleId="Mkatabulky">
    <w:name w:val="Table Grid"/>
    <w:basedOn w:val="Normlntabulka"/>
    <w:uiPriority w:val="59"/>
    <w:rsid w:val="00FE6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5.png"/><Relationship Id="rId26" Type="http://schemas.openxmlformats.org/officeDocument/2006/relationships/hyperlink" Target="http://upload.wikimedia.org/wikipedia/commons/4/49/Hdd_od_srodka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hyperlink" Target="http://fc05.deviantart.net/fs50/i/2009/315/2/8/Icon_for_My_Computer_notebook_by_Darkeviant.jpg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5" Type="http://schemas.openxmlformats.org/officeDocument/2006/relationships/hyperlink" Target="http://upload.wikimedia.org/wikipedia/commons/a/a7/Pentium_M_Dothan_Backside.jpg" TargetMode="External"/><Relationship Id="rId33" Type="http://schemas.openxmlformats.org/officeDocument/2006/relationships/hyperlink" Target="http://upload.wikimedia.org/wikipedia/commons/b/b1/Nikon_D7000_Digital_SLR_Camera_05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29" Type="http://schemas.openxmlformats.org/officeDocument/2006/relationships/hyperlink" Target="http://upload.wikimedia.org/wikipedia/commons/f/f0/Bijoy_Keyboard_image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32" Type="http://schemas.openxmlformats.org/officeDocument/2006/relationships/hyperlink" Target="http://upload.wikimedia.org/wikipedia/commons/d/dd/MicroATX_Motherboard_with_AMD_Athlon_Processor_2_Digon3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hyperlink" Target="http://upload.wikimedia.org/wikipedia/commons/7/7e/LG_L194WT-SF_LCD_monitor.jpg" TargetMode="Externa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31" Type="http://schemas.openxmlformats.org/officeDocument/2006/relationships/hyperlink" Target="http://upload.wikimedia.org/wikipedia/commons/d/d0/DVD-Video_bottom-side.jpg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9.png"/><Relationship Id="rId27" Type="http://schemas.openxmlformats.org/officeDocument/2006/relationships/hyperlink" Target="http://upload.wikimedia.org/wikipedia/commons/a/a7/A-Data_256MB_PC3200_400Mhz_DDR_RAM_(4).jpg" TargetMode="External"/><Relationship Id="rId30" Type="http://schemas.openxmlformats.org/officeDocument/2006/relationships/hyperlink" Target="http://upload.wikimedia.org/wikipedia/commons/c/c6/Wheel_mouse.JPG" TargetMode="External"/><Relationship Id="rId35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EE6C569-66F4-495C-BA9A-D0F6510F55F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33</TotalTime>
  <Pages>5</Pages>
  <Words>392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AdminICT</dc:creator>
  <cp:lastModifiedBy>PN</cp:lastModifiedBy>
  <cp:revision>8</cp:revision>
  <dcterms:created xsi:type="dcterms:W3CDTF">2012-11-28T17:33:00Z</dcterms:created>
  <dcterms:modified xsi:type="dcterms:W3CDTF">2013-09-30T18:39:00Z</dcterms:modified>
</cp:coreProperties>
</file>