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FF3A4A" w:rsidRPr="00ED44F5" w:rsidTr="00ED44F5">
        <w:tc>
          <w:tcPr>
            <w:tcW w:w="9212" w:type="dxa"/>
          </w:tcPr>
          <w:p w:rsidR="00FF3A4A" w:rsidRPr="00ED44F5" w:rsidRDefault="00FF3A4A" w:rsidP="00ED44F5">
            <w:pPr>
              <w:spacing w:after="0" w:line="240" w:lineRule="auto"/>
              <w:rPr>
                <w:sz w:val="36"/>
                <w:szCs w:val="36"/>
              </w:rPr>
            </w:pPr>
            <w:r w:rsidRPr="00ED44F5"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FF3A4A" w:rsidRPr="00ED44F5" w:rsidTr="00ED44F5">
        <w:tc>
          <w:tcPr>
            <w:tcW w:w="9212" w:type="dxa"/>
          </w:tcPr>
          <w:p w:rsidR="00FF3A4A" w:rsidRPr="00ED44F5" w:rsidRDefault="00FF3A4A" w:rsidP="00ED44F5">
            <w:pPr>
              <w:spacing w:after="0" w:line="240" w:lineRule="auto"/>
              <w:rPr>
                <w:sz w:val="36"/>
                <w:szCs w:val="36"/>
              </w:rPr>
            </w:pPr>
            <w:r w:rsidRPr="00ED44F5">
              <w:rPr>
                <w:sz w:val="36"/>
                <w:szCs w:val="36"/>
              </w:rPr>
              <w:t>AUTOR: Šárka Fantová</w:t>
            </w:r>
          </w:p>
        </w:tc>
      </w:tr>
      <w:tr w:rsidR="00FF3A4A" w:rsidRPr="00ED44F5" w:rsidTr="00ED44F5">
        <w:tc>
          <w:tcPr>
            <w:tcW w:w="9212" w:type="dxa"/>
          </w:tcPr>
          <w:p w:rsidR="00FF3A4A" w:rsidRPr="00ED44F5" w:rsidRDefault="00FF3A4A" w:rsidP="00ED44F5">
            <w:pPr>
              <w:spacing w:after="0" w:line="240" w:lineRule="auto"/>
              <w:rPr>
                <w:sz w:val="36"/>
                <w:szCs w:val="36"/>
              </w:rPr>
            </w:pPr>
            <w:r w:rsidRPr="00ED44F5">
              <w:rPr>
                <w:sz w:val="36"/>
                <w:szCs w:val="36"/>
              </w:rPr>
              <w:t>NÁZEV: VY_32_INOVACE_05_ČAS2_Svátek práce</w:t>
            </w:r>
          </w:p>
        </w:tc>
      </w:tr>
      <w:tr w:rsidR="00FF3A4A" w:rsidRPr="00ED44F5" w:rsidTr="00ED44F5">
        <w:tc>
          <w:tcPr>
            <w:tcW w:w="9212" w:type="dxa"/>
          </w:tcPr>
          <w:p w:rsidR="00FF3A4A" w:rsidRPr="00ED44F5" w:rsidRDefault="00FF3A4A" w:rsidP="00ED44F5">
            <w:pPr>
              <w:spacing w:after="0" w:line="240" w:lineRule="auto"/>
              <w:rPr>
                <w:sz w:val="36"/>
                <w:szCs w:val="36"/>
              </w:rPr>
            </w:pPr>
            <w:r w:rsidRPr="00ED44F5">
              <w:rPr>
                <w:sz w:val="36"/>
                <w:szCs w:val="36"/>
              </w:rPr>
              <w:t>TEMA: Svátek práce</w:t>
            </w:r>
          </w:p>
        </w:tc>
      </w:tr>
      <w:tr w:rsidR="00FF3A4A" w:rsidRPr="00ED44F5" w:rsidTr="00ED44F5">
        <w:tc>
          <w:tcPr>
            <w:tcW w:w="9212" w:type="dxa"/>
          </w:tcPr>
          <w:p w:rsidR="00FF3A4A" w:rsidRPr="00ED44F5" w:rsidRDefault="00FF3A4A" w:rsidP="00ED44F5">
            <w:pPr>
              <w:spacing w:after="0" w:line="240" w:lineRule="auto"/>
              <w:rPr>
                <w:sz w:val="36"/>
                <w:szCs w:val="36"/>
              </w:rPr>
            </w:pPr>
            <w:r w:rsidRPr="00ED44F5">
              <w:rPr>
                <w:sz w:val="36"/>
                <w:szCs w:val="36"/>
              </w:rPr>
              <w:t>DATUM: září 2012</w:t>
            </w:r>
            <w:bookmarkStart w:id="0" w:name="_GoBack"/>
            <w:bookmarkEnd w:id="0"/>
          </w:p>
        </w:tc>
      </w:tr>
    </w:tbl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>
      <w:r w:rsidRPr="0034433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26pt;height:81.75pt;visibility:visible">
            <v:imagedata r:id="rId5" o:title=""/>
          </v:shape>
        </w:pict>
      </w:r>
    </w:p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/>
    <w:p w:rsidR="00FF3A4A" w:rsidRDefault="00FF3A4A" w:rsidP="00FD0649"/>
    <w:p w:rsidR="00FF3A4A" w:rsidRDefault="00FF3A4A" w:rsidP="00FD064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květen</w:t>
      </w:r>
    </w:p>
    <w:p w:rsidR="00FF3A4A" w:rsidRDefault="00FF3A4A" w:rsidP="00FD064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Svátek práce</w:t>
      </w:r>
    </w:p>
    <w:p w:rsidR="00FF3A4A" w:rsidRDefault="00FF3A4A" w:rsidP="00FD064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>
        <w:rPr>
          <w:sz w:val="32"/>
          <w:szCs w:val="32"/>
        </w:rPr>
        <w:t>Státní svátek</w:t>
      </w:r>
    </w:p>
    <w:p w:rsidR="00FF3A4A" w:rsidRDefault="00FF3A4A" w:rsidP="00FD0649">
      <w:pPr>
        <w:rPr>
          <w:sz w:val="32"/>
          <w:szCs w:val="32"/>
        </w:rPr>
      </w:pPr>
    </w:p>
    <w:p w:rsidR="00FF3A4A" w:rsidRDefault="00FF3A4A" w:rsidP="00FD0649">
      <w:pPr>
        <w:rPr>
          <w:sz w:val="32"/>
          <w:szCs w:val="32"/>
        </w:rPr>
      </w:pPr>
    </w:p>
    <w:p w:rsidR="00FF3A4A" w:rsidRDefault="00FF3A4A" w:rsidP="00FD0649">
      <w:pPr>
        <w:rPr>
          <w:sz w:val="24"/>
          <w:szCs w:val="24"/>
        </w:rPr>
      </w:pPr>
      <w:r>
        <w:rPr>
          <w:sz w:val="24"/>
          <w:szCs w:val="24"/>
        </w:rPr>
        <w:t xml:space="preserve">Svátek práce je mezinárodní dělnický svátek, který byl zaveden na konci 19. století. </w:t>
      </w:r>
    </w:p>
    <w:p w:rsidR="00FF3A4A" w:rsidRDefault="00FF3A4A" w:rsidP="00FD0649">
      <w:pPr>
        <w:rPr>
          <w:sz w:val="24"/>
          <w:szCs w:val="24"/>
        </w:rPr>
      </w:pPr>
      <w:r>
        <w:rPr>
          <w:sz w:val="24"/>
          <w:szCs w:val="24"/>
        </w:rPr>
        <w:t xml:space="preserve"> 1. května 1886 v americkém městě Chicagu stávkovali dělníci, požadovali osmihodinovou pracovní dobu za stejný plat. Během těchto nepokojů přišlo několik dělníků o život, na jejich památku byl tento den stanoven Svátkem práce.</w:t>
      </w:r>
    </w:p>
    <w:p w:rsidR="00FF3A4A" w:rsidRDefault="00FF3A4A" w:rsidP="00FD0649">
      <w:pPr>
        <w:rPr>
          <w:sz w:val="24"/>
          <w:szCs w:val="24"/>
        </w:rPr>
      </w:pPr>
    </w:p>
    <w:p w:rsidR="00FF3A4A" w:rsidRDefault="00FF3A4A" w:rsidP="00FD0649">
      <w:pPr>
        <w:rPr>
          <w:sz w:val="24"/>
          <w:szCs w:val="24"/>
        </w:rPr>
      </w:pPr>
    </w:p>
    <w:p w:rsidR="00FF3A4A" w:rsidRDefault="00FF3A4A" w:rsidP="00FD0649">
      <w:pPr>
        <w:rPr>
          <w:sz w:val="24"/>
          <w:szCs w:val="24"/>
        </w:rPr>
      </w:pPr>
      <w:r w:rsidRPr="00D9241B">
        <w:rPr>
          <w:b/>
          <w:sz w:val="24"/>
          <w:szCs w:val="24"/>
        </w:rPr>
        <w:t>DÚ</w:t>
      </w:r>
      <w:r>
        <w:rPr>
          <w:sz w:val="24"/>
          <w:szCs w:val="24"/>
        </w:rPr>
        <w:t xml:space="preserve"> – Zjisti, kdo je DĚLNÍK.</w:t>
      </w:r>
    </w:p>
    <w:p w:rsidR="00FF3A4A" w:rsidRDefault="00FF3A4A" w:rsidP="00FD0649">
      <w:pPr>
        <w:rPr>
          <w:sz w:val="24"/>
          <w:szCs w:val="24"/>
        </w:rPr>
      </w:pPr>
    </w:p>
    <w:p w:rsidR="00FF3A4A" w:rsidRDefault="00FF3A4A" w:rsidP="00FD0649">
      <w:pPr>
        <w:rPr>
          <w:sz w:val="24"/>
          <w:szCs w:val="24"/>
        </w:rPr>
      </w:pPr>
    </w:p>
    <w:p w:rsidR="00FF3A4A" w:rsidRDefault="00FF3A4A" w:rsidP="00FD0649">
      <w:pPr>
        <w:rPr>
          <w:b/>
          <w:sz w:val="24"/>
          <w:szCs w:val="24"/>
        </w:rPr>
      </w:pPr>
    </w:p>
    <w:p w:rsidR="00FF3A4A" w:rsidRDefault="00FF3A4A" w:rsidP="00F8666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ÚKOLY:</w:t>
      </w:r>
    </w:p>
    <w:p w:rsidR="00FF3A4A" w:rsidRDefault="00FF3A4A" w:rsidP="00F8666D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sdílení, popř. o pomoc, dospělé.</w:t>
      </w:r>
    </w:p>
    <w:p w:rsidR="00FF3A4A" w:rsidRDefault="00FF3A4A" w:rsidP="00F8666D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FF3A4A" w:rsidRDefault="00FF3A4A" w:rsidP="00F8666D">
      <w:pPr>
        <w:rPr>
          <w:b/>
          <w:sz w:val="28"/>
          <w:szCs w:val="28"/>
        </w:rPr>
      </w:pPr>
    </w:p>
    <w:p w:rsidR="00FF3A4A" w:rsidRDefault="00FF3A4A" w:rsidP="006C2073">
      <w:pPr>
        <w:rPr>
          <w:b/>
          <w:sz w:val="28"/>
          <w:szCs w:val="28"/>
        </w:rPr>
      </w:pPr>
      <w:r>
        <w:rPr>
          <w:b/>
          <w:sz w:val="28"/>
          <w:szCs w:val="28"/>
        </w:rPr>
        <w:t>Napadají tě při čtení otázky, na které v textu nenajdeš odpověď? Napiš je, pokusíme se na ně společně najít odpověď.</w:t>
      </w:r>
      <w:r w:rsidRPr="006C2073">
        <w:rPr>
          <w:b/>
          <w:sz w:val="28"/>
          <w:szCs w:val="28"/>
        </w:rPr>
        <w:t xml:space="preserve"> </w:t>
      </w:r>
    </w:p>
    <w:p w:rsidR="00FF3A4A" w:rsidRDefault="00FF3A4A" w:rsidP="006C2073">
      <w:pPr>
        <w:rPr>
          <w:b/>
          <w:sz w:val="28"/>
          <w:szCs w:val="28"/>
        </w:rPr>
      </w:pPr>
    </w:p>
    <w:p w:rsidR="00FF3A4A" w:rsidRPr="00350E43" w:rsidRDefault="00FF3A4A" w:rsidP="006C207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FF3A4A" w:rsidRDefault="00FF3A4A" w:rsidP="006C2073">
      <w:pPr>
        <w:rPr>
          <w:b/>
          <w:sz w:val="28"/>
          <w:szCs w:val="28"/>
        </w:rPr>
      </w:pPr>
    </w:p>
    <w:p w:rsidR="00FF3A4A" w:rsidRDefault="00FF3A4A" w:rsidP="006C207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FF3A4A" w:rsidRPr="00B227B5" w:rsidRDefault="00FF3A4A" w:rsidP="006C2073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>1. Vyd. Praha: Anlet, o. s., 2012. ISBN 978-80-260-1954-1</w:t>
      </w:r>
    </w:p>
    <w:p w:rsidR="00FF3A4A" w:rsidRPr="00F8666D" w:rsidRDefault="00FF3A4A" w:rsidP="00F8666D">
      <w:pPr>
        <w:rPr>
          <w:b/>
          <w:sz w:val="28"/>
          <w:szCs w:val="28"/>
        </w:rPr>
      </w:pPr>
    </w:p>
    <w:p w:rsidR="00FF3A4A" w:rsidRPr="00D9241B" w:rsidRDefault="00FF3A4A" w:rsidP="00FD0649">
      <w:pPr>
        <w:rPr>
          <w:b/>
          <w:sz w:val="24"/>
          <w:szCs w:val="24"/>
        </w:rPr>
      </w:pPr>
    </w:p>
    <w:p w:rsidR="00FF3A4A" w:rsidRDefault="00FF3A4A" w:rsidP="00FD0649">
      <w:pPr>
        <w:rPr>
          <w:b/>
          <w:sz w:val="32"/>
          <w:szCs w:val="32"/>
        </w:rPr>
      </w:pPr>
    </w:p>
    <w:p w:rsidR="00FF3A4A" w:rsidRPr="00FD0649" w:rsidRDefault="00FF3A4A" w:rsidP="00FD0649">
      <w:pPr>
        <w:rPr>
          <w:b/>
          <w:sz w:val="32"/>
          <w:szCs w:val="32"/>
        </w:rPr>
      </w:pPr>
    </w:p>
    <w:p w:rsidR="00FF3A4A" w:rsidRDefault="00FF3A4A" w:rsidP="00FD0649">
      <w:r>
        <w:rPr>
          <w:noProof/>
          <w:lang w:eastAsia="cs-CZ"/>
        </w:rPr>
        <w:pict>
          <v:shape id="Obrázek 4" o:spid="_x0000_s1026" type="#_x0000_t75" style="position:absolute;margin-left:-37.1pt;margin-top:286.15pt;width:425.75pt;height:82.3pt;z-index:251658240;visibility:visible">
            <v:imagedata r:id="rId5" o:title=""/>
          </v:shape>
        </w:pict>
      </w:r>
    </w:p>
    <w:sectPr w:rsidR="00FF3A4A" w:rsidSect="007E68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D2CDD"/>
    <w:multiLevelType w:val="hybridMultilevel"/>
    <w:tmpl w:val="1CE034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531C65"/>
    <w:multiLevelType w:val="hybridMultilevel"/>
    <w:tmpl w:val="27567CB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203E81"/>
    <w:multiLevelType w:val="hybridMultilevel"/>
    <w:tmpl w:val="95266C7C"/>
    <w:lvl w:ilvl="0" w:tplc="17BAB3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AAC22A9"/>
    <w:multiLevelType w:val="hybridMultilevel"/>
    <w:tmpl w:val="F254161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649"/>
    <w:rsid w:val="000D7D7C"/>
    <w:rsid w:val="001335A3"/>
    <w:rsid w:val="00250553"/>
    <w:rsid w:val="00344339"/>
    <w:rsid w:val="00350E43"/>
    <w:rsid w:val="00412845"/>
    <w:rsid w:val="00623B1F"/>
    <w:rsid w:val="006C2073"/>
    <w:rsid w:val="007E3805"/>
    <w:rsid w:val="007E680F"/>
    <w:rsid w:val="00854C5F"/>
    <w:rsid w:val="009E3365"/>
    <w:rsid w:val="00B227B5"/>
    <w:rsid w:val="00B67969"/>
    <w:rsid w:val="00D9241B"/>
    <w:rsid w:val="00E13A20"/>
    <w:rsid w:val="00ED44F5"/>
    <w:rsid w:val="00F8666D"/>
    <w:rsid w:val="00FD0649"/>
    <w:rsid w:val="00FF3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8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2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128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D06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</Template>
  <TotalTime>1</TotalTime>
  <Pages>3</Pages>
  <Words>185</Words>
  <Characters>1092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Kolín V</dc:title>
  <dc:subject/>
  <dc:creator>Šárka</dc:creator>
  <cp:keywords/>
  <dc:description/>
  <cp:lastModifiedBy>DUM</cp:lastModifiedBy>
  <cp:revision>2</cp:revision>
  <dcterms:created xsi:type="dcterms:W3CDTF">2013-10-02T16:49:00Z</dcterms:created>
  <dcterms:modified xsi:type="dcterms:W3CDTF">2013-10-02T16:49:00Z</dcterms:modified>
</cp:coreProperties>
</file>