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EBC" w:rsidRPr="00BE167D" w:rsidRDefault="000C1EBC" w:rsidP="000C1EBC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6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AC3EA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AC3EA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– upevnění písmena T</w:t>
      </w:r>
    </w:p>
    <w:p w:rsidR="000C1EBC" w:rsidRPr="004C4DEB" w:rsidRDefault="00AC3EAA" w:rsidP="000C1EBC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AC3EAA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0C1EBC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0C1EBC"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="000C1EBC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0C1EBC"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0C1EBC" w:rsidRDefault="000C1EBC" w:rsidP="000C1EBC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0C1EBC" w:rsidRDefault="000C1EBC" w:rsidP="000C1EBC">
      <w:pPr>
        <w:rPr>
          <w:noProof/>
          <w:lang w:eastAsia="cs-CZ"/>
        </w:rPr>
      </w:pPr>
    </w:p>
    <w:p w:rsidR="000C1EBC" w:rsidRDefault="000C1EBC" w:rsidP="000C1EBC">
      <w:pPr>
        <w:rPr>
          <w:noProof/>
          <w:lang w:eastAsia="cs-CZ"/>
        </w:rPr>
        <w:sectPr w:rsidR="000C1EBC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A6310" w:rsidRDefault="0096713F">
      <w:pPr>
        <w:tabs>
          <w:tab w:val="left" w:pos="8151"/>
        </w:tabs>
      </w:pPr>
      <w:r>
        <w:rPr>
          <w:rFonts w:ascii="Times New Roman" w:hAnsi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33659</wp:posOffset>
            </wp:positionH>
            <wp:positionV relativeFrom="margin">
              <wp:posOffset>1327781</wp:posOffset>
            </wp:positionV>
            <wp:extent cx="2993388" cy="2880990"/>
            <wp:effectExtent l="0" t="0" r="0" b="0"/>
            <wp:wrapSquare wrapText="bothSides"/>
            <wp:docPr id="2" name="Obrázek 1" descr="C:\Users\Eva\AppData\Local\Microsoft\Windows\Temporary Internet Files\Content.IE5\7SSUO2OO\MP900423038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3388" cy="28809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144"/>
          <w:szCs w:val="144"/>
        </w:rPr>
        <w:t xml:space="preserve">T </w:t>
      </w:r>
      <w:proofErr w:type="spellStart"/>
      <w:r>
        <w:rPr>
          <w:rFonts w:ascii="Times New Roman" w:hAnsi="Times New Roman"/>
          <w:sz w:val="144"/>
          <w:szCs w:val="144"/>
        </w:rPr>
        <w:t>t</w:t>
      </w:r>
      <w:proofErr w:type="spellEnd"/>
    </w:p>
    <w:p w:rsidR="001A6310" w:rsidRDefault="001A6310">
      <w:pPr>
        <w:tabs>
          <w:tab w:val="left" w:pos="8151"/>
        </w:tabs>
        <w:ind w:firstLine="708"/>
        <w:rPr>
          <w:rFonts w:ascii="Times New Roman" w:hAnsi="Times New Roman"/>
          <w:sz w:val="28"/>
          <w:szCs w:val="28"/>
        </w:rPr>
      </w:pPr>
    </w:p>
    <w:p w:rsidR="001A6310" w:rsidRDefault="001A6310">
      <w:pPr>
        <w:tabs>
          <w:tab w:val="left" w:pos="8151"/>
        </w:tabs>
        <w:ind w:firstLine="708"/>
        <w:rPr>
          <w:rFonts w:ascii="Times New Roman" w:hAnsi="Times New Roman"/>
          <w:sz w:val="28"/>
          <w:szCs w:val="28"/>
        </w:rPr>
      </w:pPr>
    </w:p>
    <w:p w:rsidR="001A6310" w:rsidRDefault="001A6310">
      <w:pPr>
        <w:tabs>
          <w:tab w:val="left" w:pos="8151"/>
        </w:tabs>
        <w:ind w:firstLine="708"/>
        <w:rPr>
          <w:rFonts w:ascii="Times New Roman" w:hAnsi="Times New Roman"/>
          <w:sz w:val="28"/>
          <w:szCs w:val="28"/>
        </w:rPr>
      </w:pPr>
    </w:p>
    <w:p w:rsidR="001A6310" w:rsidRDefault="0096713F">
      <w:pPr>
        <w:tabs>
          <w:tab w:val="left" w:pos="8151"/>
        </w:tabs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Táta Ota</w:t>
      </w:r>
    </w:p>
    <w:p w:rsidR="001A6310" w:rsidRDefault="0096713F">
      <w:pPr>
        <w:tabs>
          <w:tab w:val="left" w:pos="8151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Táta Ota má mámu.</w:t>
      </w:r>
    </w:p>
    <w:p w:rsidR="001A6310" w:rsidRDefault="0096713F">
      <w:pPr>
        <w:tabs>
          <w:tab w:val="left" w:pos="8151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Má i Toma.</w:t>
      </w:r>
    </w:p>
    <w:p w:rsidR="001A6310" w:rsidRDefault="0096713F">
      <w:pPr>
        <w:tabs>
          <w:tab w:val="left" w:pos="8151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Tom má tátu a mámu.</w:t>
      </w:r>
    </w:p>
    <w:p w:rsidR="001A6310" w:rsidRDefault="001A6310">
      <w:pPr>
        <w:tabs>
          <w:tab w:val="left" w:pos="8151"/>
        </w:tabs>
        <w:ind w:firstLine="708"/>
        <w:rPr>
          <w:rFonts w:ascii="Times New Roman" w:hAnsi="Times New Roman"/>
          <w:sz w:val="28"/>
          <w:szCs w:val="28"/>
        </w:rPr>
      </w:pPr>
    </w:p>
    <w:p w:rsidR="001A6310" w:rsidRDefault="001A6310">
      <w:pPr>
        <w:tabs>
          <w:tab w:val="left" w:pos="8151"/>
        </w:tabs>
        <w:ind w:firstLine="708"/>
        <w:rPr>
          <w:rFonts w:ascii="Times New Roman" w:hAnsi="Times New Roman"/>
          <w:sz w:val="28"/>
          <w:szCs w:val="28"/>
        </w:rPr>
      </w:pPr>
    </w:p>
    <w:p w:rsidR="001A6310" w:rsidRDefault="0096713F">
      <w:pPr>
        <w:tabs>
          <w:tab w:val="left" w:pos="8151"/>
        </w:tabs>
        <w:ind w:firstLine="708"/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1799594</wp:posOffset>
            </wp:positionH>
            <wp:positionV relativeFrom="paragraph">
              <wp:posOffset>283207</wp:posOffset>
            </wp:positionV>
            <wp:extent cx="508635" cy="353058"/>
            <wp:effectExtent l="0" t="0" r="5715" b="8892"/>
            <wp:wrapNone/>
            <wp:docPr id="3" name="Obrázek 2" descr="C:\Users\Eva\AppData\Local\Microsoft\Windows\Temporary Internet Files\Content.IE5\13EYXWXZ\MC900411944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35305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</w:rPr>
        <w:t>Táta umí to i to</w:t>
      </w:r>
    </w:p>
    <w:p w:rsidR="001A6310" w:rsidRDefault="0096713F">
      <w:pPr>
        <w:tabs>
          <w:tab w:val="left" w:pos="4103"/>
        </w:tabs>
        <w:ind w:firstLine="708"/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929002</wp:posOffset>
            </wp:positionH>
            <wp:positionV relativeFrom="paragraph">
              <wp:posOffset>276139</wp:posOffset>
            </wp:positionV>
            <wp:extent cx="569012" cy="396236"/>
            <wp:effectExtent l="0" t="0" r="2488" b="3814"/>
            <wp:wrapNone/>
            <wp:docPr id="4" name="Obrázek 3" descr="C:\Users\Eva\AppData\Local\Microsoft\Windows\Temporary Internet Files\Content.IE5\13EYXWXZ\MC900411944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9012" cy="3962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Táta a Tom </w:t>
      </w:r>
      <w:proofErr w:type="gramStart"/>
      <w:r>
        <w:rPr>
          <w:rFonts w:ascii="Times New Roman" w:hAnsi="Times New Roman"/>
          <w:sz w:val="28"/>
          <w:szCs w:val="28"/>
        </w:rPr>
        <w:t>lepí                   .</w:t>
      </w:r>
      <w:proofErr w:type="gramEnd"/>
    </w:p>
    <w:p w:rsidR="001A6310" w:rsidRDefault="0096713F">
      <w:pPr>
        <w:tabs>
          <w:tab w:val="left" w:pos="4103"/>
        </w:tabs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Toto                 létá</w:t>
      </w:r>
      <w:proofErr w:type="gramEnd"/>
      <w:r>
        <w:rPr>
          <w:rFonts w:ascii="Times New Roman" w:hAnsi="Times New Roman"/>
          <w:sz w:val="28"/>
          <w:szCs w:val="28"/>
        </w:rPr>
        <w:t>!</w:t>
      </w:r>
    </w:p>
    <w:p w:rsidR="001A6310" w:rsidRDefault="0096713F">
      <w:pPr>
        <w:tabs>
          <w:tab w:val="left" w:pos="4103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Létá u pole i u lesa.</w:t>
      </w:r>
    </w:p>
    <w:p w:rsidR="001A6310" w:rsidRDefault="0096713F">
      <w:pPr>
        <w:tabs>
          <w:tab w:val="left" w:pos="4103"/>
        </w:tabs>
        <w:ind w:firstLine="708"/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1255398</wp:posOffset>
            </wp:positionH>
            <wp:positionV relativeFrom="paragraph">
              <wp:posOffset>327026</wp:posOffset>
            </wp:positionV>
            <wp:extent cx="448312" cy="678813"/>
            <wp:effectExtent l="0" t="0" r="8888" b="6987"/>
            <wp:wrapNone/>
            <wp:docPr id="5" name="Obrázek 4" descr="C:\Users\Eva\AppData\Local\Microsoft\Windows\Temporary Internet Files\Content.IE5\7SSUO2OO\MC90019859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312" cy="67881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A6310" w:rsidRDefault="001A6310">
      <w:pPr>
        <w:tabs>
          <w:tab w:val="left" w:pos="4103"/>
        </w:tabs>
        <w:ind w:firstLine="708"/>
        <w:rPr>
          <w:rFonts w:ascii="Times New Roman" w:hAnsi="Times New Roman"/>
          <w:sz w:val="28"/>
          <w:szCs w:val="28"/>
        </w:rPr>
      </w:pPr>
    </w:p>
    <w:p w:rsidR="001A6310" w:rsidRDefault="0096713F">
      <w:pPr>
        <w:tabs>
          <w:tab w:val="left" w:pos="4103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Táta </w:t>
      </w:r>
      <w:proofErr w:type="gramStart"/>
      <w:r>
        <w:rPr>
          <w:rFonts w:ascii="Times New Roman" w:hAnsi="Times New Roman"/>
          <w:sz w:val="28"/>
          <w:szCs w:val="28"/>
        </w:rPr>
        <w:t>umí             .</w:t>
      </w:r>
      <w:proofErr w:type="gramEnd"/>
    </w:p>
    <w:p w:rsidR="001A6310" w:rsidRDefault="0096713F">
      <w:pPr>
        <w:tabs>
          <w:tab w:val="left" w:pos="4103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Táta má mísu.</w:t>
      </w:r>
    </w:p>
    <w:p w:rsidR="001A6310" w:rsidRDefault="0096713F">
      <w:pPr>
        <w:tabs>
          <w:tab w:val="left" w:pos="4103"/>
        </w:tabs>
        <w:ind w:firstLine="708"/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295910</wp:posOffset>
            </wp:positionV>
            <wp:extent cx="621665" cy="428625"/>
            <wp:effectExtent l="0" t="0" r="6985" b="0"/>
            <wp:wrapNone/>
            <wp:docPr id="6" name="Obrázek 6" descr="C:\Users\Eva\AppData\Local\Microsoft\Windows\Temporary Internet Files\Content.IE5\13EYXWXZ\MC90043459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1665" cy="4286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Táta Ota </w:t>
      </w:r>
      <w:proofErr w:type="gramStart"/>
      <w:r>
        <w:rPr>
          <w:rFonts w:ascii="Times New Roman" w:hAnsi="Times New Roman"/>
          <w:sz w:val="28"/>
          <w:szCs w:val="28"/>
        </w:rPr>
        <w:t>topí .</w:t>
      </w:r>
      <w:proofErr w:type="gramEnd"/>
    </w:p>
    <w:p w:rsidR="001A6310" w:rsidRDefault="00D90EEB" w:rsidP="00D90EEB">
      <w:pPr>
        <w:tabs>
          <w:tab w:val="left" w:pos="1740"/>
          <w:tab w:val="left" w:pos="2085"/>
          <w:tab w:val="left" w:pos="4103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96713F">
        <w:rPr>
          <w:rFonts w:ascii="Times New Roman" w:hAnsi="Times New Roman"/>
          <w:sz w:val="28"/>
          <w:szCs w:val="28"/>
        </w:rPr>
        <w:t>se tulí</w:t>
      </w:r>
      <w:proofErr w:type="gramEnd"/>
      <w:r w:rsidR="0096713F">
        <w:rPr>
          <w:rFonts w:ascii="Times New Roman" w:hAnsi="Times New Roman"/>
          <w:sz w:val="28"/>
          <w:szCs w:val="28"/>
        </w:rPr>
        <w:t>.</w:t>
      </w:r>
    </w:p>
    <w:p w:rsidR="001A6310" w:rsidRDefault="0096713F">
      <w:pPr>
        <w:tabs>
          <w:tab w:val="left" w:pos="4103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Tulí se u </w:t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84945" cy="505516"/>
            <wp:effectExtent l="0" t="0" r="805" b="8834"/>
            <wp:docPr id="7" name="Obrázek 8" descr="C:\Users\Eva\AppData\Local\Microsoft\Windows\Temporary Internet Files\Content.IE5\7SSUO2OO\MC90023431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945" cy="5055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.</w:t>
      </w:r>
    </w:p>
    <w:p w:rsidR="00A7750E" w:rsidRPr="00D90EEB" w:rsidRDefault="00A7750E" w:rsidP="00D90EEB">
      <w:pPr>
        <w:pStyle w:val="Odstavecseseznamem"/>
        <w:numPr>
          <w:ilvl w:val="0"/>
          <w:numId w:val="1"/>
        </w:numPr>
        <w:tabs>
          <w:tab w:val="left" w:pos="4103"/>
        </w:tabs>
      </w:pPr>
      <w:r w:rsidRPr="00D90EEB">
        <w:rPr>
          <w:rFonts w:ascii="Times New Roman" w:hAnsi="Times New Roman"/>
          <w:sz w:val="28"/>
          <w:szCs w:val="28"/>
        </w:rPr>
        <w:lastRenderedPageBreak/>
        <w:t xml:space="preserve">Citace: </w:t>
      </w:r>
      <w:hyperlink r:id="rId14" w:history="1">
        <w:r w:rsidR="00D90EEB" w:rsidRPr="00641B5D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D90EEB" w:rsidRDefault="00D90EEB" w:rsidP="00D90EEB">
      <w:pPr>
        <w:pStyle w:val="Odstavecseseznamem"/>
        <w:numPr>
          <w:ilvl w:val="0"/>
          <w:numId w:val="1"/>
        </w:numPr>
        <w:tabs>
          <w:tab w:val="left" w:pos="4103"/>
        </w:tabs>
      </w:pPr>
      <w:r>
        <w:rPr>
          <w:rFonts w:ascii="Times New Roman" w:hAnsi="Times New Roman"/>
          <w:sz w:val="28"/>
          <w:szCs w:val="28"/>
        </w:rPr>
        <w:t>Anotace: materiál je určen pro žáky 1. ročníku – k upevnění písmena T a k procvičení probraných písmen (slabik).</w:t>
      </w:r>
      <w:r w:rsidR="00225A40">
        <w:rPr>
          <w:rFonts w:ascii="Times New Roman" w:hAnsi="Times New Roman"/>
          <w:sz w:val="28"/>
          <w:szCs w:val="28"/>
        </w:rPr>
        <w:t xml:space="preserve"> Ke čtení pomáhá ilustrace.</w:t>
      </w:r>
    </w:p>
    <w:sectPr w:rsidR="00D90EEB" w:rsidSect="001C49A0">
      <w:footerReference w:type="default" r:id="rId15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C61" w:rsidRDefault="00EB5C61">
      <w:pPr>
        <w:spacing w:after="0" w:line="240" w:lineRule="auto"/>
      </w:pPr>
      <w:r>
        <w:separator/>
      </w:r>
    </w:p>
  </w:endnote>
  <w:endnote w:type="continuationSeparator" w:id="0">
    <w:p w:rsidR="00EB5C61" w:rsidRDefault="00EB5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BC" w:rsidRDefault="000C1EBC">
    <w:pPr>
      <w:pStyle w:val="Zpat"/>
    </w:pPr>
    <w:r>
      <w:rPr>
        <w:noProof/>
        <w:lang w:eastAsia="cs-CZ"/>
      </w:rPr>
      <w:drawing>
        <wp:inline distT="0" distB="0" distL="0" distR="0" wp14:anchorId="44A71DC1" wp14:editId="5A2D5C83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BC" w:rsidRDefault="000C1EB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C61" w:rsidRDefault="00EB5C6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B5C61" w:rsidRDefault="00EB5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22FB5"/>
    <w:multiLevelType w:val="hybridMultilevel"/>
    <w:tmpl w:val="E572DC7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310"/>
    <w:rsid w:val="000C1EBC"/>
    <w:rsid w:val="00110710"/>
    <w:rsid w:val="001A6310"/>
    <w:rsid w:val="001C49A0"/>
    <w:rsid w:val="00225A40"/>
    <w:rsid w:val="00363D52"/>
    <w:rsid w:val="0047472A"/>
    <w:rsid w:val="006E3B5A"/>
    <w:rsid w:val="00735164"/>
    <w:rsid w:val="0096713F"/>
    <w:rsid w:val="00A70EAC"/>
    <w:rsid w:val="00A7750E"/>
    <w:rsid w:val="00AC3EAA"/>
    <w:rsid w:val="00BF03A5"/>
    <w:rsid w:val="00CB4349"/>
    <w:rsid w:val="00D90EEB"/>
    <w:rsid w:val="00EB5C61"/>
    <w:rsid w:val="00F74F09"/>
    <w:rsid w:val="00F81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uiPriority w:val="99"/>
  </w:style>
  <w:style w:type="paragraph" w:styleId="Odstavecseseznamem">
    <w:name w:val="List Paragraph"/>
    <w:basedOn w:val="Normln"/>
    <w:uiPriority w:val="34"/>
    <w:qFormat/>
    <w:rsid w:val="00D90EE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90E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uiPriority w:val="99"/>
  </w:style>
  <w:style w:type="paragraph" w:styleId="Odstavecseseznamem">
    <w:name w:val="List Paragraph"/>
    <w:basedOn w:val="Normln"/>
    <w:uiPriority w:val="34"/>
    <w:qFormat/>
    <w:rsid w:val="00D90EE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90E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va\Documents\word%20&#353;ablon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šablona</Template>
  <TotalTime>12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4</cp:revision>
  <dcterms:created xsi:type="dcterms:W3CDTF">2012-01-22T19:32:00Z</dcterms:created>
  <dcterms:modified xsi:type="dcterms:W3CDTF">2012-03-14T08:52:00Z</dcterms:modified>
</cp:coreProperties>
</file>