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4A9" w:rsidRDefault="002054A9" w:rsidP="00AF2A32">
      <w:r w:rsidRPr="00F936E1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5" o:title=""/>
          </v:shape>
        </w:pict>
      </w:r>
    </w:p>
    <w:p w:rsidR="002054A9" w:rsidRDefault="002054A9" w:rsidP="00AF2A32"/>
    <w:p w:rsidR="002054A9" w:rsidRDefault="002054A9" w:rsidP="00AF2A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2054A9" w:rsidRDefault="002054A9" w:rsidP="00AF2A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054A9" w:rsidRDefault="002054A9" w:rsidP="00AF2A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054A9" w:rsidRDefault="002054A9" w:rsidP="00AF2A32">
      <w:pPr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2054A9" w:rsidRDefault="002054A9" w:rsidP="00AF2A32">
      <w:pPr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054A9" w:rsidRDefault="002054A9" w:rsidP="00AF2A3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 DUM:</w:t>
      </w:r>
      <w:r>
        <w:rPr>
          <w:rFonts w:ascii="Arial" w:hAnsi="Arial" w:cs="Arial"/>
          <w:b/>
          <w:bCs/>
          <w:color w:val="000000"/>
        </w:rPr>
        <w:t>VY_32_INOVACE_4.2.08</w:t>
      </w:r>
      <w:r>
        <w:rPr>
          <w:rFonts w:ascii="Arial" w:hAnsi="Arial" w:cs="Arial"/>
          <w:b/>
          <w:bCs/>
        </w:rPr>
        <w:tab/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1.5.2012</w:t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To už umím!– procvičení učiva násobení, dělení číslem 2,3,4</w:t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Matematika</w:t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20 minut</w:t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Závislosti, vztahy a práce s daty</w:t>
      </w:r>
      <w:bookmarkStart w:id="0" w:name="_GoBack"/>
      <w:bookmarkEnd w:id="0"/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připomene dětem matematickou operaci- násobení, znaménko krát, dělení - děleno.Upozorní na pozornost a rozvahu. Pokud jsou všem žákům jednotlivé úkoly jasné, mohou začít samostatně pracovat.</w:t>
      </w: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54A9" w:rsidRDefault="002054A9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pracovní list, psací potřeby, pro děti s SPU – počítadlo, tabulku násobků. </w:t>
      </w:r>
    </w:p>
    <w:p w:rsidR="002054A9" w:rsidRDefault="002054A9"/>
    <w:p w:rsidR="002054A9" w:rsidRDefault="002054A9"/>
    <w:p w:rsidR="002054A9" w:rsidRDefault="002054A9"/>
    <w:p w:rsidR="002054A9" w:rsidRDefault="002054A9"/>
    <w:p w:rsidR="002054A9" w:rsidRDefault="002054A9"/>
    <w:p w:rsidR="002054A9" w:rsidRDefault="002054A9"/>
    <w:p w:rsidR="002054A9" w:rsidRDefault="002054A9"/>
    <w:p w:rsidR="002054A9" w:rsidRPr="00AF2A32" w:rsidRDefault="002054A9">
      <w:pPr>
        <w:rPr>
          <w:b/>
          <w:sz w:val="28"/>
          <w:szCs w:val="28"/>
        </w:rPr>
      </w:pPr>
      <w:r w:rsidRPr="00AF2A32">
        <w:rPr>
          <w:b/>
          <w:sz w:val="28"/>
          <w:szCs w:val="28"/>
        </w:rPr>
        <w:t>TO UŽ UMÍM!</w:t>
      </w:r>
    </w:p>
    <w:p w:rsidR="002054A9" w:rsidRDefault="002054A9"/>
    <w:p w:rsidR="002054A9" w:rsidRPr="00AF2A32" w:rsidRDefault="002054A9" w:rsidP="005D4DEC">
      <w:pPr>
        <w:rPr>
          <w:b/>
        </w:rPr>
      </w:pPr>
      <w:r w:rsidRPr="00AF2A32">
        <w:rPr>
          <w:b/>
        </w:rPr>
        <w:t>1.úkol</w:t>
      </w:r>
    </w:p>
    <w:p w:rsidR="002054A9" w:rsidRDefault="002054A9" w:rsidP="005D4DEC">
      <w:r>
        <w:t>Rozlož tato čísla na různé činitele (vzor ti napoví):       16</w:t>
      </w:r>
    </w:p>
    <w:p w:rsidR="002054A9" w:rsidRPr="005D4DEC" w:rsidRDefault="002054A9" w:rsidP="005D4DEC">
      <w:pPr>
        <w:rPr>
          <w:sz w:val="32"/>
          <w:szCs w:val="32"/>
        </w:rPr>
      </w:pPr>
      <w:r>
        <w:t xml:space="preserve">                                                                                         </w:t>
      </w:r>
      <w:r>
        <w:rPr>
          <w:rFonts w:ascii="Arial" w:hAnsi="Arial" w:cs="Arial"/>
          <w:sz w:val="32"/>
          <w:szCs w:val="32"/>
        </w:rPr>
        <w:t>Λ</w:t>
      </w:r>
    </w:p>
    <w:p w:rsidR="002054A9" w:rsidRDefault="002054A9" w:rsidP="005D4DEC">
      <w:r>
        <w:t xml:space="preserve">                                                                                        8.2</w:t>
      </w:r>
    </w:p>
    <w:p w:rsidR="002054A9" w:rsidRDefault="002054A9" w:rsidP="005D4DEC">
      <w:r>
        <w:t xml:space="preserve">                                                                                        4.4</w:t>
      </w:r>
    </w:p>
    <w:p w:rsidR="002054A9" w:rsidRDefault="002054A9" w:rsidP="005D4DEC">
      <w:r>
        <w:t xml:space="preserve">                                                                                        2.8</w:t>
      </w:r>
    </w:p>
    <w:p w:rsidR="002054A9" w:rsidRDefault="002054A9" w:rsidP="005D4DEC"/>
    <w:p w:rsidR="002054A9" w:rsidRDefault="002054A9" w:rsidP="005D4DEC"/>
    <w:p w:rsidR="002054A9" w:rsidRPr="00685613" w:rsidRDefault="002054A9" w:rsidP="005D4DEC">
      <w:pPr>
        <w:rPr>
          <w:sz w:val="28"/>
          <w:szCs w:val="28"/>
        </w:rPr>
      </w:pPr>
      <w:r w:rsidRPr="00685613">
        <w:rPr>
          <w:sz w:val="28"/>
          <w:szCs w:val="28"/>
        </w:rPr>
        <w:t xml:space="preserve">              12</w:t>
      </w:r>
      <w:r w:rsidRPr="00685613">
        <w:rPr>
          <w:sz w:val="28"/>
          <w:szCs w:val="28"/>
        </w:rPr>
        <w:tab/>
      </w:r>
      <w:r w:rsidRPr="00685613">
        <w:rPr>
          <w:sz w:val="28"/>
          <w:szCs w:val="28"/>
        </w:rPr>
        <w:tab/>
        <w:t>18</w:t>
      </w:r>
      <w:r w:rsidRPr="00685613">
        <w:rPr>
          <w:sz w:val="28"/>
          <w:szCs w:val="28"/>
        </w:rPr>
        <w:tab/>
      </w:r>
      <w:r w:rsidRPr="00685613">
        <w:rPr>
          <w:sz w:val="28"/>
          <w:szCs w:val="28"/>
        </w:rPr>
        <w:tab/>
        <w:t>24</w:t>
      </w:r>
      <w:r w:rsidRPr="00685613">
        <w:rPr>
          <w:sz w:val="28"/>
          <w:szCs w:val="28"/>
        </w:rPr>
        <w:tab/>
      </w:r>
      <w:r w:rsidRPr="00685613">
        <w:rPr>
          <w:sz w:val="28"/>
          <w:szCs w:val="28"/>
        </w:rPr>
        <w:tab/>
        <w:t>20</w:t>
      </w:r>
      <w:r w:rsidRPr="00685613">
        <w:rPr>
          <w:sz w:val="28"/>
          <w:szCs w:val="28"/>
        </w:rPr>
        <w:tab/>
      </w:r>
      <w:r w:rsidRPr="00685613">
        <w:rPr>
          <w:sz w:val="28"/>
          <w:szCs w:val="28"/>
        </w:rPr>
        <w:tab/>
        <w:t>30</w:t>
      </w:r>
    </w:p>
    <w:p w:rsidR="002054A9" w:rsidRPr="00685613" w:rsidRDefault="002054A9" w:rsidP="005D4DEC">
      <w:pPr>
        <w:rPr>
          <w:rFonts w:ascii="Arial" w:hAnsi="Arial" w:cs="Arial"/>
          <w:sz w:val="28"/>
          <w:szCs w:val="28"/>
        </w:rPr>
      </w:pPr>
      <w:r w:rsidRPr="00685613">
        <w:rPr>
          <w:sz w:val="28"/>
          <w:szCs w:val="28"/>
        </w:rPr>
        <w:t xml:space="preserve">               </w:t>
      </w:r>
      <w:r w:rsidRPr="00685613">
        <w:rPr>
          <w:rFonts w:ascii="Arial" w:hAnsi="Arial" w:cs="Arial"/>
          <w:sz w:val="28"/>
          <w:szCs w:val="28"/>
        </w:rPr>
        <w:t>Λ            Λ                Λ                Λ                Λ</w:t>
      </w:r>
    </w:p>
    <w:p w:rsidR="002054A9" w:rsidRPr="00685613" w:rsidRDefault="002054A9" w:rsidP="005D4DEC">
      <w:pPr>
        <w:rPr>
          <w:rFonts w:ascii="Arial" w:hAnsi="Arial" w:cs="Arial"/>
          <w:sz w:val="28"/>
          <w:szCs w:val="28"/>
        </w:rPr>
      </w:pPr>
    </w:p>
    <w:p w:rsidR="002054A9" w:rsidRDefault="002054A9" w:rsidP="005D4DEC">
      <w:pPr>
        <w:rPr>
          <w:rFonts w:ascii="Arial" w:hAnsi="Arial" w:cs="Arial"/>
        </w:rPr>
      </w:pPr>
    </w:p>
    <w:p w:rsidR="002054A9" w:rsidRDefault="002054A9" w:rsidP="005D4DEC">
      <w:pPr>
        <w:rPr>
          <w:rFonts w:ascii="Arial" w:hAnsi="Arial" w:cs="Arial"/>
        </w:rPr>
      </w:pPr>
    </w:p>
    <w:p w:rsidR="002054A9" w:rsidRDefault="002054A9" w:rsidP="005D4DEC">
      <w:pPr>
        <w:rPr>
          <w:rFonts w:ascii="Arial" w:hAnsi="Arial" w:cs="Arial"/>
        </w:rPr>
      </w:pPr>
    </w:p>
    <w:p w:rsidR="002054A9" w:rsidRDefault="002054A9" w:rsidP="005D4DEC">
      <w:pPr>
        <w:rPr>
          <w:rFonts w:ascii="Arial" w:hAnsi="Arial" w:cs="Arial"/>
        </w:rPr>
      </w:pPr>
    </w:p>
    <w:p w:rsidR="002054A9" w:rsidRDefault="002054A9" w:rsidP="005D4DEC">
      <w:pPr>
        <w:rPr>
          <w:rFonts w:ascii="Arial" w:hAnsi="Arial" w:cs="Arial"/>
        </w:rPr>
      </w:pPr>
    </w:p>
    <w:p w:rsidR="002054A9" w:rsidRDefault="002054A9" w:rsidP="005D4DEC">
      <w:r w:rsidRPr="00685613">
        <w:rPr>
          <w:b/>
        </w:rPr>
        <w:t>2.úkol</w:t>
      </w:r>
      <w:r>
        <w:t xml:space="preserve">: </w:t>
      </w:r>
    </w:p>
    <w:p w:rsidR="002054A9" w:rsidRDefault="002054A9" w:rsidP="005D4DEC"/>
    <w:p w:rsidR="002054A9" w:rsidRDefault="002054A9" w:rsidP="005D4DEC">
      <w:r>
        <w:t>Skákej jako žabička – pozor, pouze po kamenech s násobky tří.</w:t>
      </w:r>
    </w:p>
    <w:p w:rsidR="002054A9" w:rsidRDefault="002054A9" w:rsidP="005D4DEC"/>
    <w:p w:rsidR="002054A9" w:rsidRDefault="002054A9" w:rsidP="005D4DEC">
      <w:r w:rsidRPr="00F44122">
        <w:rPr>
          <w:noProof/>
        </w:rPr>
        <w:pict>
          <v:shape id="obrázek 31" o:spid="_x0000_i1026" type="#_x0000_t75" alt="MC900084054[1]" style="width:48pt;height:47.25pt;visibility:visible">
            <v:imagedata r:id="rId6" o:title=""/>
          </v:shape>
        </w:pict>
      </w:r>
    </w:p>
    <w:p w:rsidR="002054A9" w:rsidRDefault="002054A9" w:rsidP="005D4DEC">
      <w:r>
        <w:t xml:space="preserve">          </w:t>
      </w:r>
    </w:p>
    <w:p w:rsidR="002054A9" w:rsidRDefault="002054A9" w:rsidP="005D4DEC">
      <w:r>
        <w:rPr>
          <w:noProof/>
        </w:rPr>
      </w:r>
      <w:r>
        <w:rPr>
          <w:noProof/>
        </w:rPr>
        <w:pict>
          <v:group id="Plátno 3" o:spid="_x0000_s1026" editas="canvas" style="width:450pt;height:45pt;mso-position-horizontal-relative:char;mso-position-vertical-relative:line" coordsize="57150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">
            <v:shape id="_x0000_s1027" type="#_x0000_t75" style="position:absolute;width:57150;height:5715;visibility:visible">
              <v:fill o:detectmouseclick="t"/>
              <v:path o:connecttype="none"/>
            </v:shape>
            <v:oval id="Oval 4" o:spid="_x0000_s1028" style="position:absolute;left:1984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0yI8AA&#10;AADbAAAADwAAAGRycy9kb3ducmV2LnhtbERPTWvCQBC9C/0PyxS8mY0NiqSuIhVBDz006n3Ijkkw&#10;Oxuy05j++65Q6G0e73PW29G1aqA+NJ4NzJMUFHHpbcOVgcv5MFuBCoJssfVMBn4owHbzMlljbv2D&#10;v2gopFIxhEOOBmqRLtc6lDU5DInviCN3871DibCvtO3xEcNdq9/SdKkdNhwbauzoo6byXnw7A/tq&#10;VywHnckiu+2PsrhfP0/Z3Jjp67h7ByU0yr/4z320cX4Gz1/iAXr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G0yI8AAAADbAAAADwAAAAAAAAAAAAAAAACYAgAAZHJzL2Rvd25y&#10;ZXYueG1sUEsFBgAAAAAEAAQA9QAAAIUDAAAAAA==&#10;">
              <v:textbox>
                <w:txbxContent>
                  <w:p w:rsidR="002054A9" w:rsidRDefault="002054A9">
                    <w:r>
                      <w:t xml:space="preserve">  3</w:t>
                    </w:r>
                  </w:p>
                </w:txbxContent>
              </v:textbox>
            </v:oval>
            <v:oval id="Oval 5" o:spid="_x0000_s1029" style="position:absolute;left:38560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PzMAA&#10;AADbAAAADwAAAGRycy9kb3ducmV2LnhtbERPTWvCQBC9C/6HZQq96caGSEldRZSCPXgw2vuQHZNg&#10;djZkpzH9992C4G0e73NWm9G1aqA+NJ4NLOYJKOLS24YrA5fz5+wdVBBki61nMvBLATbr6WSFufV3&#10;PtFQSKViCIccDdQiXa51KGtyGOa+I47c1fcOJcK+0rbHewx3rX5LkqV22HBsqLGjXU3lrfhxBvbV&#10;tlgOOpUsve4Pkt2+j1/pwpjXl3H7AUpolKf44T7YOD+D/1/iAXr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gPzMAAAADbAAAADwAAAAAAAAAAAAAAAACYAgAAZHJzL2Rvd25y&#10;ZXYueG1sUEsFBgAAAAAEAAQA9QAAAIUDAAAAAA==&#10;">
              <v:textbox>
                <w:txbxContent>
                  <w:p w:rsidR="002054A9" w:rsidRDefault="002054A9">
                    <w:r>
                      <w:t xml:space="preserve"> 24</w:t>
                    </w:r>
                  </w:p>
                </w:txbxContent>
              </v:textbox>
            </v:oval>
            <v:oval id="Oval 6" o:spid="_x0000_s1030" style="position:absolute;left:32464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qRu8AA&#10;AADbAAAADwAAAGRycy9kb3ducmV2LnhtbERPTWvCQBC9F/wPyxR6qxsbDCV1FVEKevDQaO9DdkyC&#10;2dmQncb4711B6G0e73MWq9G1aqA+NJ4NzKYJKOLS24YrA6fj9/snqCDIFlvPZOBGAVbLycsCc+uv&#10;/ENDIZWKIRxyNFCLdLnWoazJYZj6jjhyZ987lAj7StserzHctfojSTLtsOHYUGNHm5rKS/HnDGyr&#10;dZENOpV5et7uZH75PezTmTFvr+P6C5TQKP/ip3tn4/wMHr/EA/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BqRu8AAAADbAAAADwAAAAAAAAAAAAAAAACYAgAAZHJzL2Rvd25y&#10;ZXYueG1sUEsFBgAAAAAEAAQA9QAAAIUDAAAAAA==&#10;">
              <v:textbox>
                <w:txbxContent>
                  <w:p w:rsidR="002054A9" w:rsidRDefault="002054A9">
                    <w:r>
                      <w:t xml:space="preserve"> 22</w:t>
                    </w:r>
                  </w:p>
                </w:txbxContent>
              </v:textbox>
            </v:oval>
            <v:oval id="Oval 7" o:spid="_x0000_s1031" style="position:absolute;left:26368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Y0IMEA&#10;AADbAAAADwAAAGRycy9kb3ducmV2LnhtbERPTWvCQBC9C/0Pywi96UaDtkRXkUrBHjw0tvchOybB&#10;7GzIjjH+e7cg9DaP9znr7eAa1VMXas8GZtMEFHHhbc2lgZ/T5+QdVBBki41nMnCnANvNy2iNmfU3&#10;/qY+l1LFEA4ZGqhE2kzrUFTkMEx9Sxy5s+8cSoRdqW2HtxjuGj1PkqV2WHNsqLClj4qKS351Bvbl&#10;Ll/2OpVFet4fZHH5PX6lM2Nex8NuBUpokH/x032wcf4b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WNCDBAAAA2wAAAA8AAAAAAAAAAAAAAAAAmAIAAGRycy9kb3du&#10;cmV2LnhtbFBLBQYAAAAABAAEAPUAAACGAwAAAAA=&#10;">
              <v:textbox>
                <w:txbxContent>
                  <w:p w:rsidR="002054A9" w:rsidRDefault="002054A9">
                    <w:r>
                      <w:t xml:space="preserve"> 18</w:t>
                    </w:r>
                  </w:p>
                </w:txbxContent>
              </v:textbox>
            </v:oval>
            <v:oval id="Oval 8" o:spid="_x0000_s1032" style="position:absolute;left:20272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gUs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EVV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mgUsMAAADbAAAADwAAAAAAAAAAAAAAAACYAgAAZHJzL2Rv&#10;d25yZXYueG1sUEsFBgAAAAAEAAQA9QAAAIgDAAAAAA==&#10;">
              <v:textbox>
                <w:txbxContent>
                  <w:p w:rsidR="002054A9" w:rsidRDefault="002054A9">
                    <w:r>
                      <w:t xml:space="preserve"> 13</w:t>
                    </w:r>
                  </w:p>
                </w:txbxContent>
              </v:textbox>
            </v:oval>
            <v:oval id="Oval 9" o:spid="_x0000_s1033" style="position:absolute;left:14176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UFycEA&#10;AADbAAAADwAAAGRycy9kb3ducmV2LnhtbERPTWvCQBC9C/0Pywi96UaD0kZXkUrBHjw0tvchOybB&#10;7GzIjjH+e7cg9DaP9znr7eAa1VMXas8GZtMEFHHhbc2lgZ/T5+QNVBBki41nMnCnANvNy2iNmfU3&#10;/qY+l1LFEA4ZGqhE2kzrUFTkMEx9Sxy5s+8cSoRdqW2HtxjuGj1PkqV2WHNsqLClj4qKS351Bvbl&#10;Ll/2OpVFet4fZHH5PX6lM2Nex8NuBUpokH/x032wcf47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FBcnBAAAA2wAAAA8AAAAAAAAAAAAAAAAAmAIAAGRycy9kb3du&#10;cmV2LnhtbFBLBQYAAAAABAAEAPUAAACGAwAAAAA=&#10;">
              <v:textbox>
                <w:txbxContent>
                  <w:p w:rsidR="002054A9" w:rsidRDefault="002054A9">
                    <w:r>
                      <w:t xml:space="preserve"> 11</w:t>
                    </w:r>
                  </w:p>
                </w:txbxContent>
              </v:textbox>
            </v:oval>
            <v:oval id="Oval 10" o:spid="_x0000_s1034" style="position:absolute;left:8080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Nm6b8A&#10;AADbAAAADwAAAGRycy9kb3ducmV2LnhtbERPTYvCMBC9C/6HMII3TbUoUo0iyoJ78LDd9T40Y1ts&#10;JqWZrfXfbw7CHh/ve3cYXKN66kLt2cBinoAiLrytuTTw8/0x24AKgmyx8UwGXhTgsB+PdphZ/+Qv&#10;6nMpVQzhkKGBSqTNtA5FRQ7D3LfEkbv7zqFE2JXadviM4a7RyyRZa4c1x4YKWzpVVDzyX2fgXB7z&#10;da9TWaX380VWj9v1M10YM50Mxy0ooUH+xW/3xRpYxvXxS/wBev8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02bpvwAAANsAAAAPAAAAAAAAAAAAAAAAAJgCAABkcnMvZG93bnJl&#10;di54bWxQSwUGAAAAAAQABAD1AAAAhAMAAAAA&#10;">
              <v:textbox>
                <w:txbxContent>
                  <w:p w:rsidR="002054A9" w:rsidRDefault="002054A9">
                    <w:r>
                      <w:t xml:space="preserve"> 9</w:t>
                    </w:r>
                  </w:p>
                </w:txbxContent>
              </v:textbox>
            </v:oval>
            <v:oval id="Oval 11" o:spid="_x0000_s1035" style="position:absolute;left:50752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/DcsMA&#10;AADbAAAADwAAAGRycy9kb3ducmV2LnhtbESPQWvCQBSE70L/w/IK3nQTg1JSV5GKoAcPje39kX0m&#10;wezbkH2N6b/vCkKPw8x8w6y3o2vVQH1oPBtI5wko4tLbhisDX5fD7A1UEGSLrWcy8EsBtpuXyRpz&#10;6+/8SUMhlYoQDjkaqEW6XOtQ1uQwzH1HHL2r7x1KlH2lbY/3CHetXiTJSjtsOC7U2NFHTeWt+HEG&#10;9tWuWA06k2V23R9lefs+n7LUmOnruHsHJTTKf/jZPloDixQ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Z/DcsMAAADbAAAADwAAAAAAAAAAAAAAAACYAgAAZHJzL2Rv&#10;d25yZXYueG1sUEsFBgAAAAAEAAQA9QAAAIgDAAAAAA==&#10;">
              <v:textbox>
                <w:txbxContent>
                  <w:p w:rsidR="002054A9" w:rsidRDefault="002054A9">
                    <w:r>
                      <w:t xml:space="preserve"> 30</w:t>
                    </w:r>
                  </w:p>
                </w:txbxContent>
              </v:textbox>
            </v:oval>
            <v:oval id="Oval 12" o:spid="_x0000_s1036" style="position:absolute;left:44656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1dBcMA&#10;AADbAAAADwAAAGRycy9kb3ducmV2LnhtbESPQWvCQBSE70L/w/IK3nRjglJSV5GKoAcPje39kX0m&#10;wezbkH2N6b/vCkKPw8x8w6y3o2vVQH1oPBtYzBNQxKW3DVcGvi6H2RuoIMgWW89k4JcCbDcvkzXm&#10;1t/5k4ZCKhUhHHI0UIt0udahrMlhmPuOOHpX3zuUKPtK2x7vEe5anSbJSjtsOC7U2NFHTeWt+HEG&#10;9tWuWA06k2V23R9lefs+n7KFMdPXcfcOSmiU//CzfbQG0hQ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1dBcMAAADbAAAADwAAAAAAAAAAAAAAAACYAgAAZHJzL2Rv&#10;d25yZXYueG1sUEsFBgAAAAAEAAQA9QAAAIgDAAAAAA==&#10;">
              <v:textbox>
                <w:txbxContent>
                  <w:p w:rsidR="002054A9" w:rsidRDefault="002054A9">
                    <w:r>
                      <w:t xml:space="preserve">  28</w:t>
                    </w:r>
                  </w:p>
                </w:txbxContent>
              </v:textbox>
            </v:oval>
            <w10:anchorlock/>
          </v:group>
        </w:pict>
      </w:r>
    </w:p>
    <w:p w:rsidR="002054A9" w:rsidRDefault="002054A9" w:rsidP="005D4DEC"/>
    <w:p w:rsidR="002054A9" w:rsidRPr="00685613" w:rsidRDefault="002054A9" w:rsidP="005D4DEC">
      <w:pPr>
        <w:rPr>
          <w:b/>
        </w:rPr>
      </w:pPr>
      <w:r w:rsidRPr="00685613">
        <w:rPr>
          <w:b/>
        </w:rPr>
        <w:t>3.úkol</w:t>
      </w:r>
    </w:p>
    <w:p w:rsidR="002054A9" w:rsidRDefault="002054A9" w:rsidP="005D4DEC">
      <w:r>
        <w:t>Doplň:</w:t>
      </w:r>
    </w:p>
    <w:p w:rsidR="002054A9" w:rsidRDefault="002054A9" w:rsidP="005D4DEC">
      <w:r>
        <w:rPr>
          <w:noProof/>
        </w:rPr>
        <w:pict>
          <v:shape id="Arc 27" o:spid="_x0000_s1037" style="position:absolute;margin-left:42.6pt;margin-top:9.15pt;width:30pt;height:36pt;rotation:8404180fd;flip:y;z-index:2516582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" adj="0,,0" path="m-1,nfc11929,,21600,9670,21600,21600em-1,nsc11929,,21600,9670,21600,21600l,21600,-1,xe" filled="f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extrusionok="f" o:connecttype="custom" o:connectlocs="0,0;381000,457200;0,457200" o:connectangles="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  <w:r>
        <w:rPr>
          <w:noProof/>
        </w:rPr>
        <w:pict>
          <v:shape id="Arc 28" o:spid="_x0000_s1038" style="position:absolute;margin-left:276.6pt;margin-top:9.15pt;width:30pt;height:36pt;rotation:8404180fd;flip:y;z-index:25165926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" adj="0,,0" path="m-1,nfc11929,,21600,9670,21600,21600em-1,nsc11929,,21600,9670,21600,21600l,21600,-1,xe" filled="f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extrusionok="f" o:connecttype="custom" o:connectlocs="0,0;381000,457200;0,457200" o:connectangles="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  <w:r>
        <w:t xml:space="preserve">                 . 2                                                                         . 3</w:t>
      </w:r>
    </w:p>
    <w:p w:rsidR="002054A9" w:rsidRDefault="002054A9" w:rsidP="005D4DEC">
      <w:r>
        <w:rPr>
          <w:noProof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AutoShape 16" o:spid="_x0000_s1039" type="#_x0000_t10" style="position:absolute;margin-left:81.6pt;margin-top:7.35pt;width:36pt;height:36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"/>
        </w:pict>
      </w:r>
      <w:r>
        <w:rPr>
          <w:noProof/>
        </w:rPr>
        <w:pict>
          <v:shape id="AutoShape 15" o:spid="_x0000_s1040" type="#_x0000_t10" style="position:absolute;margin-left:3.6pt;margin-top:12.05pt;width:36pt;height:36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">
            <v:textbox>
              <w:txbxContent>
                <w:p w:rsidR="002054A9" w:rsidRDefault="002054A9">
                  <w:r>
                    <w:t xml:space="preserve"> 8</w:t>
                  </w:r>
                </w:p>
              </w:txbxContent>
            </v:textbox>
          </v:shape>
        </w:pict>
      </w:r>
    </w:p>
    <w:p w:rsidR="002054A9" w:rsidRDefault="002054A9" w:rsidP="005D4DEC">
      <w:r>
        <w:rPr>
          <w:noProof/>
        </w:rPr>
        <w:pict>
          <v:shape id="AutoShape 17" o:spid="_x0000_s1041" type="#_x0000_t10" style="position:absolute;margin-left:243.6pt;margin-top:2.55pt;width:36pt;height:36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">
            <v:textbox>
              <w:txbxContent>
                <w:p w:rsidR="002054A9" w:rsidRDefault="002054A9">
                  <w:r>
                    <w:t xml:space="preserve"> 7</w:t>
                  </w:r>
                </w:p>
              </w:txbxContent>
            </v:textbox>
          </v:shape>
        </w:pict>
      </w:r>
      <w:r>
        <w:rPr>
          <w:noProof/>
        </w:rPr>
        <w:pict>
          <v:line id="Line 47" o:spid="_x0000_s1042" style="position:absolute;rotation:3172365fd;z-index:251662336;visibility:visible" from="317.05pt,2.9pt" to="32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">
            <v:stroke endarrow="block"/>
          </v:line>
        </w:pict>
      </w:r>
      <w:r>
        <w:rPr>
          <w:noProof/>
        </w:rPr>
        <w:pict>
          <v:line id="Line 46" o:spid="_x0000_s1043" style="position:absolute;rotation:3172365fd;z-index:251661312;visibility:visible" from="83.05pt,2.9pt" to="86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">
            <v:stroke endarrow="block"/>
          </v:line>
        </w:pict>
      </w:r>
      <w:r>
        <w:rPr>
          <w:noProof/>
        </w:rPr>
        <w:pict>
          <v:shape id="AutoShape 18" o:spid="_x0000_s1044" type="#_x0000_t10" style="position:absolute;margin-left:309.6pt;margin-top:2.55pt;width:36pt;height:36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"/>
        </w:pict>
      </w:r>
    </w:p>
    <w:p w:rsidR="002054A9" w:rsidRDefault="002054A9" w:rsidP="005D4DEC"/>
    <w:p w:rsidR="002054A9" w:rsidRDefault="002054A9" w:rsidP="005D4DEC"/>
    <w:p w:rsidR="002054A9" w:rsidRDefault="002054A9" w:rsidP="005D4DEC"/>
    <w:p w:rsidR="002054A9" w:rsidRDefault="002054A9" w:rsidP="005D4DEC"/>
    <w:p w:rsidR="002054A9" w:rsidRDefault="002054A9" w:rsidP="005D4DEC">
      <w:r>
        <w:t xml:space="preserve">                                                            . 4</w:t>
      </w:r>
    </w:p>
    <w:p w:rsidR="002054A9" w:rsidRDefault="002054A9" w:rsidP="005D4DEC">
      <w:r>
        <w:rPr>
          <w:noProof/>
        </w:rPr>
        <w:pict>
          <v:shape id="Arc 26" o:spid="_x0000_s1045" style="position:absolute;margin-left:174.6pt;margin-top:-2.25pt;width:30pt;height:36pt;rotation:8404180fd;flip:y;z-index:25165721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" adj="0,,0" path="m-1,nfc11929,,21600,9670,21600,21600em-1,nsc11929,,21600,9670,21600,21600l,21600,-1,xe" filled="f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extrusionok="f" o:connecttype="custom" o:connectlocs="0,0;381000,457200;0,457200" o:connectangles="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  <w:r>
        <w:rPr>
          <w:noProof/>
        </w:rPr>
        <w:pict>
          <v:shape id="AutoShape 19" o:spid="_x0000_s1046" type="#_x0000_t10" style="position:absolute;margin-left:213.6pt;margin-top:9.75pt;width:36pt;height:36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"/>
        </w:pict>
      </w:r>
      <w:r>
        <w:rPr>
          <w:noProof/>
        </w:rPr>
        <w:pict>
          <v:shape id="AutoShape 20" o:spid="_x0000_s1047" type="#_x0000_t10" style="position:absolute;margin-left:129.6pt;margin-top:9.75pt;width:36pt;height:36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">
            <v:textbox>
              <w:txbxContent>
                <w:p w:rsidR="002054A9" w:rsidRDefault="002054A9">
                  <w:r>
                    <w:t xml:space="preserve"> 4</w:t>
                  </w:r>
                </w:p>
              </w:txbxContent>
            </v:textbox>
          </v:shape>
        </w:pict>
      </w:r>
    </w:p>
    <w:p w:rsidR="002054A9" w:rsidRDefault="002054A9" w:rsidP="005D4DEC">
      <w:r>
        <w:rPr>
          <w:noProof/>
        </w:rPr>
        <w:pict>
          <v:line id="Line 44" o:spid="_x0000_s1048" style="position:absolute;rotation:3172365fd;z-index:251660288;visibility:visible" from="215.05pt,5.3pt" to="218.0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">
            <v:stroke endarrow="block"/>
          </v:line>
        </w:pict>
      </w:r>
    </w:p>
    <w:p w:rsidR="002054A9" w:rsidRDefault="002054A9" w:rsidP="005D4DEC"/>
    <w:p w:rsidR="002054A9" w:rsidRDefault="002054A9" w:rsidP="005D4DEC"/>
    <w:p w:rsidR="002054A9" w:rsidRDefault="002054A9" w:rsidP="005D4DEC"/>
    <w:p w:rsidR="002054A9" w:rsidRDefault="002054A9" w:rsidP="005D4DEC"/>
    <w:p w:rsidR="002054A9" w:rsidRDefault="002054A9" w:rsidP="005D4DEC"/>
    <w:p w:rsidR="002054A9" w:rsidRDefault="002054A9" w:rsidP="005D4DEC">
      <w:pPr>
        <w:rPr>
          <w:b/>
        </w:rPr>
      </w:pPr>
    </w:p>
    <w:p w:rsidR="002054A9" w:rsidRPr="00685613" w:rsidRDefault="002054A9" w:rsidP="005D4DEC">
      <w:pPr>
        <w:rPr>
          <w:b/>
        </w:rPr>
      </w:pPr>
      <w:r w:rsidRPr="00685613">
        <w:rPr>
          <w:b/>
        </w:rPr>
        <w:t>4.úkol</w:t>
      </w:r>
    </w:p>
    <w:p w:rsidR="002054A9" w:rsidRDefault="002054A9" w:rsidP="005D4DEC">
      <w:r>
        <w:t>Stejné předměty rozděluj do skupin po třech a zapiš příklad na dělení.</w:t>
      </w:r>
    </w:p>
    <w:p w:rsidR="002054A9" w:rsidRDefault="002054A9" w:rsidP="005D4DEC"/>
    <w:p w:rsidR="002054A9" w:rsidRDefault="002054A9" w:rsidP="005D4DEC">
      <w:r w:rsidRPr="00F44122">
        <w:rPr>
          <w:noProof/>
        </w:rPr>
        <w:pict>
          <v:shape id="obrázek 32" o:spid="_x0000_i1028" type="#_x0000_t75" alt="MC900413638[1]" style="width:54.75pt;height:70.5pt;visibility:visible">
            <v:imagedata r:id="rId7" o:title=""/>
          </v:shape>
        </w:pict>
      </w:r>
      <w:r w:rsidRPr="00F44122">
        <w:rPr>
          <w:noProof/>
        </w:rPr>
        <w:pict>
          <v:shape id="obrázek 48" o:spid="_x0000_i1029" type="#_x0000_t75" style="width:55.5pt;height:1in;visibility:visible">
            <v:imagedata r:id="rId8" o:title=""/>
          </v:shape>
        </w:pict>
      </w:r>
      <w:r w:rsidRPr="00F44122">
        <w:rPr>
          <w:noProof/>
        </w:rPr>
        <w:pict>
          <v:shape id="obrázek 49" o:spid="_x0000_i1030" type="#_x0000_t75" style="width:55.5pt;height:1in;visibility:visible">
            <v:imagedata r:id="rId8" o:title=""/>
          </v:shape>
        </w:pict>
      </w:r>
      <w:r w:rsidRPr="00F44122">
        <w:rPr>
          <w:noProof/>
        </w:rPr>
        <w:pict>
          <v:shape id="obrázek 50" o:spid="_x0000_i1031" type="#_x0000_t75" style="width:55.5pt;height:1in;visibility:visible">
            <v:imagedata r:id="rId8" o:title=""/>
          </v:shape>
        </w:pict>
      </w:r>
      <w:r w:rsidRPr="00F44122">
        <w:rPr>
          <w:noProof/>
        </w:rPr>
        <w:pict>
          <v:shape id="obrázek 51" o:spid="_x0000_i1032" type="#_x0000_t75" style="width:55.5pt;height:1in;visibility:visible">
            <v:imagedata r:id="rId8" o:title=""/>
          </v:shape>
        </w:pict>
      </w:r>
      <w:r w:rsidRPr="00F44122">
        <w:rPr>
          <w:noProof/>
        </w:rPr>
        <w:pict>
          <v:shape id="obrázek 52" o:spid="_x0000_i1033" type="#_x0000_t75" style="width:55.5pt;height:1in;visibility:visible">
            <v:imagedata r:id="rId8" o:title=""/>
          </v:shape>
        </w:pict>
      </w:r>
    </w:p>
    <w:p w:rsidR="002054A9" w:rsidRDefault="002054A9" w:rsidP="005D4DEC"/>
    <w:p w:rsidR="002054A9" w:rsidRDefault="002054A9" w:rsidP="005D4DEC"/>
    <w:p w:rsidR="002054A9" w:rsidRDefault="002054A9" w:rsidP="005D4DEC">
      <w:r>
        <w:t>--------------------------------</w:t>
      </w:r>
    </w:p>
    <w:p w:rsidR="002054A9" w:rsidRDefault="002054A9" w:rsidP="005D4DEC"/>
    <w:p w:rsidR="002054A9" w:rsidRDefault="002054A9" w:rsidP="005D4DEC"/>
    <w:p w:rsidR="002054A9" w:rsidRDefault="002054A9" w:rsidP="005D4DEC">
      <w:r w:rsidRPr="00F44122">
        <w:rPr>
          <w:noProof/>
        </w:rPr>
        <w:pict>
          <v:shape id="obrázek 33" o:spid="_x0000_i1034" type="#_x0000_t75" alt="MC900335785[1]" style="width:48pt;height:75pt;visibility:visible">
            <v:imagedata r:id="rId9" o:title=""/>
          </v:shape>
        </w:pict>
      </w:r>
      <w:r w:rsidRPr="00F44122">
        <w:rPr>
          <w:noProof/>
        </w:rPr>
        <w:pict>
          <v:shape id="obrázek 54" o:spid="_x0000_i1035" type="#_x0000_t75" style="width:49.5pt;height:78pt;visibility:visible">
            <v:imagedata r:id="rId10" o:title=""/>
          </v:shape>
        </w:pict>
      </w:r>
      <w:r w:rsidRPr="00F44122">
        <w:rPr>
          <w:noProof/>
        </w:rPr>
        <w:pict>
          <v:shape id="obrázek 55" o:spid="_x0000_i1036" type="#_x0000_t75" style="width:45.75pt;height:78pt;visibility:visible">
            <v:imagedata r:id="rId10" o:title=""/>
          </v:shape>
        </w:pict>
      </w:r>
      <w:r w:rsidRPr="00F44122">
        <w:rPr>
          <w:noProof/>
        </w:rPr>
        <w:pict>
          <v:shape id="obrázek 60" o:spid="_x0000_i1037" type="#_x0000_t75" style="width:45.75pt;height:78pt;visibility:visible">
            <v:imagedata r:id="rId10" o:title=""/>
          </v:shape>
        </w:pict>
      </w:r>
      <w:r w:rsidRPr="00F44122">
        <w:rPr>
          <w:noProof/>
        </w:rPr>
        <w:pict>
          <v:shape id="obrázek 61" o:spid="_x0000_i1038" type="#_x0000_t75" style="width:45.75pt;height:78pt;visibility:visible">
            <v:imagedata r:id="rId10" o:title=""/>
          </v:shape>
        </w:pict>
      </w:r>
      <w:r w:rsidRPr="00F44122">
        <w:rPr>
          <w:noProof/>
        </w:rPr>
        <w:pict>
          <v:shape id="obrázek 64" o:spid="_x0000_i1039" type="#_x0000_t75" style="width:45.75pt;height:78pt;visibility:visible">
            <v:imagedata r:id="rId10" o:title=""/>
          </v:shape>
        </w:pict>
      </w:r>
      <w:r w:rsidRPr="00F44122">
        <w:rPr>
          <w:noProof/>
        </w:rPr>
        <w:pict>
          <v:shape id="obrázek 62" o:spid="_x0000_i1040" type="#_x0000_t75" style="width:45.75pt;height:78pt;visibility:visible">
            <v:imagedata r:id="rId10" o:title=""/>
          </v:shape>
        </w:pict>
      </w:r>
      <w:r w:rsidRPr="00F44122">
        <w:rPr>
          <w:noProof/>
        </w:rPr>
        <w:pict>
          <v:shape id="obrázek 65" o:spid="_x0000_i1041" type="#_x0000_t75" style="width:45.75pt;height:78pt;visibility:visible">
            <v:imagedata r:id="rId10" o:title=""/>
          </v:shape>
        </w:pict>
      </w:r>
      <w:r w:rsidRPr="00F44122">
        <w:rPr>
          <w:noProof/>
        </w:rPr>
        <w:pict>
          <v:shape id="obrázek 68" o:spid="_x0000_i1042" type="#_x0000_t75" style="width:45.75pt;height:78pt;visibility:visible">
            <v:imagedata r:id="rId10" o:title=""/>
          </v:shape>
        </w:pict>
      </w:r>
    </w:p>
    <w:p w:rsidR="002054A9" w:rsidRDefault="002054A9" w:rsidP="005D4DEC"/>
    <w:p w:rsidR="002054A9" w:rsidRDefault="002054A9" w:rsidP="005D4DEC"/>
    <w:p w:rsidR="002054A9" w:rsidRDefault="002054A9" w:rsidP="005D4DEC"/>
    <w:p w:rsidR="002054A9" w:rsidRDefault="002054A9" w:rsidP="005D4DEC">
      <w:r>
        <w:t>------------------------------</w:t>
      </w:r>
    </w:p>
    <w:p w:rsidR="002054A9" w:rsidRDefault="002054A9" w:rsidP="005D4DEC"/>
    <w:p w:rsidR="002054A9" w:rsidRDefault="002054A9" w:rsidP="005D4DEC"/>
    <w:p w:rsidR="002054A9" w:rsidRDefault="002054A9" w:rsidP="005D4DEC">
      <w:r w:rsidRPr="00F44122">
        <w:rPr>
          <w:noProof/>
        </w:rPr>
        <w:pict>
          <v:shape id="obrázek 34" o:spid="_x0000_i1043" type="#_x0000_t75" alt="MC900353680[1]" style="width:81pt;height:100.5pt;visibility:visible">
            <v:imagedata r:id="rId11" o:title=""/>
          </v:shape>
        </w:pict>
      </w:r>
      <w:r w:rsidRPr="00F44122">
        <w:rPr>
          <w:noProof/>
        </w:rPr>
        <w:pict>
          <v:shape id="obrázek 70" o:spid="_x0000_i1044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71" o:spid="_x0000_i1045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72" o:spid="_x0000_i1046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73" o:spid="_x0000_i1047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74" o:spid="_x0000_i1048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75" o:spid="_x0000_i1049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76" o:spid="_x0000_i1050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77" o:spid="_x0000_i1051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82" o:spid="_x0000_i1052" type="#_x0000_t75" style="width:82.5pt;height:101.25pt;visibility:visible">
            <v:imagedata r:id="rId12" o:title=""/>
          </v:shape>
        </w:pict>
      </w:r>
    </w:p>
    <w:p w:rsidR="002054A9" w:rsidRDefault="002054A9" w:rsidP="005D4DEC">
      <w:r w:rsidRPr="00F44122">
        <w:rPr>
          <w:noProof/>
        </w:rPr>
        <w:pict>
          <v:shape id="obrázek 78" o:spid="_x0000_i1053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79" o:spid="_x0000_i1054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80" o:spid="_x0000_i1055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81" o:spid="_x0000_i1056" type="#_x0000_t75" style="width:82.5pt;height:101.25pt;visibility:visible">
            <v:imagedata r:id="rId12" o:title=""/>
          </v:shape>
        </w:pict>
      </w:r>
      <w:r w:rsidRPr="00F44122">
        <w:rPr>
          <w:noProof/>
        </w:rPr>
        <w:pict>
          <v:shape id="obrázek 83" o:spid="_x0000_i1057" type="#_x0000_t75" style="width:82.5pt;height:101.25pt;visibility:visible">
            <v:imagedata r:id="rId12" o:title=""/>
          </v:shape>
        </w:pict>
      </w:r>
    </w:p>
    <w:p w:rsidR="002054A9" w:rsidRDefault="002054A9" w:rsidP="005D4DEC"/>
    <w:p w:rsidR="002054A9" w:rsidRDefault="002054A9" w:rsidP="005D4DEC"/>
    <w:p w:rsidR="002054A9" w:rsidRDefault="002054A9" w:rsidP="005D4DEC">
      <w:r>
        <w:t>-------------------------------</w:t>
      </w:r>
    </w:p>
    <w:p w:rsidR="002054A9" w:rsidRDefault="002054A9" w:rsidP="00AF2A32">
      <w:pPr>
        <w:rPr>
          <w:b/>
        </w:rPr>
      </w:pPr>
      <w:r>
        <w:rPr>
          <w:b/>
        </w:rPr>
        <w:t>Závěr:</w:t>
      </w:r>
    </w:p>
    <w:p w:rsidR="002054A9" w:rsidRDefault="002054A9" w:rsidP="00AF2A32">
      <w:pPr>
        <w:tabs>
          <w:tab w:val="left" w:pos="1800"/>
        </w:tabs>
        <w:rPr>
          <w:b/>
        </w:rPr>
      </w:pPr>
    </w:p>
    <w:p w:rsidR="002054A9" w:rsidRDefault="002054A9" w:rsidP="00AF2A32">
      <w:r>
        <w:t>Veškerá neocitovaná díla jsou dílem autora nebo byly použity materiály z knihoven Microsoft Word 2003.</w:t>
      </w:r>
    </w:p>
    <w:p w:rsidR="002054A9" w:rsidRDefault="002054A9" w:rsidP="00AF2A32">
      <w:r>
        <w:t xml:space="preserve">Materiály jsou určeny pro bezplatné užívání pro potřeby výuky a vzdělávání na všech typech škol. </w:t>
      </w:r>
    </w:p>
    <w:p w:rsidR="002054A9" w:rsidRDefault="002054A9" w:rsidP="00AF2A32"/>
    <w:p w:rsidR="002054A9" w:rsidRDefault="002054A9" w:rsidP="00AF2A32">
      <w:r>
        <w:t>Mgr. Dana Nyčová</w:t>
      </w:r>
    </w:p>
    <w:p w:rsidR="002054A9" w:rsidRDefault="002054A9" w:rsidP="00AF2A32">
      <w:r>
        <w:t>ZS V Domcích 488</w:t>
      </w:r>
    </w:p>
    <w:p w:rsidR="002054A9" w:rsidRDefault="002054A9" w:rsidP="00AF2A32">
      <w:r>
        <w:t>Trutnov</w:t>
      </w:r>
    </w:p>
    <w:p w:rsidR="002054A9" w:rsidRDefault="002054A9" w:rsidP="00AF2A32">
      <w:r>
        <w:t>nycova@zsvdomcich.cz</w:t>
      </w:r>
    </w:p>
    <w:p w:rsidR="002054A9" w:rsidRDefault="002054A9" w:rsidP="00AF2A32">
      <w:pPr>
        <w:tabs>
          <w:tab w:val="left" w:pos="1770"/>
        </w:tabs>
      </w:pPr>
    </w:p>
    <w:p w:rsidR="002054A9" w:rsidRDefault="002054A9" w:rsidP="00AF2A32">
      <w:pPr>
        <w:tabs>
          <w:tab w:val="left" w:pos="1770"/>
        </w:tabs>
      </w:pPr>
    </w:p>
    <w:p w:rsidR="002054A9" w:rsidRDefault="002054A9" w:rsidP="005D4DEC"/>
    <w:p w:rsidR="002054A9" w:rsidRDefault="002054A9" w:rsidP="005D4DEC"/>
    <w:p w:rsidR="002054A9" w:rsidRPr="005D4DEC" w:rsidRDefault="002054A9" w:rsidP="005D4DEC">
      <w:r>
        <w:rPr>
          <w:noProof/>
        </w:rPr>
      </w:r>
      <w:r>
        <w:rPr>
          <w:noProof/>
        </w:rPr>
        <w:pict>
          <v:group id="Plátno 14" o:spid="_x0000_s1049" editas="canvas" style="width:450pt;height:270pt;mso-position-horizontal-relative:char;mso-position-vertical-relative:line" coordsize="57150,34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PMCh5TcAAAABQEAAA8AAABkcnMv&#10;ZG93bnJldi54bWxMj0FLAzEQhe+C/yGM4EVsUm1LXTdbRBBE8GCr0GN2M25Wk8myybbrv3f0opdh&#10;Hm94871yMwUvDjikLpKG+UyBQGqi7ajV8Lp7uFyDSNmQNT4SavjCBJvq9KQ0hY1HesHDNreCQygV&#10;RoPLuS+kTI3DYNIs9kjsvcchmMxyaKUdzJHDg5dXSq1kMB3xB2d6vHfYfG7HoOGpWV18zOtxH9bP&#10;b+566fePebfQ+vxsursFkXHKf8fwg8/oUDFTHUeySXgNXCT/TvZulGJZa1gueJFVKf/TV9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8wKHlNwAAAAFAQAADwAAAAAAAAAAAAAAAABu&#10;AwAAZHJzL2Rvd25yZXYueG1sUEsFBgAAAAAEAAQA8wAAAHcEAAAAAA==&#10;">
            <v:shape id="_x0000_s1050" type="#_x0000_t75" style="position:absolute;width:57150;height:34290;visibility:visible">
              <v:fill o:detectmouseclick="t"/>
              <v:path o:connecttype="none"/>
            </v:shape>
            <w10:anchorlock/>
          </v:group>
        </w:pict>
      </w:r>
    </w:p>
    <w:sectPr w:rsidR="002054A9" w:rsidRPr="005D4DEC" w:rsidSect="00DD54E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36015"/>
    <w:multiLevelType w:val="hybridMultilevel"/>
    <w:tmpl w:val="3BA213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DEC"/>
    <w:rsid w:val="000929F5"/>
    <w:rsid w:val="001272DB"/>
    <w:rsid w:val="0017249B"/>
    <w:rsid w:val="002054A9"/>
    <w:rsid w:val="00234CC4"/>
    <w:rsid w:val="002A1503"/>
    <w:rsid w:val="004354B6"/>
    <w:rsid w:val="0045785B"/>
    <w:rsid w:val="004A5C13"/>
    <w:rsid w:val="005D4DEC"/>
    <w:rsid w:val="00685613"/>
    <w:rsid w:val="00777A7B"/>
    <w:rsid w:val="0084138C"/>
    <w:rsid w:val="008A1F55"/>
    <w:rsid w:val="008A6E20"/>
    <w:rsid w:val="009132F3"/>
    <w:rsid w:val="00AF2A32"/>
    <w:rsid w:val="00C15698"/>
    <w:rsid w:val="00D818EE"/>
    <w:rsid w:val="00DD54EE"/>
    <w:rsid w:val="00E524CC"/>
    <w:rsid w:val="00F44122"/>
    <w:rsid w:val="00F936E1"/>
    <w:rsid w:val="00FC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8E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1724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724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82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362</Words>
  <Characters>2140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dany</dc:creator>
  <cp:keywords/>
  <dc:description/>
  <cp:lastModifiedBy>DUM</cp:lastModifiedBy>
  <cp:revision>2</cp:revision>
  <dcterms:created xsi:type="dcterms:W3CDTF">2014-03-26T14:52:00Z</dcterms:created>
  <dcterms:modified xsi:type="dcterms:W3CDTF">2014-03-26T14:52:00Z</dcterms:modified>
</cp:coreProperties>
</file>