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56F5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</w:t>
            </w:r>
            <w:r w:rsidR="00456F51">
              <w:rPr>
                <w:b/>
                <w:bCs/>
                <w:color w:val="FFFFFF"/>
                <w:kern w:val="24"/>
                <w:sz w:val="28"/>
                <w:szCs w:val="28"/>
              </w:rPr>
              <w:t>2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456F51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456F51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456F51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456F51" w:rsidP="00456F5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květ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BE761A" w:rsidP="00BE761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56F5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456F51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6F087E" w:rsidP="006F087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 xml:space="preserve">Předložky se 4. pádem 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4C47AB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6F087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</w:t>
            </w:r>
            <w:r w:rsidR="006F087E">
              <w:rPr>
                <w:b/>
                <w:bCs/>
                <w:color w:val="FFFFFF"/>
                <w:kern w:val="24"/>
                <w:szCs w:val="24"/>
              </w:rPr>
              <w:t>skloňování podstatných jmen v jednotném čísle a předložek se 4. pádem.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6F087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 w:rsidR="006F087E">
              <w:rPr>
                <w:color w:val="000000"/>
                <w:kern w:val="24"/>
                <w:szCs w:val="24"/>
              </w:rPr>
              <w:t>opakuje skloňování podstatných jmen i ve spojení se členem určitým a neurčitým a spojuje je s předložkami se 4. pádem. Samostatně vyplní pracovní list.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6F087E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8.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6F087E" w:rsidP="006F087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doplňovací </w:t>
            </w:r>
            <w:r w:rsidR="0026595A">
              <w:rPr>
                <w:color w:val="000000"/>
                <w:kern w:val="24"/>
                <w:szCs w:val="24"/>
              </w:rPr>
              <w:t>text</w:t>
            </w:r>
            <w:r>
              <w:rPr>
                <w:color w:val="000000"/>
                <w:kern w:val="24"/>
                <w:szCs w:val="24"/>
              </w:rPr>
              <w:t>,</w:t>
            </w:r>
            <w:r w:rsidR="0026595A" w:rsidRPr="00511006">
              <w:rPr>
                <w:color w:val="000000"/>
                <w:kern w:val="24"/>
                <w:szCs w:val="24"/>
              </w:rPr>
              <w:t xml:space="preserve"> pracovní </w:t>
            </w:r>
            <w:r w:rsidR="0026595A">
              <w:rPr>
                <w:color w:val="000000"/>
                <w:kern w:val="24"/>
                <w:szCs w:val="24"/>
              </w:rPr>
              <w:t>list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6F087E" w:rsidP="006F087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pracovní list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6F087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6F087E">
              <w:rPr>
                <w:color w:val="000000"/>
                <w:kern w:val="24"/>
                <w:szCs w:val="24"/>
              </w:rPr>
              <w:t>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  <w:r w:rsidR="006F087E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6F087E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Žáci pracují s textem a vy</w:t>
            </w:r>
            <w:r w:rsidR="006F087E">
              <w:rPr>
                <w:kern w:val="0"/>
                <w:szCs w:val="24"/>
              </w:rPr>
              <w:t>plňují pracovní list.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AA762E" w:rsidP="00685A47">
      <w:pPr>
        <w:tabs>
          <w:tab w:val="left" w:pos="1395"/>
          <w:tab w:val="left" w:pos="1725"/>
        </w:tabs>
        <w:ind w:left="426"/>
      </w:pPr>
    </w:p>
    <w:p w:rsidR="00685A47" w:rsidRDefault="00685A47" w:rsidP="00685A47">
      <w:pPr>
        <w:tabs>
          <w:tab w:val="left" w:pos="1395"/>
          <w:tab w:val="left" w:pos="1725"/>
        </w:tabs>
        <w:ind w:left="426"/>
      </w:pPr>
    </w:p>
    <w:p w:rsidR="00685A47" w:rsidRDefault="00685A47" w:rsidP="00685A47">
      <w:pPr>
        <w:pStyle w:val="Nadpis1"/>
        <w:jc w:val="center"/>
        <w:rPr>
          <w:color w:val="7030A0"/>
          <w:sz w:val="52"/>
          <w:szCs w:val="52"/>
        </w:rPr>
      </w:pPr>
      <w:proofErr w:type="spellStart"/>
      <w:r>
        <w:rPr>
          <w:color w:val="7030A0"/>
          <w:sz w:val="52"/>
          <w:szCs w:val="52"/>
        </w:rPr>
        <w:t>Wir</w:t>
      </w:r>
      <w:proofErr w:type="spellEnd"/>
      <w:r>
        <w:rPr>
          <w:color w:val="7030A0"/>
          <w:sz w:val="52"/>
          <w:szCs w:val="52"/>
        </w:rPr>
        <w:t xml:space="preserve">  </w:t>
      </w:r>
      <w:proofErr w:type="spellStart"/>
      <w:r>
        <w:rPr>
          <w:color w:val="7030A0"/>
          <w:sz w:val="52"/>
          <w:szCs w:val="52"/>
        </w:rPr>
        <w:t>wiederholen</w:t>
      </w:r>
      <w:proofErr w:type="spellEnd"/>
    </w:p>
    <w:p w:rsidR="00685A47" w:rsidRDefault="00685A47" w:rsidP="00685A47">
      <w:pPr>
        <w:ind w:left="567"/>
        <w:rPr>
          <w:sz w:val="36"/>
          <w:szCs w:val="36"/>
        </w:rPr>
      </w:pPr>
    </w:p>
    <w:p w:rsidR="00685A47" w:rsidRDefault="00685A47" w:rsidP="00685A47">
      <w:pPr>
        <w:ind w:left="567"/>
        <w:jc w:val="center"/>
        <w:rPr>
          <w:sz w:val="36"/>
          <w:szCs w:val="36"/>
        </w:rPr>
      </w:pPr>
    </w:p>
    <w:p w:rsidR="00685A47" w:rsidRDefault="00685A47" w:rsidP="00685A47">
      <w:pPr>
        <w:ind w:left="567"/>
        <w:rPr>
          <w:sz w:val="36"/>
          <w:szCs w:val="36"/>
        </w:rPr>
      </w:pPr>
    </w:p>
    <w:p w:rsidR="00685A47" w:rsidRDefault="00350F17" w:rsidP="00350F17">
      <w:pPr>
        <w:ind w:left="567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862330" cy="880110"/>
            <wp:effectExtent l="19050" t="0" r="0" b="0"/>
            <wp:docPr id="1" name="obrázek 1" descr="C:\Users\Acer\Dokumenty\SKOLA\pomeran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pomeranč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88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A47" w:rsidRDefault="00685A47" w:rsidP="00685A47">
      <w:pPr>
        <w:ind w:left="567"/>
        <w:rPr>
          <w:sz w:val="36"/>
          <w:szCs w:val="36"/>
        </w:rPr>
      </w:pPr>
    </w:p>
    <w:p w:rsidR="00685A47" w:rsidRDefault="00685A47" w:rsidP="00685A47">
      <w:pPr>
        <w:ind w:left="567"/>
        <w:jc w:val="center"/>
        <w:rPr>
          <w:sz w:val="36"/>
          <w:szCs w:val="36"/>
        </w:rPr>
      </w:pPr>
    </w:p>
    <w:p w:rsidR="00685A47" w:rsidRDefault="00685A47" w:rsidP="00685A47">
      <w:pPr>
        <w:ind w:left="567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1. Skloňuj podstatná jména v jednotném čísle.</w:t>
      </w:r>
    </w:p>
    <w:p w:rsidR="00685A47" w:rsidRDefault="00685A47" w:rsidP="00685A47">
      <w:pPr>
        <w:ind w:left="567"/>
        <w:rPr>
          <w:color w:val="7030A0"/>
          <w:sz w:val="36"/>
          <w:szCs w:val="36"/>
        </w:rPr>
      </w:pPr>
    </w:p>
    <w:p w:rsidR="00685A47" w:rsidRDefault="00685A47" w:rsidP="00685A47">
      <w:pPr>
        <w:ind w:left="567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2. K podstatnému jménu přidej přídavné jméno a vyskloňuj toto spojení v jednotném čísle.</w:t>
      </w:r>
    </w:p>
    <w:p w:rsidR="00350F17" w:rsidRDefault="00350F17" w:rsidP="00685A47">
      <w:pPr>
        <w:ind w:left="567"/>
        <w:rPr>
          <w:color w:val="7030A0"/>
          <w:sz w:val="36"/>
          <w:szCs w:val="36"/>
        </w:rPr>
      </w:pPr>
    </w:p>
    <w:p w:rsidR="00350F17" w:rsidRDefault="00350F17" w:rsidP="00685A47">
      <w:pPr>
        <w:ind w:left="567"/>
        <w:rPr>
          <w:color w:val="7030A0"/>
          <w:sz w:val="36"/>
          <w:szCs w:val="36"/>
        </w:rPr>
      </w:pPr>
    </w:p>
    <w:p w:rsidR="00350F17" w:rsidRDefault="00350F17" w:rsidP="00685A47">
      <w:pPr>
        <w:ind w:left="567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231781" cy="1075023"/>
            <wp:effectExtent l="19050" t="0" r="6469" b="0"/>
            <wp:docPr id="2" name="obrázek 2" descr="C:\Users\Acer\Dokumenty\SKOLA\hruškyž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hruškyžl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945" cy="1076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F30C1C">
        <w:rPr>
          <w:color w:val="7030A0"/>
          <w:sz w:val="36"/>
          <w:szCs w:val="36"/>
        </w:rPr>
        <w:tab/>
      </w:r>
      <w:r w:rsidR="00EA1545">
        <w:rPr>
          <w:noProof/>
          <w:color w:val="7030A0"/>
          <w:sz w:val="36"/>
          <w:szCs w:val="36"/>
        </w:rPr>
        <w:drawing>
          <wp:inline distT="0" distB="0" distL="0" distR="0">
            <wp:extent cx="989865" cy="1388852"/>
            <wp:effectExtent l="19050" t="0" r="735" b="0"/>
            <wp:docPr id="12" name="obrázek 1" descr="C:\Users\Acer\Dokumenty\SKOLA\zmrzl-ko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zmrzl-kor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245" cy="1392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0C1C">
        <w:rPr>
          <w:color w:val="7030A0"/>
          <w:sz w:val="36"/>
          <w:szCs w:val="36"/>
        </w:rPr>
        <w:tab/>
      </w:r>
      <w:r w:rsidR="00F30C1C">
        <w:rPr>
          <w:color w:val="7030A0"/>
          <w:sz w:val="36"/>
          <w:szCs w:val="36"/>
        </w:rPr>
        <w:tab/>
      </w:r>
      <w:r w:rsidR="00027457">
        <w:rPr>
          <w:noProof/>
          <w:color w:val="7030A0"/>
          <w:sz w:val="36"/>
          <w:szCs w:val="36"/>
        </w:rPr>
        <w:drawing>
          <wp:inline distT="0" distB="0" distL="0" distR="0">
            <wp:extent cx="1768475" cy="1440815"/>
            <wp:effectExtent l="19050" t="0" r="3175" b="0"/>
            <wp:docPr id="20" name="obrázek 3" descr="C:\Users\Acer\Dokumenty\SKOLA\sý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sý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C1C" w:rsidRDefault="00F30C1C" w:rsidP="00685A47">
      <w:pPr>
        <w:ind w:left="567"/>
        <w:rPr>
          <w:color w:val="7030A0"/>
          <w:sz w:val="36"/>
          <w:szCs w:val="36"/>
        </w:rPr>
      </w:pPr>
    </w:p>
    <w:p w:rsidR="00F30C1C" w:rsidRDefault="00F30C1C" w:rsidP="00685A47">
      <w:pPr>
        <w:ind w:left="567"/>
        <w:rPr>
          <w:color w:val="7030A0"/>
          <w:sz w:val="36"/>
          <w:szCs w:val="36"/>
        </w:rPr>
      </w:pPr>
    </w:p>
    <w:p w:rsidR="00F30C1C" w:rsidRDefault="00F30C1C" w:rsidP="00685A47">
      <w:pPr>
        <w:ind w:left="567"/>
        <w:rPr>
          <w:color w:val="7030A0"/>
          <w:sz w:val="36"/>
          <w:szCs w:val="36"/>
        </w:rPr>
      </w:pPr>
    </w:p>
    <w:p w:rsidR="00071115" w:rsidRDefault="00071115" w:rsidP="00685A47">
      <w:pPr>
        <w:ind w:left="567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ab/>
      </w:r>
      <w:r w:rsidR="00B37150">
        <w:rPr>
          <w:noProof/>
          <w:color w:val="7030A0"/>
          <w:sz w:val="36"/>
          <w:szCs w:val="36"/>
        </w:rPr>
        <w:drawing>
          <wp:inline distT="0" distB="0" distL="0" distR="0">
            <wp:extent cx="1254531" cy="1138687"/>
            <wp:effectExtent l="19050" t="0" r="2769" b="0"/>
            <wp:docPr id="15" name="obrázek 2" descr="C:\Users\Acer\Dokumenty\SKOLA\jabl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jablk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943" cy="113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 w:rsidR="00B37150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B37150">
        <w:rPr>
          <w:noProof/>
          <w:color w:val="7030A0"/>
          <w:sz w:val="36"/>
          <w:szCs w:val="36"/>
        </w:rPr>
        <w:drawing>
          <wp:inline distT="0" distB="0" distL="0" distR="0">
            <wp:extent cx="751543" cy="1354347"/>
            <wp:effectExtent l="19050" t="0" r="0" b="0"/>
            <wp:docPr id="19" name="obrázek 6" descr="C:\Users\Acer\Dokumenty\SKOLA\limo-č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limo-č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638" cy="135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027457"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544320" cy="1181735"/>
            <wp:effectExtent l="19050" t="0" r="0" b="0"/>
            <wp:docPr id="7" name="obrázek 7" descr="C:\Users\Acer\Dokumenty\SKOLA\jahůd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jahůdk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18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5C4" w:rsidRDefault="00A675C4" w:rsidP="00685A47">
      <w:pPr>
        <w:ind w:left="567"/>
        <w:rPr>
          <w:color w:val="7030A0"/>
          <w:sz w:val="36"/>
          <w:szCs w:val="36"/>
        </w:rPr>
      </w:pPr>
    </w:p>
    <w:p w:rsidR="00A675C4" w:rsidRDefault="00A675C4" w:rsidP="00685A47">
      <w:pPr>
        <w:ind w:left="567"/>
        <w:rPr>
          <w:color w:val="7030A0"/>
          <w:sz w:val="36"/>
          <w:szCs w:val="36"/>
        </w:rPr>
      </w:pPr>
    </w:p>
    <w:p w:rsidR="00A675C4" w:rsidRDefault="00A675C4" w:rsidP="00685A47">
      <w:pPr>
        <w:ind w:left="567"/>
        <w:rPr>
          <w:color w:val="7030A0"/>
          <w:sz w:val="36"/>
          <w:szCs w:val="36"/>
        </w:rPr>
      </w:pPr>
    </w:p>
    <w:p w:rsidR="00A675C4" w:rsidRDefault="00A675C4" w:rsidP="00685A47">
      <w:pPr>
        <w:ind w:left="567"/>
        <w:rPr>
          <w:color w:val="7030A0"/>
          <w:sz w:val="36"/>
          <w:szCs w:val="36"/>
        </w:rPr>
      </w:pPr>
    </w:p>
    <w:p w:rsidR="00456F51" w:rsidRDefault="00456F51" w:rsidP="00685A47">
      <w:pPr>
        <w:ind w:left="567"/>
        <w:rPr>
          <w:color w:val="7030A0"/>
          <w:sz w:val="36"/>
          <w:szCs w:val="36"/>
        </w:rPr>
      </w:pPr>
    </w:p>
    <w:p w:rsidR="00A675C4" w:rsidRDefault="00A675C4" w:rsidP="00685A47">
      <w:pPr>
        <w:ind w:left="567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3. Připomeň si předložky se 4. pádem.</w:t>
      </w:r>
    </w:p>
    <w:p w:rsidR="00A16AE2" w:rsidRDefault="00A16AE2" w:rsidP="00685A47">
      <w:pPr>
        <w:ind w:left="567"/>
        <w:rPr>
          <w:color w:val="7030A0"/>
          <w:sz w:val="36"/>
          <w:szCs w:val="36"/>
        </w:rPr>
      </w:pPr>
    </w:p>
    <w:p w:rsidR="00A16AE2" w:rsidRDefault="00A16AE2" w:rsidP="00685A47">
      <w:pPr>
        <w:ind w:left="567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4. Doplň do následujících vět podstatná jména:</w:t>
      </w:r>
    </w:p>
    <w:p w:rsidR="00A16AE2" w:rsidRDefault="00A16AE2" w:rsidP="00685A47">
      <w:pPr>
        <w:ind w:left="567"/>
        <w:rPr>
          <w:color w:val="7030A0"/>
          <w:sz w:val="36"/>
          <w:szCs w:val="36"/>
        </w:rPr>
      </w:pPr>
    </w:p>
    <w:p w:rsidR="00A16AE2" w:rsidRDefault="00A16AE2" w:rsidP="00685A47">
      <w:pPr>
        <w:ind w:left="567"/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Ich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gehe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nicht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gramStart"/>
      <w:r>
        <w:rPr>
          <w:color w:val="000000" w:themeColor="text1"/>
          <w:sz w:val="36"/>
          <w:szCs w:val="36"/>
        </w:rPr>
        <w:t xml:space="preserve">in  </w:t>
      </w:r>
      <w:proofErr w:type="spellStart"/>
      <w:r>
        <w:rPr>
          <w:color w:val="000000" w:themeColor="text1"/>
          <w:sz w:val="36"/>
          <w:szCs w:val="36"/>
        </w:rPr>
        <w:t>die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Schule</w:t>
      </w:r>
      <w:proofErr w:type="spellEnd"/>
      <w:r>
        <w:rPr>
          <w:color w:val="000000" w:themeColor="text1"/>
          <w:sz w:val="36"/>
          <w:szCs w:val="36"/>
        </w:rPr>
        <w:t xml:space="preserve">  ohne  …………………..</w:t>
      </w:r>
    </w:p>
    <w:p w:rsidR="00A16AE2" w:rsidRDefault="00A16AE2" w:rsidP="00685A47">
      <w:pPr>
        <w:ind w:left="567"/>
        <w:rPr>
          <w:color w:val="000000" w:themeColor="text1"/>
          <w:sz w:val="36"/>
          <w:szCs w:val="36"/>
        </w:rPr>
      </w:pPr>
    </w:p>
    <w:p w:rsidR="00A16AE2" w:rsidRDefault="00A16AE2" w:rsidP="00685A47">
      <w:pPr>
        <w:ind w:left="567"/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Ich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habe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das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Geschenk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für</w:t>
      </w:r>
      <w:proofErr w:type="spellEnd"/>
      <w:r>
        <w:rPr>
          <w:color w:val="000000" w:themeColor="text1"/>
          <w:sz w:val="36"/>
          <w:szCs w:val="36"/>
        </w:rPr>
        <w:t xml:space="preserve"> ……………………………</w:t>
      </w:r>
    </w:p>
    <w:p w:rsidR="00A16AE2" w:rsidRDefault="00A16AE2" w:rsidP="00685A47">
      <w:pPr>
        <w:ind w:left="567"/>
        <w:rPr>
          <w:color w:val="000000" w:themeColor="text1"/>
          <w:sz w:val="36"/>
          <w:szCs w:val="36"/>
        </w:rPr>
      </w:pPr>
    </w:p>
    <w:p w:rsidR="00A16AE2" w:rsidRDefault="00A16AE2" w:rsidP="00685A47">
      <w:pPr>
        <w:ind w:left="567"/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Wir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gehen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gramStart"/>
      <w:r>
        <w:rPr>
          <w:color w:val="000000" w:themeColor="text1"/>
          <w:sz w:val="36"/>
          <w:szCs w:val="36"/>
        </w:rPr>
        <w:t>durch  …</w:t>
      </w:r>
      <w:proofErr w:type="gramEnd"/>
      <w:r>
        <w:rPr>
          <w:color w:val="000000" w:themeColor="text1"/>
          <w:sz w:val="36"/>
          <w:szCs w:val="36"/>
        </w:rPr>
        <w:t>……………………………………</w:t>
      </w:r>
    </w:p>
    <w:p w:rsidR="00A16AE2" w:rsidRDefault="00A16AE2" w:rsidP="00685A47">
      <w:pPr>
        <w:ind w:left="567"/>
        <w:rPr>
          <w:color w:val="000000" w:themeColor="text1"/>
          <w:sz w:val="36"/>
          <w:szCs w:val="36"/>
        </w:rPr>
      </w:pPr>
    </w:p>
    <w:p w:rsidR="00A16AE2" w:rsidRDefault="00A16AE2" w:rsidP="00685A47">
      <w:pPr>
        <w:ind w:left="567"/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Ich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habe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nichts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gegen</w:t>
      </w:r>
      <w:proofErr w:type="spellEnd"/>
      <w:r>
        <w:rPr>
          <w:color w:val="000000" w:themeColor="text1"/>
          <w:sz w:val="36"/>
          <w:szCs w:val="36"/>
        </w:rPr>
        <w:t xml:space="preserve"> …………………………………</w:t>
      </w:r>
    </w:p>
    <w:p w:rsidR="00A16AE2" w:rsidRDefault="00A16AE2" w:rsidP="00685A47">
      <w:pPr>
        <w:ind w:left="567"/>
        <w:rPr>
          <w:color w:val="000000" w:themeColor="text1"/>
          <w:sz w:val="36"/>
          <w:szCs w:val="36"/>
        </w:rPr>
      </w:pPr>
    </w:p>
    <w:p w:rsidR="00A16AE2" w:rsidRDefault="00A16AE2" w:rsidP="00685A47">
      <w:pPr>
        <w:ind w:left="567"/>
        <w:rPr>
          <w:color w:val="7030A0"/>
          <w:sz w:val="36"/>
          <w:szCs w:val="36"/>
        </w:rPr>
      </w:pPr>
      <w:proofErr w:type="spellStart"/>
      <w:proofErr w:type="gramStart"/>
      <w:r>
        <w:rPr>
          <w:color w:val="000000" w:themeColor="text1"/>
          <w:sz w:val="36"/>
          <w:szCs w:val="36"/>
        </w:rPr>
        <w:t>Das</w:t>
      </w:r>
      <w:proofErr w:type="spellEnd"/>
      <w:r>
        <w:rPr>
          <w:color w:val="000000" w:themeColor="text1"/>
          <w:sz w:val="36"/>
          <w:szCs w:val="36"/>
        </w:rPr>
        <w:t xml:space="preserve">  Auto</w:t>
      </w:r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fährt</w:t>
      </w:r>
      <w:proofErr w:type="spellEnd"/>
      <w:r>
        <w:rPr>
          <w:color w:val="000000" w:themeColor="text1"/>
          <w:sz w:val="36"/>
          <w:szCs w:val="36"/>
        </w:rPr>
        <w:t xml:space="preserve">  um</w:t>
      </w:r>
      <w:r>
        <w:rPr>
          <w:color w:val="7030A0"/>
          <w:sz w:val="36"/>
          <w:szCs w:val="36"/>
        </w:rPr>
        <w:t xml:space="preserve"> …………………………………….</w:t>
      </w:r>
    </w:p>
    <w:p w:rsidR="00A16AE2" w:rsidRDefault="00A16AE2" w:rsidP="00685A47">
      <w:pPr>
        <w:ind w:left="567"/>
        <w:rPr>
          <w:color w:val="7030A0"/>
          <w:sz w:val="36"/>
          <w:szCs w:val="36"/>
        </w:rPr>
      </w:pPr>
    </w:p>
    <w:p w:rsidR="00A16AE2" w:rsidRDefault="00ED6F23" w:rsidP="00685A47">
      <w:pPr>
        <w:ind w:left="567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927165" cy="1035170"/>
            <wp:effectExtent l="19050" t="0" r="6285" b="0"/>
            <wp:docPr id="8" name="obrázek 8" descr="C:\Users\Acer\Dokumenty\SKOLA\kni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knih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03" cy="1036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294130" cy="1104265"/>
            <wp:effectExtent l="19050" t="0" r="1270" b="0"/>
            <wp:docPr id="9" name="obrázek 9" descr="C:\Users\Acer\Dokumenty\SKOLA\malý d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malý d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1104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 w:rsidR="00C66138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878097" cy="1423791"/>
            <wp:effectExtent l="19050" t="0" r="0" b="0"/>
            <wp:docPr id="10" name="obrázek 10" descr="C:\Users\Acer\Dokumenty\SKOLA\tančit-m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tančit-m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471" cy="1430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138" w:rsidRDefault="00C66138" w:rsidP="00685A47">
      <w:pPr>
        <w:ind w:left="567"/>
        <w:rPr>
          <w:color w:val="7030A0"/>
          <w:sz w:val="36"/>
          <w:szCs w:val="36"/>
        </w:rPr>
      </w:pPr>
    </w:p>
    <w:p w:rsidR="00C66138" w:rsidRDefault="00C66138" w:rsidP="00685A47">
      <w:pPr>
        <w:ind w:left="567"/>
        <w:rPr>
          <w:color w:val="7030A0"/>
          <w:sz w:val="36"/>
          <w:szCs w:val="36"/>
        </w:rPr>
      </w:pPr>
    </w:p>
    <w:p w:rsidR="00C66138" w:rsidRDefault="00C66138" w:rsidP="00685A47">
      <w:pPr>
        <w:ind w:left="567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007494" cy="1282785"/>
            <wp:effectExtent l="19050" t="0" r="2156" b="0"/>
            <wp:docPr id="11" name="obrázek 11" descr="C:\Users\Acer\Dokumenty\SKOLA\kytk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kytkam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85" cy="1286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851257" cy="1069676"/>
            <wp:effectExtent l="19050" t="0" r="5993" b="0"/>
            <wp:docPr id="13" name="obrázek 12" descr="C:\Users\Acer\Dokumenty\SKOLA\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per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028" cy="107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175528" cy="1069675"/>
            <wp:effectExtent l="19050" t="0" r="5572" b="0"/>
            <wp:docPr id="14" name="obrázek 13" descr="C:\Users\Acer\Dokumenty\SKOLA\dort-jah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kumenty\SKOLA\dort-jahody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523" cy="107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138" w:rsidRDefault="00C66138" w:rsidP="00685A47">
      <w:pPr>
        <w:ind w:left="567"/>
        <w:rPr>
          <w:color w:val="7030A0"/>
          <w:sz w:val="36"/>
          <w:szCs w:val="36"/>
        </w:rPr>
      </w:pPr>
    </w:p>
    <w:p w:rsidR="00C66138" w:rsidRDefault="00C66138" w:rsidP="00685A47">
      <w:pPr>
        <w:ind w:left="567"/>
        <w:rPr>
          <w:color w:val="7030A0"/>
          <w:sz w:val="36"/>
          <w:szCs w:val="36"/>
        </w:rPr>
      </w:pPr>
    </w:p>
    <w:p w:rsidR="00C66138" w:rsidRDefault="00C66138" w:rsidP="00685A47">
      <w:pPr>
        <w:ind w:left="567"/>
        <w:rPr>
          <w:color w:val="7030A0"/>
          <w:sz w:val="36"/>
          <w:szCs w:val="36"/>
        </w:rPr>
      </w:pPr>
    </w:p>
    <w:p w:rsidR="00C66138" w:rsidRDefault="00C66138" w:rsidP="00685A47">
      <w:pPr>
        <w:ind w:left="567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924141" cy="1424662"/>
            <wp:effectExtent l="19050" t="0" r="9309" b="0"/>
            <wp:docPr id="17" name="obrázek 14" descr="C:\Users\Acer\Dokumenty\SKOLA\stro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kumenty\SKOLA\strom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332" cy="1435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860671" cy="1440611"/>
            <wp:effectExtent l="19050" t="0" r="0" b="0"/>
            <wp:docPr id="18" name="obrázek 15" descr="C:\Users\Acer\Dokumenty\SKOLA\procház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cer\Dokumenty\SKOLA\procházk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818" cy="1442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185342" cy="672861"/>
            <wp:effectExtent l="19050" t="0" r="0" b="0"/>
            <wp:docPr id="23" name="obrázek 16" descr="C:\Users\Acer\Dokumenty\SKOLA\boch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cer\Dokumenty\SKOLA\bochník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31" cy="673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138" w:rsidRDefault="00C66138" w:rsidP="00685A47">
      <w:pPr>
        <w:ind w:left="567"/>
        <w:rPr>
          <w:color w:val="7030A0"/>
          <w:sz w:val="36"/>
          <w:szCs w:val="36"/>
        </w:rPr>
      </w:pPr>
    </w:p>
    <w:p w:rsidR="00C66138" w:rsidRDefault="00C66138" w:rsidP="00685A47">
      <w:pPr>
        <w:ind w:left="567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lastRenderedPageBreak/>
        <w:tab/>
      </w:r>
    </w:p>
    <w:p w:rsidR="00793DF1" w:rsidRDefault="00793DF1" w:rsidP="00685A47">
      <w:pPr>
        <w:ind w:left="567"/>
        <w:rPr>
          <w:color w:val="7030A0"/>
          <w:sz w:val="36"/>
          <w:szCs w:val="36"/>
        </w:rPr>
      </w:pPr>
    </w:p>
    <w:p w:rsidR="00793DF1" w:rsidRDefault="00793DF1" w:rsidP="00685A47">
      <w:pPr>
        <w:ind w:left="567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Pracovní list</w:t>
      </w:r>
    </w:p>
    <w:p w:rsidR="00793DF1" w:rsidRDefault="00793DF1" w:rsidP="00685A47">
      <w:pPr>
        <w:ind w:left="567"/>
        <w:rPr>
          <w:color w:val="7030A0"/>
          <w:sz w:val="36"/>
          <w:szCs w:val="36"/>
        </w:rPr>
      </w:pPr>
    </w:p>
    <w:p w:rsidR="00793DF1" w:rsidRDefault="00A16F98" w:rsidP="00685A47">
      <w:pPr>
        <w:ind w:left="567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Doplň následující spojení podstatnými jmény:</w:t>
      </w:r>
    </w:p>
    <w:p w:rsidR="00A16F98" w:rsidRDefault="00A16F98" w:rsidP="00685A47">
      <w:pPr>
        <w:ind w:left="567"/>
        <w:rPr>
          <w:color w:val="7030A0"/>
          <w:sz w:val="36"/>
          <w:szCs w:val="36"/>
        </w:rPr>
      </w:pPr>
    </w:p>
    <w:p w:rsidR="00A16F98" w:rsidRDefault="00A16F98" w:rsidP="00685A47">
      <w:pPr>
        <w:ind w:left="567"/>
        <w:rPr>
          <w:sz w:val="36"/>
          <w:szCs w:val="36"/>
        </w:rPr>
      </w:pPr>
      <w:r>
        <w:rPr>
          <w:sz w:val="36"/>
          <w:szCs w:val="36"/>
        </w:rPr>
        <w:t xml:space="preserve">durch  den  ………….., 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 ……………</w:t>
      </w:r>
      <w:proofErr w:type="gramStart"/>
      <w:r>
        <w:rPr>
          <w:sz w:val="36"/>
          <w:szCs w:val="36"/>
        </w:rPr>
        <w:t xml:space="preserve">…,  </w:t>
      </w:r>
      <w:proofErr w:type="spellStart"/>
      <w:r>
        <w:rPr>
          <w:sz w:val="36"/>
          <w:szCs w:val="36"/>
        </w:rPr>
        <w:t>das</w:t>
      </w:r>
      <w:proofErr w:type="spellEnd"/>
      <w:proofErr w:type="gramEnd"/>
      <w:r>
        <w:rPr>
          <w:sz w:val="36"/>
          <w:szCs w:val="36"/>
        </w:rPr>
        <w:t>…………….</w:t>
      </w:r>
    </w:p>
    <w:p w:rsidR="00A16F98" w:rsidRDefault="00A16F98" w:rsidP="00685A47">
      <w:pPr>
        <w:ind w:left="567"/>
        <w:rPr>
          <w:sz w:val="36"/>
          <w:szCs w:val="36"/>
        </w:rPr>
      </w:pPr>
    </w:p>
    <w:p w:rsidR="00A16F98" w:rsidRDefault="00A16F98" w:rsidP="00685A47">
      <w:pPr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für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den  …</w:t>
      </w:r>
      <w:proofErr w:type="gramEnd"/>
      <w:r>
        <w:rPr>
          <w:sz w:val="36"/>
          <w:szCs w:val="36"/>
        </w:rPr>
        <w:t xml:space="preserve">……………, 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 ………………, 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 …………...</w:t>
      </w:r>
    </w:p>
    <w:p w:rsidR="00A16F98" w:rsidRDefault="00A16F98" w:rsidP="00685A47">
      <w:pPr>
        <w:ind w:left="567"/>
        <w:rPr>
          <w:sz w:val="36"/>
          <w:szCs w:val="36"/>
        </w:rPr>
      </w:pPr>
    </w:p>
    <w:p w:rsidR="00A16F98" w:rsidRDefault="00A16F98" w:rsidP="00685A47">
      <w:pPr>
        <w:ind w:left="567"/>
        <w:rPr>
          <w:sz w:val="36"/>
          <w:szCs w:val="36"/>
        </w:rPr>
      </w:pPr>
      <w:proofErr w:type="spellStart"/>
      <w:r>
        <w:rPr>
          <w:sz w:val="36"/>
          <w:szCs w:val="36"/>
        </w:rPr>
        <w:t>gegen</w:t>
      </w:r>
      <w:proofErr w:type="spellEnd"/>
      <w:r>
        <w:rPr>
          <w:sz w:val="36"/>
          <w:szCs w:val="36"/>
        </w:rPr>
        <w:t xml:space="preserve">  </w:t>
      </w:r>
      <w:proofErr w:type="gramStart"/>
      <w:r>
        <w:rPr>
          <w:sz w:val="36"/>
          <w:szCs w:val="36"/>
        </w:rPr>
        <w:t>den  …</w:t>
      </w:r>
      <w:proofErr w:type="gramEnd"/>
      <w:r>
        <w:rPr>
          <w:sz w:val="36"/>
          <w:szCs w:val="36"/>
        </w:rPr>
        <w:t xml:space="preserve">…………, 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 ……………..., 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 …………..</w:t>
      </w:r>
    </w:p>
    <w:p w:rsidR="00A16F98" w:rsidRDefault="00A16F98" w:rsidP="00685A47">
      <w:pPr>
        <w:ind w:left="567"/>
        <w:rPr>
          <w:sz w:val="36"/>
          <w:szCs w:val="36"/>
        </w:rPr>
      </w:pPr>
    </w:p>
    <w:p w:rsidR="00A16F98" w:rsidRDefault="00A16F98" w:rsidP="00685A47">
      <w:pPr>
        <w:ind w:left="567"/>
        <w:rPr>
          <w:sz w:val="36"/>
          <w:szCs w:val="36"/>
        </w:rPr>
      </w:pPr>
      <w:r>
        <w:rPr>
          <w:sz w:val="36"/>
          <w:szCs w:val="36"/>
        </w:rPr>
        <w:t>ohne  den  …………</w:t>
      </w:r>
      <w:proofErr w:type="gramStart"/>
      <w:r>
        <w:rPr>
          <w:sz w:val="36"/>
          <w:szCs w:val="36"/>
        </w:rPr>
        <w:t xml:space="preserve">…..,  </w:t>
      </w:r>
      <w:proofErr w:type="spellStart"/>
      <w:r>
        <w:rPr>
          <w:sz w:val="36"/>
          <w:szCs w:val="36"/>
        </w:rPr>
        <w:t>die</w:t>
      </w:r>
      <w:proofErr w:type="spellEnd"/>
      <w:proofErr w:type="gramEnd"/>
      <w:r>
        <w:rPr>
          <w:sz w:val="36"/>
          <w:szCs w:val="36"/>
        </w:rPr>
        <w:t xml:space="preserve">  ………………, 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 ………….</w:t>
      </w:r>
    </w:p>
    <w:p w:rsidR="00A16F98" w:rsidRDefault="00A16F98" w:rsidP="00685A47">
      <w:pPr>
        <w:ind w:left="567"/>
        <w:rPr>
          <w:sz w:val="36"/>
          <w:szCs w:val="36"/>
        </w:rPr>
      </w:pPr>
    </w:p>
    <w:p w:rsidR="00A16F98" w:rsidRDefault="00A16F98" w:rsidP="00685A47">
      <w:pPr>
        <w:ind w:left="567"/>
        <w:rPr>
          <w:sz w:val="36"/>
          <w:szCs w:val="36"/>
        </w:rPr>
      </w:pPr>
      <w:r>
        <w:rPr>
          <w:sz w:val="36"/>
          <w:szCs w:val="36"/>
        </w:rPr>
        <w:t xml:space="preserve">um  den  ………………., 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 …………</w:t>
      </w:r>
      <w:proofErr w:type="gramStart"/>
      <w:r>
        <w:rPr>
          <w:sz w:val="36"/>
          <w:szCs w:val="36"/>
        </w:rPr>
        <w:t xml:space="preserve">…...,  </w:t>
      </w:r>
      <w:proofErr w:type="spellStart"/>
      <w:r>
        <w:rPr>
          <w:sz w:val="36"/>
          <w:szCs w:val="36"/>
        </w:rPr>
        <w:t>das</w:t>
      </w:r>
      <w:proofErr w:type="spellEnd"/>
      <w:proofErr w:type="gramEnd"/>
      <w:r>
        <w:rPr>
          <w:sz w:val="36"/>
          <w:szCs w:val="36"/>
        </w:rPr>
        <w:t xml:space="preserve">  ………….</w:t>
      </w: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Default="00885A3A" w:rsidP="00685A47">
      <w:pPr>
        <w:ind w:left="567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885A3A" w:rsidRDefault="00885A3A" w:rsidP="00685A47">
      <w:pPr>
        <w:ind w:left="567"/>
        <w:rPr>
          <w:sz w:val="36"/>
          <w:szCs w:val="36"/>
        </w:rPr>
      </w:pPr>
    </w:p>
    <w:p w:rsidR="00885A3A" w:rsidRPr="00A16F98" w:rsidRDefault="00885A3A" w:rsidP="00685A47">
      <w:pPr>
        <w:ind w:left="567"/>
        <w:rPr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</w:t>
      </w:r>
    </w:p>
    <w:sectPr w:rsidR="00885A3A" w:rsidRPr="00A16F98" w:rsidSect="00511006">
      <w:footerReference w:type="default" r:id="rId24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7D8" w:rsidRDefault="008267D8" w:rsidP="00B22BDC">
      <w:r>
        <w:separator/>
      </w:r>
    </w:p>
  </w:endnote>
  <w:endnote w:type="continuationSeparator" w:id="0">
    <w:p w:rsidR="008267D8" w:rsidRDefault="008267D8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8267D8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7D8" w:rsidRDefault="008267D8" w:rsidP="00B22BDC">
      <w:r>
        <w:separator/>
      </w:r>
    </w:p>
  </w:footnote>
  <w:footnote w:type="continuationSeparator" w:id="0">
    <w:p w:rsidR="008267D8" w:rsidRDefault="008267D8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350F17"/>
    <w:rsid w:val="00027457"/>
    <w:rsid w:val="00071115"/>
    <w:rsid w:val="000A3378"/>
    <w:rsid w:val="000B6BDF"/>
    <w:rsid w:val="001F6E86"/>
    <w:rsid w:val="00247D13"/>
    <w:rsid w:val="0026595A"/>
    <w:rsid w:val="00350F17"/>
    <w:rsid w:val="00456F51"/>
    <w:rsid w:val="004C47AB"/>
    <w:rsid w:val="00685A47"/>
    <w:rsid w:val="006F087E"/>
    <w:rsid w:val="00793DF1"/>
    <w:rsid w:val="008267D8"/>
    <w:rsid w:val="00885A3A"/>
    <w:rsid w:val="00A16AE2"/>
    <w:rsid w:val="00A16F98"/>
    <w:rsid w:val="00A675C4"/>
    <w:rsid w:val="00AA762E"/>
    <w:rsid w:val="00B22BDC"/>
    <w:rsid w:val="00B37150"/>
    <w:rsid w:val="00B42D57"/>
    <w:rsid w:val="00BE761A"/>
    <w:rsid w:val="00BE7693"/>
    <w:rsid w:val="00C02BFE"/>
    <w:rsid w:val="00C66138"/>
    <w:rsid w:val="00CC56C9"/>
    <w:rsid w:val="00D063F1"/>
    <w:rsid w:val="00D44D58"/>
    <w:rsid w:val="00D47094"/>
    <w:rsid w:val="00D67251"/>
    <w:rsid w:val="00E01574"/>
    <w:rsid w:val="00EA1545"/>
    <w:rsid w:val="00ED6F23"/>
    <w:rsid w:val="00F10481"/>
    <w:rsid w:val="00F30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85A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85A47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67</TotalTime>
  <Pages>5</Pages>
  <Words>261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12</cp:revision>
  <dcterms:created xsi:type="dcterms:W3CDTF">2013-05-09T20:27:00Z</dcterms:created>
  <dcterms:modified xsi:type="dcterms:W3CDTF">2013-06-14T22:30:00Z</dcterms:modified>
</cp:coreProperties>
</file>