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814D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VY_32_INOVACE_1</w:t>
            </w:r>
            <w:r w:rsidR="008814DA">
              <w:rPr>
                <w:b/>
                <w:bCs/>
                <w:color w:val="FFFFFF"/>
                <w:kern w:val="24"/>
                <w:sz w:val="28"/>
                <w:szCs w:val="28"/>
              </w:rPr>
              <w:t>9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8814DA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8814DA">
              <w:rPr>
                <w:b/>
                <w:bCs/>
                <w:color w:val="FFFFFF"/>
                <w:kern w:val="24"/>
                <w:sz w:val="28"/>
                <w:szCs w:val="28"/>
              </w:rPr>
              <w:t>Nj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8814DA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814D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červen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 w:rsidR="008814DA"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F03675" w:rsidP="00F0367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8814DA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8814DA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8814D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Der Sommer</w:t>
            </w:r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B501CD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5156D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="008814DA">
              <w:rPr>
                <w:b/>
                <w:bCs/>
                <w:color w:val="FFFFFF"/>
                <w:kern w:val="24"/>
                <w:szCs w:val="24"/>
              </w:rPr>
              <w:t xml:space="preserve">teriál slouží k zopakování slovní zásoby </w:t>
            </w:r>
            <w:r w:rsidR="005156D4">
              <w:rPr>
                <w:b/>
                <w:bCs/>
                <w:color w:val="FFFFFF"/>
                <w:kern w:val="24"/>
                <w:szCs w:val="24"/>
              </w:rPr>
              <w:t xml:space="preserve">a mluvnice a </w:t>
            </w:r>
            <w:r>
              <w:rPr>
                <w:b/>
                <w:bCs/>
                <w:color w:val="FFFFFF"/>
                <w:kern w:val="24"/>
                <w:szCs w:val="24"/>
              </w:rPr>
              <w:t>odpovídání na otázky</w:t>
            </w:r>
            <w:r w:rsidR="005156D4">
              <w:rPr>
                <w:b/>
                <w:bCs/>
                <w:color w:val="FFFFFF"/>
                <w:kern w:val="24"/>
                <w:szCs w:val="24"/>
              </w:rPr>
              <w:t xml:space="preserve"> na téma léto. 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5156D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 w:rsidR="005156D4">
              <w:rPr>
                <w:color w:val="000000"/>
                <w:kern w:val="24"/>
                <w:szCs w:val="24"/>
              </w:rPr>
              <w:t>opakuje slovní zásobu k tématu počasí, oblečení, cestování a dopravní prostředky, v otázkách zopakuje způsobová slovesa.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5156D4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120421" w:rsidP="005156D4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procvičovací o</w:t>
            </w:r>
            <w:r w:rsidR="005156D4">
              <w:rPr>
                <w:color w:val="000000"/>
                <w:kern w:val="24"/>
                <w:szCs w:val="24"/>
              </w:rPr>
              <w:t>tázky</w:t>
            </w:r>
            <w:r w:rsidR="00474E9A">
              <w:rPr>
                <w:color w:val="000000"/>
                <w:kern w:val="24"/>
                <w:szCs w:val="24"/>
              </w:rPr>
              <w:t xml:space="preserve">  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120421" w:rsidP="0012042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2042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 w:rsidR="00120421">
              <w:rPr>
                <w:color w:val="000000"/>
                <w:kern w:val="24"/>
                <w:szCs w:val="24"/>
              </w:rPr>
              <w:t xml:space="preserve"> 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120421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20421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</w:t>
            </w:r>
            <w:r w:rsidR="00120421">
              <w:rPr>
                <w:kern w:val="0"/>
                <w:szCs w:val="24"/>
              </w:rPr>
              <w:t>odpovídají na otázky s pomocí obrázků.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B520D1" w:rsidP="00512A9D">
      <w:pPr>
        <w:pStyle w:val="Nadpis1"/>
        <w:jc w:val="center"/>
        <w:rPr>
          <w:color w:val="7030A0"/>
          <w:sz w:val="48"/>
          <w:szCs w:val="48"/>
        </w:rPr>
      </w:pPr>
      <w:proofErr w:type="gramStart"/>
      <w:r>
        <w:rPr>
          <w:color w:val="7030A0"/>
          <w:sz w:val="48"/>
          <w:szCs w:val="48"/>
        </w:rPr>
        <w:lastRenderedPageBreak/>
        <w:t>Der  Sommer</w:t>
      </w:r>
      <w:proofErr w:type="gramEnd"/>
    </w:p>
    <w:p w:rsidR="00B520D1" w:rsidRDefault="00B520D1" w:rsidP="00B520D1">
      <w:pPr>
        <w:ind w:left="851"/>
      </w:pPr>
    </w:p>
    <w:p w:rsidR="00B520D1" w:rsidRDefault="00B520D1" w:rsidP="00B520D1">
      <w:pPr>
        <w:ind w:left="851"/>
      </w:pPr>
    </w:p>
    <w:p w:rsidR="00B520D1" w:rsidRDefault="00512A9D" w:rsidP="00512A9D">
      <w:pPr>
        <w:ind w:left="851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1275045" cy="1233577"/>
            <wp:effectExtent l="19050" t="0" r="1305" b="0"/>
            <wp:docPr id="2" name="obrázek 1" descr="C:\Users\Acer\Dokumenty\SKOLA\ovoce-ko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ovoce-koš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89" cy="1234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</w:p>
    <w:p w:rsidR="00512A9D" w:rsidRDefault="00512A9D" w:rsidP="00512A9D">
      <w:pPr>
        <w:ind w:left="851"/>
        <w:rPr>
          <w:sz w:val="36"/>
          <w:szCs w:val="36"/>
        </w:rPr>
      </w:pPr>
    </w:p>
    <w:p w:rsidR="00512A9D" w:rsidRDefault="00512A9D" w:rsidP="00512A9D">
      <w:pPr>
        <w:ind w:left="851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Antworte</w:t>
      </w:r>
      <w:proofErr w:type="spellEnd"/>
      <w:r>
        <w:rPr>
          <w:color w:val="7030A0"/>
          <w:sz w:val="36"/>
          <w:szCs w:val="36"/>
        </w:rPr>
        <w:t>:</w:t>
      </w:r>
    </w:p>
    <w:p w:rsidR="00512A9D" w:rsidRDefault="00512A9D" w:rsidP="00512A9D">
      <w:pPr>
        <w:ind w:left="851"/>
        <w:rPr>
          <w:color w:val="7030A0"/>
          <w:sz w:val="36"/>
          <w:szCs w:val="36"/>
        </w:rPr>
      </w:pPr>
    </w:p>
    <w:p w:rsidR="00512A9D" w:rsidRDefault="00512A9D" w:rsidP="00512A9D">
      <w:pPr>
        <w:ind w:left="851"/>
        <w:rPr>
          <w:sz w:val="36"/>
          <w:szCs w:val="36"/>
        </w:rPr>
      </w:pPr>
      <w:r>
        <w:rPr>
          <w:sz w:val="36"/>
          <w:szCs w:val="36"/>
        </w:rPr>
        <w:t xml:space="preserve">In  </w:t>
      </w:r>
      <w:proofErr w:type="spellStart"/>
      <w:r>
        <w:rPr>
          <w:sz w:val="36"/>
          <w:szCs w:val="36"/>
        </w:rPr>
        <w:t>welchem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Monat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beginnt</w:t>
      </w:r>
      <w:proofErr w:type="spellEnd"/>
      <w:r>
        <w:rPr>
          <w:sz w:val="36"/>
          <w:szCs w:val="36"/>
        </w:rPr>
        <w:t xml:space="preserve">  </w:t>
      </w:r>
      <w:proofErr w:type="gramStart"/>
      <w:r>
        <w:rPr>
          <w:sz w:val="36"/>
          <w:szCs w:val="36"/>
        </w:rPr>
        <w:t>der  Sommer</w:t>
      </w:r>
      <w:proofErr w:type="gramEnd"/>
      <w:r>
        <w:rPr>
          <w:sz w:val="36"/>
          <w:szCs w:val="36"/>
        </w:rPr>
        <w:t>?</w:t>
      </w:r>
    </w:p>
    <w:p w:rsidR="00512A9D" w:rsidRDefault="00512A9D" w:rsidP="00512A9D">
      <w:pPr>
        <w:ind w:left="851"/>
        <w:rPr>
          <w:sz w:val="36"/>
          <w:szCs w:val="36"/>
        </w:rPr>
      </w:pPr>
      <w:proofErr w:type="spellStart"/>
      <w:r>
        <w:rPr>
          <w:sz w:val="36"/>
          <w:szCs w:val="36"/>
        </w:rPr>
        <w:t>Wie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heißen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Sommermonate</w:t>
      </w:r>
      <w:proofErr w:type="spellEnd"/>
      <w:r>
        <w:rPr>
          <w:sz w:val="36"/>
          <w:szCs w:val="36"/>
        </w:rPr>
        <w:t>?</w:t>
      </w:r>
    </w:p>
    <w:p w:rsidR="00512A9D" w:rsidRDefault="00512A9D" w:rsidP="00512A9D">
      <w:pPr>
        <w:ind w:left="851"/>
        <w:rPr>
          <w:sz w:val="36"/>
          <w:szCs w:val="36"/>
        </w:rPr>
      </w:pPr>
      <w:proofErr w:type="spellStart"/>
      <w:r>
        <w:rPr>
          <w:sz w:val="36"/>
          <w:szCs w:val="36"/>
        </w:rPr>
        <w:t>Wie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viele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Tage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haben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diese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Monate</w:t>
      </w:r>
      <w:proofErr w:type="spellEnd"/>
      <w:r>
        <w:rPr>
          <w:sz w:val="36"/>
          <w:szCs w:val="36"/>
        </w:rPr>
        <w:t>?</w:t>
      </w:r>
    </w:p>
    <w:p w:rsidR="00512A9D" w:rsidRDefault="00512A9D" w:rsidP="00512A9D">
      <w:pPr>
        <w:ind w:left="851"/>
        <w:rPr>
          <w:sz w:val="36"/>
          <w:szCs w:val="36"/>
        </w:rPr>
      </w:pPr>
      <w:r>
        <w:rPr>
          <w:sz w:val="36"/>
          <w:szCs w:val="36"/>
        </w:rPr>
        <w:t xml:space="preserve">In  </w:t>
      </w:r>
      <w:proofErr w:type="spellStart"/>
      <w:r>
        <w:rPr>
          <w:sz w:val="36"/>
          <w:szCs w:val="36"/>
        </w:rPr>
        <w:t>welchem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Monat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 </w:t>
      </w:r>
      <w:proofErr w:type="gramStart"/>
      <w:r>
        <w:rPr>
          <w:sz w:val="36"/>
          <w:szCs w:val="36"/>
        </w:rPr>
        <w:t>der  Sommer</w:t>
      </w:r>
      <w:proofErr w:type="gram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Ende</w:t>
      </w:r>
      <w:proofErr w:type="spellEnd"/>
      <w:r>
        <w:rPr>
          <w:sz w:val="36"/>
          <w:szCs w:val="36"/>
        </w:rPr>
        <w:t>?</w:t>
      </w:r>
    </w:p>
    <w:p w:rsidR="00512A9D" w:rsidRDefault="00512A9D" w:rsidP="00512A9D">
      <w:pPr>
        <w:ind w:left="851"/>
        <w:rPr>
          <w:sz w:val="36"/>
          <w:szCs w:val="36"/>
        </w:rPr>
      </w:pPr>
      <w:proofErr w:type="spellStart"/>
      <w:r>
        <w:rPr>
          <w:sz w:val="36"/>
          <w:szCs w:val="36"/>
        </w:rPr>
        <w:t>Hast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 Sommer  </w:t>
      </w:r>
      <w:proofErr w:type="spellStart"/>
      <w:r>
        <w:rPr>
          <w:sz w:val="36"/>
          <w:szCs w:val="36"/>
        </w:rPr>
        <w:t>Geburtstag</w:t>
      </w:r>
      <w:proofErr w:type="spellEnd"/>
      <w:r>
        <w:rPr>
          <w:sz w:val="36"/>
          <w:szCs w:val="36"/>
        </w:rPr>
        <w:t>?</w:t>
      </w:r>
    </w:p>
    <w:p w:rsidR="00512A9D" w:rsidRDefault="00512A9D" w:rsidP="00512A9D">
      <w:pPr>
        <w:ind w:left="851"/>
        <w:rPr>
          <w:sz w:val="36"/>
          <w:szCs w:val="36"/>
        </w:rPr>
      </w:pPr>
      <w:r>
        <w:rPr>
          <w:sz w:val="36"/>
          <w:szCs w:val="36"/>
        </w:rPr>
        <w:t xml:space="preserve">In  </w:t>
      </w:r>
      <w:proofErr w:type="spellStart"/>
      <w:r>
        <w:rPr>
          <w:sz w:val="36"/>
          <w:szCs w:val="36"/>
        </w:rPr>
        <w:t>welchem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Monat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wie</w:t>
      </w:r>
      <w:proofErr w:type="spellEnd"/>
      <w:r>
        <w:rPr>
          <w:sz w:val="36"/>
          <w:szCs w:val="36"/>
        </w:rPr>
        <w:t xml:space="preserve">  alt  </w:t>
      </w:r>
      <w:proofErr w:type="spellStart"/>
      <w:r>
        <w:rPr>
          <w:sz w:val="36"/>
          <w:szCs w:val="36"/>
        </w:rPr>
        <w:t>bist</w:t>
      </w:r>
      <w:proofErr w:type="spellEnd"/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>?</w:t>
      </w:r>
    </w:p>
    <w:p w:rsidR="00512A9D" w:rsidRDefault="00512A9D" w:rsidP="00512A9D">
      <w:pPr>
        <w:ind w:left="851"/>
        <w:rPr>
          <w:sz w:val="36"/>
          <w:szCs w:val="36"/>
        </w:rPr>
      </w:pPr>
    </w:p>
    <w:p w:rsidR="00A25F4F" w:rsidRDefault="00A25F4F" w:rsidP="00512A9D">
      <w:pPr>
        <w:ind w:left="851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das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Wetter</w:t>
      </w:r>
      <w:proofErr w:type="spellEnd"/>
      <w:proofErr w:type="gram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im</w:t>
      </w:r>
      <w:proofErr w:type="spellEnd"/>
      <w:r>
        <w:rPr>
          <w:color w:val="7030A0"/>
          <w:sz w:val="36"/>
          <w:szCs w:val="36"/>
        </w:rPr>
        <w:t xml:space="preserve">  Sommer?</w:t>
      </w:r>
    </w:p>
    <w:p w:rsidR="00A25F4F" w:rsidRDefault="00A25F4F" w:rsidP="00512A9D">
      <w:pPr>
        <w:ind w:left="851"/>
        <w:rPr>
          <w:color w:val="7030A0"/>
          <w:sz w:val="36"/>
          <w:szCs w:val="36"/>
        </w:rPr>
      </w:pPr>
    </w:p>
    <w:p w:rsidR="00A25F4F" w:rsidRDefault="00A25F4F" w:rsidP="00512A9D">
      <w:pPr>
        <w:ind w:left="851"/>
        <w:rPr>
          <w:color w:val="7030A0"/>
          <w:sz w:val="36"/>
          <w:szCs w:val="36"/>
        </w:rPr>
      </w:pPr>
    </w:p>
    <w:p w:rsidR="00512A9D" w:rsidRDefault="00B77F5D" w:rsidP="00512A9D">
      <w:pPr>
        <w:ind w:left="851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1082891" cy="1009290"/>
            <wp:effectExtent l="19050" t="0" r="2959" b="0"/>
            <wp:docPr id="4" name="obrázek 2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0" cy="101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2A9D">
        <w:rPr>
          <w:sz w:val="36"/>
          <w:szCs w:val="36"/>
        </w:rPr>
        <w:t xml:space="preserve">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1231781" cy="1126843"/>
            <wp:effectExtent l="19050" t="0" r="6469" b="0"/>
            <wp:docPr id="6" name="obrázek 4" descr="C:\Users\Acer\Dokumenty\SKOLA\bouř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bouř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589" cy="1126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noProof/>
          <w:sz w:val="36"/>
          <w:szCs w:val="36"/>
        </w:rPr>
        <w:drawing>
          <wp:inline distT="0" distB="0" distL="0" distR="0">
            <wp:extent cx="1214528" cy="944091"/>
            <wp:effectExtent l="19050" t="0" r="4672" b="0"/>
            <wp:docPr id="7" name="obrázek 5" descr="C:\Users\Acer\Dokumenty\SKOLA\du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duh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715" cy="945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7F5D" w:rsidRDefault="00B77F5D" w:rsidP="00512A9D">
      <w:pPr>
        <w:ind w:left="851"/>
        <w:rPr>
          <w:sz w:val="36"/>
          <w:szCs w:val="36"/>
        </w:rPr>
      </w:pPr>
    </w:p>
    <w:p w:rsidR="00B77F5D" w:rsidRDefault="00B77F5D" w:rsidP="00512A9D">
      <w:pPr>
        <w:ind w:left="851"/>
        <w:rPr>
          <w:sz w:val="36"/>
          <w:szCs w:val="36"/>
        </w:rPr>
      </w:pPr>
    </w:p>
    <w:p w:rsidR="00B77F5D" w:rsidRDefault="0043730A" w:rsidP="00512A9D">
      <w:pPr>
        <w:ind w:left="851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kannst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gramStart"/>
      <w:r>
        <w:rPr>
          <w:color w:val="7030A0"/>
          <w:sz w:val="36"/>
          <w:szCs w:val="36"/>
        </w:rPr>
        <w:t>Sommer  machen</w:t>
      </w:r>
      <w:proofErr w:type="gramEnd"/>
      <w:r>
        <w:rPr>
          <w:color w:val="7030A0"/>
          <w:sz w:val="36"/>
          <w:szCs w:val="36"/>
        </w:rPr>
        <w:t>?</w:t>
      </w:r>
    </w:p>
    <w:p w:rsidR="0043730A" w:rsidRDefault="0043730A" w:rsidP="00512A9D">
      <w:pPr>
        <w:ind w:left="851"/>
        <w:rPr>
          <w:color w:val="7030A0"/>
          <w:sz w:val="36"/>
          <w:szCs w:val="36"/>
        </w:rPr>
      </w:pPr>
    </w:p>
    <w:p w:rsidR="007040F7" w:rsidRDefault="007040F7" w:rsidP="00512A9D">
      <w:pPr>
        <w:ind w:left="851"/>
        <w:rPr>
          <w:color w:val="7030A0"/>
          <w:sz w:val="36"/>
          <w:szCs w:val="36"/>
        </w:rPr>
      </w:pPr>
    </w:p>
    <w:p w:rsidR="007040F7" w:rsidRDefault="007040F7" w:rsidP="00512A9D">
      <w:pPr>
        <w:ind w:left="851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398542" cy="1035170"/>
            <wp:effectExtent l="19050" t="0" r="0" b="0"/>
            <wp:docPr id="8" name="obrázek 6" descr="C:\Users\Acer\Dokumenty\SKOLA\cykl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cyklist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830" cy="1036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076505" cy="1180699"/>
            <wp:effectExtent l="19050" t="0" r="9345" b="0"/>
            <wp:docPr id="9" name="obrázek 7" descr="C:\Users\Acer\Dokumenty\SKOLA\plav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plavat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563" cy="1180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35791" cy="1337095"/>
            <wp:effectExtent l="19050" t="0" r="7209" b="0"/>
            <wp:docPr id="10" name="obrázek 8" descr="C:\Users\Acer\Dokumenty\SKOLA\volej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volejba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967" cy="133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0F7" w:rsidRDefault="007040F7" w:rsidP="00512A9D">
      <w:pPr>
        <w:ind w:left="851"/>
        <w:rPr>
          <w:color w:val="7030A0"/>
          <w:sz w:val="36"/>
          <w:szCs w:val="36"/>
        </w:rPr>
      </w:pPr>
    </w:p>
    <w:p w:rsidR="007040F7" w:rsidRDefault="007040F7" w:rsidP="00512A9D">
      <w:pPr>
        <w:ind w:left="851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963670" cy="1319842"/>
            <wp:effectExtent l="19050" t="0" r="7880" b="0"/>
            <wp:docPr id="11" name="obrázek 9" descr="C:\Users\Acer\Dokumenty\SKOLA\vý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výle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003" cy="13230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964362" cy="1231261"/>
            <wp:effectExtent l="19050" t="0" r="7188" b="0"/>
            <wp:docPr id="12" name="obrázek 10" descr="C:\Users\Acer\Dokumenty\SKOLA\ten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teni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250" cy="1231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049154" cy="1268083"/>
            <wp:effectExtent l="19050" t="0" r="0" b="0"/>
            <wp:docPr id="13" name="obrázek 11" descr="C:\Users\Acer\Dokumenty\SKOLA\kopan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kopaná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65" cy="1267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40F7" w:rsidRDefault="007040F7" w:rsidP="00512A9D">
      <w:pPr>
        <w:ind w:left="851"/>
        <w:rPr>
          <w:color w:val="7030A0"/>
          <w:sz w:val="36"/>
          <w:szCs w:val="36"/>
        </w:rPr>
      </w:pPr>
    </w:p>
    <w:p w:rsidR="007040F7" w:rsidRDefault="007040F7" w:rsidP="00512A9D">
      <w:pPr>
        <w:ind w:left="851"/>
        <w:rPr>
          <w:color w:val="7030A0"/>
          <w:sz w:val="36"/>
          <w:szCs w:val="36"/>
        </w:rPr>
      </w:pPr>
    </w:p>
    <w:p w:rsidR="007040F7" w:rsidRDefault="007040F7" w:rsidP="00512A9D">
      <w:pPr>
        <w:ind w:left="851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ziehst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im</w:t>
      </w:r>
      <w:proofErr w:type="spellEnd"/>
      <w:r>
        <w:rPr>
          <w:color w:val="7030A0"/>
          <w:sz w:val="36"/>
          <w:szCs w:val="36"/>
        </w:rPr>
        <w:t xml:space="preserve">  Sommer  </w:t>
      </w:r>
      <w:proofErr w:type="spellStart"/>
      <w:r>
        <w:rPr>
          <w:color w:val="7030A0"/>
          <w:sz w:val="36"/>
          <w:szCs w:val="36"/>
        </w:rPr>
        <w:t>gewöhnlich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an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nicht</w:t>
      </w:r>
      <w:proofErr w:type="spellEnd"/>
      <w:r>
        <w:rPr>
          <w:color w:val="7030A0"/>
          <w:sz w:val="36"/>
          <w:szCs w:val="36"/>
        </w:rPr>
        <w:t>?</w:t>
      </w:r>
    </w:p>
    <w:p w:rsidR="00357492" w:rsidRDefault="00357492" w:rsidP="00512A9D">
      <w:pPr>
        <w:ind w:left="851"/>
        <w:rPr>
          <w:color w:val="7030A0"/>
          <w:sz w:val="36"/>
          <w:szCs w:val="36"/>
        </w:rPr>
      </w:pPr>
    </w:p>
    <w:p w:rsidR="00357492" w:rsidRDefault="00357492" w:rsidP="00512A9D">
      <w:pPr>
        <w:ind w:left="851"/>
        <w:rPr>
          <w:color w:val="7030A0"/>
          <w:sz w:val="36"/>
          <w:szCs w:val="36"/>
        </w:rPr>
      </w:pPr>
    </w:p>
    <w:p w:rsidR="00357492" w:rsidRDefault="00357492" w:rsidP="00512A9D">
      <w:pPr>
        <w:ind w:left="851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228530" cy="992037"/>
            <wp:effectExtent l="19050" t="0" r="0" b="0"/>
            <wp:docPr id="14" name="obrázek 12" descr="C:\Users\Acer\Dokumenty\SKOLA\čep,brý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čep,brýl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718" cy="994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940435" cy="1268095"/>
            <wp:effectExtent l="19050" t="0" r="0" b="0"/>
            <wp:docPr id="15" name="obrázek 13" descr="C:\Users\Acer\Dokumenty\SKOLA\gumáky-č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gumáky-č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11010" cy="1206239"/>
            <wp:effectExtent l="19050" t="0" r="0" b="0"/>
            <wp:docPr id="16" name="obrázek 14" descr="C:\Users\Acer\Dokumenty\SKOLA\kalh-tri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kumenty\SKOLA\kalh-trič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3" cy="1206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492" w:rsidRDefault="00357492" w:rsidP="00512A9D">
      <w:pPr>
        <w:ind w:left="851"/>
        <w:rPr>
          <w:color w:val="7030A0"/>
          <w:sz w:val="36"/>
          <w:szCs w:val="36"/>
        </w:rPr>
      </w:pPr>
    </w:p>
    <w:p w:rsidR="00357492" w:rsidRDefault="00357492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357492" w:rsidRDefault="00357492" w:rsidP="00512A9D">
      <w:pPr>
        <w:ind w:left="851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250950" cy="1173480"/>
            <wp:effectExtent l="19050" t="0" r="6350" b="0"/>
            <wp:docPr id="17" name="obrázek 15" descr="C:\Users\Acer\Dokumenty\SKOLA\bo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cer\Dokumenty\SKOLA\boty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81053" cy="1250830"/>
            <wp:effectExtent l="19050" t="0" r="47" b="0"/>
            <wp:docPr id="18" name="obrázek 16" descr="C:\Users\Acer\Dokumenty\SKOLA\bunda,č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cer\Dokumenty\SKOLA\bunda,čep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961" cy="12507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 w:rsidR="00921053">
        <w:rPr>
          <w:color w:val="7030A0"/>
          <w:sz w:val="36"/>
          <w:szCs w:val="36"/>
        </w:rPr>
        <w:tab/>
      </w:r>
      <w:r w:rsidR="00921053">
        <w:rPr>
          <w:noProof/>
          <w:color w:val="7030A0"/>
          <w:sz w:val="36"/>
          <w:szCs w:val="36"/>
        </w:rPr>
        <w:drawing>
          <wp:inline distT="0" distB="0" distL="0" distR="0">
            <wp:extent cx="903976" cy="920011"/>
            <wp:effectExtent l="19050" t="0" r="0" b="0"/>
            <wp:docPr id="19" name="obrázek 17" descr="C:\Users\Acer\Dokumenty\SKOLA\kraťa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cer\Dokumenty\SKOLA\kraťasy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696" cy="921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Wohin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womit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kannst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im</w:t>
      </w:r>
      <w:proofErr w:type="spellEnd"/>
      <w:r>
        <w:rPr>
          <w:color w:val="7030A0"/>
          <w:sz w:val="36"/>
          <w:szCs w:val="36"/>
        </w:rPr>
        <w:t xml:space="preserve">  Sommer  </w:t>
      </w:r>
      <w:proofErr w:type="spellStart"/>
      <w:r>
        <w:rPr>
          <w:color w:val="7030A0"/>
          <w:sz w:val="36"/>
          <w:szCs w:val="36"/>
        </w:rPr>
        <w:t>fahren</w:t>
      </w:r>
      <w:proofErr w:type="spellEnd"/>
      <w:r>
        <w:rPr>
          <w:color w:val="7030A0"/>
          <w:sz w:val="36"/>
          <w:szCs w:val="36"/>
        </w:rPr>
        <w:t>?</w:t>
      </w: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837946" cy="1466491"/>
            <wp:effectExtent l="19050" t="0" r="254" b="0"/>
            <wp:docPr id="20" name="obrázek 18" descr="C:\Users\Acer\Dokumenty\SKOLA\Eifel.vě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cer\Dokumenty\SKOLA\Eifel.věž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030" cy="1466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650765" cy="1069676"/>
            <wp:effectExtent l="19050" t="0" r="6585" b="0"/>
            <wp:docPr id="21" name="obrázek 19" descr="C:\Users\Acer\Dokumenty\SKOLA\Benátky-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cer\Dokumenty\SKOLA\Benátky-ba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230" cy="10706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421562" cy="1275139"/>
            <wp:effectExtent l="19050" t="0" r="7188" b="0"/>
            <wp:docPr id="22" name="obrázek 20" descr="C:\Users\Acer\Dokumenty\SKOLA\Berlí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cer\Dokumenty\SKOLA\Berlín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085" cy="1278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E85190">
      <w:pPr>
        <w:ind w:left="851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ab/>
      </w:r>
    </w:p>
    <w:p w:rsidR="00E85190" w:rsidRDefault="005A5E04" w:rsidP="005A5E04">
      <w:pPr>
        <w:ind w:left="851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887388" cy="1171007"/>
            <wp:effectExtent l="19050" t="0" r="0" b="0"/>
            <wp:docPr id="27" name="obrázek 25" descr="C:\Users\Acer\Dokumenty\SKOLA\Stonha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cer\Dokumenty\SKOLA\Stonhange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328" cy="117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2330697" cy="1061049"/>
            <wp:effectExtent l="19050" t="0" r="0" b="0"/>
            <wp:docPr id="28" name="obrázek 26" descr="C:\Users\Acer\Dokumenty\SKOLA\Sydney-mos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cer\Dokumenty\SKOLA\Sydney-most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854" cy="1061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verbringst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deine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Sommerferien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wo</w:t>
      </w:r>
      <w:proofErr w:type="spellEnd"/>
      <w:r>
        <w:rPr>
          <w:color w:val="7030A0"/>
          <w:sz w:val="36"/>
          <w:szCs w:val="36"/>
        </w:rPr>
        <w:t>?</w:t>
      </w: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  <w:proofErr w:type="spellStart"/>
      <w:r>
        <w:rPr>
          <w:color w:val="7030A0"/>
          <w:sz w:val="36"/>
          <w:szCs w:val="36"/>
        </w:rPr>
        <w:t>Wie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möchtest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deine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Sommerferien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verbringen</w:t>
      </w:r>
      <w:proofErr w:type="spellEnd"/>
      <w:r>
        <w:rPr>
          <w:color w:val="7030A0"/>
          <w:sz w:val="36"/>
          <w:szCs w:val="36"/>
        </w:rPr>
        <w:t>?</w:t>
      </w:r>
    </w:p>
    <w:p w:rsidR="00E85190" w:rsidRDefault="00E85190" w:rsidP="00512A9D">
      <w:pPr>
        <w:ind w:left="851"/>
        <w:rPr>
          <w:color w:val="7030A0"/>
          <w:sz w:val="36"/>
          <w:szCs w:val="36"/>
        </w:rPr>
      </w:pPr>
    </w:p>
    <w:p w:rsidR="005A5E04" w:rsidRDefault="005A5E04" w:rsidP="00512A9D">
      <w:pPr>
        <w:ind w:left="851"/>
        <w:rPr>
          <w:color w:val="7030A0"/>
          <w:sz w:val="36"/>
          <w:szCs w:val="36"/>
        </w:rPr>
      </w:pPr>
    </w:p>
    <w:p w:rsidR="005A5E04" w:rsidRDefault="005A5E04" w:rsidP="00512A9D">
      <w:pPr>
        <w:ind w:left="851"/>
        <w:rPr>
          <w:color w:val="7030A0"/>
          <w:sz w:val="36"/>
          <w:szCs w:val="36"/>
        </w:rPr>
      </w:pPr>
    </w:p>
    <w:p w:rsidR="005A5E04" w:rsidRDefault="005A5E04" w:rsidP="00512A9D">
      <w:pPr>
        <w:ind w:left="851"/>
        <w:rPr>
          <w:color w:val="7030A0"/>
          <w:sz w:val="36"/>
          <w:szCs w:val="36"/>
        </w:rPr>
      </w:pPr>
    </w:p>
    <w:p w:rsidR="00E85190" w:rsidRDefault="00E85190" w:rsidP="005A5E04">
      <w:pPr>
        <w:ind w:left="426"/>
        <w:jc w:val="center"/>
        <w:rPr>
          <w:color w:val="7030A0"/>
          <w:sz w:val="36"/>
          <w:szCs w:val="36"/>
        </w:rPr>
      </w:pPr>
    </w:p>
    <w:p w:rsidR="00E85190" w:rsidRDefault="005A5E04" w:rsidP="00E85190">
      <w:pPr>
        <w:ind w:left="851"/>
        <w:jc w:val="center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273873" cy="974785"/>
            <wp:effectExtent l="19050" t="0" r="2477" b="0"/>
            <wp:docPr id="29" name="obrázek 27" descr="C:\Users\Acer\Dokumenty\SKOLA\jahůd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cer\Dokumenty\SKOLA\jahůdky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516" cy="976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E85190">
      <w:pPr>
        <w:ind w:left="851"/>
        <w:jc w:val="center"/>
        <w:rPr>
          <w:color w:val="7030A0"/>
          <w:sz w:val="36"/>
          <w:szCs w:val="36"/>
        </w:rPr>
      </w:pPr>
    </w:p>
    <w:p w:rsidR="00872917" w:rsidRDefault="00872917" w:rsidP="00872917">
      <w:pPr>
        <w:ind w:left="851"/>
        <w:rPr>
          <w:sz w:val="36"/>
          <w:szCs w:val="36"/>
        </w:rPr>
      </w:pPr>
      <w:r>
        <w:rPr>
          <w:sz w:val="36"/>
          <w:szCs w:val="36"/>
        </w:rPr>
        <w:t>Použité obrázky:</w:t>
      </w:r>
    </w:p>
    <w:p w:rsidR="00872917" w:rsidRDefault="00872917" w:rsidP="00872917">
      <w:pPr>
        <w:ind w:left="851"/>
        <w:rPr>
          <w:sz w:val="36"/>
          <w:szCs w:val="36"/>
        </w:rPr>
      </w:pPr>
    </w:p>
    <w:p w:rsidR="00872917" w:rsidRDefault="00872917" w:rsidP="00872917">
      <w:pPr>
        <w:ind w:left="851"/>
        <w:rPr>
          <w:sz w:val="36"/>
          <w:szCs w:val="36"/>
        </w:rPr>
      </w:pPr>
      <w:r>
        <w:rPr>
          <w:sz w:val="36"/>
          <w:szCs w:val="36"/>
        </w:rPr>
        <w:t xml:space="preserve">Q </w:t>
      </w:r>
      <w:proofErr w:type="spellStart"/>
      <w:r>
        <w:rPr>
          <w:sz w:val="36"/>
          <w:szCs w:val="36"/>
        </w:rPr>
        <w:t>Draw</w:t>
      </w:r>
      <w:proofErr w:type="spellEnd"/>
      <w:r>
        <w:rPr>
          <w:sz w:val="36"/>
          <w:szCs w:val="36"/>
        </w:rPr>
        <w:t xml:space="preserve"> V2.0 – knihovna zdrojů</w:t>
      </w:r>
    </w:p>
    <w:p w:rsidR="00872917" w:rsidRPr="00872917" w:rsidRDefault="00872917" w:rsidP="00872917">
      <w:pPr>
        <w:ind w:left="851"/>
        <w:rPr>
          <w:sz w:val="36"/>
          <w:szCs w:val="36"/>
        </w:rPr>
      </w:pPr>
    </w:p>
    <w:sectPr w:rsidR="00872917" w:rsidRPr="00872917" w:rsidSect="00511006">
      <w:footerReference w:type="default" r:id="rId30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531F" w:rsidRDefault="00FD531F" w:rsidP="00B22BDC">
      <w:r>
        <w:separator/>
      </w:r>
    </w:p>
  </w:endnote>
  <w:endnote w:type="continuationSeparator" w:id="0">
    <w:p w:rsidR="00FD531F" w:rsidRDefault="00FD531F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FD531F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531F" w:rsidRDefault="00FD531F" w:rsidP="00B22BDC">
      <w:r>
        <w:separator/>
      </w:r>
    </w:p>
  </w:footnote>
  <w:footnote w:type="continuationSeparator" w:id="0">
    <w:p w:rsidR="00FD531F" w:rsidRDefault="00FD531F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512A9D"/>
    <w:rsid w:val="000A3378"/>
    <w:rsid w:val="00120421"/>
    <w:rsid w:val="001B68C5"/>
    <w:rsid w:val="00204A54"/>
    <w:rsid w:val="0026595A"/>
    <w:rsid w:val="00357492"/>
    <w:rsid w:val="00413EC4"/>
    <w:rsid w:val="0043730A"/>
    <w:rsid w:val="00474E9A"/>
    <w:rsid w:val="00512A9D"/>
    <w:rsid w:val="005156D4"/>
    <w:rsid w:val="005A5E04"/>
    <w:rsid w:val="007040F7"/>
    <w:rsid w:val="008211BF"/>
    <w:rsid w:val="00872917"/>
    <w:rsid w:val="008814DA"/>
    <w:rsid w:val="00921053"/>
    <w:rsid w:val="00A25F4F"/>
    <w:rsid w:val="00AA762E"/>
    <w:rsid w:val="00B22BDC"/>
    <w:rsid w:val="00B501CD"/>
    <w:rsid w:val="00B520D1"/>
    <w:rsid w:val="00B77F5D"/>
    <w:rsid w:val="00C02BFE"/>
    <w:rsid w:val="00CC56C9"/>
    <w:rsid w:val="00D063F1"/>
    <w:rsid w:val="00D44D58"/>
    <w:rsid w:val="00D47094"/>
    <w:rsid w:val="00D67251"/>
    <w:rsid w:val="00E85190"/>
    <w:rsid w:val="00F03675"/>
    <w:rsid w:val="00F10481"/>
    <w:rsid w:val="00FD5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520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B520D1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96</TotalTime>
  <Pages>5</Pages>
  <Words>226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13</cp:revision>
  <dcterms:created xsi:type="dcterms:W3CDTF">2013-06-11T06:15:00Z</dcterms:created>
  <dcterms:modified xsi:type="dcterms:W3CDTF">2013-06-14T22:25:00Z</dcterms:modified>
</cp:coreProperties>
</file>