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AA2D2F">
        <w:t>192</w:t>
      </w:r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6A34D7">
        <w:t xml:space="preserve">Různorodé směsi + </w:t>
      </w:r>
      <w:r w:rsidR="00830ABD">
        <w:t>vzorce</w:t>
      </w:r>
      <w:r w:rsidR="006A34D7">
        <w:t>, práce s textem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830ABD">
        <w:t>Procvičování</w:t>
      </w:r>
      <w:r w:rsidR="006A34D7">
        <w:t xml:space="preserve"> a nová látka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r>
        <w:t>1.</w:t>
      </w:r>
      <w:r w:rsidR="002A0DA7">
        <w:t>Každý dostane</w:t>
      </w:r>
      <w:r>
        <w:t xml:space="preserve"> sv</w:t>
      </w:r>
      <w:r w:rsidR="00830ABD">
        <w:t>ůj pracovní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830ABD">
        <w:t>p</w:t>
      </w:r>
      <w:r w:rsidR="006A34D7">
        <w:t>racovat, vyučující mezitím zkouší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</w:t>
      </w:r>
      <w:r w:rsidR="006A34D7">
        <w:t>2</w:t>
      </w:r>
      <w:r w:rsidR="00830ABD">
        <w:t>5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>4.</w:t>
      </w:r>
      <w:r w:rsidR="006A34D7">
        <w:t>Z</w:t>
      </w:r>
      <w:r w:rsidR="00830ABD">
        <w:t xml:space="preserve"> časových důvodů </w:t>
      </w:r>
      <w:r w:rsidR="006A34D7">
        <w:t xml:space="preserve">proběhne kontrola </w:t>
      </w:r>
      <w:r w:rsidR="00830ABD">
        <w:t>až další hodinu spolu s hodnocením.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7661ED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802030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02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0ABD" w:rsidRDefault="00830ABD" w:rsidP="00832803"/>
    <w:p w:rsidR="004918AD" w:rsidRDefault="004918AD" w:rsidP="00832803"/>
    <w:p w:rsidR="00DC5129" w:rsidRDefault="00DC5129" w:rsidP="00832803"/>
    <w:p w:rsidR="00DC5129" w:rsidRDefault="00DC5129" w:rsidP="00832803"/>
    <w:p w:rsidR="00DC5129" w:rsidRDefault="00DC5129" w:rsidP="00832803"/>
    <w:p w:rsidR="00DC5129" w:rsidRDefault="00DC5129" w:rsidP="00DC5129">
      <w:r>
        <w:lastRenderedPageBreak/>
        <w:t>Výsledky:</w:t>
      </w:r>
    </w:p>
    <w:p w:rsidR="00DC5129" w:rsidRDefault="00DC5129" w:rsidP="00DC5129">
      <w:r>
        <w:t>Dle zadaných otázek žáci odpovídají. Záleží na rozsahu, který jim pedagog dá za úkol zpracovat popř. zopakovat. Základní poznatky jsou v učebnici.</w:t>
      </w:r>
    </w:p>
    <w:p w:rsidR="00DC5129" w:rsidRPr="00832803" w:rsidRDefault="00DC5129" w:rsidP="00DC5129"/>
    <w:p w:rsidR="00DC5129" w:rsidRDefault="00DC5129" w:rsidP="00832803"/>
    <w:p w:rsidR="00DC5129" w:rsidRDefault="00DC5129" w:rsidP="00832803"/>
    <w:p w:rsidR="00DC5129" w:rsidRDefault="00DC5129" w:rsidP="00832803"/>
    <w:p w:rsidR="00DC5129" w:rsidRDefault="00DC5129" w:rsidP="00832803"/>
    <w:p w:rsidR="004918AD" w:rsidRDefault="004918AD" w:rsidP="00832803"/>
    <w:p w:rsidR="004918AD" w:rsidRDefault="004918AD" w:rsidP="00832803"/>
    <w:p w:rsidR="004918AD" w:rsidRDefault="004918AD" w:rsidP="00832803"/>
    <w:p w:rsidR="00CC6067" w:rsidRDefault="00CC6067" w:rsidP="00CC6067"/>
    <w:p w:rsidR="00CC6067" w:rsidRDefault="00CC6067" w:rsidP="00CC6067">
      <w:r>
        <w:t>Zdroj: archiv autora</w:t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83F" w:rsidRDefault="00C5783F" w:rsidP="006A0033">
      <w:r>
        <w:separator/>
      </w:r>
    </w:p>
  </w:endnote>
  <w:endnote w:type="continuationSeparator" w:id="0">
    <w:p w:rsidR="00C5783F" w:rsidRDefault="00C5783F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83F" w:rsidRDefault="00C5783F" w:rsidP="006A0033">
      <w:r>
        <w:separator/>
      </w:r>
    </w:p>
  </w:footnote>
  <w:footnote w:type="continuationSeparator" w:id="0">
    <w:p w:rsidR="00C5783F" w:rsidRDefault="00C5783F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1F08"/>
  <w:defaultTabStop w:val="709"/>
  <w:hyphenationZone w:val="425"/>
  <w:characterSpacingControl w:val="doNotCompress"/>
  <w:hdrShapeDefaults>
    <o:shapedefaults v:ext="edit" spidmax="15362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97DE3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471A9"/>
    <w:rsid w:val="00763B30"/>
    <w:rsid w:val="0076458E"/>
    <w:rsid w:val="00764D19"/>
    <w:rsid w:val="00764DC1"/>
    <w:rsid w:val="007661ED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A2D2F"/>
    <w:rsid w:val="00AD2FF9"/>
    <w:rsid w:val="00AE61C9"/>
    <w:rsid w:val="00B22694"/>
    <w:rsid w:val="00B26D85"/>
    <w:rsid w:val="00B40003"/>
    <w:rsid w:val="00B52423"/>
    <w:rsid w:val="00B551C8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5783F"/>
    <w:rsid w:val="00C7564E"/>
    <w:rsid w:val="00C8633E"/>
    <w:rsid w:val="00C94379"/>
    <w:rsid w:val="00CC22D4"/>
    <w:rsid w:val="00CC6067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C5129"/>
    <w:rsid w:val="00DE0521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4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2013-10-19T14:54:00Z</dcterms:created>
  <dcterms:modified xsi:type="dcterms:W3CDTF">2013-10-19T14:54:00Z</dcterms:modified>
</cp:coreProperties>
</file>