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 w:rsidR="00F9766F">
        <w:t xml:space="preserve"> </w:t>
      </w:r>
      <w:r w:rsidRPr="006F6BBC">
        <w:t>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C06C26">
        <w:t>196</w:t>
      </w:r>
      <w:bookmarkStart w:id="0" w:name="_GoBack"/>
      <w:bookmarkEnd w:id="0"/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A87483">
        <w:t>V</w:t>
      </w:r>
      <w:r w:rsidR="0058271E">
        <w:t>ýpočty</w:t>
      </w:r>
      <w:r w:rsidR="00A87483">
        <w:t xml:space="preserve"> z rovnic</w:t>
      </w:r>
    </w:p>
    <w:p w:rsidR="00BB1CDD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A87483">
        <w:t>Písemka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dostane</w:t>
      </w:r>
      <w:r w:rsidR="00A87483">
        <w:t xml:space="preserve"> jedno oddělení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A87483">
        <w:t>počítat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</w:t>
      </w:r>
      <w:r w:rsidR="00A87483">
        <w:t>10</w:t>
      </w:r>
      <w:r w:rsidR="001061A6">
        <w:t xml:space="preserve"> min.</w:t>
      </w:r>
      <w:r w:rsidR="002A0DA7">
        <w:t xml:space="preserve"> budou </w:t>
      </w:r>
      <w:r w:rsidR="00A87483">
        <w:t xml:space="preserve">písemky </w:t>
      </w:r>
      <w:r w:rsidR="002A0DA7">
        <w:t>vybrány.</w:t>
      </w:r>
    </w:p>
    <w:p w:rsidR="00A16FE3" w:rsidRDefault="00A16FE3" w:rsidP="00A16FE3"/>
    <w:p w:rsidR="00A16FE3" w:rsidRDefault="00A16FE3" w:rsidP="00A16FE3">
      <w:r>
        <w:t>4</w:t>
      </w:r>
      <w:r w:rsidR="00F9766F">
        <w:t xml:space="preserve">. </w:t>
      </w:r>
      <w:r w:rsidR="00BB1CDD">
        <w:t>K</w:t>
      </w:r>
      <w:r w:rsidR="006A34D7">
        <w:t xml:space="preserve">ontrola </w:t>
      </w:r>
      <w:r w:rsidR="00BB1CDD">
        <w:t xml:space="preserve">proběhne </w:t>
      </w:r>
      <w:r w:rsidR="00830ABD">
        <w:t>až další hodinu spolu s hodnocením.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6A34D7" w:rsidP="00832803"/>
    <w:p w:rsidR="00830ABD" w:rsidRDefault="00830ABD" w:rsidP="00832803"/>
    <w:p w:rsidR="004918AD" w:rsidRDefault="00A87483" w:rsidP="00832803">
      <w:r>
        <w:rPr>
          <w:noProof/>
          <w:lang w:eastAsia="cs-CZ"/>
        </w:rPr>
        <w:drawing>
          <wp:inline distT="0" distB="0" distL="0" distR="0">
            <wp:extent cx="5759450" cy="7058039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05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8AD" w:rsidRDefault="004918AD" w:rsidP="00832803"/>
    <w:p w:rsidR="004918AD" w:rsidRDefault="004918AD" w:rsidP="00832803"/>
    <w:p w:rsidR="004918AD" w:rsidRDefault="004918AD" w:rsidP="00832803"/>
    <w:p w:rsidR="008566E6" w:rsidRDefault="008566E6" w:rsidP="00832803"/>
    <w:p w:rsidR="008566E6" w:rsidRDefault="008566E6" w:rsidP="00832803"/>
    <w:p w:rsidR="008566E6" w:rsidRDefault="008566E6" w:rsidP="00832803"/>
    <w:p w:rsidR="008566E6" w:rsidRDefault="008566E6" w:rsidP="00832803"/>
    <w:p w:rsidR="008566E6" w:rsidRDefault="008566E6" w:rsidP="00832803"/>
    <w:p w:rsidR="008566E6" w:rsidRDefault="008566E6" w:rsidP="00832803"/>
    <w:p w:rsidR="008566E6" w:rsidRDefault="008566E6" w:rsidP="00832803"/>
    <w:p w:rsidR="008566E6" w:rsidRDefault="008566E6" w:rsidP="00832803">
      <w:r>
        <w:lastRenderedPageBreak/>
        <w:t>Výsledky:</w:t>
      </w:r>
    </w:p>
    <w:p w:rsidR="008566E6" w:rsidRDefault="008566E6" w:rsidP="00832803">
      <w:r>
        <w:rPr>
          <w:noProof/>
          <w:lang w:eastAsia="cs-CZ"/>
        </w:rPr>
        <w:drawing>
          <wp:inline distT="0" distB="0" distL="0" distR="0">
            <wp:extent cx="5759450" cy="6815286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7B33E9" w:rsidRDefault="007B33E9" w:rsidP="007B33E9"/>
    <w:p w:rsidR="007B33E9" w:rsidRDefault="007B33E9" w:rsidP="007B33E9">
      <w:r>
        <w:t>Zdroj: archiv autora</w:t>
      </w:r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Pr="00832803" w:rsidRDefault="004918AD" w:rsidP="002A0DA7"/>
    <w:sectPr w:rsidR="004918AD" w:rsidRPr="00832803" w:rsidSect="00832803">
      <w:headerReference w:type="default" r:id="rId9"/>
      <w:headerReference w:type="first" r:id="rId10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281" w:rsidRDefault="00882281" w:rsidP="006A0033">
      <w:r>
        <w:separator/>
      </w:r>
    </w:p>
  </w:endnote>
  <w:endnote w:type="continuationSeparator" w:id="0">
    <w:p w:rsidR="00882281" w:rsidRDefault="00882281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281" w:rsidRDefault="00882281" w:rsidP="006A0033">
      <w:r>
        <w:separator/>
      </w:r>
    </w:p>
  </w:footnote>
  <w:footnote w:type="continuationSeparator" w:id="0">
    <w:p w:rsidR="00882281" w:rsidRDefault="00882281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843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11368"/>
    <w:rsid w:val="0012244A"/>
    <w:rsid w:val="001247F1"/>
    <w:rsid w:val="00130B4A"/>
    <w:rsid w:val="0013509B"/>
    <w:rsid w:val="00141695"/>
    <w:rsid w:val="00191D42"/>
    <w:rsid w:val="001C368B"/>
    <w:rsid w:val="00205EAA"/>
    <w:rsid w:val="00260E1C"/>
    <w:rsid w:val="00261352"/>
    <w:rsid w:val="002A0DA7"/>
    <w:rsid w:val="002E3264"/>
    <w:rsid w:val="003245A3"/>
    <w:rsid w:val="00326812"/>
    <w:rsid w:val="003562D0"/>
    <w:rsid w:val="00362017"/>
    <w:rsid w:val="00362AE7"/>
    <w:rsid w:val="00362BE3"/>
    <w:rsid w:val="003778C8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19C"/>
    <w:rsid w:val="005272B5"/>
    <w:rsid w:val="00571079"/>
    <w:rsid w:val="0058271E"/>
    <w:rsid w:val="005905EB"/>
    <w:rsid w:val="00590D7C"/>
    <w:rsid w:val="005A5B53"/>
    <w:rsid w:val="005B57D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33E9"/>
    <w:rsid w:val="007B7004"/>
    <w:rsid w:val="007C07BB"/>
    <w:rsid w:val="007C7A04"/>
    <w:rsid w:val="00800BF6"/>
    <w:rsid w:val="008024AF"/>
    <w:rsid w:val="00812FE1"/>
    <w:rsid w:val="00830ABD"/>
    <w:rsid w:val="00832803"/>
    <w:rsid w:val="00842323"/>
    <w:rsid w:val="0085657E"/>
    <w:rsid w:val="008566E6"/>
    <w:rsid w:val="00871E3D"/>
    <w:rsid w:val="00882281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87483"/>
    <w:rsid w:val="00AD2FF9"/>
    <w:rsid w:val="00AE61C9"/>
    <w:rsid w:val="00B22694"/>
    <w:rsid w:val="00B26D85"/>
    <w:rsid w:val="00B40003"/>
    <w:rsid w:val="00B52423"/>
    <w:rsid w:val="00B551C8"/>
    <w:rsid w:val="00BB1CDD"/>
    <w:rsid w:val="00BB48CD"/>
    <w:rsid w:val="00BF1C0E"/>
    <w:rsid w:val="00C03825"/>
    <w:rsid w:val="00C06C26"/>
    <w:rsid w:val="00C0770A"/>
    <w:rsid w:val="00C10A96"/>
    <w:rsid w:val="00C14BB9"/>
    <w:rsid w:val="00C172FC"/>
    <w:rsid w:val="00C23036"/>
    <w:rsid w:val="00C27294"/>
    <w:rsid w:val="00C3719C"/>
    <w:rsid w:val="00C41381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5740E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9766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8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</TotalTime>
  <Pages>5</Pages>
  <Words>80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Dum</cp:lastModifiedBy>
  <cp:revision>2</cp:revision>
  <cp:lastPrinted>2011-05-17T22:28:00Z</cp:lastPrinted>
  <dcterms:created xsi:type="dcterms:W3CDTF">2013-10-19T14:56:00Z</dcterms:created>
  <dcterms:modified xsi:type="dcterms:W3CDTF">2013-10-19T14:56:00Z</dcterms:modified>
</cp:coreProperties>
</file>