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AE45FC">
        <w:t>197</w:t>
      </w:r>
      <w:bookmarkStart w:id="0" w:name="_GoBack"/>
      <w:bookmarkEnd w:id="0"/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1D37E5">
        <w:t>Destilace</w:t>
      </w:r>
    </w:p>
    <w:p w:rsidR="00BB1CDD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1D37E5">
        <w:t>Křížovka motivační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dostane</w:t>
      </w:r>
      <w:r w:rsidR="00A87483">
        <w:t xml:space="preserve"> jed</w:t>
      </w:r>
      <w:r w:rsidR="001D37E5">
        <w:t>en pracovní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A87483">
        <w:t>p</w:t>
      </w:r>
      <w:r w:rsidR="001D37E5">
        <w:t>racova</w:t>
      </w:r>
      <w:r w:rsidR="00A87483">
        <w:t>t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</w:t>
      </w:r>
      <w:r w:rsidR="00A473C3">
        <w:t>6</w:t>
      </w:r>
      <w:r w:rsidR="001061A6">
        <w:t xml:space="preserve"> min.</w:t>
      </w:r>
      <w:r w:rsidR="002A0DA7">
        <w:t xml:space="preserve"> budou </w:t>
      </w:r>
      <w:r w:rsidR="00A87483">
        <w:t>p</w:t>
      </w:r>
      <w:r w:rsidR="00A473C3">
        <w:t>racovní listy</w:t>
      </w:r>
      <w:r w:rsidR="002A0DA7">
        <w:t>vybrány.</w:t>
      </w:r>
    </w:p>
    <w:p w:rsidR="00A16FE3" w:rsidRDefault="00A16FE3" w:rsidP="00A16FE3"/>
    <w:p w:rsidR="00A16FE3" w:rsidRDefault="00A16FE3" w:rsidP="00A16FE3">
      <w:r>
        <w:t>4</w:t>
      </w:r>
      <w:r w:rsidR="00BB1CDD">
        <w:t>K</w:t>
      </w:r>
      <w:r w:rsidR="006A34D7">
        <w:t xml:space="preserve">ontrola </w:t>
      </w:r>
      <w:r w:rsidR="00BB1CDD">
        <w:t xml:space="preserve">proběhne </w:t>
      </w:r>
      <w:r w:rsidR="00A473C3">
        <w:t xml:space="preserve">hned, žáci si vymění p. listy, kdo bude mít nejvíce, bude odměněn. 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6A34D7" w:rsidP="00832803"/>
    <w:p w:rsidR="00830ABD" w:rsidRDefault="00A473C3" w:rsidP="00832803">
      <w:r>
        <w:rPr>
          <w:noProof/>
          <w:lang w:eastAsia="cs-CZ"/>
        </w:rPr>
        <w:drawing>
          <wp:inline distT="0" distB="0" distL="0" distR="0">
            <wp:extent cx="5759450" cy="4117313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11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Default="004918AD" w:rsidP="002A0DA7"/>
    <w:p w:rsidR="001E4B89" w:rsidRDefault="001E4B89" w:rsidP="002A0DA7"/>
    <w:p w:rsidR="001E4B89" w:rsidRDefault="001E4B89" w:rsidP="002A0DA7"/>
    <w:p w:rsidR="001E4B89" w:rsidRDefault="001E4B89" w:rsidP="001E4B89">
      <w:r>
        <w:lastRenderedPageBreak/>
        <w:t>Výsledky:</w:t>
      </w:r>
    </w:p>
    <w:p w:rsidR="001E4B89" w:rsidRDefault="001E4B89" w:rsidP="002A0DA7">
      <w:r>
        <w:t>Tajenka je destilace.</w:t>
      </w:r>
    </w:p>
    <w:p w:rsidR="001E4B89" w:rsidRPr="00832803" w:rsidRDefault="001E4B89" w:rsidP="002A0DA7">
      <w:r>
        <w:t>Chyba je v druhém řádku. Nemá to být kov, ale polokov.</w:t>
      </w:r>
    </w:p>
    <w:sectPr w:rsidR="001E4B89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1D37E5"/>
    <w:rsid w:val="001E4B89"/>
    <w:rsid w:val="00205EAA"/>
    <w:rsid w:val="00260E1C"/>
    <w:rsid w:val="00261352"/>
    <w:rsid w:val="002A0DA7"/>
    <w:rsid w:val="002D366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8271E"/>
    <w:rsid w:val="005905EB"/>
    <w:rsid w:val="00590D7C"/>
    <w:rsid w:val="005A5B53"/>
    <w:rsid w:val="005E6DD1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0ABD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473C3"/>
    <w:rsid w:val="00A507CC"/>
    <w:rsid w:val="00A66A6F"/>
    <w:rsid w:val="00A7644D"/>
    <w:rsid w:val="00A87483"/>
    <w:rsid w:val="00AD2FF9"/>
    <w:rsid w:val="00AE45FC"/>
    <w:rsid w:val="00AE61C9"/>
    <w:rsid w:val="00B22694"/>
    <w:rsid w:val="00B26D85"/>
    <w:rsid w:val="00B40003"/>
    <w:rsid w:val="00B52423"/>
    <w:rsid w:val="00B551C8"/>
    <w:rsid w:val="00BB1CDD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41381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0EB7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</TotalTime>
  <Pages>4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5</cp:revision>
  <cp:lastPrinted>2011-05-17T22:28:00Z</cp:lastPrinted>
  <dcterms:created xsi:type="dcterms:W3CDTF">2013-03-13T13:29:00Z</dcterms:created>
  <dcterms:modified xsi:type="dcterms:W3CDTF">2013-06-25T14:17:00Z</dcterms:modified>
</cp:coreProperties>
</file>