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4157E5">
        <w:t>200</w:t>
      </w:r>
      <w:r w:rsidR="00A16FE3">
        <w:t>_ CH</w:t>
      </w:r>
      <w:r w:rsidR="0083461B">
        <w:t>9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83461B">
        <w:t>9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83461B">
        <w:t>Komplexní opakování</w:t>
      </w:r>
    </w:p>
    <w:p w:rsidR="00BB1CDD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83461B">
        <w:t>Křížovka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</w:t>
      </w:r>
      <w:r w:rsidR="0083461B">
        <w:t>ý</w:t>
      </w:r>
      <w:proofErr w:type="gramEnd"/>
      <w:r w:rsidR="0083461B">
        <w:t xml:space="preserve"> žák dostane jednu kopii křížovky.</w:t>
      </w:r>
    </w:p>
    <w:p w:rsidR="00A16FE3" w:rsidRDefault="00A16FE3" w:rsidP="00A16FE3"/>
    <w:p w:rsidR="00A16FE3" w:rsidRDefault="00A16FE3" w:rsidP="00A16FE3">
      <w:r>
        <w:t>2. Poté</w:t>
      </w:r>
      <w:r w:rsidR="006620BA">
        <w:t>začnou vyplňovat</w:t>
      </w:r>
      <w:r w:rsidR="00830ABD">
        <w:t>.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</w:t>
      </w:r>
      <w:r w:rsidR="006620BA">
        <w:t>7</w:t>
      </w:r>
      <w:r w:rsidR="001061A6">
        <w:t xml:space="preserve"> min.</w:t>
      </w:r>
      <w:r w:rsidR="006620BA">
        <w:t>si křížovky navzájem opraví</w:t>
      </w:r>
      <w:r w:rsidR="002A0DA7">
        <w:t>.</w:t>
      </w:r>
    </w:p>
    <w:p w:rsidR="00A16FE3" w:rsidRDefault="00A16FE3" w:rsidP="00A16FE3"/>
    <w:p w:rsidR="00A16FE3" w:rsidRDefault="00A16FE3" w:rsidP="00A16FE3">
      <w:r>
        <w:t>4</w:t>
      </w:r>
      <w:r w:rsidR="00B97421">
        <w:t>.</w:t>
      </w:r>
      <w:r w:rsidR="001218AE">
        <w:t>Hodnocen</w:t>
      </w:r>
      <w:r w:rsidR="006620BA">
        <w:t>i budou ti nejlepší.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>
      <w:pPr>
        <w:rPr>
          <w:noProof/>
          <w:lang w:eastAsia="cs-CZ"/>
        </w:rPr>
      </w:pPr>
    </w:p>
    <w:p w:rsidR="006A34D7" w:rsidRDefault="006A34D7" w:rsidP="00832803"/>
    <w:p w:rsidR="00830ABD" w:rsidRDefault="006620BA" w:rsidP="00832803">
      <w:r>
        <w:rPr>
          <w:noProof/>
          <w:lang w:eastAsia="cs-CZ"/>
        </w:rPr>
        <w:drawing>
          <wp:inline distT="0" distB="0" distL="0" distR="0">
            <wp:extent cx="5759450" cy="2935144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93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614D06" w:rsidRDefault="00614D06" w:rsidP="00832803"/>
    <w:p w:rsidR="004918AD" w:rsidRDefault="004918AD" w:rsidP="00832803"/>
    <w:p w:rsidR="004918AD" w:rsidRDefault="004918AD" w:rsidP="00832803"/>
    <w:p w:rsidR="004918AD" w:rsidRDefault="004918AD" w:rsidP="002A0DA7"/>
    <w:p w:rsidR="00C07E7F" w:rsidRDefault="00C07E7F" w:rsidP="002A0DA7"/>
    <w:p w:rsidR="00C07E7F" w:rsidRDefault="00C07E7F" w:rsidP="002A0DA7"/>
    <w:p w:rsidR="00C07E7F" w:rsidRDefault="00C07E7F" w:rsidP="002A0DA7"/>
    <w:p w:rsidR="00C07E7F" w:rsidRDefault="00C07E7F" w:rsidP="002A0DA7"/>
    <w:p w:rsidR="00C07E7F" w:rsidRDefault="00C07E7F" w:rsidP="002A0DA7"/>
    <w:p w:rsidR="00C07E7F" w:rsidRDefault="00C07E7F" w:rsidP="002A0DA7"/>
    <w:p w:rsidR="00C07E7F" w:rsidRDefault="00C07E7F" w:rsidP="002A0DA7"/>
    <w:p w:rsidR="00C07E7F" w:rsidRDefault="00C07E7F" w:rsidP="002A0DA7"/>
    <w:p w:rsidR="00C07E7F" w:rsidRDefault="00C07E7F" w:rsidP="002A0DA7"/>
    <w:p w:rsidR="00C07E7F" w:rsidRDefault="00C07E7F" w:rsidP="002A0DA7"/>
    <w:p w:rsidR="00C07E7F" w:rsidRDefault="00C07E7F" w:rsidP="00C07E7F">
      <w:r>
        <w:lastRenderedPageBreak/>
        <w:t>Výsledky:</w:t>
      </w:r>
    </w:p>
    <w:p w:rsidR="00C07E7F" w:rsidRPr="00832803" w:rsidRDefault="00C07E7F" w:rsidP="00C07E7F">
      <w:r>
        <w:t>Tajenka: Opakování</w:t>
      </w:r>
    </w:p>
    <w:p w:rsidR="00C07E7F" w:rsidRPr="00832803" w:rsidRDefault="00C07E7F" w:rsidP="002A0DA7"/>
    <w:sectPr w:rsidR="00C07E7F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61A6"/>
    <w:rsid w:val="00107676"/>
    <w:rsid w:val="001218AE"/>
    <w:rsid w:val="0012244A"/>
    <w:rsid w:val="001247F1"/>
    <w:rsid w:val="00130B4A"/>
    <w:rsid w:val="0013509B"/>
    <w:rsid w:val="00141695"/>
    <w:rsid w:val="00191D42"/>
    <w:rsid w:val="001C368B"/>
    <w:rsid w:val="001D37E5"/>
    <w:rsid w:val="00205EAA"/>
    <w:rsid w:val="00260E1C"/>
    <w:rsid w:val="00261352"/>
    <w:rsid w:val="002A0DA7"/>
    <w:rsid w:val="002E3264"/>
    <w:rsid w:val="003245A3"/>
    <w:rsid w:val="00326812"/>
    <w:rsid w:val="003562D0"/>
    <w:rsid w:val="00362017"/>
    <w:rsid w:val="00362AE7"/>
    <w:rsid w:val="00362BE3"/>
    <w:rsid w:val="003A6134"/>
    <w:rsid w:val="003F17B8"/>
    <w:rsid w:val="003F2236"/>
    <w:rsid w:val="004157E5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8271E"/>
    <w:rsid w:val="005905EB"/>
    <w:rsid w:val="00590D7C"/>
    <w:rsid w:val="005A5B53"/>
    <w:rsid w:val="00602356"/>
    <w:rsid w:val="00614D06"/>
    <w:rsid w:val="00616561"/>
    <w:rsid w:val="006276D2"/>
    <w:rsid w:val="00634226"/>
    <w:rsid w:val="00641C55"/>
    <w:rsid w:val="006620BA"/>
    <w:rsid w:val="0066358D"/>
    <w:rsid w:val="00665665"/>
    <w:rsid w:val="00683507"/>
    <w:rsid w:val="00684F36"/>
    <w:rsid w:val="0069195B"/>
    <w:rsid w:val="006A0033"/>
    <w:rsid w:val="006A34D7"/>
    <w:rsid w:val="006A4AF9"/>
    <w:rsid w:val="006B3D1B"/>
    <w:rsid w:val="006C1C7E"/>
    <w:rsid w:val="006C56E5"/>
    <w:rsid w:val="006D3962"/>
    <w:rsid w:val="006F6274"/>
    <w:rsid w:val="006F6BBC"/>
    <w:rsid w:val="007014C9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024AF"/>
    <w:rsid w:val="00812FE1"/>
    <w:rsid w:val="00830ABD"/>
    <w:rsid w:val="00832803"/>
    <w:rsid w:val="0083461B"/>
    <w:rsid w:val="00842323"/>
    <w:rsid w:val="0085657E"/>
    <w:rsid w:val="00871E3D"/>
    <w:rsid w:val="00883CF4"/>
    <w:rsid w:val="008B78BF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473C3"/>
    <w:rsid w:val="00A507CC"/>
    <w:rsid w:val="00A66A6F"/>
    <w:rsid w:val="00A7644D"/>
    <w:rsid w:val="00A87483"/>
    <w:rsid w:val="00AD2FF9"/>
    <w:rsid w:val="00AE61C9"/>
    <w:rsid w:val="00B22694"/>
    <w:rsid w:val="00B26D85"/>
    <w:rsid w:val="00B40003"/>
    <w:rsid w:val="00B52423"/>
    <w:rsid w:val="00B551C8"/>
    <w:rsid w:val="00B97421"/>
    <w:rsid w:val="00BB1CDD"/>
    <w:rsid w:val="00BB48CD"/>
    <w:rsid w:val="00BF1C0E"/>
    <w:rsid w:val="00C03825"/>
    <w:rsid w:val="00C07E7F"/>
    <w:rsid w:val="00C10A96"/>
    <w:rsid w:val="00C14BB9"/>
    <w:rsid w:val="00C172FC"/>
    <w:rsid w:val="00C23036"/>
    <w:rsid w:val="00C27294"/>
    <w:rsid w:val="00C3719C"/>
    <w:rsid w:val="00C41381"/>
    <w:rsid w:val="00C4202A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0</TotalTime>
  <Pages>4</Pages>
  <Words>79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4</cp:revision>
  <cp:lastPrinted>2011-05-17T22:28:00Z</cp:lastPrinted>
  <dcterms:created xsi:type="dcterms:W3CDTF">2013-03-13T13:52:00Z</dcterms:created>
  <dcterms:modified xsi:type="dcterms:W3CDTF">2013-06-25T14:19:00Z</dcterms:modified>
</cp:coreProperties>
</file>