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86073">
      <w:pPr>
        <w:pStyle w:val="Nzev"/>
        <w:outlineLvl w:val="0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86073">
      <w:pPr>
        <w:pStyle w:val="Informace"/>
        <w:outlineLvl w:val="0"/>
      </w:pPr>
      <w:r w:rsidRPr="0004313B">
        <w:rPr>
          <w:b/>
        </w:rPr>
        <w:t>Označení:</w:t>
      </w:r>
      <w:r>
        <w:tab/>
        <w:t>…</w:t>
      </w:r>
      <w:r w:rsidR="00474780">
        <w:t>VY_32_INOVACE_154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474780">
        <w:t>Český jazyk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474780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474780">
        <w:t>Vyjmenovaná slova po B</w:t>
      </w:r>
    </w:p>
    <w:p w:rsidR="00474780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474780">
        <w:t>Hra na procvičení vyjmenovaných slov</w:t>
      </w:r>
      <w:r w:rsidR="00543241">
        <w:t xml:space="preserve"> 2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474780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474780">
        <w:t>Hra slouží k upevnění řady vyjmenovaných slov</w:t>
      </w:r>
    </w:p>
    <w:p w:rsidR="0004313B" w:rsidRDefault="0004313B" w:rsidP="00832803"/>
    <w:p w:rsidR="00DC5FC0" w:rsidRDefault="00B22694" w:rsidP="00832803">
      <w:pPr>
        <w:sectPr w:rsidR="00DC5FC0" w:rsidSect="00DC5FC0">
          <w:headerReference w:type="default" r:id="rId8"/>
          <w:headerReference w:type="first" r:id="rId9"/>
          <w:type w:val="continuous"/>
          <w:pgSz w:w="16838" w:h="11906" w:orient="landscape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>
        <w:br w:type="page"/>
      </w:r>
    </w:p>
    <w:p w:rsidR="0074150D" w:rsidRDefault="009616E0" w:rsidP="0074150D">
      <w:pPr>
        <w:pStyle w:val="Nzev"/>
        <w:jc w:val="left"/>
        <w:outlineLvl w:val="0"/>
      </w:pPr>
      <w:r w:rsidRPr="007641D6">
        <w:lastRenderedPageBreak/>
        <w:t>Metodika</w:t>
      </w:r>
    </w:p>
    <w:p w:rsidR="0074150D" w:rsidRDefault="0074150D" w:rsidP="0074150D">
      <w:pPr>
        <w:pStyle w:val="Nzev"/>
        <w:spacing w:line="276" w:lineRule="auto"/>
        <w:jc w:val="left"/>
        <w:outlineLvl w:val="0"/>
        <w:rPr>
          <w:rFonts w:ascii="Times New Roman" w:hAnsi="Times New Roman"/>
          <w:b w:val="0"/>
          <w:sz w:val="24"/>
        </w:rPr>
      </w:pPr>
      <w:r w:rsidRPr="0074150D">
        <w:rPr>
          <w:rFonts w:ascii="Times New Roman" w:hAnsi="Times New Roman"/>
          <w:b w:val="0"/>
          <w:sz w:val="24"/>
        </w:rPr>
        <w:t>Hra je určena pro procvičení řady vyjmenovaných slov</w:t>
      </w:r>
      <w:r>
        <w:rPr>
          <w:rFonts w:ascii="Times New Roman" w:hAnsi="Times New Roman"/>
          <w:b w:val="0"/>
          <w:sz w:val="24"/>
        </w:rPr>
        <w:t>.</w:t>
      </w:r>
    </w:p>
    <w:p w:rsidR="0074150D" w:rsidRDefault="0074150D" w:rsidP="0074150D">
      <w:pPr>
        <w:pStyle w:val="Nzev"/>
        <w:spacing w:line="276" w:lineRule="auto"/>
        <w:jc w:val="left"/>
        <w:outlineLvl w:val="0"/>
        <w:rPr>
          <w:rFonts w:ascii="Times New Roman" w:hAnsi="Times New Roman"/>
          <w:b w:val="0"/>
          <w:sz w:val="24"/>
        </w:rPr>
      </w:pPr>
      <w:r w:rsidRPr="0074150D">
        <w:rPr>
          <w:rFonts w:ascii="Times New Roman" w:hAnsi="Times New Roman"/>
          <w:b w:val="0"/>
          <w:sz w:val="24"/>
        </w:rPr>
        <w:t>Může ji hrát jeden až x žáků, kde x je počet kartiček</w:t>
      </w:r>
      <w:r>
        <w:rPr>
          <w:rFonts w:ascii="Times New Roman" w:hAnsi="Times New Roman"/>
          <w:b w:val="0"/>
          <w:sz w:val="24"/>
        </w:rPr>
        <w:t>.</w:t>
      </w:r>
    </w:p>
    <w:p w:rsidR="0074150D" w:rsidRDefault="0074150D" w:rsidP="0074150D">
      <w:pPr>
        <w:pStyle w:val="Nzev"/>
        <w:spacing w:line="276" w:lineRule="auto"/>
        <w:jc w:val="left"/>
        <w:outlineLvl w:val="0"/>
        <w:rPr>
          <w:rFonts w:ascii="Times New Roman" w:hAnsi="Times New Roman"/>
          <w:b w:val="0"/>
          <w:sz w:val="24"/>
        </w:rPr>
      </w:pPr>
      <w:r w:rsidRPr="0074150D">
        <w:rPr>
          <w:rFonts w:ascii="Times New Roman" w:hAnsi="Times New Roman"/>
          <w:b w:val="0"/>
          <w:sz w:val="24"/>
        </w:rPr>
        <w:t>Úkolem je správně do tabulky doplnit písmena tak, aby vyšla tajenka. To se podaří, když se zachová správné pořadí slov. Žák začíná u prvního slova, nemusí to být první slovo vyjmenované, pokračuje pak už popořadě a zapisuje písmena.</w:t>
      </w:r>
    </w:p>
    <w:p w:rsidR="00381357" w:rsidRPr="00381357" w:rsidRDefault="00381357" w:rsidP="00381357">
      <w:r>
        <w:t>Pozn. Žák může začít u jakéhokoli slova, ale musí si odpočítat správné pořadí. Je to rozhodně složitější.</w:t>
      </w:r>
    </w:p>
    <w:p w:rsidR="007A07CA" w:rsidRDefault="007A07CA" w:rsidP="0074150D">
      <w:pPr>
        <w:rPr>
          <w:rFonts w:ascii="Times New Roman" w:hAnsi="Times New Roman"/>
          <w:sz w:val="24"/>
        </w:rPr>
      </w:pPr>
    </w:p>
    <w:p w:rsidR="0074150D" w:rsidRDefault="0074150D" w:rsidP="0074150D">
      <w:pPr>
        <w:rPr>
          <w:sz w:val="24"/>
        </w:rPr>
      </w:pPr>
      <w:r>
        <w:rPr>
          <w:rFonts w:ascii="Times New Roman" w:hAnsi="Times New Roman"/>
          <w:sz w:val="24"/>
        </w:rPr>
        <w:t xml:space="preserve">Když zapíše písmena z trojúhelníků, tak vyjde </w:t>
      </w:r>
      <w:r>
        <w:rPr>
          <w:sz w:val="24"/>
        </w:rPr>
        <w:t>Výborná práce!</w:t>
      </w:r>
    </w:p>
    <w:p w:rsidR="00381357" w:rsidRDefault="00381357" w:rsidP="00381357">
      <w:pPr>
        <w:rPr>
          <w:sz w:val="24"/>
        </w:rPr>
      </w:pPr>
      <w:r>
        <w:rPr>
          <w:rFonts w:ascii="Times New Roman" w:hAnsi="Times New Roman"/>
          <w:sz w:val="24"/>
        </w:rPr>
        <w:t xml:space="preserve">Když zapíše písmena z trojúhelníků, tak vyjde </w:t>
      </w:r>
      <w:proofErr w:type="spellStart"/>
      <w:r>
        <w:rPr>
          <w:sz w:val="24"/>
        </w:rPr>
        <w:t>Excelent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work</w:t>
      </w:r>
      <w:proofErr w:type="spellEnd"/>
      <w:r>
        <w:rPr>
          <w:sz w:val="24"/>
        </w:rPr>
        <w:t>!</w:t>
      </w:r>
    </w:p>
    <w:p w:rsidR="00381357" w:rsidRDefault="00381357" w:rsidP="0074150D">
      <w:pPr>
        <w:rPr>
          <w:sz w:val="24"/>
        </w:rPr>
      </w:pPr>
    </w:p>
    <w:p w:rsidR="00381357" w:rsidRDefault="00381357" w:rsidP="0074150D">
      <w:pPr>
        <w:rPr>
          <w:sz w:val="24"/>
        </w:rPr>
      </w:pPr>
    </w:p>
    <w:p w:rsidR="0074150D" w:rsidRDefault="00381357" w:rsidP="0074150D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Postup:</w:t>
      </w:r>
    </w:p>
    <w:p w:rsidR="002C0611" w:rsidRDefault="0074150D" w:rsidP="0074150D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 prostoru se umístí kartičky</w:t>
      </w:r>
    </w:p>
    <w:p w:rsidR="0074150D" w:rsidRDefault="0074150D" w:rsidP="0074150D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Žáci dostanou tabulku na zapisování a vezmou si tužku nebo pero</w:t>
      </w:r>
    </w:p>
    <w:p w:rsidR="0074150D" w:rsidRDefault="0074150D" w:rsidP="0074150D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Rozmístí se ke kartičkám</w:t>
      </w:r>
    </w:p>
    <w:p w:rsidR="00381357" w:rsidRDefault="00381357" w:rsidP="0074150D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Učitel vydá pokyn</w:t>
      </w:r>
    </w:p>
    <w:p w:rsidR="00C3642A" w:rsidRPr="007641D6" w:rsidRDefault="00C3642A" w:rsidP="00832803">
      <w:pPr>
        <w:rPr>
          <w:sz w:val="24"/>
        </w:rPr>
      </w:pPr>
    </w:p>
    <w:p w:rsidR="009616E0" w:rsidRDefault="009616E0">
      <w:r>
        <w:br w:type="page"/>
      </w:r>
    </w:p>
    <w:p w:rsidR="00DC5FC0" w:rsidRDefault="00A12ACE">
      <w:r>
        <w:rPr>
          <w:noProof/>
          <w:lang w:eastAsia="cs-CZ"/>
        </w:rPr>
        <w:lastRenderedPageBreak/>
        <w:pict>
          <v:group id="_x0000_s1088" style="position:absolute;margin-left:0;margin-top:27pt;width:291.25pt;height:405pt;z-index:251687424" coordorigin="1418,1958" coordsize="5825,810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1418;top:1958;width:5825;height:1620;mso-width-relative:margin;mso-height-relative:margin">
              <v:textbox style="mso-next-textbox:#_x0000_s1045">
                <w:txbxContent>
                  <w:p w:rsidR="00DC5FC0" w:rsidRPr="00DC5FC0" w:rsidRDefault="009F6F49" w:rsidP="007641D6">
                    <w:pPr>
                      <w:jc w:val="center"/>
                      <w:rPr>
                        <w:sz w:val="130"/>
                        <w:szCs w:val="130"/>
                      </w:rPr>
                    </w:pPr>
                    <w:r>
                      <w:rPr>
                        <w:sz w:val="130"/>
                        <w:szCs w:val="130"/>
                      </w:rPr>
                      <w:t>Být</w:t>
                    </w:r>
                  </w:p>
                </w:txbxContent>
              </v:textbox>
            </v:shape>
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<v:stroke joinstyle="miter"/>
              <v:formulas>
                <v:f eqn="sum 10800 0 #0"/>
                <v:f eqn="prod @0 32138 32768"/>
                <v:f eqn="prod @0 6393 32768"/>
                <v:f eqn="prod @0 27246 32768"/>
                <v:f eqn="prod @0 18205 32768"/>
                <v:f eqn="sum @1 10800 0"/>
                <v:f eqn="sum @2 10800 0"/>
                <v:f eqn="sum @3 10800 0"/>
                <v:f eqn="sum @4 10800 0"/>
                <v:f eqn="sum 10800 0 @1"/>
                <v:f eqn="sum 10800 0 @2"/>
                <v:f eqn="sum 10800 0 @3"/>
                <v:f eqn="sum 10800 0 @4"/>
                <v:f eqn="prod @0 23170 32768"/>
                <v:f eqn="sum @13 10800 0"/>
                <v:f eqn="sum 10800 0 @13"/>
              </v:formulas>
              <v:path gradientshapeok="t" o:connecttype="rect" textboxrect="@15,@15,@14,@14"/>
              <v:handles>
                <v:h position="#0,center" xrange="0,10800"/>
              </v:handles>
            </v:shapetype>
            <v:shape id="_x0000_s1061" type="#_x0000_t59" style="position:absolute;left:3291;top:7995;width:1827;height:2063;mso-position-horizontal-relative:page;mso-position-vertical-relative:page" filled="f" strokecolor="black [3213]">
              <v:textbox inset="0,0,0,0">
                <w:txbxContent>
                  <w:p w:rsidR="007641D6" w:rsidRPr="007641D6" w:rsidRDefault="00355DAA" w:rsidP="007641D6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E</w:t>
                    </w:r>
                  </w:p>
                </w:txbxContent>
              </v:textbox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63" type="#_x0000_t5" style="position:absolute;left:3418;top:4621;width:1547;height:1977;mso-position-horizontal-relative:page;mso-position-vertical-relative:page" filled="f" strokecolor="black [3213]">
              <v:textbox inset="0,0,0,0">
                <w:txbxContent>
                  <w:p w:rsidR="00686073" w:rsidRPr="00686073" w:rsidRDefault="00686073" w:rsidP="00686073">
                    <w:pPr>
                      <w:jc w:val="center"/>
                      <w:rPr>
                        <w:sz w:val="70"/>
                        <w:szCs w:val="70"/>
                      </w:rPr>
                    </w:pPr>
                    <w:r w:rsidRPr="00686073">
                      <w:rPr>
                        <w:sz w:val="70"/>
                        <w:szCs w:val="70"/>
                      </w:rPr>
                      <w:t>V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shape id="_x0000_s1065" type="#_x0000_t59" style="position:absolute;margin-left:584.55pt;margin-top:399.75pt;width:91.35pt;height:103.15pt;z-index:251691008;mso-position-horizontal-relative:page;mso-position-vertical-relative:page" filled="f" strokecolor="black [3213]">
            <v:textbox inset="0,0,0,0">
              <w:txbxContent>
                <w:p w:rsidR="00AA1135" w:rsidRPr="007641D6" w:rsidRDefault="00355DAA" w:rsidP="00AA1135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X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64" type="#_x0000_t5" style="position:absolute;margin-left:590.9pt;margin-top:233.05pt;width:77.35pt;height:98.85pt;z-index:251689984;mso-position-horizontal-relative:page;mso-position-vertical-relative:page" filled="f" strokecolor="black [3213]">
            <v:textbox inset="0,0,0,0">
              <w:txbxContent>
                <w:p w:rsidR="00686073" w:rsidRPr="00686073" w:rsidRDefault="00686073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 w:rsidRPr="00686073">
                    <w:rPr>
                      <w:sz w:val="70"/>
                      <w:szCs w:val="70"/>
                    </w:rPr>
                    <w:t>Ý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6" type="#_x0000_t202" style="position:absolute;margin-left:408.75pt;margin-top:27pt;width:291.25pt;height:81pt;z-index:251672576;mso-width-relative:margin;mso-height-relative:margin">
            <v:textbox style="mso-next-textbox:#_x0000_s1046">
              <w:txbxContent>
                <w:p w:rsidR="00DC5FC0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Bydlit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49.1pt;margin-top:-70.5pt;width:0;height:596.1pt;z-index:251661312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A12ACE">
      <w:r>
        <w:rPr>
          <w:noProof/>
          <w:lang w:eastAsia="cs-CZ"/>
        </w:rPr>
        <w:lastRenderedPageBreak/>
        <w:pict>
          <v:shape id="_x0000_s1089" type="#_x0000_t59" style="position:absolute;margin-left:584.55pt;margin-top:403.9pt;width:91.35pt;height:103.15pt;z-index:251710464;mso-position-horizontal-relative:page;mso-position-vertical-relative:page" filled="f" strokecolor="black [3213]">
            <v:textbox inset="0,0,0,0">
              <w:txbxContent>
                <w:p w:rsidR="00355DAA" w:rsidRPr="007641D6" w:rsidRDefault="006A0D8A" w:rsidP="00355DAA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E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0" type="#_x0000_t59" style="position:absolute;margin-left:176.55pt;margin-top:403.9pt;width:91.35pt;height:103.15pt;z-index:251704320;mso-position-horizontal-relative:page;mso-position-vertical-relative:page" filled="f" strokecolor="black [3213]">
            <v:textbox inset="0,0,0,0">
              <w:txbxContent>
                <w:p w:rsidR="006475FC" w:rsidRPr="007641D6" w:rsidRDefault="00355DAA" w:rsidP="006475FC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C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68" type="#_x0000_t5" style="position:absolute;margin-left:590.9pt;margin-top:232.9pt;width:77.35pt;height:98.85pt;z-index:251692032;mso-position-horizontal-relative:page;mso-position-vertical-relative:page" filled="f" strokecolor="black [3213]">
            <v:textbox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O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69" type="#_x0000_t5" style="position:absolute;margin-left:180.9pt;margin-top:233.05pt;width:77.35pt;height:98.85pt;z-index:251693056;mso-position-horizontal-relative:page;mso-position-vertical-relative:page" filled="f" strokecolor="black [3213]">
            <v:textbox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B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1" type="#_x0000_t202" style="position:absolute;margin-left:408.75pt;margin-top:28.45pt;width:291.25pt;height:79.55pt;z-index:251670528;mso-width-relative:margin;mso-height-relative:margin">
            <v:textbox style="mso-next-textbox:#_x0000_s1041">
              <w:txbxContent>
                <w:p w:rsidR="00DC5FC0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Byt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0;margin-top:27pt;width:291.25pt;height:81pt;z-index:251667456;mso-width-relative:margin;mso-height-relative:margin">
            <v:textbox style="mso-next-textbox:#_x0000_s1038">
              <w:txbxContent>
                <w:p w:rsidR="00DC5FC0" w:rsidRPr="00DC5FC0" w:rsidRDefault="00DC5FC0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 w:rsidRPr="00DC5FC0">
                    <w:rPr>
                      <w:sz w:val="130"/>
                      <w:szCs w:val="130"/>
                    </w:rPr>
                    <w:t>Obyvatel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32" style="position:absolute;margin-left:349.1pt;margin-top:-70.5pt;width:0;height:596.1pt;z-index:251662336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A12ACE">
      <w:r>
        <w:rPr>
          <w:noProof/>
          <w:lang w:eastAsia="cs-CZ"/>
        </w:rPr>
        <w:lastRenderedPageBreak/>
        <w:pict>
          <v:shape id="_x0000_s1090" type="#_x0000_t59" style="position:absolute;margin-left:574.55pt;margin-top:403.9pt;width:91.35pt;height:103.15pt;z-index:251711488;mso-position-horizontal-relative:page;mso-position-vertical-relative:page" filled="f" strokecolor="black [3213]">
            <v:textbox inset="0,0,0,0">
              <w:txbxContent>
                <w:p w:rsidR="00355DAA" w:rsidRPr="007641D6" w:rsidRDefault="006A0D8A" w:rsidP="00355DAA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E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1" type="#_x0000_t5" style="position:absolute;margin-left:170.9pt;margin-top:232.9pt;width:77.35pt;height:98.85pt;z-index:251695104;mso-position-horizontal-relative:page;mso-position-vertical-relative:page" filled="f" strokecolor="black [3213]">
            <v:textbox style="mso-next-textbox:#_x0000_s1071"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R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2" type="#_x0000_t59" style="position:absolute;margin-left:165.9pt;margin-top:403.9pt;width:91.35pt;height:103.15pt;z-index:251705344;mso-position-horizontal-relative:page;mso-position-vertical-relative:page" filled="f" strokecolor="black [3213]">
            <v:textbox style="mso-next-textbox:#_x0000_s1082" inset="0,0,0,0">
              <w:txbxContent>
                <w:p w:rsidR="006475FC" w:rsidRPr="007641D6" w:rsidRDefault="006A0D8A" w:rsidP="006475FC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L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0" type="#_x0000_t5" style="position:absolute;margin-left:580.9pt;margin-top:232.9pt;width:77.35pt;height:98.85pt;z-index:251694080;mso-position-horizontal-relative:page;mso-position-vertical-relative:page" filled="f" strokecolor="black [3213]">
            <v:textbox style="mso-next-textbox:#_x0000_s1070"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N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7" type="#_x0000_t202" style="position:absolute;margin-left:0;margin-top:27pt;width:291.25pt;height:81pt;z-index:251673600;mso-width-relative:margin;mso-height-relative:margin">
            <v:textbox style="mso-next-textbox:#_x0000_s1047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Příbytek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margin-left:408.75pt;margin-top:27pt;width:291.25pt;height:81pt;z-index:251674624;mso-width-relative:margin;mso-height-relative:margin">
            <v:textbox style="mso-next-textbox:#_x0000_s1048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Nábytek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32" style="position:absolute;margin-left:349.85pt;margin-top:-70.5pt;width:0;height:596.1pt;z-index:251663360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A12ACE">
      <w:r>
        <w:rPr>
          <w:noProof/>
          <w:lang w:eastAsia="cs-CZ"/>
        </w:rPr>
        <w:lastRenderedPageBreak/>
        <w:pict>
          <v:shape id="_x0000_s1091" type="#_x0000_t59" style="position:absolute;margin-left:584.55pt;margin-top:403.9pt;width:91.35pt;height:103.15pt;z-index:251712512;mso-position-horizontal-relative:page;mso-position-vertical-relative:page" filled="f" strokecolor="black [3213]">
            <v:textbox inset="0,0,0,0">
              <w:txbxContent>
                <w:p w:rsidR="00355DAA" w:rsidRPr="007641D6" w:rsidRDefault="006A0D8A" w:rsidP="00355DAA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T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3" type="#_x0000_t59" style="position:absolute;margin-left:165.9pt;margin-top:403.9pt;width:91.35pt;height:103.15pt;z-index:251706368;mso-position-horizontal-relative:page;mso-position-vertical-relative:page" filled="f" strokecolor="black [3213]">
            <v:textbox style="mso-next-textbox:#_x0000_s1083" inset="0,0,0,0">
              <w:txbxContent>
                <w:p w:rsidR="006475FC" w:rsidRPr="007641D6" w:rsidRDefault="006A0D8A" w:rsidP="006475FC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N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3" type="#_x0000_t5" style="position:absolute;margin-left:170.9pt;margin-top:232.9pt;width:77.35pt;height:98.85pt;z-index:251697152;mso-position-horizontal-relative:page;mso-position-vertical-relative:page" filled="f" strokecolor="black [3213]">
            <v:textbox style="mso-next-textbox:#_x0000_s1073"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Á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2" type="#_x0000_t5" style="position:absolute;margin-left:590.9pt;margin-top:233.05pt;width:77.35pt;height:98.85pt;z-index:251696128;mso-position-horizontal-relative:page;mso-position-vertical-relative:page" filled="f" strokecolor="black [3213]">
            <v:textbox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P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9" type="#_x0000_t202" style="position:absolute;margin-left:0;margin-top:27pt;width:291.25pt;height:81pt;z-index:251675648;mso-width-relative:margin;mso-height-relative:margin">
            <v:textbox style="mso-next-textbox:#_x0000_s1049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Dobytek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202" style="position:absolute;margin-left:408.75pt;margin-top:27pt;width:291.25pt;height:81pt;z-index:251676672;mso-width-relative:margin;mso-height-relative:margin">
            <v:textbox style="mso-next-textbox:#_x0000_s1050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Obyčej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32" style="position:absolute;margin-left:349.85pt;margin-top:-70.5pt;width:0;height:596.1pt;z-index:251664384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9F6F49" w:rsidRDefault="00A12ACE">
      <w:r>
        <w:rPr>
          <w:noProof/>
          <w:lang w:eastAsia="cs-CZ"/>
        </w:rPr>
        <w:lastRenderedPageBreak/>
        <w:pict>
          <v:shape id="_x0000_s1092" type="#_x0000_t59" style="position:absolute;margin-left:585.9pt;margin-top:399.75pt;width:91.35pt;height:103.15pt;z-index:251713536;mso-position-horizontal-relative:page;mso-position-vertical-relative:page" filled="f" strokecolor="black [3213]">
            <v:textbox inset="0,0,0,0">
              <w:txbxContent>
                <w:p w:rsidR="00355DAA" w:rsidRPr="007641D6" w:rsidRDefault="006A0D8A" w:rsidP="00355DAA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O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4" type="#_x0000_t59" style="position:absolute;margin-left:175.9pt;margin-top:399.75pt;width:91.35pt;height:103.15pt;z-index:251707392;mso-position-horizontal-relative:page;mso-position-vertical-relative:page" filled="f" strokecolor="black [3213]">
            <v:textbox inset="0,0,0,0">
              <w:txbxContent>
                <w:p w:rsidR="006475FC" w:rsidRPr="007641D6" w:rsidRDefault="006A0D8A" w:rsidP="006475FC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W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4" type="#_x0000_t5" style="position:absolute;margin-left:590.9pt;margin-top:232.9pt;width:77.35pt;height:98.85pt;z-index:251698176;mso-position-horizontal-relative:page;mso-position-vertical-relative:page" filled="f" strokecolor="black [3213]">
            <v:textbox style="mso-next-textbox:#_x0000_s1074"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Á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5" type="#_x0000_t5" style="position:absolute;margin-left:180.9pt;margin-top:232.9pt;width:77.35pt;height:98.85pt;z-index:251699200;mso-position-horizontal-relative:page;mso-position-vertical-relative:page" filled="f" strokecolor="black [3213]">
            <v:textbox style="mso-next-textbox:#_x0000_s1075"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R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9" type="#_x0000_t202" style="position:absolute;margin-left:408.75pt;margin-top:27pt;width:291.25pt;height:81pt;z-index:251684864;mso-width-relative:margin;mso-height-relative:margin">
            <v:textbox style="mso-next-textbox:#_x0000_s1059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Bylina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202" style="position:absolute;margin-left:0;margin-top:27pt;width:291.25pt;height:81pt;z-index:251683840;mso-width-relative:margin;mso-height-relative:margin">
            <v:textbox style="mso-next-textbox:#_x0000_s1058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Bystrý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32" style="position:absolute;margin-left:350pt;margin-top:-70.5pt;width:0;height:596.1pt;z-index:251680768" o:connectortype="straight">
            <v:shadow offset=",3pt" offset2=",2pt"/>
            <w10:wrap type="square" anchorx="margin" anchory="margin"/>
          </v:shape>
        </w:pict>
      </w:r>
      <w:r w:rsidR="009F6F49">
        <w:br w:type="page"/>
      </w:r>
    </w:p>
    <w:p w:rsidR="009F6F49" w:rsidRDefault="00A12ACE">
      <w:r>
        <w:rPr>
          <w:noProof/>
          <w:lang w:eastAsia="cs-CZ"/>
        </w:rPr>
        <w:lastRenderedPageBreak/>
        <w:pict>
          <v:shape id="_x0000_s1093" type="#_x0000_t59" style="position:absolute;margin-left:585.9pt;margin-top:403.9pt;width:91.35pt;height:103.15pt;z-index:251714560;mso-position-horizontal-relative:page;mso-position-vertical-relative:page" filled="f" strokecolor="black [3213]">
            <v:textbox inset="0,0,0,0">
              <w:txbxContent>
                <w:p w:rsidR="00355DAA" w:rsidRPr="007641D6" w:rsidRDefault="006A0D8A" w:rsidP="00355DAA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K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6" type="#_x0000_t59" style="position:absolute;margin-left:174.55pt;margin-top:403.9pt;width:91.35pt;height:103.15pt;z-index:251708416;mso-position-horizontal-relative:page;mso-position-vertical-relative:page" filled="f" strokecolor="black [3213]">
            <v:textbox style="mso-next-textbox:#_x0000_s1086" inset="0,0,0,0">
              <w:txbxContent>
                <w:p w:rsidR="006475FC" w:rsidRPr="007641D6" w:rsidRDefault="006A0D8A" w:rsidP="006475FC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R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7" type="#_x0000_t5" style="position:absolute;margin-left:178.55pt;margin-top:232.9pt;width:77.35pt;height:98.85pt;z-index:251701248;mso-position-horizontal-relative:page;mso-position-vertical-relative:page" filled="f" strokecolor="black [3213]">
            <v:textbox style="mso-next-textbox:#_x0000_s1077"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C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6" type="#_x0000_t5" style="position:absolute;margin-left:590.9pt;margin-top:232.9pt;width:77.35pt;height:98.85pt;z-index:251700224;mso-position-horizontal-relative:page;mso-position-vertical-relative:page" filled="f" strokecolor="black [3213]">
            <v:textbox style="mso-next-textbox:#_x0000_s1076"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E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6" type="#_x0000_t202" style="position:absolute;margin-left:0;margin-top:27pt;width:291.25pt;height:81pt;z-index:251681792;mso-width-relative:margin;mso-height-relative:margin">
            <v:textbox style="mso-next-textbox:#_x0000_s1056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Kobyla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7" type="#_x0000_t202" style="position:absolute;margin-left:408.75pt;margin-top:27pt;width:291.25pt;height:81pt;z-index:251682816;mso-width-relative:margin;mso-height-relative:margin">
            <v:textbox style="mso-next-textbox:#_x0000_s1057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Býk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4" type="#_x0000_t32" style="position:absolute;margin-left:350pt;margin-top:-70.5pt;width:0;height:596.1pt;z-index:251679744" o:connectortype="straight">
            <v:shadow offset=",3pt" offset2=",2pt"/>
            <w10:wrap type="square" anchorx="margin" anchory="margin"/>
          </v:shape>
        </w:pict>
      </w:r>
      <w:r w:rsidR="009F6F49">
        <w:br w:type="page"/>
      </w:r>
    </w:p>
    <w:tbl>
      <w:tblPr>
        <w:tblStyle w:val="Mkatabulky"/>
        <w:tblpPr w:leftFromText="141" w:rightFromText="141" w:vertAnchor="page" w:horzAnchor="margin" w:tblpY="1419"/>
        <w:tblW w:w="14316" w:type="dxa"/>
        <w:tblLook w:val="04A0"/>
      </w:tblPr>
      <w:tblGrid>
        <w:gridCol w:w="626"/>
        <w:gridCol w:w="626"/>
        <w:gridCol w:w="626"/>
        <w:gridCol w:w="627"/>
        <w:gridCol w:w="629"/>
        <w:gridCol w:w="629"/>
        <w:gridCol w:w="629"/>
        <w:gridCol w:w="629"/>
        <w:gridCol w:w="629"/>
        <w:gridCol w:w="862"/>
        <w:gridCol w:w="862"/>
        <w:gridCol w:w="862"/>
        <w:gridCol w:w="760"/>
        <w:gridCol w:w="760"/>
        <w:gridCol w:w="760"/>
        <w:gridCol w:w="760"/>
        <w:gridCol w:w="760"/>
        <w:gridCol w:w="760"/>
        <w:gridCol w:w="760"/>
        <w:gridCol w:w="760"/>
      </w:tblGrid>
      <w:tr w:rsidR="002C0611" w:rsidTr="00442FC1">
        <w:trPr>
          <w:trHeight w:val="582"/>
        </w:trPr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lastRenderedPageBreak/>
              <w:t>1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20</w:t>
            </w:r>
          </w:p>
        </w:tc>
      </w:tr>
      <w:tr w:rsidR="002C0611" w:rsidTr="00442FC1">
        <w:trPr>
          <w:trHeight w:val="637"/>
        </w:trPr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7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</w:tr>
      <w:tr w:rsidR="002C0611" w:rsidTr="00442FC1">
        <w:trPr>
          <w:trHeight w:val="582"/>
        </w:trPr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20</w:t>
            </w:r>
          </w:p>
        </w:tc>
      </w:tr>
      <w:tr w:rsidR="002C0611" w:rsidTr="00442FC1">
        <w:trPr>
          <w:trHeight w:val="637"/>
        </w:trPr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7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</w:tr>
      <w:tr w:rsidR="002C0611" w:rsidTr="00442FC1">
        <w:trPr>
          <w:trHeight w:val="582"/>
        </w:trPr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20</w:t>
            </w:r>
          </w:p>
        </w:tc>
      </w:tr>
      <w:tr w:rsidR="002C0611" w:rsidTr="00442FC1">
        <w:trPr>
          <w:trHeight w:val="637"/>
        </w:trPr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7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</w:tr>
      <w:tr w:rsidR="002C0611" w:rsidTr="00442FC1">
        <w:trPr>
          <w:trHeight w:val="582"/>
        </w:trPr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20</w:t>
            </w:r>
          </w:p>
        </w:tc>
      </w:tr>
      <w:tr w:rsidR="002C0611" w:rsidTr="00442FC1">
        <w:trPr>
          <w:trHeight w:val="637"/>
        </w:trPr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7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</w:tr>
      <w:tr w:rsidR="002C0611" w:rsidTr="00442FC1">
        <w:trPr>
          <w:trHeight w:val="582"/>
        </w:trPr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20</w:t>
            </w:r>
          </w:p>
        </w:tc>
      </w:tr>
      <w:tr w:rsidR="002C0611" w:rsidTr="00442FC1">
        <w:trPr>
          <w:trHeight w:val="637"/>
        </w:trPr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7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</w:tr>
      <w:tr w:rsidR="002C0611" w:rsidTr="00442FC1">
        <w:trPr>
          <w:trHeight w:val="582"/>
        </w:trPr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20</w:t>
            </w:r>
          </w:p>
        </w:tc>
      </w:tr>
      <w:tr w:rsidR="002C0611" w:rsidTr="00442FC1">
        <w:trPr>
          <w:trHeight w:val="637"/>
        </w:trPr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7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</w:tr>
      <w:tr w:rsidR="002C0611" w:rsidTr="00442FC1">
        <w:trPr>
          <w:trHeight w:val="582"/>
        </w:trPr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2C0611" w:rsidRDefault="002C0611" w:rsidP="00442FC1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2C0611" w:rsidRDefault="002C0611" w:rsidP="00442FC1">
            <w:r w:rsidRPr="00723B84">
              <w:rPr>
                <w:sz w:val="48"/>
              </w:rPr>
              <w:t>20</w:t>
            </w:r>
          </w:p>
        </w:tc>
      </w:tr>
      <w:tr w:rsidR="002C0611" w:rsidTr="00442FC1">
        <w:trPr>
          <w:trHeight w:val="637"/>
        </w:trPr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6" w:type="dxa"/>
          </w:tcPr>
          <w:p w:rsidR="002C0611" w:rsidRDefault="002C0611" w:rsidP="00442FC1"/>
        </w:tc>
        <w:tc>
          <w:tcPr>
            <w:tcW w:w="627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629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862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  <w:tc>
          <w:tcPr>
            <w:tcW w:w="760" w:type="dxa"/>
          </w:tcPr>
          <w:p w:rsidR="002C0611" w:rsidRDefault="002C0611" w:rsidP="00442FC1"/>
        </w:tc>
      </w:tr>
    </w:tbl>
    <w:p w:rsidR="002C0611" w:rsidRDefault="002C0611">
      <w:r>
        <w:br w:type="page"/>
      </w:r>
    </w:p>
    <w:p w:rsidR="009616E0" w:rsidRPr="00832803" w:rsidRDefault="00A12ACE" w:rsidP="00832803">
      <w:r>
        <w:rPr>
          <w:noProof/>
          <w:lang w:eastAsia="cs-CZ"/>
        </w:rPr>
        <w:lastRenderedPageBreak/>
        <w:pict>
          <v:shape id="_x0000_s1094" type="#_x0000_t59" style="position:absolute;margin-left:584.55pt;margin-top:399.75pt;width:91.35pt;height:103.15pt;z-index:251715584;mso-position-horizontal-relative:page;mso-position-vertical-relative:page" filled="f" strokecolor="black [3213]">
            <v:textbox inset="0,0,0,0">
              <w:txbxContent>
                <w:p w:rsidR="00355DAA" w:rsidRPr="007641D6" w:rsidRDefault="00355DAA" w:rsidP="00355DAA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7" type="#_x0000_t59" style="position:absolute;margin-left:174.55pt;margin-top:399.75pt;width:91.35pt;height:103.15pt;z-index:251709440;mso-position-horizontal-relative:page;mso-position-vertical-relative:page" filled="f" strokecolor="black [3213]">
            <v:textbox style="mso-next-textbox:#_x0000_s1087" inset="0,0,0,0">
              <w:txbxContent>
                <w:p w:rsidR="006475FC" w:rsidRPr="007641D6" w:rsidRDefault="00355DAA" w:rsidP="006475FC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!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8" type="#_x0000_t5" style="position:absolute;margin-left:590.9pt;margin-top:232.9pt;width:77.35pt;height:98.85pt;z-index:251702272;mso-position-horizontal-relative:page;mso-position-vertical-relative:page" filled="f" strokecolor="black [3213]">
            <v:textbox inset="0,0,0,0">
              <w:txbxContent>
                <w:p w:rsidR="00686073" w:rsidRPr="00686073" w:rsidRDefault="00686073" w:rsidP="00686073">
                  <w:pPr>
                    <w:jc w:val="center"/>
                    <w:rPr>
                      <w:sz w:val="70"/>
                      <w:szCs w:val="70"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9" type="#_x0000_t5" style="position:absolute;margin-left:180.9pt;margin-top:232.9pt;width:77.35pt;height:98.85pt;z-index:251703296;mso-position-horizontal-relative:page;mso-position-vertical-relative:page" filled="f" strokecolor="black [3213]">
            <v:textbox inset="0,0,0,0">
              <w:txbxContent>
                <w:p w:rsidR="00686073" w:rsidRPr="00686073" w:rsidRDefault="00355DAA" w:rsidP="00686073">
                  <w:pPr>
                    <w:jc w:val="center"/>
                    <w:rPr>
                      <w:sz w:val="70"/>
                      <w:szCs w:val="70"/>
                    </w:rPr>
                  </w:pPr>
                  <w:r>
                    <w:rPr>
                      <w:sz w:val="70"/>
                      <w:szCs w:val="70"/>
                    </w:rPr>
                    <w:t>!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2" type="#_x0000_t202" style="position:absolute;margin-left:408.75pt;margin-top:27pt;width:291.25pt;height:81pt;z-index:251678720;mso-width-relative:margin;mso-height-relative:margin">
            <v:textbox style="mso-next-textbox:#_x0000_s1052">
              <w:txbxContent>
                <w:p w:rsidR="009F6F49" w:rsidRPr="00DC5FC0" w:rsidRDefault="009F6F49" w:rsidP="009F6F49">
                  <w:pPr>
                    <w:rPr>
                      <w:sz w:val="130"/>
                      <w:szCs w:val="130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202" style="position:absolute;margin-left:0;margin-top:27pt;width:291.25pt;height:81pt;z-index:251677696;mso-width-relative:margin;mso-height-relative:margin">
            <v:textbox style="mso-next-textbox:#_x0000_s1051">
              <w:txbxContent>
                <w:p w:rsidR="009F6F49" w:rsidRPr="00DC5FC0" w:rsidRDefault="009F6F49" w:rsidP="007641D6">
                  <w:pPr>
                    <w:jc w:val="center"/>
                    <w:rPr>
                      <w:sz w:val="130"/>
                      <w:szCs w:val="130"/>
                    </w:rPr>
                  </w:pPr>
                  <w:r>
                    <w:rPr>
                      <w:sz w:val="130"/>
                      <w:szCs w:val="130"/>
                    </w:rPr>
                    <w:t>Přibyslav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32" style="position:absolute;margin-left:350.6pt;margin-top:-70.5pt;width:0;height:596.1pt;z-index:251665408" o:connectortype="straight">
            <v:shadow offset=",3pt" offset2=",2pt"/>
            <w10:wrap type="square" anchorx="margin" anchory="margin"/>
          </v:shape>
        </w:pict>
      </w:r>
    </w:p>
    <w:sectPr w:rsidR="009616E0" w:rsidRPr="00832803" w:rsidSect="00DC5FC0">
      <w:type w:val="continuous"/>
      <w:pgSz w:w="16838" w:h="11906" w:orient="landscape" w:code="9"/>
      <w:pgMar w:top="1418" w:right="1418" w:bottom="1418" w:left="1418" w:header="567" w:footer="567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D63" w:rsidRDefault="001E4D63" w:rsidP="006A0033">
      <w:r>
        <w:separator/>
      </w:r>
    </w:p>
  </w:endnote>
  <w:endnote w:type="continuationSeparator" w:id="1">
    <w:p w:rsidR="001E4D63" w:rsidRDefault="001E4D63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D63" w:rsidRDefault="001E4D63" w:rsidP="006A0033">
      <w:r>
        <w:separator/>
      </w:r>
    </w:p>
  </w:footnote>
  <w:footnote w:type="continuationSeparator" w:id="1">
    <w:p w:rsidR="001E4D63" w:rsidRDefault="001E4D63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CA73873"/>
    <w:multiLevelType w:val="hybridMultilevel"/>
    <w:tmpl w:val="C9A8A7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1F08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7409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" shadow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1B796A"/>
    <w:rsid w:val="0004313B"/>
    <w:rsid w:val="00043C08"/>
    <w:rsid w:val="000519BE"/>
    <w:rsid w:val="0006644F"/>
    <w:rsid w:val="00083091"/>
    <w:rsid w:val="00094481"/>
    <w:rsid w:val="000B3F64"/>
    <w:rsid w:val="000C19B5"/>
    <w:rsid w:val="000C6ED6"/>
    <w:rsid w:val="000D2E34"/>
    <w:rsid w:val="000E1782"/>
    <w:rsid w:val="00107676"/>
    <w:rsid w:val="0012244A"/>
    <w:rsid w:val="001247F1"/>
    <w:rsid w:val="00130B4A"/>
    <w:rsid w:val="00141695"/>
    <w:rsid w:val="00175E38"/>
    <w:rsid w:val="00191D42"/>
    <w:rsid w:val="001B796A"/>
    <w:rsid w:val="001C368B"/>
    <w:rsid w:val="001E4D63"/>
    <w:rsid w:val="002033D8"/>
    <w:rsid w:val="00260E1C"/>
    <w:rsid w:val="00261352"/>
    <w:rsid w:val="002C0611"/>
    <w:rsid w:val="002E3264"/>
    <w:rsid w:val="003245A3"/>
    <w:rsid w:val="00326812"/>
    <w:rsid w:val="00333C55"/>
    <w:rsid w:val="00355DAA"/>
    <w:rsid w:val="003562D0"/>
    <w:rsid w:val="00362017"/>
    <w:rsid w:val="00362AE7"/>
    <w:rsid w:val="00381357"/>
    <w:rsid w:val="003A6134"/>
    <w:rsid w:val="003C2098"/>
    <w:rsid w:val="003F2236"/>
    <w:rsid w:val="0043089E"/>
    <w:rsid w:val="0045733A"/>
    <w:rsid w:val="00474780"/>
    <w:rsid w:val="004876B5"/>
    <w:rsid w:val="004D0397"/>
    <w:rsid w:val="005012DB"/>
    <w:rsid w:val="0050682E"/>
    <w:rsid w:val="00520471"/>
    <w:rsid w:val="005213C8"/>
    <w:rsid w:val="005272B5"/>
    <w:rsid w:val="00543241"/>
    <w:rsid w:val="00571079"/>
    <w:rsid w:val="005905EB"/>
    <w:rsid w:val="00590D7C"/>
    <w:rsid w:val="005A5B53"/>
    <w:rsid w:val="00602356"/>
    <w:rsid w:val="00616561"/>
    <w:rsid w:val="006229D1"/>
    <w:rsid w:val="00634226"/>
    <w:rsid w:val="00641C55"/>
    <w:rsid w:val="006475FC"/>
    <w:rsid w:val="0066358D"/>
    <w:rsid w:val="00665665"/>
    <w:rsid w:val="00683507"/>
    <w:rsid w:val="00684F36"/>
    <w:rsid w:val="00686073"/>
    <w:rsid w:val="0069195B"/>
    <w:rsid w:val="006A0033"/>
    <w:rsid w:val="006A0D8A"/>
    <w:rsid w:val="006A4AF9"/>
    <w:rsid w:val="006B3D1B"/>
    <w:rsid w:val="006C1C7E"/>
    <w:rsid w:val="006C56E5"/>
    <w:rsid w:val="006D3962"/>
    <w:rsid w:val="006F6274"/>
    <w:rsid w:val="006F6BBC"/>
    <w:rsid w:val="0074150D"/>
    <w:rsid w:val="007422B4"/>
    <w:rsid w:val="00743931"/>
    <w:rsid w:val="00745F71"/>
    <w:rsid w:val="00763B30"/>
    <w:rsid w:val="007641D6"/>
    <w:rsid w:val="0076458E"/>
    <w:rsid w:val="00764D19"/>
    <w:rsid w:val="00764DC1"/>
    <w:rsid w:val="00767BEA"/>
    <w:rsid w:val="0077757D"/>
    <w:rsid w:val="007876FD"/>
    <w:rsid w:val="007A07CA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504F"/>
    <w:rsid w:val="008B78BF"/>
    <w:rsid w:val="008D6A2E"/>
    <w:rsid w:val="008E2189"/>
    <w:rsid w:val="009027A1"/>
    <w:rsid w:val="00930656"/>
    <w:rsid w:val="00932B92"/>
    <w:rsid w:val="00934ED9"/>
    <w:rsid w:val="00944FF0"/>
    <w:rsid w:val="009519AE"/>
    <w:rsid w:val="009541BE"/>
    <w:rsid w:val="009612F7"/>
    <w:rsid w:val="009616E0"/>
    <w:rsid w:val="00967368"/>
    <w:rsid w:val="009763DF"/>
    <w:rsid w:val="009E1A89"/>
    <w:rsid w:val="009F090C"/>
    <w:rsid w:val="009F6F49"/>
    <w:rsid w:val="00A0092C"/>
    <w:rsid w:val="00A12ACE"/>
    <w:rsid w:val="00A507CC"/>
    <w:rsid w:val="00A7644D"/>
    <w:rsid w:val="00AA1135"/>
    <w:rsid w:val="00AD2FF9"/>
    <w:rsid w:val="00AE61C9"/>
    <w:rsid w:val="00B22694"/>
    <w:rsid w:val="00B26D85"/>
    <w:rsid w:val="00B40E23"/>
    <w:rsid w:val="00B52423"/>
    <w:rsid w:val="00B61B21"/>
    <w:rsid w:val="00BB48CD"/>
    <w:rsid w:val="00BF1C0E"/>
    <w:rsid w:val="00C03825"/>
    <w:rsid w:val="00C10A96"/>
    <w:rsid w:val="00C14BB9"/>
    <w:rsid w:val="00C172FC"/>
    <w:rsid w:val="00C23036"/>
    <w:rsid w:val="00C27294"/>
    <w:rsid w:val="00C3642A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3635A"/>
    <w:rsid w:val="00D36744"/>
    <w:rsid w:val="00D56536"/>
    <w:rsid w:val="00D6488A"/>
    <w:rsid w:val="00D811D9"/>
    <w:rsid w:val="00DB0F40"/>
    <w:rsid w:val="00DB5108"/>
    <w:rsid w:val="00DC5FC0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" shadowcolor="none"/>
    </o:shapedefaults>
    <o:shapelayout v:ext="edit">
      <o:idmap v:ext="edit" data="1"/>
      <o:rules v:ext="edit">
        <o:r id="V:Rule8" type="connector" idref="#_x0000_s1032"/>
        <o:r id="V:Rule9" type="connector" idref="#_x0000_s1033"/>
        <o:r id="V:Rule10" type="connector" idref="#_x0000_s1034"/>
        <o:r id="V:Rule11" type="connector" idref="#_x0000_s1036"/>
        <o:r id="V:Rule12" type="connector" idref="#_x0000_s1055"/>
        <o:r id="V:Rule13" type="connector" idref="#_x0000_s1035"/>
        <o:r id="V:Rule14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2C06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15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chvil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8ACE0B-DA4B-45BC-AA46-5999DC6B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281</TotalTime>
  <Pages>10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Krat</cp:lastModifiedBy>
  <cp:revision>15</cp:revision>
  <cp:lastPrinted>2011-05-17T22:28:00Z</cp:lastPrinted>
  <dcterms:created xsi:type="dcterms:W3CDTF">2013-03-28T06:28:00Z</dcterms:created>
  <dcterms:modified xsi:type="dcterms:W3CDTF">2013-07-26T05:16:00Z</dcterms:modified>
</cp:coreProperties>
</file>