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24D" w:rsidRDefault="0056124D" w:rsidP="0056124D">
      <w:pPr>
        <w:pStyle w:val="Nzev"/>
        <w:rPr>
          <w:rFonts w:ascii="Arial" w:hAnsi="Arial" w:cs="Arial"/>
          <w:sz w:val="40"/>
          <w:szCs w:val="40"/>
        </w:rPr>
      </w:pPr>
    </w:p>
    <w:p w:rsidR="00832803" w:rsidRPr="0056124D" w:rsidRDefault="006F6BBC" w:rsidP="0056124D">
      <w:pPr>
        <w:pStyle w:val="Nzev"/>
        <w:spacing w:before="1440" w:after="300"/>
        <w:ind w:left="425"/>
        <w:jc w:val="center"/>
        <w:rPr>
          <w:rFonts w:ascii="Arial" w:hAnsi="Arial" w:cs="Arial"/>
          <w:i w:val="0"/>
          <w:sz w:val="40"/>
          <w:szCs w:val="40"/>
        </w:rPr>
      </w:pPr>
      <w:r w:rsidRPr="0056124D">
        <w:rPr>
          <w:rFonts w:ascii="Arial" w:hAnsi="Arial" w:cs="Arial"/>
          <w:i w:val="0"/>
          <w:sz w:val="40"/>
          <w:szCs w:val="40"/>
        </w:rPr>
        <w:t>EU peníze školám</w:t>
      </w:r>
    </w:p>
    <w:p w:rsidR="00832803" w:rsidRPr="0056124D" w:rsidRDefault="006F6BBC" w:rsidP="0056124D">
      <w:pPr>
        <w:pStyle w:val="Podtitul"/>
        <w:spacing w:line="240" w:lineRule="auto"/>
        <w:jc w:val="center"/>
        <w:rPr>
          <w:rFonts w:ascii="Arial" w:hAnsi="Arial" w:cs="Arial"/>
          <w:b/>
          <w:color w:val="auto"/>
          <w:sz w:val="28"/>
        </w:rPr>
      </w:pPr>
      <w:r w:rsidRPr="0056124D">
        <w:rPr>
          <w:rFonts w:ascii="Arial" w:hAnsi="Arial" w:cs="Arial"/>
          <w:b/>
          <w:color w:val="auto"/>
          <w:sz w:val="28"/>
        </w:rPr>
        <w:t xml:space="preserve">Základní škola </w:t>
      </w:r>
      <w:proofErr w:type="spellStart"/>
      <w:r w:rsidR="00616561" w:rsidRPr="0056124D">
        <w:rPr>
          <w:rFonts w:ascii="Arial" w:hAnsi="Arial" w:cs="Arial"/>
          <w:b/>
          <w:color w:val="auto"/>
          <w:sz w:val="28"/>
        </w:rPr>
        <w:t>Čachovice</w:t>
      </w:r>
      <w:proofErr w:type="spellEnd"/>
      <w:r w:rsidR="00616561" w:rsidRPr="0056124D">
        <w:rPr>
          <w:rFonts w:ascii="Arial" w:hAnsi="Arial" w:cs="Arial"/>
          <w:b/>
          <w:color w:val="auto"/>
          <w:sz w:val="28"/>
        </w:rPr>
        <w:t xml:space="preserve"> a Mateřská škola Struhy</w:t>
      </w:r>
      <w:r w:rsidRPr="0056124D">
        <w:rPr>
          <w:rFonts w:ascii="Arial" w:hAnsi="Arial" w:cs="Arial"/>
          <w:b/>
          <w:color w:val="auto"/>
          <w:sz w:val="28"/>
        </w:rPr>
        <w:t xml:space="preserve">, Komenského </w:t>
      </w:r>
      <w:r w:rsidR="00616561" w:rsidRPr="0056124D">
        <w:rPr>
          <w:rFonts w:ascii="Arial" w:hAnsi="Arial" w:cs="Arial"/>
          <w:b/>
          <w:color w:val="auto"/>
          <w:sz w:val="28"/>
        </w:rPr>
        <w:t>96</w:t>
      </w:r>
      <w:r w:rsidRPr="0056124D">
        <w:rPr>
          <w:rFonts w:ascii="Arial" w:hAnsi="Arial" w:cs="Arial"/>
          <w:b/>
          <w:color w:val="auto"/>
          <w:sz w:val="28"/>
        </w:rPr>
        <w:t>, příspěvková</w:t>
      </w:r>
      <w:r w:rsidR="0056124D">
        <w:rPr>
          <w:rFonts w:ascii="Arial" w:hAnsi="Arial" w:cs="Arial"/>
          <w:b/>
          <w:color w:val="auto"/>
          <w:sz w:val="28"/>
        </w:rPr>
        <w:t xml:space="preserve"> </w:t>
      </w:r>
      <w:r w:rsidRPr="0056124D">
        <w:rPr>
          <w:rFonts w:ascii="Arial" w:hAnsi="Arial" w:cs="Arial"/>
          <w:b/>
          <w:color w:val="auto"/>
          <w:sz w:val="28"/>
        </w:rPr>
        <w:t>organizace</w:t>
      </w:r>
    </w:p>
    <w:p w:rsidR="00832803" w:rsidRPr="0056124D" w:rsidRDefault="006F6BBC" w:rsidP="006F6BBC">
      <w:pPr>
        <w:pStyle w:val="Informace"/>
        <w:rPr>
          <w:rFonts w:ascii="Arial" w:hAnsi="Arial" w:cs="Arial"/>
        </w:rPr>
      </w:pPr>
      <w:r w:rsidRPr="0056124D">
        <w:rPr>
          <w:rFonts w:ascii="Arial" w:hAnsi="Arial" w:cs="Arial"/>
          <w:b/>
        </w:rPr>
        <w:t>Označení:</w:t>
      </w:r>
      <w:r w:rsidRPr="0056124D">
        <w:rPr>
          <w:rFonts w:ascii="Arial" w:hAnsi="Arial" w:cs="Arial"/>
        </w:rPr>
        <w:t>…</w:t>
      </w:r>
      <w:r w:rsidR="00BB528C">
        <w:rPr>
          <w:rFonts w:ascii="Arial" w:hAnsi="Arial" w:cs="Arial"/>
        </w:rPr>
        <w:t>VY_32_INOVACE_156</w:t>
      </w:r>
    </w:p>
    <w:p w:rsidR="006F6BBC" w:rsidRPr="0056124D" w:rsidRDefault="006F6BBC" w:rsidP="006F6BBC">
      <w:pPr>
        <w:pStyle w:val="Informace"/>
        <w:rPr>
          <w:rFonts w:ascii="Arial" w:hAnsi="Arial" w:cs="Arial"/>
        </w:rPr>
      </w:pPr>
      <w:r w:rsidRPr="0056124D">
        <w:rPr>
          <w:rFonts w:ascii="Arial" w:hAnsi="Arial" w:cs="Arial"/>
          <w:b/>
        </w:rPr>
        <w:t>Předmět:</w:t>
      </w:r>
      <w:r w:rsidRPr="0056124D">
        <w:rPr>
          <w:rFonts w:ascii="Arial" w:hAnsi="Arial" w:cs="Arial"/>
        </w:rPr>
        <w:tab/>
        <w:t>…</w:t>
      </w:r>
      <w:r w:rsidR="00BB528C">
        <w:rPr>
          <w:rFonts w:ascii="Arial" w:hAnsi="Arial" w:cs="Arial"/>
        </w:rPr>
        <w:t>Český jazyk</w:t>
      </w:r>
    </w:p>
    <w:p w:rsidR="006F6BBC" w:rsidRPr="0056124D" w:rsidRDefault="006F6BBC" w:rsidP="006F6BBC">
      <w:pPr>
        <w:pStyle w:val="Informace"/>
        <w:rPr>
          <w:rFonts w:ascii="Arial" w:hAnsi="Arial" w:cs="Arial"/>
        </w:rPr>
      </w:pPr>
      <w:r w:rsidRPr="0056124D">
        <w:rPr>
          <w:rFonts w:ascii="Arial" w:hAnsi="Arial" w:cs="Arial"/>
          <w:b/>
        </w:rPr>
        <w:t>Ročník:</w:t>
      </w:r>
      <w:r w:rsidRPr="0056124D">
        <w:rPr>
          <w:rFonts w:ascii="Arial" w:hAnsi="Arial" w:cs="Arial"/>
        </w:rPr>
        <w:tab/>
        <w:t>…</w:t>
      </w:r>
      <w:r w:rsidR="00BB528C">
        <w:rPr>
          <w:rFonts w:ascii="Arial" w:hAnsi="Arial" w:cs="Arial"/>
        </w:rPr>
        <w:t>3.</w:t>
      </w:r>
    </w:p>
    <w:p w:rsidR="006F6BBC" w:rsidRPr="0056124D" w:rsidRDefault="006F6BBC" w:rsidP="006F6BBC">
      <w:pPr>
        <w:pStyle w:val="Informace"/>
        <w:rPr>
          <w:rFonts w:ascii="Arial" w:hAnsi="Arial" w:cs="Arial"/>
        </w:rPr>
      </w:pPr>
      <w:r w:rsidRPr="0056124D">
        <w:rPr>
          <w:rFonts w:ascii="Arial" w:hAnsi="Arial" w:cs="Arial"/>
          <w:b/>
        </w:rPr>
        <w:t>Téma:</w:t>
      </w:r>
      <w:r w:rsidRPr="0056124D">
        <w:rPr>
          <w:rFonts w:ascii="Arial" w:hAnsi="Arial" w:cs="Arial"/>
        </w:rPr>
        <w:tab/>
        <w:t>…</w:t>
      </w:r>
      <w:r w:rsidR="00BB528C">
        <w:rPr>
          <w:rFonts w:ascii="Arial" w:hAnsi="Arial" w:cs="Arial"/>
        </w:rPr>
        <w:t>Vyjmenovaná slova</w:t>
      </w:r>
    </w:p>
    <w:p w:rsidR="006F6BBC" w:rsidRPr="00BB528C" w:rsidRDefault="006F6BBC" w:rsidP="006F6BBC">
      <w:pPr>
        <w:pStyle w:val="Informace"/>
        <w:rPr>
          <w:rFonts w:ascii="Arial" w:hAnsi="Arial" w:cs="Arial"/>
        </w:rPr>
      </w:pPr>
      <w:r w:rsidRPr="0056124D">
        <w:rPr>
          <w:rFonts w:ascii="Arial" w:hAnsi="Arial" w:cs="Arial"/>
          <w:b/>
        </w:rPr>
        <w:t>Název:</w:t>
      </w:r>
      <w:r w:rsidRPr="0056124D">
        <w:rPr>
          <w:rFonts w:ascii="Arial" w:hAnsi="Arial" w:cs="Arial"/>
        </w:rPr>
        <w:tab/>
        <w:t>…</w:t>
      </w:r>
      <w:r w:rsidR="00BB528C">
        <w:rPr>
          <w:rFonts w:ascii="Arial" w:hAnsi="Arial" w:cs="Arial"/>
        </w:rPr>
        <w:t>Trable pštrosa Pepy</w:t>
      </w:r>
    </w:p>
    <w:p w:rsidR="006F6BBC" w:rsidRPr="0056124D" w:rsidRDefault="006F6BBC" w:rsidP="006F6BBC">
      <w:pPr>
        <w:pStyle w:val="Informace"/>
        <w:rPr>
          <w:rFonts w:ascii="Arial" w:hAnsi="Arial" w:cs="Arial"/>
        </w:rPr>
      </w:pPr>
      <w:r w:rsidRPr="0056124D">
        <w:rPr>
          <w:rFonts w:ascii="Arial" w:hAnsi="Arial" w:cs="Arial"/>
          <w:b/>
        </w:rPr>
        <w:t>Autor:</w:t>
      </w:r>
      <w:r w:rsidRPr="0056124D">
        <w:rPr>
          <w:rFonts w:ascii="Arial" w:hAnsi="Arial" w:cs="Arial"/>
        </w:rPr>
        <w:tab/>
        <w:t>…</w:t>
      </w:r>
      <w:r w:rsidR="00BB528C">
        <w:rPr>
          <w:rFonts w:ascii="Arial" w:hAnsi="Arial" w:cs="Arial"/>
        </w:rPr>
        <w:t>Tomáš Kratochvíl</w:t>
      </w:r>
    </w:p>
    <w:p w:rsidR="006F6BBC" w:rsidRPr="0056124D" w:rsidRDefault="006F6BBC" w:rsidP="006F6BBC">
      <w:pPr>
        <w:pStyle w:val="Informace"/>
        <w:rPr>
          <w:rFonts w:ascii="Arial" w:hAnsi="Arial" w:cs="Arial"/>
        </w:rPr>
      </w:pPr>
      <w:r w:rsidRPr="0056124D">
        <w:rPr>
          <w:rFonts w:ascii="Arial" w:hAnsi="Arial" w:cs="Arial"/>
          <w:b/>
        </w:rPr>
        <w:t>Popis:</w:t>
      </w:r>
      <w:r w:rsidRPr="0056124D">
        <w:rPr>
          <w:rFonts w:ascii="Arial" w:hAnsi="Arial" w:cs="Arial"/>
        </w:rPr>
        <w:tab/>
        <w:t>…</w:t>
      </w:r>
      <w:r w:rsidR="00BB528C">
        <w:rPr>
          <w:rFonts w:ascii="Arial" w:hAnsi="Arial" w:cs="Arial"/>
        </w:rPr>
        <w:t>Procvičení vyjmenovaných slov po B, jako pomoc malému pštrosovi.</w:t>
      </w:r>
    </w:p>
    <w:p w:rsidR="0004313B" w:rsidRDefault="0004313B" w:rsidP="00832803"/>
    <w:p w:rsidR="00730F35" w:rsidRDefault="00B22694" w:rsidP="00832803">
      <w:r>
        <w:br w:type="page"/>
      </w:r>
      <w:r w:rsidR="00BB528C">
        <w:lastRenderedPageBreak/>
        <w:t>M</w:t>
      </w:r>
      <w:r w:rsidR="00730F35">
        <w:t>etodika</w:t>
      </w:r>
    </w:p>
    <w:p w:rsidR="00BB528C" w:rsidRDefault="005B50FD" w:rsidP="005B50FD">
      <w:pPr>
        <w:spacing w:line="240" w:lineRule="auto"/>
      </w:pPr>
      <w:r>
        <w:t>Jednoduchý pracovní list pro samostatnou práci žáků.</w:t>
      </w:r>
    </w:p>
    <w:p w:rsidR="005B50FD" w:rsidRDefault="005B50FD" w:rsidP="005B50FD">
      <w:pPr>
        <w:spacing w:line="240" w:lineRule="auto"/>
      </w:pPr>
      <w:r>
        <w:t>Žáci se řídí pokyny v bublinách, jsou důležité všechny.</w:t>
      </w:r>
    </w:p>
    <w:p w:rsidR="005B50FD" w:rsidRDefault="005B50FD" w:rsidP="005B50FD">
      <w:pPr>
        <w:spacing w:line="240" w:lineRule="auto"/>
      </w:pPr>
      <w:r>
        <w:t>Měla by následovat reflexe, kdy se zhodnotí práce a také výtvarný projev žáků.</w:t>
      </w:r>
    </w:p>
    <w:p w:rsidR="005B50FD" w:rsidRDefault="005B50FD" w:rsidP="005B50FD">
      <w:pPr>
        <w:spacing w:line="240" w:lineRule="auto"/>
      </w:pPr>
    </w:p>
    <w:p w:rsidR="00730F35" w:rsidRDefault="00730F35">
      <w:r>
        <w:br w:type="page"/>
      </w:r>
    </w:p>
    <w:p w:rsidR="003E6CE9" w:rsidRDefault="00280E5D" w:rsidP="00832803">
      <w:r>
        <w:rPr>
          <w:noProof/>
          <w:lang w:eastAsia="cs-CZ" w:bidi="ar-SA"/>
        </w:rPr>
        <w:lastRenderedPageBreak/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14" type="#_x0000_t13" style="position:absolute;left:0;text-align:left;margin-left:544.5pt;margin-top:93pt;width:53.25pt;height:36.75pt;rotation:90;z-index:251748352;mso-position-horizontal-relative:page;mso-position-vertical-relative:page" filled="f" strokecolor="black [3213]">
            <v:textbox inset="0,0,0,0">
              <w:txbxContent>
                <w:p w:rsidR="00511F3D" w:rsidRPr="00511F3D" w:rsidRDefault="00511F3D" w:rsidP="00511F3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 id="_x0000_s1113" type="#_x0000_t13" style="position:absolute;left:0;text-align:left;margin-left:544.5pt;margin-top:39.75pt;width:53.25pt;height:36.75pt;rotation:90;z-index:251747328;mso-position-horizontal-relative:page;mso-position-vertical-relative:page" filled="f" strokecolor="black [3213]">
            <v:textbox inset="0,0,0,0">
              <w:txbxContent>
                <w:p w:rsidR="00511F3D" w:rsidRPr="00511F3D" w:rsidRDefault="00511F3D" w:rsidP="00511F3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 id="_x0000_s1118" type="#_x0000_t13" style="position:absolute;left:0;text-align:left;margin-left:333pt;margin-top:96.75pt;width:53.25pt;height:36.75pt;rotation:90;z-index:251752448;mso-position-horizontal-relative:page;mso-position-vertical-relative:page" filled="f" strokecolor="black [3213]">
            <v:textbox inset="0,0,0,0">
              <w:txbxContent>
                <w:p w:rsidR="00511F3D" w:rsidRPr="00511F3D" w:rsidRDefault="00511F3D" w:rsidP="00511F3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 id="_x0000_s1117" type="#_x0000_t13" style="position:absolute;left:0;text-align:left;margin-left:373.5pt;margin-top:84.75pt;width:53.25pt;height:36.75pt;rotation:180;z-index:251751424;mso-position-horizontal-relative:page;mso-position-vertical-relative:page" filled="f" strokecolor="black [3213]">
            <v:textbox inset="0,0,0,0">
              <w:txbxContent>
                <w:p w:rsidR="00511F3D" w:rsidRPr="00511F3D" w:rsidRDefault="0072082B" w:rsidP="0072082B">
                  <w:pPr>
                    <w:ind w:firstLine="0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kobyla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 id="_x0000_s1115" type="#_x0000_t13" style="position:absolute;left:0;text-align:left;margin-left:430.5pt;margin-top:84.75pt;width:53.25pt;height:36.75pt;rotation:180;z-index:251749376;mso-position-horizontal-relative:page;mso-position-vertical-relative:page" filled="f" strokecolor="black [3213]">
            <v:textbox inset="0,0,0,0">
              <w:txbxContent>
                <w:p w:rsidR="00511F3D" w:rsidRPr="00511F3D" w:rsidRDefault="00511F3D" w:rsidP="00511F3D">
                  <w:pPr>
                    <w:rPr>
                      <w:b/>
                      <w:sz w:val="28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 id="_x0000_s1112" type="#_x0000_t13" style="position:absolute;left:0;text-align:left;margin-left:507.75pt;margin-top:17.25pt;width:53.25pt;height:36.75pt;z-index:251746304;mso-position-horizontal-relative:page;mso-position-vertical-relative:page" filled="f" strokecolor="black [3213]">
            <v:textbox inset="0,0,0,0">
              <w:txbxContent>
                <w:p w:rsidR="00511F3D" w:rsidRPr="00511F3D" w:rsidRDefault="0072082B" w:rsidP="00511F3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by</w:t>
                  </w:r>
                  <w:r w:rsidR="00511F3D" w:rsidRPr="00511F3D">
                    <w:rPr>
                      <w:b/>
                      <w:sz w:val="28"/>
                    </w:rPr>
                    <w:t>t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 id="_x0000_s1111" type="#_x0000_t13" style="position:absolute;left:0;text-align:left;margin-left:454.5pt;margin-top:18pt;width:53.25pt;height:36.75pt;z-index:251745280;mso-position-horizontal-relative:page;mso-position-vertical-relative:page" filled="f" strokecolor="black [3213]">
            <v:textbox inset="0,0,0,0">
              <w:txbxContent>
                <w:p w:rsidR="00511F3D" w:rsidRPr="00511F3D" w:rsidRDefault="00511F3D" w:rsidP="00511F3D">
                  <w:pPr>
                    <w:rPr>
                      <w:b/>
                      <w:sz w:val="28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 id="_x0000_s1110" type="#_x0000_t13" style="position:absolute;left:0;text-align:left;margin-left:399.75pt;margin-top:17.25pt;width:53.25pt;height:36.75pt;z-index:251744256;mso-position-horizontal-relative:page;mso-position-vertical-relative:page" filled="f" strokecolor="black [3213]">
            <v:textbox inset="0,0,0,0">
              <w:txbxContent>
                <w:p w:rsidR="00511F3D" w:rsidRPr="00511F3D" w:rsidRDefault="00511F3D" w:rsidP="00511F3D">
                  <w:pPr>
                    <w:rPr>
                      <w:b/>
                      <w:sz w:val="28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 id="_x0000_s1109" type="#_x0000_t13" style="position:absolute;left:0;text-align:left;margin-left:346.5pt;margin-top:18pt;width:53.25pt;height:36.75pt;z-index:251743232;mso-position-horizontal-relative:page;mso-position-vertical-relative:page" filled="f" strokecolor="black [3213]">
            <v:textbox inset="0,0,0,0">
              <w:txbxContent>
                <w:p w:rsidR="00511F3D" w:rsidRPr="00511F3D" w:rsidRDefault="00511F3D" w:rsidP="00511F3D">
                  <w:pPr>
                    <w:rPr>
                      <w:b/>
                      <w:sz w:val="28"/>
                    </w:rPr>
                  </w:pPr>
                  <w:r w:rsidRPr="00511F3D">
                    <w:rPr>
                      <w:b/>
                      <w:sz w:val="28"/>
                    </w:rPr>
                    <w:t>Být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91" type="#_x0000_t63" style="position:absolute;left:0;text-align:left;margin-left:126pt;margin-top:18pt;width:126pt;height:117pt;z-index:251711488;mso-position-horizontal-relative:page;mso-position-vertical-relative:page" adj="-7423,5622" filled="f" strokecolor="black [3213]">
            <v:textbox style="mso-next-textbox:#_x0000_s1091" inset="0,0,0,0">
              <w:txbxContent>
                <w:p w:rsidR="00761BF5" w:rsidRDefault="00376C38" w:rsidP="00432D92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Ahoj, jsem pštros Pepa a potřeboval bych pomo</w:t>
                  </w:r>
                  <w:r w:rsidR="009C7781">
                    <w:rPr>
                      <w:b/>
                    </w:rPr>
                    <w:t>ci.</w:t>
                  </w:r>
                </w:p>
                <w:p w:rsidR="009C7781" w:rsidRPr="00F578A8" w:rsidRDefault="00432D92" w:rsidP="00432D92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Dokážeš vyřešit úkoly, se kterými si lámu hlavu?</w:t>
                  </w:r>
                </w:p>
              </w:txbxContent>
            </v:textbox>
            <w10:wrap type="square" anchorx="margin" anchory="margin"/>
          </v:shape>
        </w:pict>
      </w:r>
      <w:r w:rsidR="00047880">
        <w:rPr>
          <w:noProof/>
          <w:lang w:eastAsia="cs-CZ" w:bidi="ar-SA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page">
              <wp:posOffset>180975</wp:posOffset>
            </wp:positionH>
            <wp:positionV relativeFrom="page">
              <wp:posOffset>142875</wp:posOffset>
            </wp:positionV>
            <wp:extent cx="1304925" cy="1905000"/>
            <wp:effectExtent l="19050" t="0" r="9525" b="0"/>
            <wp:wrapSquare wrapText="bothSides"/>
            <wp:docPr id="4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CE9" w:rsidRPr="003E6CE9" w:rsidRDefault="00280E5D" w:rsidP="003E6CE9">
      <w:r>
        <w:rPr>
          <w:noProof/>
          <w:lang w:eastAsia="cs-CZ" w:bidi="ar-SA"/>
        </w:rPr>
        <w:pict>
          <v:shape id="_x0000_s1116" type="#_x0000_t13" style="position:absolute;left:0;text-align:left;margin-left:438.75pt;margin-top:126.2pt;width:53.25pt;height:36.75pt;rotation:270;z-index:251750400;mso-position-horizontal-relative:page;mso-position-vertical-relative:page" filled="f" strokecolor="black [3213]">
            <v:textbox inset="0,0,0,0">
              <w:txbxContent>
                <w:p w:rsidR="00511F3D" w:rsidRPr="00511F3D" w:rsidRDefault="00511F3D" w:rsidP="00511F3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 id="_x0000_s1119" type="#_x0000_t13" style="position:absolute;left:0;text-align:left;margin-left:480pt;margin-top:135pt;width:53.25pt;height:36.75pt;rotation:180;z-index:251753472;mso-position-horizontal-relative:page;mso-position-vertical-relative:page" filled="f" strokecolor="black [3213]">
            <v:textbox inset="0,0,0,0">
              <w:txbxContent>
                <w:p w:rsidR="00511F3D" w:rsidRPr="00511F3D" w:rsidRDefault="0072082B" w:rsidP="0072082B">
                  <w:pPr>
                    <w:ind w:firstLine="0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obyčej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 w:bidi="ar-SA"/>
        </w:rPr>
        <w:pict>
          <v:shape id="_x0000_s1120" type="#_x0000_t13" style="position:absolute;left:0;text-align:left;margin-left:537.75pt;margin-top:135pt;width:53.25pt;height:36.75pt;rotation:180;z-index:251754496;mso-position-horizontal-relative:page;mso-position-vertical-relative:page" filled="f" strokecolor="black [3213]">
            <v:textbox inset="0,0,0,0">
              <w:txbxContent>
                <w:p w:rsidR="00511F3D" w:rsidRPr="00511F3D" w:rsidRDefault="00511F3D" w:rsidP="00511F3D">
                  <w:pPr>
                    <w:rPr>
                      <w:b/>
                      <w:sz w:val="28"/>
                    </w:rPr>
                  </w:pPr>
                </w:p>
              </w:txbxContent>
            </v:textbox>
            <w10:wrap anchorx="page" anchory="page"/>
          </v:shape>
        </w:pict>
      </w:r>
    </w:p>
    <w:p w:rsidR="003E6CE9" w:rsidRPr="003E6CE9" w:rsidRDefault="00280E5D" w:rsidP="003E6CE9">
      <w:pPr>
        <w:pStyle w:val="Bezmezer"/>
      </w:pPr>
      <w:r>
        <w:rPr>
          <w:noProof/>
          <w:lang w:eastAsia="cs-CZ" w:bidi="ar-SA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121" type="#_x0000_t12" style="position:absolute;margin-left:322.15pt;margin-top:149.25pt;width:72.35pt;height:1in;z-index:251755520;mso-position-horizontal-relative:page;mso-position-vertical-relative:page" filled="f" strokecolor="black [3213]">
            <v:textbox inset="0,0,0,0"/>
            <w10:wrap anchorx="page" anchory="page"/>
          </v:shape>
        </w:pict>
      </w:r>
    </w:p>
    <w:p w:rsidR="003E6CE9" w:rsidRPr="003E6CE9" w:rsidRDefault="0072082B" w:rsidP="00C47A74">
      <w:pPr>
        <w:tabs>
          <w:tab w:val="left" w:pos="3075"/>
          <w:tab w:val="left" w:pos="6420"/>
        </w:tabs>
      </w:pPr>
      <w:r>
        <w:rPr>
          <w:noProof/>
          <w:lang w:eastAsia="cs-CZ" w:bidi="ar-SA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page">
              <wp:posOffset>6838950</wp:posOffset>
            </wp:positionH>
            <wp:positionV relativeFrom="page">
              <wp:posOffset>2266950</wp:posOffset>
            </wp:positionV>
            <wp:extent cx="606425" cy="885825"/>
            <wp:effectExtent l="19050" t="0" r="3175" b="0"/>
            <wp:wrapSquare wrapText="bothSides"/>
            <wp:docPr id="5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E5D">
        <w:rPr>
          <w:noProof/>
          <w:lang w:eastAsia="cs-CZ" w:bidi="ar-SA"/>
        </w:rPr>
        <w:pict>
          <v:shape id="_x0000_s1090" type="#_x0000_t63" style="position:absolute;left:0;text-align:left;margin-left:430.5pt;margin-top:177.2pt;width:81pt;height:111.55pt;z-index:251709440;mso-position-horizontal-relative:page;mso-position-vertical-relative:page" adj="31653,2517" filled="f" strokecolor="black [3213]">
            <v:textbox inset="0,0,0,0">
              <w:txbxContent>
                <w:p w:rsidR="00F578A8" w:rsidRPr="00F578A8" w:rsidRDefault="00511F3D" w:rsidP="00F578A8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72082B">
                    <w:rPr>
                      <w:b/>
                      <w:sz w:val="36"/>
                    </w:rPr>
                    <w:t>1</w:t>
                  </w:r>
                  <w:r>
                    <w:rPr>
                      <w:b/>
                    </w:rPr>
                    <w:t xml:space="preserve">. Mám </w:t>
                  </w:r>
                  <w:r w:rsidR="00432D92">
                    <w:rPr>
                      <w:b/>
                    </w:rPr>
                    <w:t xml:space="preserve">doplnit vyj. </w:t>
                  </w:r>
                  <w:proofErr w:type="gramStart"/>
                  <w:r w:rsidR="00432D92">
                    <w:rPr>
                      <w:b/>
                    </w:rPr>
                    <w:t>slova</w:t>
                  </w:r>
                  <w:proofErr w:type="gramEnd"/>
                  <w:r w:rsidR="00432D92">
                    <w:rPr>
                      <w:b/>
                    </w:rPr>
                    <w:t xml:space="preserve"> po B. Jenže jaká chybí?</w:t>
                  </w:r>
                </w:p>
              </w:txbxContent>
            </v:textbox>
            <w10:wrap type="square" anchorx="margin" anchory="margin"/>
          </v:shape>
        </w:pict>
      </w:r>
      <w:r w:rsidR="003E6CE9">
        <w:tab/>
      </w:r>
      <w:r w:rsidR="00C47A74">
        <w:tab/>
      </w:r>
    </w:p>
    <w:tbl>
      <w:tblPr>
        <w:tblStyle w:val="Mkatabulky"/>
        <w:tblpPr w:leftFromText="141" w:rightFromText="141" w:vertAnchor="text" w:horzAnchor="page" w:tblpX="613" w:tblpY="9252"/>
        <w:tblW w:w="0" w:type="auto"/>
        <w:tblLook w:val="04A0"/>
      </w:tblPr>
      <w:tblGrid>
        <w:gridCol w:w="459"/>
        <w:gridCol w:w="433"/>
        <w:gridCol w:w="443"/>
        <w:gridCol w:w="475"/>
        <w:gridCol w:w="446"/>
        <w:gridCol w:w="379"/>
      </w:tblGrid>
      <w:tr w:rsidR="0041576F" w:rsidTr="0041576F">
        <w:tc>
          <w:tcPr>
            <w:tcW w:w="459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33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3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75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446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379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41576F" w:rsidTr="0041576F">
        <w:tc>
          <w:tcPr>
            <w:tcW w:w="459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33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3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75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6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379" w:type="dxa"/>
          </w:tcPr>
          <w:p w:rsidR="0041576F" w:rsidRDefault="0041576F" w:rsidP="0041576F">
            <w:pPr>
              <w:ind w:firstLine="0"/>
              <w:rPr>
                <w:b/>
              </w:rPr>
            </w:pPr>
            <w:r>
              <w:rPr>
                <w:b/>
              </w:rPr>
              <w:t>H</w:t>
            </w:r>
          </w:p>
        </w:tc>
      </w:tr>
    </w:tbl>
    <w:p w:rsidR="00047880" w:rsidRPr="00432D92" w:rsidRDefault="00280E5D">
      <w:pPr>
        <w:rPr>
          <w:b/>
        </w:rPr>
      </w:pPr>
      <w:r w:rsidRPr="00280E5D">
        <w:rPr>
          <w:noProof/>
          <w:lang w:eastAsia="cs-CZ" w:bidi="ar-SA"/>
        </w:rPr>
        <w:pict>
          <v:shape id="_x0000_s1104" type="#_x0000_t63" style="position:absolute;left:0;text-align:left;margin-left:366.75pt;margin-top:717.35pt;width:171pt;height:86.35pt;z-index:251736064;mso-position-horizontal-relative:page;mso-position-vertical-relative:page" adj="22712,3677" filled="f" strokecolor="black [3213]">
            <v:textbox inset="0,0,0,0">
              <w:txbxContent>
                <w:p w:rsidR="00CF7F03" w:rsidRDefault="00CF7F03" w:rsidP="00CF7F03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 w:rsidRPr="0072082B">
                    <w:rPr>
                      <w:b/>
                      <w:sz w:val="36"/>
                    </w:rPr>
                    <w:t>5</w:t>
                  </w:r>
                  <w:r>
                    <w:rPr>
                      <w:b/>
                    </w:rPr>
                    <w:t xml:space="preserve">. </w:t>
                  </w:r>
                  <w:r w:rsidR="0041576F">
                    <w:rPr>
                      <w:b/>
                    </w:rPr>
                    <w:t xml:space="preserve">Do vymyšlené věty mám přidat zvíře, které je ve vyj. </w:t>
                  </w:r>
                  <w:proofErr w:type="spellStart"/>
                  <w:proofErr w:type="gramStart"/>
                  <w:r w:rsidR="0041576F">
                    <w:rPr>
                      <w:b/>
                    </w:rPr>
                    <w:t>sl</w:t>
                  </w:r>
                  <w:proofErr w:type="spellEnd"/>
                  <w:r w:rsidR="0041576F">
                    <w:rPr>
                      <w:b/>
                    </w:rPr>
                    <w:t>.</w:t>
                  </w:r>
                  <w:proofErr w:type="gramEnd"/>
                  <w:r w:rsidR="0041576F">
                    <w:rPr>
                      <w:b/>
                    </w:rPr>
                    <w:t xml:space="preserve"> </w:t>
                  </w:r>
                  <w:r w:rsidR="004C3A0F">
                    <w:rPr>
                      <w:b/>
                    </w:rPr>
                    <w:t xml:space="preserve">po B </w:t>
                  </w:r>
                  <w:r w:rsidR="0041576F">
                    <w:rPr>
                      <w:b/>
                    </w:rPr>
                    <w:t>tak, aby nová věta dávala smysl</w:t>
                  </w:r>
                  <w:r w:rsidR="0072082B">
                    <w:rPr>
                      <w:b/>
                    </w:rPr>
                    <w:t>.</w:t>
                  </w:r>
                </w:p>
                <w:p w:rsidR="00CF7F03" w:rsidRPr="00F578A8" w:rsidRDefault="00CF7F03" w:rsidP="00CF7F03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Pr="00280E5D">
        <w:rPr>
          <w:noProof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2" type="#_x0000_t202" style="position:absolute;left:0;text-align:left;margin-left:-11.25pt;margin-top:542.75pt;width:315pt;height:20.65pt;z-index:251731968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CF7F03" w:rsidRDefault="0072082B" w:rsidP="00CF7F03">
                  <w:pPr>
                    <w:spacing w:after="0" w:line="240" w:lineRule="auto"/>
                    <w:ind w:firstLine="0"/>
                  </w:pPr>
                  <w:proofErr w:type="gramStart"/>
                  <w:r>
                    <w:t>5.</w:t>
                  </w:r>
                  <w:r w:rsidR="00CF7F03">
                    <w:t>______________________</w:t>
                  </w:r>
                  <w:r>
                    <w:t>_______________________________</w:t>
                  </w:r>
                  <w:proofErr w:type="gramEnd"/>
                </w:p>
              </w:txbxContent>
            </v:textbox>
          </v:shape>
        </w:pict>
      </w:r>
      <w:r w:rsidRPr="00280E5D">
        <w:rPr>
          <w:noProof/>
          <w:lang w:eastAsia="cs-CZ" w:bidi="ar-SA"/>
        </w:rPr>
        <w:pict>
          <v:shape id="_x0000_s1101" type="#_x0000_t202" style="position:absolute;left:0;text-align:left;margin-left:-11.25pt;margin-top:513.2pt;width:315pt;height:34.05pt;z-index:251730944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CF7F03" w:rsidRDefault="0072082B" w:rsidP="00CF7F03">
                  <w:pPr>
                    <w:spacing w:after="0" w:line="240" w:lineRule="auto"/>
                    <w:ind w:firstLine="0"/>
                  </w:pPr>
                  <w:proofErr w:type="gramStart"/>
                  <w:r>
                    <w:t>4.</w:t>
                  </w:r>
                  <w:r w:rsidR="00CF7F03">
                    <w:t>______________________________________________________</w:t>
                  </w:r>
                  <w:proofErr w:type="gramEnd"/>
                </w:p>
              </w:txbxContent>
            </v:textbox>
          </v:shape>
        </w:pict>
      </w:r>
      <w:r w:rsidR="00333498">
        <w:rPr>
          <w:noProof/>
          <w:lang w:eastAsia="cs-CZ" w:bidi="ar-SA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page">
              <wp:posOffset>6743700</wp:posOffset>
            </wp:positionH>
            <wp:positionV relativeFrom="page">
              <wp:posOffset>9048750</wp:posOffset>
            </wp:positionV>
            <wp:extent cx="606425" cy="885825"/>
            <wp:effectExtent l="19050" t="0" r="3175" b="0"/>
            <wp:wrapSquare wrapText="bothSides"/>
            <wp:docPr id="3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80E5D">
        <w:rPr>
          <w:noProof/>
          <w:lang w:eastAsia="cs-CZ" w:bidi="ar-SA"/>
        </w:rPr>
        <w:pict>
          <v:shape id="_x0000_s1103" type="#_x0000_t63" style="position:absolute;left:0;text-align:left;margin-left:378pt;margin-top:643.5pt;width:126pt;height:73.85pt;z-index:251735040;mso-position-horizontal-relative:page;mso-position-vertical-relative:page" adj="28509,22682" filled="f" strokecolor="black [3213]">
            <v:textbox inset="0,0,0,0">
              <w:txbxContent>
                <w:p w:rsidR="00CF7F03" w:rsidRDefault="00CF7F03" w:rsidP="00CF7F03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 w:rsidRPr="0072082B">
                    <w:rPr>
                      <w:b/>
                      <w:sz w:val="36"/>
                    </w:rPr>
                    <w:t xml:space="preserve">4. </w:t>
                  </w:r>
                  <w:r>
                    <w:rPr>
                      <w:b/>
                    </w:rPr>
                    <w:t>Vytvořené slovo mám použít ve větě.</w:t>
                  </w:r>
                </w:p>
                <w:p w:rsidR="00CF7F03" w:rsidRPr="00F578A8" w:rsidRDefault="00CF7F03" w:rsidP="00CF7F03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Pr="00280E5D">
        <w:rPr>
          <w:noProof/>
          <w:lang w:eastAsia="cs-CZ" w:bidi="ar-SA"/>
        </w:rPr>
        <w:pict>
          <v:shape id="_x0000_s1099" type="#_x0000_t63" style="position:absolute;left:0;text-align:left;margin-left:90pt;margin-top:517.5pt;width:126pt;height:126pt;z-index:251727872;mso-position-horizontal-relative:page;mso-position-vertical-relative:page" adj="-6206,7003" filled="f" strokecolor="black [3213]">
            <v:textbox inset="0,0,0,0">
              <w:txbxContent>
                <w:p w:rsidR="00047880" w:rsidRDefault="00CF7F03" w:rsidP="00047880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 w:rsidRPr="0072082B">
                    <w:rPr>
                      <w:b/>
                      <w:sz w:val="36"/>
                    </w:rPr>
                    <w:t xml:space="preserve">3. </w:t>
                  </w:r>
                  <w:r w:rsidR="00047880">
                    <w:rPr>
                      <w:b/>
                    </w:rPr>
                    <w:t xml:space="preserve">Z písmen v tabulce mám složit slovo. Můžu použít, kolik chci písmen, ale </w:t>
                  </w:r>
                  <w:r w:rsidR="008A4DB3">
                    <w:rPr>
                      <w:b/>
                    </w:rPr>
                    <w:t>pouze jednou</w:t>
                  </w:r>
                </w:p>
                <w:p w:rsidR="00047880" w:rsidRPr="00F578A8" w:rsidRDefault="00047880" w:rsidP="00047880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Pr="00280E5D">
        <w:rPr>
          <w:noProof/>
          <w:lang w:eastAsia="cs-CZ" w:bidi="ar-SA"/>
        </w:rPr>
        <w:pict>
          <v:shape id="_x0000_s1095" type="#_x0000_t63" style="position:absolute;left:0;text-align:left;margin-left:108pt;margin-top:252pt;width:119.25pt;height:149.1pt;z-index:251719680;mso-position-horizontal-relative:page;mso-position-vertical-relative:page" adj="-5470,12111" filled="f" strokecolor="black [3213]">
            <v:textbox inset="0,0,0,0">
              <w:txbxContent>
                <w:p w:rsidR="00432D92" w:rsidRPr="00F578A8" w:rsidRDefault="00432D92" w:rsidP="00432D92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 w:rsidRPr="0072082B">
                    <w:rPr>
                      <w:b/>
                      <w:sz w:val="36"/>
                    </w:rPr>
                    <w:t xml:space="preserve">2. </w:t>
                  </w:r>
                  <w:r>
                    <w:rPr>
                      <w:b/>
                    </w:rPr>
                    <w:t>Měl jsem napsat tři věty. Bohužel jsem v nich udělal chyby. Pomůžeš mi je najít a opravit</w:t>
                  </w:r>
                  <w:r w:rsidR="00F57BF3">
                    <w:rPr>
                      <w:b/>
                    </w:rPr>
                    <w:t>.</w:t>
                  </w:r>
                </w:p>
              </w:txbxContent>
            </v:textbox>
            <w10:wrap type="square" anchorx="margin" anchory="margin"/>
          </v:shape>
        </w:pict>
      </w:r>
      <w:r w:rsidR="00511F3D">
        <w:rPr>
          <w:noProof/>
          <w:lang w:eastAsia="cs-CZ" w:bidi="ar-SA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page">
              <wp:posOffset>3228975</wp:posOffset>
            </wp:positionH>
            <wp:positionV relativeFrom="page">
              <wp:posOffset>5838825</wp:posOffset>
            </wp:positionV>
            <wp:extent cx="606425" cy="885825"/>
            <wp:effectExtent l="19050" t="0" r="3175" b="0"/>
            <wp:wrapSquare wrapText="bothSides"/>
            <wp:docPr id="7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80E5D">
        <w:rPr>
          <w:noProof/>
          <w:lang w:val="en-US"/>
        </w:rPr>
        <w:pict>
          <v:shape id="_x0000_s1096" type="#_x0000_t202" style="position:absolute;left:0;text-align:left;margin-left:-51pt;margin-top:201pt;width:549pt;height:61.45pt;z-index:251721728;mso-position-horizontal-relative:text;mso-position-vertical-relative:text;mso-width-relative:margin;mso-height-relative:margin" stroked="f">
            <v:textbox>
              <w:txbxContent>
                <w:p w:rsidR="00F57BF3" w:rsidRDefault="00F57BF3" w:rsidP="00F57BF3">
                  <w:pPr>
                    <w:spacing w:after="0" w:line="240" w:lineRule="auto"/>
                    <w:ind w:firstLine="0"/>
                  </w:pPr>
                  <w:proofErr w:type="spellStart"/>
                  <w:r>
                    <w:t>Babyčka</w:t>
                  </w:r>
                  <w:proofErr w:type="spellEnd"/>
                  <w:r>
                    <w:t xml:space="preserve"> se šla projít do parku.</w:t>
                  </w:r>
                  <w:r w:rsidR="00EC76C4">
                    <w:t xml:space="preserve"> _____________________</w:t>
                  </w:r>
                </w:p>
                <w:p w:rsidR="00F57BF3" w:rsidRDefault="00F57BF3" w:rsidP="00F57BF3">
                  <w:pPr>
                    <w:spacing w:after="0" w:line="240" w:lineRule="auto"/>
                    <w:ind w:firstLine="0"/>
                  </w:pPr>
                  <w:r>
                    <w:t xml:space="preserve">Petr si hrál na poli s kobylkou, kterou </w:t>
                  </w:r>
                  <w:proofErr w:type="spellStart"/>
                  <w:r>
                    <w:t>pobýzel</w:t>
                  </w:r>
                  <w:proofErr w:type="spellEnd"/>
                  <w:r>
                    <w:t xml:space="preserve">, aby </w:t>
                  </w:r>
                  <w:proofErr w:type="gramStart"/>
                  <w:r>
                    <w:t>jedla bílí</w:t>
                  </w:r>
                  <w:proofErr w:type="gramEnd"/>
                  <w:r>
                    <w:t xml:space="preserve">, které rostlo všude kolem. </w:t>
                  </w:r>
                  <w:r w:rsidR="00EC76C4">
                    <w:t>___________________________</w:t>
                  </w:r>
                </w:p>
                <w:p w:rsidR="00511F3D" w:rsidRDefault="00511F3D" w:rsidP="00F57BF3">
                  <w:pPr>
                    <w:spacing w:after="0" w:line="240" w:lineRule="auto"/>
                    <w:ind w:firstLine="0"/>
                  </w:pPr>
                </w:p>
                <w:p w:rsidR="00F57BF3" w:rsidRDefault="00F57BF3" w:rsidP="00F57BF3">
                  <w:pPr>
                    <w:spacing w:after="0" w:line="240" w:lineRule="auto"/>
                    <w:ind w:firstLine="0"/>
                  </w:pPr>
                  <w:r>
                    <w:t xml:space="preserve">Kdysi žil jeden </w:t>
                  </w:r>
                  <w:proofErr w:type="spellStart"/>
                  <w:r>
                    <w:t>bistrý</w:t>
                  </w:r>
                  <w:proofErr w:type="spellEnd"/>
                  <w:r>
                    <w:t xml:space="preserve"> chlapec v</w:t>
                  </w:r>
                  <w:r w:rsidR="00EC76C4">
                    <w:t> </w:t>
                  </w:r>
                  <w:proofErr w:type="spellStart"/>
                  <w:r w:rsidR="00EC76C4">
                    <w:t>Býlině</w:t>
                  </w:r>
                  <w:proofErr w:type="spellEnd"/>
                  <w:r w:rsidR="00EC76C4">
                    <w:t>.________________________________</w:t>
                  </w:r>
                </w:p>
              </w:txbxContent>
            </v:textbox>
          </v:shape>
        </w:pict>
      </w:r>
      <w:r w:rsidRPr="00280E5D">
        <w:rPr>
          <w:noProof/>
          <w:lang w:eastAsia="cs-CZ" w:bidi="ar-SA"/>
        </w:rPr>
        <w:pict>
          <v:shape id="_x0000_s1097" type="#_x0000_t63" style="position:absolute;left:0;text-align:left;margin-left:355.5pt;margin-top:448.4pt;width:162pt;height:117.8pt;z-index:251724800;mso-position-horizontal-relative:page;mso-position-vertical-relative:page" adj="-8127,5418" filled="f" strokecolor="black [3213]">
            <v:textbox inset="0,0,0,0">
              <w:txbxContent>
                <w:p w:rsidR="00EC76C4" w:rsidRDefault="00EC76C4" w:rsidP="00EC76C4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Když najdeš chybu, tak slovo podtrhni a vedle na linku ho napiš správně.</w:t>
                  </w:r>
                </w:p>
                <w:p w:rsidR="00EC76C4" w:rsidRPr="00F578A8" w:rsidRDefault="00EC76C4" w:rsidP="00EC76C4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 1. vět</w:t>
                  </w:r>
                  <w:r w:rsidR="00511F3D">
                    <w:rPr>
                      <w:b/>
                    </w:rPr>
                    <w:t>ě je 1 chyba, ve 2. a 3. jsou 2 chyby.</w:t>
                  </w:r>
                </w:p>
              </w:txbxContent>
            </v:textbox>
            <w10:wrap type="square" anchorx="margin" anchory="margin"/>
          </v:shape>
        </w:pict>
      </w:r>
      <w:r w:rsidRPr="00280E5D">
        <w:rPr>
          <w:noProof/>
          <w:lang w:val="en-US"/>
        </w:rPr>
        <w:pict>
          <v:shape id="_x0000_s1100" type="#_x0000_t202" style="position:absolute;left:0;text-align:left;margin-left:89.25pt;margin-top:473.35pt;width:162pt;height:21.4pt;z-index:251729920;mso-position-horizontal-relative:text;mso-position-vertical-relative:text;mso-width-relative:margin;mso-height-relative:margin" stroked="f">
            <v:textbox>
              <w:txbxContent>
                <w:p w:rsidR="00CF7F03" w:rsidRDefault="0072082B" w:rsidP="00CF7F03">
                  <w:pPr>
                    <w:spacing w:after="0" w:line="240" w:lineRule="auto"/>
                    <w:ind w:firstLine="0"/>
                  </w:pPr>
                  <w:proofErr w:type="gramStart"/>
                  <w:r>
                    <w:t>3.</w:t>
                  </w:r>
                  <w:r w:rsidR="00CF7F03">
                    <w:t>____</w:t>
                  </w:r>
                  <w:r w:rsidR="0041576F">
                    <w:t>______________________</w:t>
                  </w:r>
                  <w:proofErr w:type="gramEnd"/>
                </w:p>
              </w:txbxContent>
            </v:textbox>
          </v:shape>
        </w:pict>
      </w:r>
      <w:r w:rsidR="00047880">
        <w:rPr>
          <w:noProof/>
          <w:lang w:eastAsia="cs-CZ" w:bidi="ar-SA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page">
              <wp:posOffset>228600</wp:posOffset>
            </wp:positionH>
            <wp:positionV relativeFrom="page">
              <wp:posOffset>6858000</wp:posOffset>
            </wp:positionV>
            <wp:extent cx="606425" cy="885825"/>
            <wp:effectExtent l="19050" t="0" r="3175" b="0"/>
            <wp:wrapSquare wrapText="bothSides"/>
            <wp:docPr id="2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2D92">
        <w:rPr>
          <w:noProof/>
          <w:lang w:eastAsia="cs-CZ" w:bidi="ar-SA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page">
              <wp:posOffset>457200</wp:posOffset>
            </wp:positionH>
            <wp:positionV relativeFrom="page">
              <wp:posOffset>4029075</wp:posOffset>
            </wp:positionV>
            <wp:extent cx="606425" cy="885825"/>
            <wp:effectExtent l="19050" t="0" r="3175" b="0"/>
            <wp:wrapSquare wrapText="bothSides"/>
            <wp:docPr id="6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78A8">
        <w:br w:type="page"/>
      </w:r>
    </w:p>
    <w:p w:rsidR="0041576F" w:rsidRDefault="00280E5D">
      <w:pPr>
        <w:rPr>
          <w:b/>
        </w:rPr>
      </w:pPr>
      <w:r>
        <w:rPr>
          <w:b/>
          <w:noProof/>
          <w:lang w:eastAsia="cs-CZ" w:bidi="ar-SA"/>
        </w:rPr>
        <w:lastRenderedPageBreak/>
        <w:pict>
          <v:shape id="_x0000_s1106" type="#_x0000_t63" style="position:absolute;left:0;text-align:left;margin-left:324pt;margin-top:612pt;width:126pt;height:81pt;z-index:251742208;mso-position-horizontal-relative:page;mso-position-vertical-relative:page" adj="28354,19040" filled="f" strokecolor="black [3213]">
            <v:textbox style="mso-next-textbox:#_x0000_s1106" inset="0,0,0,0">
              <w:txbxContent>
                <w:p w:rsidR="0041576F" w:rsidRDefault="0041576F" w:rsidP="0041576F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Moc ti děkuji za pomoc!</w:t>
                  </w:r>
                </w:p>
                <w:p w:rsidR="0041576F" w:rsidRPr="00F578A8" w:rsidRDefault="0041576F" w:rsidP="0041576F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Bez tebe bych to nezvládl!</w:t>
                  </w:r>
                </w:p>
              </w:txbxContent>
            </v:textbox>
            <w10:wrap type="square" anchorx="margin" anchory="margin"/>
          </v:shape>
        </w:pict>
      </w:r>
      <w:r w:rsidR="0041576F" w:rsidRPr="0041576F">
        <w:rPr>
          <w:b/>
          <w:noProof/>
          <w:lang w:eastAsia="cs-CZ" w:bidi="ar-SA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page">
              <wp:posOffset>5715000</wp:posOffset>
            </wp:positionH>
            <wp:positionV relativeFrom="page">
              <wp:posOffset>8115300</wp:posOffset>
            </wp:positionV>
            <wp:extent cx="1304925" cy="1905000"/>
            <wp:effectExtent l="19050" t="0" r="9525" b="0"/>
            <wp:wrapSquare wrapText="bothSides"/>
            <wp:docPr id="10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 w:bidi="ar-SA"/>
        </w:rPr>
        <w:pict>
          <v:shape id="_x0000_s1105" type="#_x0000_t63" style="position:absolute;left:0;text-align:left;margin-left:138pt;margin-top:30pt;width:126pt;height:117pt;z-index:251739136;mso-position-horizontal-relative:page;mso-position-vertical-relative:page" adj="-7423,5622" filled="f" strokecolor="black [3213]">
            <v:textbox style="mso-next-textbox:#_x0000_s1105" inset="0,0,0,0">
              <w:txbxContent>
                <w:p w:rsidR="0041576F" w:rsidRPr="00F578A8" w:rsidRDefault="0041576F" w:rsidP="0041576F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6. Naším posledním úkolem je nakreslit obrázek podle věty z posledního úkolu.</w:t>
                  </w:r>
                </w:p>
              </w:txbxContent>
            </v:textbox>
            <w10:wrap type="square" anchorx="margin" anchory="margin"/>
          </v:shape>
        </w:pict>
      </w:r>
      <w:r w:rsidR="0041576F">
        <w:rPr>
          <w:b/>
          <w:noProof/>
          <w:lang w:eastAsia="cs-CZ" w:bidi="ar-SA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page">
              <wp:posOffset>228600</wp:posOffset>
            </wp:positionH>
            <wp:positionV relativeFrom="page">
              <wp:posOffset>295275</wp:posOffset>
            </wp:positionV>
            <wp:extent cx="1304925" cy="1905000"/>
            <wp:effectExtent l="19050" t="0" r="9525" b="0"/>
            <wp:wrapSquare wrapText="bothSides"/>
            <wp:docPr id="9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576F">
        <w:rPr>
          <w:b/>
        </w:rPr>
        <w:br w:type="page"/>
      </w:r>
    </w:p>
    <w:tbl>
      <w:tblPr>
        <w:tblStyle w:val="Mkatabulky"/>
        <w:tblpPr w:leftFromText="141" w:rightFromText="141" w:vertAnchor="text" w:horzAnchor="page" w:tblpX="797" w:tblpY="12186"/>
        <w:tblW w:w="0" w:type="auto"/>
        <w:tblLook w:val="04A0"/>
      </w:tblPr>
      <w:tblGrid>
        <w:gridCol w:w="459"/>
        <w:gridCol w:w="433"/>
        <w:gridCol w:w="443"/>
        <w:gridCol w:w="475"/>
        <w:gridCol w:w="446"/>
        <w:gridCol w:w="379"/>
      </w:tblGrid>
      <w:tr w:rsidR="005B50FD" w:rsidTr="005B50FD">
        <w:tc>
          <w:tcPr>
            <w:tcW w:w="459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lastRenderedPageBreak/>
              <w:t>A</w:t>
            </w:r>
          </w:p>
        </w:tc>
        <w:tc>
          <w:tcPr>
            <w:tcW w:w="433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3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75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446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379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5B50FD" w:rsidTr="005B50FD">
        <w:tc>
          <w:tcPr>
            <w:tcW w:w="459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33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3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75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6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379" w:type="dxa"/>
          </w:tcPr>
          <w:p w:rsidR="005B50FD" w:rsidRDefault="005B50FD" w:rsidP="005B50FD">
            <w:pPr>
              <w:ind w:firstLine="0"/>
              <w:rPr>
                <w:b/>
              </w:rPr>
            </w:pPr>
            <w:r>
              <w:rPr>
                <w:b/>
              </w:rPr>
              <w:t>H</w:t>
            </w:r>
          </w:p>
        </w:tc>
      </w:tr>
    </w:tbl>
    <w:p w:rsidR="005B50FD" w:rsidRDefault="00280E5D">
      <w:pPr>
        <w:rPr>
          <w:b/>
        </w:rPr>
      </w:pPr>
      <w:r>
        <w:rPr>
          <w:b/>
          <w:noProof/>
          <w:lang w:eastAsia="cs-CZ" w:bidi="ar-SA"/>
        </w:rPr>
        <w:pict>
          <v:rect id="_x0000_s1148" style="position:absolute;left:0;text-align:left;margin-left:301.8pt;margin-top:114pt;width:56.7pt;height:15.95pt;z-index:251788288;mso-position-horizontal-relative:page;mso-position-vertical-relative:page" filled="f" stroked="f">
            <v:textbox inset="0,0,0,0">
              <w:txbxContent>
                <w:p w:rsidR="00374A04" w:rsidRPr="00374A04" w:rsidRDefault="00374A04" w:rsidP="00374A04">
                  <w:pPr>
                    <w:jc w:val="right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býk</w:t>
                  </w:r>
                </w:p>
              </w:txbxContent>
            </v:textbox>
            <w10:wrap anchorx="page" anchory="page"/>
          </v:rect>
        </w:pict>
      </w:r>
      <w:r>
        <w:rPr>
          <w:b/>
          <w:noProof/>
          <w:lang w:eastAsia="cs-CZ" w:bidi="ar-SA"/>
        </w:rPr>
        <w:pict>
          <v:rect id="_x0000_s1149" style="position:absolute;left:0;text-align:left;margin-left:394.95pt;margin-top:151.3pt;width:70.05pt;height:15.95pt;z-index:251789312;mso-position-horizontal-relative:page;mso-position-vertical-relative:page" filled="f" stroked="f">
            <v:textbox inset="0,0,0,0">
              <w:txbxContent>
                <w:p w:rsidR="00374A04" w:rsidRPr="00374A04" w:rsidRDefault="00374A04" w:rsidP="00374A04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bystrý</w:t>
                  </w:r>
                </w:p>
              </w:txbxContent>
            </v:textbox>
            <w10:wrap anchorx="page" anchory="page"/>
          </v:rect>
        </w:pict>
      </w:r>
      <w:r>
        <w:rPr>
          <w:b/>
          <w:noProof/>
          <w:lang w:eastAsia="cs-CZ" w:bidi="ar-SA"/>
        </w:rPr>
        <w:pict>
          <v:rect id="_x0000_s1150" style="position:absolute;left:0;text-align:left;margin-left:502.95pt;margin-top:107.95pt;width:70.05pt;height:15.95pt;z-index:251790336;mso-position-horizontal-relative:page;mso-position-vertical-relative:page" filled="f" stroked="f">
            <v:textbox inset="0,0,0,0">
              <w:txbxContent>
                <w:p w:rsidR="00374A04" w:rsidRPr="00374A04" w:rsidRDefault="00374A04" w:rsidP="00374A04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nábytek</w:t>
                  </w:r>
                </w:p>
              </w:txbxContent>
            </v:textbox>
            <w10:wrap anchorx="page" anchory="page"/>
          </v:rect>
        </w:pict>
      </w:r>
      <w:r>
        <w:rPr>
          <w:b/>
          <w:noProof/>
          <w:lang w:eastAsia="cs-CZ" w:bidi="ar-SA"/>
        </w:rPr>
        <w:pict>
          <v:rect id="_x0000_s1151" style="position:absolute;left:0;text-align:left;margin-left:502.95pt;margin-top:66pt;width:70.05pt;height:15.95pt;z-index:251791360;mso-position-horizontal-relative:page;mso-position-vertical-relative:page" filled="f" stroked="f">
            <v:textbox inset="0,0,0,0">
              <w:txbxContent>
                <w:p w:rsidR="00374A04" w:rsidRPr="00374A04" w:rsidRDefault="00374A04" w:rsidP="00374A04">
                  <w:pPr>
                    <w:rPr>
                      <w:color w:val="FF0000"/>
                    </w:rPr>
                  </w:pPr>
                  <w:r w:rsidRPr="00374A04">
                    <w:rPr>
                      <w:color w:val="FF0000"/>
                    </w:rPr>
                    <w:t>příbytek</w:t>
                  </w:r>
                </w:p>
              </w:txbxContent>
            </v:textbox>
            <w10:wrap anchorx="page" anchory="page"/>
          </v:rect>
        </w:pict>
      </w:r>
      <w:r>
        <w:rPr>
          <w:b/>
          <w:noProof/>
          <w:lang w:eastAsia="cs-CZ" w:bidi="ar-SA"/>
        </w:rPr>
        <w:pict>
          <v:shape id="_x0000_s1142" type="#_x0000_t12" style="position:absolute;left:0;text-align:left;margin-left:326.5pt;margin-top:161.25pt;width:91.15pt;height:118.4pt;z-index:251783168;mso-position-horizontal-relative:page;mso-position-vertical-relative:page" filled="f" strokecolor="black [3213]">
            <v:textbox inset="0,0,0,0">
              <w:txbxContent>
                <w:p w:rsidR="00374A04" w:rsidRPr="00374A04" w:rsidRDefault="00374A04" w:rsidP="00374A04">
                  <w:pPr>
                    <w:ind w:firstLine="0"/>
                    <w:rPr>
                      <w:color w:val="FF0000"/>
                      <w:sz w:val="18"/>
                    </w:rPr>
                  </w:pPr>
                  <w:r w:rsidRPr="00374A04">
                    <w:rPr>
                      <w:color w:val="FF0000"/>
                      <w:sz w:val="18"/>
                    </w:rPr>
                    <w:t>Přibyslav</w:t>
                  </w:r>
                </w:p>
              </w:txbxContent>
            </v:textbox>
            <w10:wrap anchorx="page" anchory="page"/>
          </v:shape>
        </w:pict>
      </w:r>
      <w:r w:rsidR="005B50FD">
        <w:rPr>
          <w:b/>
          <w:noProof/>
          <w:lang w:eastAsia="cs-CZ" w:bidi="ar-SA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page">
              <wp:posOffset>3368040</wp:posOffset>
            </wp:positionH>
            <wp:positionV relativeFrom="page">
              <wp:posOffset>6028055</wp:posOffset>
            </wp:positionV>
            <wp:extent cx="597535" cy="882015"/>
            <wp:effectExtent l="19050" t="0" r="0" b="0"/>
            <wp:wrapSquare wrapText="bothSides"/>
            <wp:docPr id="12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 w:bidi="ar-SA"/>
        </w:rPr>
        <w:pict>
          <v:shape id="_x0000_s1126" type="#_x0000_t63" style="position:absolute;left:0;text-align:left;margin-left:367.5pt;margin-top:474.85pt;width:162pt;height:117.8pt;z-index:251766784;mso-position-horizontal-relative:page;mso-position-vertical-relative:page" adj="-8013,3878" filled="f" strokecolor="black [3213]">
            <v:textbox inset="0,0,0,0">
              <w:txbxContent>
                <w:p w:rsidR="005B50FD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Když najdeš chybu, tak slovo podtrhni a vedle na linku ho napiš správně.</w:t>
                  </w:r>
                </w:p>
                <w:p w:rsidR="005B50FD" w:rsidRPr="00F578A8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 1. větě je 1 chyba, ve 2. a 3. jsou 2 chyby.</w:t>
                  </w:r>
                </w:p>
              </w:txbxContent>
            </v:textbox>
            <w10:wrap type="square" anchorx="margin" anchory="margin"/>
          </v:shape>
        </w:pict>
      </w:r>
      <w:r>
        <w:rPr>
          <w:b/>
          <w:noProof/>
          <w:lang w:eastAsia="cs-CZ" w:bidi="ar-SA"/>
        </w:rPr>
        <w:pict>
          <v:shape id="_x0000_s1145" type="#_x0000_t202" style="position:absolute;left:0;text-align:left;margin-left:-201.75pt;margin-top:658.1pt;width:315pt;height:34.05pt;z-index:251786240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5B50FD" w:rsidRDefault="005B50FD" w:rsidP="005B50FD">
                  <w:pPr>
                    <w:spacing w:after="0" w:line="240" w:lineRule="auto"/>
                    <w:ind w:firstLine="0"/>
                  </w:pPr>
                  <w:proofErr w:type="gramStart"/>
                  <w:r>
                    <w:t>4.__________</w:t>
                  </w:r>
                  <w:r w:rsidRPr="005B50FD">
                    <w:rPr>
                      <w:u w:val="single"/>
                    </w:rPr>
                    <w:t>Na</w:t>
                  </w:r>
                  <w:proofErr w:type="gramEnd"/>
                  <w:r w:rsidRPr="005B50FD">
                    <w:rPr>
                      <w:u w:val="single"/>
                    </w:rPr>
                    <w:t xml:space="preserve"> hrad útočí </w:t>
                  </w:r>
                  <w:r w:rsidR="00FC3C1B">
                    <w:rPr>
                      <w:u w:val="single"/>
                    </w:rPr>
                    <w:t>rytíř</w:t>
                  </w:r>
                  <w:r>
                    <w:t>____________________________</w:t>
                  </w:r>
                </w:p>
              </w:txbxContent>
            </v:textbox>
          </v:shape>
        </w:pict>
      </w:r>
      <w:r>
        <w:rPr>
          <w:b/>
          <w:noProof/>
          <w:lang w:eastAsia="cs-CZ" w:bidi="ar-SA"/>
        </w:rPr>
        <w:pict>
          <v:shape id="_x0000_s1144" type="#_x0000_t202" style="position:absolute;left:0;text-align:left;margin-left:-101.25pt;margin-top:618.25pt;width:162pt;height:21.4pt;z-index:251785216;mso-position-horizontal-relative:text;mso-position-vertical-relative:text;mso-width-relative:margin;mso-height-relative:margin" stroked="f">
            <v:textbox>
              <w:txbxContent>
                <w:p w:rsidR="005B50FD" w:rsidRDefault="005B50FD" w:rsidP="005B50FD">
                  <w:pPr>
                    <w:spacing w:after="0" w:line="240" w:lineRule="auto"/>
                    <w:ind w:firstLine="0"/>
                  </w:pPr>
                  <w:proofErr w:type="gramStart"/>
                  <w:r>
                    <w:t>3._____</w:t>
                  </w:r>
                  <w:r w:rsidRPr="005B50FD">
                    <w:rPr>
                      <w:u w:val="single"/>
                    </w:rPr>
                    <w:t>Hrad</w:t>
                  </w:r>
                  <w:r>
                    <w:t>_____________________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lang w:eastAsia="cs-CZ" w:bidi="ar-SA"/>
        </w:rPr>
        <w:pict>
          <v:shape id="_x0000_s1143" type="#_x0000_t202" style="position:absolute;left:0;text-align:left;margin-left:-241.5pt;margin-top:345.9pt;width:549pt;height:61.45pt;z-index:251784192;mso-position-horizontal-relative:text;mso-position-vertical-relative:text;mso-width-relative:margin;mso-height-relative:margin" stroked="f">
            <v:textbox>
              <w:txbxContent>
                <w:p w:rsidR="005B50FD" w:rsidRDefault="005B50FD" w:rsidP="005B50FD">
                  <w:pPr>
                    <w:spacing w:after="0" w:line="240" w:lineRule="auto"/>
                    <w:ind w:firstLine="0"/>
                  </w:pPr>
                  <w:proofErr w:type="spellStart"/>
                  <w:r w:rsidRPr="005B50FD">
                    <w:rPr>
                      <w:u w:val="single"/>
                    </w:rPr>
                    <w:t>Babyčka</w:t>
                  </w:r>
                  <w:proofErr w:type="spellEnd"/>
                  <w:r>
                    <w:t xml:space="preserve"> se šla projít do parku. ___</w:t>
                  </w:r>
                  <w:r w:rsidRPr="005B50FD">
                    <w:rPr>
                      <w:u w:val="single"/>
                    </w:rPr>
                    <w:t>babička</w:t>
                  </w:r>
                  <w:r>
                    <w:t>__________________</w:t>
                  </w:r>
                </w:p>
                <w:p w:rsidR="005B50FD" w:rsidRDefault="005B50FD" w:rsidP="005B50FD">
                  <w:pPr>
                    <w:spacing w:after="0" w:line="240" w:lineRule="auto"/>
                    <w:ind w:firstLine="0"/>
                  </w:pPr>
                  <w:r>
                    <w:t xml:space="preserve">Petr si hrál na poli s kobylkou, kterou </w:t>
                  </w:r>
                  <w:proofErr w:type="spellStart"/>
                  <w:r w:rsidRPr="005B50FD">
                    <w:rPr>
                      <w:u w:val="single"/>
                    </w:rPr>
                    <w:t>pobýzel</w:t>
                  </w:r>
                  <w:proofErr w:type="spellEnd"/>
                  <w:r>
                    <w:t xml:space="preserve">, aby </w:t>
                  </w:r>
                  <w:proofErr w:type="gramStart"/>
                  <w:r>
                    <w:t xml:space="preserve">jedla </w:t>
                  </w:r>
                  <w:r w:rsidRPr="005B50FD">
                    <w:rPr>
                      <w:u w:val="single"/>
                    </w:rPr>
                    <w:t>bílí</w:t>
                  </w:r>
                  <w:proofErr w:type="gramEnd"/>
                  <w:r>
                    <w:t>, které rostlo všude kolem. __</w:t>
                  </w:r>
                  <w:r>
                    <w:rPr>
                      <w:u w:val="single"/>
                    </w:rPr>
                    <w:t>pobí</w:t>
                  </w:r>
                  <w:r w:rsidRPr="005B50FD">
                    <w:rPr>
                      <w:u w:val="single"/>
                    </w:rPr>
                    <w:t xml:space="preserve">zel </w:t>
                  </w:r>
                  <w:r>
                    <w:t>_</w:t>
                  </w:r>
                  <w:r w:rsidRPr="005B50FD">
                    <w:t xml:space="preserve"> </w:t>
                  </w:r>
                  <w:r>
                    <w:rPr>
                      <w:u w:val="single"/>
                    </w:rPr>
                    <w:t>bý</w:t>
                  </w:r>
                  <w:r w:rsidRPr="005B50FD">
                    <w:rPr>
                      <w:u w:val="single"/>
                    </w:rPr>
                    <w:t>lí</w:t>
                  </w:r>
                  <w:r>
                    <w:t xml:space="preserve"> ______</w:t>
                  </w:r>
                </w:p>
                <w:p w:rsidR="005B50FD" w:rsidRDefault="005B50FD" w:rsidP="005B50FD">
                  <w:pPr>
                    <w:spacing w:after="0" w:line="240" w:lineRule="auto"/>
                    <w:ind w:firstLine="0"/>
                  </w:pPr>
                </w:p>
                <w:p w:rsidR="005B50FD" w:rsidRDefault="005B50FD" w:rsidP="005B50FD">
                  <w:pPr>
                    <w:spacing w:after="0" w:line="240" w:lineRule="auto"/>
                    <w:ind w:firstLine="0"/>
                  </w:pPr>
                  <w:r>
                    <w:t xml:space="preserve">Kdysi žil jeden </w:t>
                  </w:r>
                  <w:proofErr w:type="spellStart"/>
                  <w:r w:rsidRPr="005B50FD">
                    <w:rPr>
                      <w:u w:val="single"/>
                    </w:rPr>
                    <w:t>bistrý</w:t>
                  </w:r>
                  <w:proofErr w:type="spellEnd"/>
                  <w:r>
                    <w:t xml:space="preserve"> chlapec v </w:t>
                  </w:r>
                  <w:proofErr w:type="spellStart"/>
                  <w:r w:rsidRPr="005B50FD">
                    <w:rPr>
                      <w:u w:val="single"/>
                    </w:rPr>
                    <w:t>Býlině</w:t>
                  </w:r>
                  <w:proofErr w:type="spellEnd"/>
                  <w:r>
                    <w:t>.______</w:t>
                  </w:r>
                  <w:r w:rsidRPr="005B50FD">
                    <w:t xml:space="preserve"> </w:t>
                  </w:r>
                  <w:r>
                    <w:rPr>
                      <w:u w:val="single"/>
                    </w:rPr>
                    <w:t>by</w:t>
                  </w:r>
                  <w:r w:rsidRPr="005B50FD">
                    <w:rPr>
                      <w:u w:val="single"/>
                    </w:rPr>
                    <w:t>strý</w:t>
                  </w:r>
                  <w:r>
                    <w:t xml:space="preserve"> _______</w:t>
                  </w:r>
                  <w:r w:rsidRPr="005B50FD"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>Bí</w:t>
                  </w:r>
                  <w:r w:rsidRPr="005B50FD">
                    <w:rPr>
                      <w:u w:val="single"/>
                    </w:rPr>
                    <w:t>lině</w:t>
                  </w:r>
                  <w:r>
                    <w:t xml:space="preserve"> _______</w:t>
                  </w:r>
                </w:p>
              </w:txbxContent>
            </v:textbox>
          </v:shape>
        </w:pict>
      </w:r>
      <w:r>
        <w:rPr>
          <w:b/>
          <w:noProof/>
          <w:lang w:eastAsia="cs-CZ" w:bidi="ar-SA"/>
        </w:rPr>
        <w:pict>
          <v:shape id="_x0000_s1146" type="#_x0000_t202" style="position:absolute;left:0;text-align:left;margin-left:-201.75pt;margin-top:687.65pt;width:315pt;height:20.65pt;z-index:251787264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5B50FD" w:rsidRDefault="005B50FD" w:rsidP="005B50FD">
                  <w:pPr>
                    <w:spacing w:after="0" w:line="240" w:lineRule="auto"/>
                    <w:ind w:firstLine="0"/>
                  </w:pPr>
                  <w:proofErr w:type="gramStart"/>
                  <w:r>
                    <w:t>5.</w:t>
                  </w:r>
                  <w:r w:rsidR="00FC3C1B">
                    <w:t>_______</w:t>
                  </w:r>
                  <w:r w:rsidR="00FC3C1B" w:rsidRPr="00FC3C1B">
                    <w:rPr>
                      <w:u w:val="single"/>
                    </w:rPr>
                    <w:t>Na</w:t>
                  </w:r>
                  <w:proofErr w:type="gramEnd"/>
                  <w:r w:rsidR="00FC3C1B" w:rsidRPr="00FC3C1B">
                    <w:rPr>
                      <w:u w:val="single"/>
                    </w:rPr>
                    <w:t xml:space="preserve"> hrad útočí rytíř na své kobyle._</w:t>
                  </w:r>
                  <w:r w:rsidRPr="00FC3C1B">
                    <w:rPr>
                      <w:u w:val="single"/>
                    </w:rPr>
                    <w:t>____________</w:t>
                  </w:r>
                </w:p>
              </w:txbxContent>
            </v:textbox>
          </v:shape>
        </w:pict>
      </w:r>
      <w:r>
        <w:rPr>
          <w:b/>
          <w:noProof/>
          <w:lang w:eastAsia="cs-CZ" w:bidi="ar-SA"/>
        </w:rPr>
        <w:pict>
          <v:shape id="_x0000_s1141" type="#_x0000_t13" style="position:absolute;left:0;text-align:left;margin-left:549.75pt;margin-top:147pt;width:53.25pt;height:36.75pt;rotation:180;z-index:251782144;mso-position-horizontal-relative:page;mso-position-vertical-relative:page" filled="f" strokecolor="black [3213]">
            <v:textbox inset="0,0,0,0">
              <w:txbxContent>
                <w:p w:rsidR="005B50FD" w:rsidRPr="00374A04" w:rsidRDefault="00374A04" w:rsidP="00374A04">
                  <w:pPr>
                    <w:ind w:firstLine="0"/>
                    <w:rPr>
                      <w:b/>
                      <w:color w:val="FF0000"/>
                    </w:rPr>
                  </w:pPr>
                  <w:r w:rsidRPr="00374A04">
                    <w:rPr>
                      <w:b/>
                      <w:color w:val="FF0000"/>
                    </w:rPr>
                    <w:t>dobytek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40" type="#_x0000_t13" style="position:absolute;left:0;text-align:left;margin-left:492pt;margin-top:147pt;width:53.25pt;height:36.75pt;rotation:180;z-index:251781120;mso-position-horizontal-relative:page;mso-position-vertical-relative:page" filled="f" strokecolor="black [3213]">
            <v:textbox inset="0,0,0,0">
              <w:txbxContent>
                <w:p w:rsidR="005B50FD" w:rsidRPr="00511F3D" w:rsidRDefault="005B50FD" w:rsidP="005B50FD">
                  <w:pPr>
                    <w:ind w:firstLine="0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obyčej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39" type="#_x0000_t13" style="position:absolute;left:0;text-align:left;margin-left:345pt;margin-top:108.75pt;width:53.25pt;height:36.75pt;rotation:90;z-index:251780096;mso-position-horizontal-relative:page;mso-position-vertical-relative:page" filled="f" strokecolor="black [3213]">
            <v:textbox inset="0,0,0,0">
              <w:txbxContent>
                <w:p w:rsidR="005B50FD" w:rsidRPr="00511F3D" w:rsidRDefault="005B50FD" w:rsidP="005B50F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38" type="#_x0000_t13" style="position:absolute;left:0;text-align:left;margin-left:385.5pt;margin-top:96.75pt;width:53.25pt;height:36.75pt;rotation:180;z-index:251779072;mso-position-horizontal-relative:page;mso-position-vertical-relative:page" filled="f" strokecolor="black [3213]">
            <v:textbox inset="0,0,0,0">
              <w:txbxContent>
                <w:p w:rsidR="005B50FD" w:rsidRPr="00511F3D" w:rsidRDefault="005B50FD" w:rsidP="005B50FD">
                  <w:pPr>
                    <w:ind w:firstLine="0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kobyla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37" type="#_x0000_t13" style="position:absolute;left:0;text-align:left;margin-left:450.75pt;margin-top:138.2pt;width:53.25pt;height:36.75pt;rotation:270;z-index:251778048;mso-position-horizontal-relative:page;mso-position-vertical-relative:page" filled="f" strokecolor="black [3213]">
            <v:textbox inset="0,0,0,0">
              <w:txbxContent>
                <w:p w:rsidR="005B50FD" w:rsidRPr="00511F3D" w:rsidRDefault="005B50FD" w:rsidP="005B50F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36" type="#_x0000_t13" style="position:absolute;left:0;text-align:left;margin-left:442.5pt;margin-top:96.75pt;width:53.25pt;height:36.75pt;rotation:180;z-index:251777024;mso-position-horizontal-relative:page;mso-position-vertical-relative:page" filled="f" strokecolor="black [3213]">
            <v:textbox inset="0,0,0,0">
              <w:txbxContent>
                <w:p w:rsidR="005B50FD" w:rsidRPr="00374A04" w:rsidRDefault="00374A04" w:rsidP="00374A04">
                  <w:pPr>
                    <w:ind w:firstLine="0"/>
                    <w:rPr>
                      <w:b/>
                      <w:color w:val="FF0000"/>
                    </w:rPr>
                  </w:pPr>
                  <w:r w:rsidRPr="00374A04">
                    <w:rPr>
                      <w:b/>
                      <w:color w:val="FF0000"/>
                    </w:rPr>
                    <w:t>bylina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35" type="#_x0000_t13" style="position:absolute;left:0;text-align:left;margin-left:556.5pt;margin-top:105pt;width:53.25pt;height:36.75pt;rotation:90;z-index:251776000;mso-position-horizontal-relative:page;mso-position-vertical-relative:page" filled="f" strokecolor="black [3213]">
            <v:textbox inset="0,0,0,0">
              <w:txbxContent>
                <w:p w:rsidR="005B50FD" w:rsidRPr="00511F3D" w:rsidRDefault="005B50FD" w:rsidP="005B50F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34" type="#_x0000_t13" style="position:absolute;left:0;text-align:left;margin-left:556.5pt;margin-top:51.75pt;width:53.25pt;height:36.75pt;rotation:90;z-index:251774976;mso-position-horizontal-relative:page;mso-position-vertical-relative:page" filled="f" strokecolor="black [3213]">
            <v:textbox inset="0,0,0,0">
              <w:txbxContent>
                <w:p w:rsidR="005B50FD" w:rsidRPr="00511F3D" w:rsidRDefault="00374A04" w:rsidP="005B50F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h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33" type="#_x0000_t13" style="position:absolute;left:0;text-align:left;margin-left:519.75pt;margin-top:29.25pt;width:53.25pt;height:36.75pt;z-index:251773952;mso-position-horizontal-relative:page;mso-position-vertical-relative:page" filled="f" strokecolor="black [3213]">
            <v:textbox inset="0,0,0,0">
              <w:txbxContent>
                <w:p w:rsidR="005B50FD" w:rsidRPr="00511F3D" w:rsidRDefault="005B50FD" w:rsidP="005B50F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by</w:t>
                  </w:r>
                  <w:r w:rsidRPr="00511F3D">
                    <w:rPr>
                      <w:b/>
                      <w:sz w:val="28"/>
                    </w:rPr>
                    <w:t>t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32" type="#_x0000_t13" style="position:absolute;left:0;text-align:left;margin-left:466.5pt;margin-top:30pt;width:53.25pt;height:36.75pt;z-index:251772928;mso-position-horizontal-relative:page;mso-position-vertical-relative:page" filled="f" strokecolor="black [3213]">
            <v:textbox inset="0,0,0,0">
              <w:txbxContent>
                <w:p w:rsidR="005B50FD" w:rsidRPr="00374A04" w:rsidRDefault="00FC3C1B" w:rsidP="00374A04">
                  <w:pPr>
                    <w:ind w:firstLine="0"/>
                    <w:rPr>
                      <w:b/>
                      <w:color w:val="FF0000"/>
                      <w:szCs w:val="20"/>
                    </w:rPr>
                  </w:pPr>
                  <w:r w:rsidRPr="00374A04">
                    <w:rPr>
                      <w:b/>
                      <w:color w:val="FF0000"/>
                      <w:szCs w:val="20"/>
                    </w:rPr>
                    <w:t>obyvatel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31" type="#_x0000_t13" style="position:absolute;left:0;text-align:left;margin-left:411.75pt;margin-top:29.25pt;width:53.25pt;height:36.75pt;z-index:251771904;mso-position-horizontal-relative:page;mso-position-vertical-relative:page" filled="f" strokecolor="black [3213]">
            <v:textbox inset="0,0,0,0">
              <w:txbxContent>
                <w:p w:rsidR="005B50FD" w:rsidRPr="00374A04" w:rsidRDefault="00FC3C1B" w:rsidP="00374A04">
                  <w:pPr>
                    <w:ind w:firstLine="0"/>
                    <w:jc w:val="center"/>
                    <w:rPr>
                      <w:b/>
                      <w:color w:val="FF0000"/>
                    </w:rPr>
                  </w:pPr>
                  <w:r w:rsidRPr="00374A04">
                    <w:rPr>
                      <w:b/>
                      <w:color w:val="FF0000"/>
                    </w:rPr>
                    <w:t>bydlit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30" type="#_x0000_t13" style="position:absolute;left:0;text-align:left;margin-left:358.5pt;margin-top:30pt;width:53.25pt;height:36.75pt;z-index:251770880;mso-position-horizontal-relative:page;mso-position-vertical-relative:page" filled="f" strokecolor="black [3213]">
            <v:textbox inset="0,0,0,0">
              <w:txbxContent>
                <w:p w:rsidR="005B50FD" w:rsidRPr="00511F3D" w:rsidRDefault="005B50FD" w:rsidP="005B50FD">
                  <w:pPr>
                    <w:rPr>
                      <w:b/>
                      <w:sz w:val="28"/>
                    </w:rPr>
                  </w:pPr>
                  <w:r w:rsidRPr="00511F3D">
                    <w:rPr>
                      <w:b/>
                      <w:sz w:val="28"/>
                    </w:rPr>
                    <w:t>Být</w:t>
                  </w:r>
                </w:p>
              </w:txbxContent>
            </v:textbox>
            <w10:wrap anchorx="page" anchory="page"/>
          </v:shape>
        </w:pict>
      </w:r>
      <w:r>
        <w:rPr>
          <w:b/>
          <w:noProof/>
          <w:lang w:eastAsia="cs-CZ" w:bidi="ar-SA"/>
        </w:rPr>
        <w:pict>
          <v:shape id="_x0000_s1129" type="#_x0000_t63" style="position:absolute;left:0;text-align:left;margin-left:378.75pt;margin-top:729.35pt;width:171pt;height:86.35pt;z-index:251769856;mso-position-horizontal-relative:page;mso-position-vertical-relative:page" adj="22712,3677" filled="f" strokecolor="black [3213]">
            <v:textbox inset="0,0,0,0">
              <w:txbxContent>
                <w:p w:rsidR="005B50FD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 w:rsidRPr="0072082B">
                    <w:rPr>
                      <w:b/>
                      <w:sz w:val="36"/>
                    </w:rPr>
                    <w:t>5</w:t>
                  </w:r>
                  <w:r>
                    <w:rPr>
                      <w:b/>
                    </w:rPr>
                    <w:t xml:space="preserve">. Do vymyšlené věty mám přidat zvíře, které je ve vyj. </w:t>
                  </w:r>
                  <w:proofErr w:type="spellStart"/>
                  <w:proofErr w:type="gramStart"/>
                  <w:r>
                    <w:rPr>
                      <w:b/>
                    </w:rPr>
                    <w:t>sl</w:t>
                  </w:r>
                  <w:proofErr w:type="spellEnd"/>
                  <w:r>
                    <w:rPr>
                      <w:b/>
                    </w:rPr>
                    <w:t>.</w:t>
                  </w:r>
                  <w:proofErr w:type="gramEnd"/>
                  <w:r>
                    <w:rPr>
                      <w:b/>
                    </w:rPr>
                    <w:t xml:space="preserve"> po B tak, aby nová věta dávala smysl.</w:t>
                  </w:r>
                </w:p>
                <w:p w:rsidR="005B50FD" w:rsidRPr="00F578A8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</w:p>
              </w:txbxContent>
            </v:textbox>
            <w10:wrap type="square" anchorx="margin" anchory="margin"/>
          </v:shape>
        </w:pict>
      </w:r>
      <w:r>
        <w:rPr>
          <w:b/>
          <w:noProof/>
          <w:lang w:eastAsia="cs-CZ" w:bidi="ar-SA"/>
        </w:rPr>
        <w:pict>
          <v:shape id="_x0000_s1128" type="#_x0000_t63" style="position:absolute;left:0;text-align:left;margin-left:390pt;margin-top:655.5pt;width:126pt;height:73.85pt;z-index:251768832;mso-position-horizontal-relative:page;mso-position-vertical-relative:page" adj="28509,22682" filled="f" strokecolor="black [3213]">
            <v:textbox inset="0,0,0,0">
              <w:txbxContent>
                <w:p w:rsidR="005B50FD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 w:rsidRPr="0072082B">
                    <w:rPr>
                      <w:b/>
                      <w:sz w:val="36"/>
                    </w:rPr>
                    <w:t xml:space="preserve">4. </w:t>
                  </w:r>
                  <w:r>
                    <w:rPr>
                      <w:b/>
                    </w:rPr>
                    <w:t>Vytvořené slovo mám použít ve větě.</w:t>
                  </w:r>
                </w:p>
                <w:p w:rsidR="005B50FD" w:rsidRPr="00F578A8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</w:p>
              </w:txbxContent>
            </v:textbox>
            <w10:wrap type="square" anchorx="margin" anchory="margin"/>
          </v:shape>
        </w:pict>
      </w:r>
      <w:r>
        <w:rPr>
          <w:b/>
          <w:noProof/>
          <w:lang w:eastAsia="cs-CZ" w:bidi="ar-SA"/>
        </w:rPr>
        <w:pict>
          <v:shape id="_x0000_s1127" type="#_x0000_t63" style="position:absolute;left:0;text-align:left;margin-left:102pt;margin-top:529.5pt;width:126pt;height:126pt;z-index:251767808;mso-position-horizontal-relative:page;mso-position-vertical-relative:page" adj="-6206,7003" filled="f" strokecolor="black [3213]">
            <v:textbox inset="0,0,0,0">
              <w:txbxContent>
                <w:p w:rsidR="005B50FD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 w:rsidRPr="0072082B">
                    <w:rPr>
                      <w:b/>
                      <w:sz w:val="36"/>
                    </w:rPr>
                    <w:t xml:space="preserve">3. </w:t>
                  </w:r>
                  <w:r>
                    <w:rPr>
                      <w:b/>
                    </w:rPr>
                    <w:t>Z písmen v tabulce mám složit slovo. Můžu použít, kolik chci písmen, ale pouze jednou</w:t>
                  </w:r>
                </w:p>
                <w:p w:rsidR="005B50FD" w:rsidRPr="00F578A8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</w:p>
              </w:txbxContent>
            </v:textbox>
            <w10:wrap type="square" anchorx="margin" anchory="margin"/>
          </v:shape>
        </w:pict>
      </w:r>
      <w:r>
        <w:rPr>
          <w:b/>
          <w:noProof/>
          <w:lang w:eastAsia="cs-CZ" w:bidi="ar-SA"/>
        </w:rPr>
        <w:pict>
          <v:shape id="_x0000_s1125" type="#_x0000_t63" style="position:absolute;left:0;text-align:left;margin-left:120pt;margin-top:264pt;width:119.25pt;height:149.1pt;z-index:251765760;mso-position-horizontal-relative:page;mso-position-vertical-relative:page" adj="-5470,12111" filled="f" strokecolor="black [3213]">
            <v:textbox inset="0,0,0,0">
              <w:txbxContent>
                <w:p w:rsidR="005B50FD" w:rsidRPr="00F578A8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 w:rsidRPr="0072082B">
                    <w:rPr>
                      <w:b/>
                      <w:sz w:val="36"/>
                    </w:rPr>
                    <w:t xml:space="preserve">2. </w:t>
                  </w:r>
                  <w:r>
                    <w:rPr>
                      <w:b/>
                    </w:rPr>
                    <w:t>Měl jsem napsat tři věty. Bohužel jsem v nich udělal chyby. Pomůžeš mi je najít a opravit.</w:t>
                  </w:r>
                </w:p>
              </w:txbxContent>
            </v:textbox>
            <w10:wrap type="square" anchorx="margin" anchory="margin"/>
          </v:shape>
        </w:pict>
      </w:r>
      <w:r>
        <w:rPr>
          <w:b/>
          <w:noProof/>
          <w:lang w:eastAsia="cs-CZ" w:bidi="ar-SA"/>
        </w:rPr>
        <w:pict>
          <v:shape id="_x0000_s1124" type="#_x0000_t63" style="position:absolute;left:0;text-align:left;margin-left:138pt;margin-top:30pt;width:126pt;height:117pt;z-index:251764736;mso-position-horizontal-relative:page;mso-position-vertical-relative:page" adj="-7423,5622" filled="f" strokecolor="black [3213]">
            <v:textbox style="mso-next-textbox:#_x0000_s1124" inset="0,0,0,0">
              <w:txbxContent>
                <w:p w:rsidR="005B50FD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Ahoj, jsem pštros Pepa a potřeboval bych pomoci.</w:t>
                  </w:r>
                </w:p>
                <w:p w:rsidR="005B50FD" w:rsidRPr="00F578A8" w:rsidRDefault="005B50FD" w:rsidP="005B50FD">
                  <w:pPr>
                    <w:spacing w:after="0" w:line="240" w:lineRule="auto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Dokážeš vyřešit úkoly, se kterými si lámu hlavu?</w:t>
                  </w:r>
                </w:p>
              </w:txbxContent>
            </v:textbox>
            <w10:wrap type="square" anchorx="margin" anchory="margin"/>
          </v:shape>
        </w:pict>
      </w:r>
      <w:r>
        <w:rPr>
          <w:b/>
          <w:noProof/>
          <w:lang w:eastAsia="cs-CZ" w:bidi="ar-SA"/>
        </w:rPr>
        <w:pict>
          <v:shape id="_x0000_s1123" type="#_x0000_t63" style="position:absolute;left:0;text-align:left;margin-left:442.5pt;margin-top:189.2pt;width:81pt;height:111.55pt;z-index:251763712;mso-position-horizontal-relative:page;mso-position-vertical-relative:page" adj="31653,2517" filled="f" strokecolor="black [3213]">
            <v:textbox inset="0,0,0,0">
              <w:txbxContent>
                <w:p w:rsidR="005B50FD" w:rsidRPr="00F578A8" w:rsidRDefault="005B50FD" w:rsidP="005B50FD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72082B">
                    <w:rPr>
                      <w:b/>
                      <w:sz w:val="36"/>
                    </w:rPr>
                    <w:t>1</w:t>
                  </w:r>
                  <w:r>
                    <w:rPr>
                      <w:b/>
                    </w:rPr>
                    <w:t xml:space="preserve">. Mám doplnit vyj. </w:t>
                  </w:r>
                  <w:proofErr w:type="gramStart"/>
                  <w:r>
                    <w:rPr>
                      <w:b/>
                    </w:rPr>
                    <w:t>slova</w:t>
                  </w:r>
                  <w:proofErr w:type="gramEnd"/>
                  <w:r>
                    <w:rPr>
                      <w:b/>
                    </w:rPr>
                    <w:t xml:space="preserve"> po B. Jenže jaká chybí?</w:t>
                  </w:r>
                </w:p>
              </w:txbxContent>
            </v:textbox>
            <w10:wrap type="square" anchorx="margin" anchory="margin"/>
          </v:shape>
        </w:pict>
      </w:r>
      <w:r w:rsidR="005B50FD">
        <w:rPr>
          <w:b/>
          <w:noProof/>
          <w:lang w:eastAsia="cs-CZ" w:bidi="ar-SA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page">
              <wp:posOffset>6934200</wp:posOffset>
            </wp:positionH>
            <wp:positionV relativeFrom="page">
              <wp:posOffset>2419350</wp:posOffset>
            </wp:positionV>
            <wp:extent cx="606425" cy="885825"/>
            <wp:effectExtent l="19050" t="0" r="3175" b="0"/>
            <wp:wrapSquare wrapText="bothSides"/>
            <wp:docPr id="8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50FD" w:rsidRPr="005B50FD">
        <w:rPr>
          <w:b/>
          <w:noProof/>
          <w:lang w:eastAsia="cs-CZ" w:bidi="ar-SA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page">
              <wp:posOffset>333375</wp:posOffset>
            </wp:positionH>
            <wp:positionV relativeFrom="page">
              <wp:posOffset>295275</wp:posOffset>
            </wp:positionV>
            <wp:extent cx="1304925" cy="1905000"/>
            <wp:effectExtent l="19050" t="0" r="9525" b="0"/>
            <wp:wrapSquare wrapText="bothSides"/>
            <wp:docPr id="1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50FD" w:rsidRPr="005B50FD">
        <w:rPr>
          <w:b/>
          <w:noProof/>
          <w:lang w:eastAsia="cs-CZ" w:bidi="ar-SA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page">
              <wp:posOffset>6896100</wp:posOffset>
            </wp:positionH>
            <wp:positionV relativeFrom="page">
              <wp:posOffset>9201150</wp:posOffset>
            </wp:positionV>
            <wp:extent cx="606425" cy="885825"/>
            <wp:effectExtent l="19050" t="0" r="3175" b="0"/>
            <wp:wrapSquare wrapText="bothSides"/>
            <wp:docPr id="11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50FD" w:rsidRPr="005B50FD">
        <w:rPr>
          <w:b/>
          <w:noProof/>
          <w:lang w:eastAsia="cs-CZ" w:bidi="ar-SA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page">
              <wp:posOffset>381000</wp:posOffset>
            </wp:positionH>
            <wp:positionV relativeFrom="page">
              <wp:posOffset>7010400</wp:posOffset>
            </wp:positionV>
            <wp:extent cx="606425" cy="885825"/>
            <wp:effectExtent l="19050" t="0" r="3175" b="0"/>
            <wp:wrapSquare wrapText="bothSides"/>
            <wp:docPr id="13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50FD" w:rsidRPr="005B50FD">
        <w:rPr>
          <w:b/>
          <w:noProof/>
          <w:lang w:eastAsia="cs-CZ" w:bidi="ar-SA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page">
              <wp:posOffset>609600</wp:posOffset>
            </wp:positionH>
            <wp:positionV relativeFrom="page">
              <wp:posOffset>4181475</wp:posOffset>
            </wp:positionV>
            <wp:extent cx="606425" cy="885825"/>
            <wp:effectExtent l="19050" t="0" r="3175" b="0"/>
            <wp:wrapSquare wrapText="bothSides"/>
            <wp:docPr id="14" name="obrázek 2" descr="C:\Users\kratochvil\Desktop\škola\praxe\Cachovice\DUM\StudioFibonacci_Cartoon_os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StudioFibonacci_Cartoon_ostric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50FD">
        <w:rPr>
          <w:b/>
        </w:rPr>
        <w:br w:type="page"/>
      </w:r>
    </w:p>
    <w:p w:rsidR="00C47A74" w:rsidRDefault="005B50FD">
      <w:r>
        <w:rPr>
          <w:b/>
        </w:rPr>
        <w:lastRenderedPageBreak/>
        <w:t>Zdroje</w:t>
      </w:r>
    </w:p>
    <w:p w:rsidR="00B22694" w:rsidRPr="003E6CE9" w:rsidRDefault="005E68AA" w:rsidP="005E68AA">
      <w:r>
        <w:rPr>
          <w:rFonts w:ascii="Arial" w:hAnsi="Arial" w:cs="Arial"/>
          <w:color w:val="333333"/>
          <w:shd w:val="clear" w:color="auto" w:fill="FFFFFF"/>
        </w:rPr>
        <w:t>LEMMLING.</w:t>
      </w:r>
      <w:r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333333"/>
          <w:shd w:val="clear" w:color="auto" w:fill="FFFFFF"/>
        </w:rPr>
        <w:t>Openclipart</w:t>
      </w:r>
      <w:proofErr w:type="spellEnd"/>
      <w:r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hd w:val="clear" w:color="auto" w:fill="FFFFFF"/>
        </w:rPr>
        <w:t>31.7.2013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>]. Dostupný na WWW: http://openclipart.org/detail/22289/cartoon-ostrich-by-studiofibonacci</w:t>
      </w:r>
    </w:p>
    <w:sectPr w:rsidR="00B22694" w:rsidRPr="003E6CE9" w:rsidSect="0056124D">
      <w:headerReference w:type="default" r:id="rId10"/>
      <w:headerReference w:type="first" r:id="rId11"/>
      <w:type w:val="continuous"/>
      <w:pgSz w:w="11906" w:h="16838" w:code="9"/>
      <w:pgMar w:top="0" w:right="1416" w:bottom="0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A8E" w:rsidRDefault="004A6A8E" w:rsidP="006A0033">
      <w:r>
        <w:separator/>
      </w:r>
    </w:p>
  </w:endnote>
  <w:endnote w:type="continuationSeparator" w:id="1">
    <w:p w:rsidR="004A6A8E" w:rsidRDefault="004A6A8E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A8E" w:rsidRDefault="004A6A8E" w:rsidP="006A0033">
      <w:r>
        <w:separator/>
      </w:r>
    </w:p>
  </w:footnote>
  <w:footnote w:type="continuationSeparator" w:id="1">
    <w:p w:rsidR="004A6A8E" w:rsidRDefault="004A6A8E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29697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fillcolor="none [1941]" strokecolor="none [3213]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30F35"/>
    <w:rsid w:val="0004313B"/>
    <w:rsid w:val="00043C08"/>
    <w:rsid w:val="00047880"/>
    <w:rsid w:val="0006106B"/>
    <w:rsid w:val="00083091"/>
    <w:rsid w:val="00094481"/>
    <w:rsid w:val="000B3F64"/>
    <w:rsid w:val="000C19B5"/>
    <w:rsid w:val="000C5970"/>
    <w:rsid w:val="000C6ED6"/>
    <w:rsid w:val="000E1782"/>
    <w:rsid w:val="00107676"/>
    <w:rsid w:val="0012244A"/>
    <w:rsid w:val="001247F1"/>
    <w:rsid w:val="00130B4A"/>
    <w:rsid w:val="00141695"/>
    <w:rsid w:val="00191D42"/>
    <w:rsid w:val="001B59F6"/>
    <w:rsid w:val="001C368B"/>
    <w:rsid w:val="00260E1C"/>
    <w:rsid w:val="00261352"/>
    <w:rsid w:val="00280E5D"/>
    <w:rsid w:val="00281A6B"/>
    <w:rsid w:val="002E3264"/>
    <w:rsid w:val="003245A3"/>
    <w:rsid w:val="00326812"/>
    <w:rsid w:val="00333498"/>
    <w:rsid w:val="003562D0"/>
    <w:rsid w:val="00362017"/>
    <w:rsid w:val="00362AE7"/>
    <w:rsid w:val="00374A04"/>
    <w:rsid w:val="00376C38"/>
    <w:rsid w:val="003A6134"/>
    <w:rsid w:val="003E6CE9"/>
    <w:rsid w:val="003F2236"/>
    <w:rsid w:val="0041576F"/>
    <w:rsid w:val="004303E7"/>
    <w:rsid w:val="0043089E"/>
    <w:rsid w:val="00432D92"/>
    <w:rsid w:val="0045733A"/>
    <w:rsid w:val="004876B5"/>
    <w:rsid w:val="004944E8"/>
    <w:rsid w:val="004A6A8E"/>
    <w:rsid w:val="004C3A0F"/>
    <w:rsid w:val="004D0397"/>
    <w:rsid w:val="005012DB"/>
    <w:rsid w:val="0050682E"/>
    <w:rsid w:val="00511F3D"/>
    <w:rsid w:val="00520471"/>
    <w:rsid w:val="005213C8"/>
    <w:rsid w:val="005272B5"/>
    <w:rsid w:val="0056124D"/>
    <w:rsid w:val="00566979"/>
    <w:rsid w:val="00571079"/>
    <w:rsid w:val="005753E4"/>
    <w:rsid w:val="005905EB"/>
    <w:rsid w:val="00590D7C"/>
    <w:rsid w:val="005A5B53"/>
    <w:rsid w:val="005B50FD"/>
    <w:rsid w:val="005E68AA"/>
    <w:rsid w:val="005F06DD"/>
    <w:rsid w:val="00602356"/>
    <w:rsid w:val="00616561"/>
    <w:rsid w:val="00634226"/>
    <w:rsid w:val="00641C55"/>
    <w:rsid w:val="0066358D"/>
    <w:rsid w:val="00665665"/>
    <w:rsid w:val="00676331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2082B"/>
    <w:rsid w:val="00730F35"/>
    <w:rsid w:val="007422B4"/>
    <w:rsid w:val="00743931"/>
    <w:rsid w:val="00745F71"/>
    <w:rsid w:val="00761BF5"/>
    <w:rsid w:val="00763B30"/>
    <w:rsid w:val="0076458E"/>
    <w:rsid w:val="00764D19"/>
    <w:rsid w:val="00764DC1"/>
    <w:rsid w:val="00767BEA"/>
    <w:rsid w:val="0077663E"/>
    <w:rsid w:val="0077757D"/>
    <w:rsid w:val="007876FD"/>
    <w:rsid w:val="00792A9B"/>
    <w:rsid w:val="007B2793"/>
    <w:rsid w:val="007B7004"/>
    <w:rsid w:val="007C07BB"/>
    <w:rsid w:val="007C7A04"/>
    <w:rsid w:val="007F3400"/>
    <w:rsid w:val="00800BF6"/>
    <w:rsid w:val="00812FE1"/>
    <w:rsid w:val="00832803"/>
    <w:rsid w:val="00842323"/>
    <w:rsid w:val="0085657E"/>
    <w:rsid w:val="00871E3D"/>
    <w:rsid w:val="00883CF4"/>
    <w:rsid w:val="00894704"/>
    <w:rsid w:val="008A4DB3"/>
    <w:rsid w:val="008B78BF"/>
    <w:rsid w:val="008C03CF"/>
    <w:rsid w:val="008D6A2E"/>
    <w:rsid w:val="008E2189"/>
    <w:rsid w:val="008F771B"/>
    <w:rsid w:val="009027A1"/>
    <w:rsid w:val="00930656"/>
    <w:rsid w:val="00932B92"/>
    <w:rsid w:val="00934ED9"/>
    <w:rsid w:val="00943CFE"/>
    <w:rsid w:val="009519AE"/>
    <w:rsid w:val="009541BE"/>
    <w:rsid w:val="009612F7"/>
    <w:rsid w:val="009763DF"/>
    <w:rsid w:val="009A6E22"/>
    <w:rsid w:val="009C7781"/>
    <w:rsid w:val="009E1A89"/>
    <w:rsid w:val="009F090C"/>
    <w:rsid w:val="00A0092C"/>
    <w:rsid w:val="00A141E4"/>
    <w:rsid w:val="00A507CC"/>
    <w:rsid w:val="00A62AC8"/>
    <w:rsid w:val="00A7644D"/>
    <w:rsid w:val="00AD2FF9"/>
    <w:rsid w:val="00AE61C9"/>
    <w:rsid w:val="00AF4317"/>
    <w:rsid w:val="00B22694"/>
    <w:rsid w:val="00B26D85"/>
    <w:rsid w:val="00B52423"/>
    <w:rsid w:val="00B769AA"/>
    <w:rsid w:val="00B770CE"/>
    <w:rsid w:val="00BB48CD"/>
    <w:rsid w:val="00BB528C"/>
    <w:rsid w:val="00BF1C0E"/>
    <w:rsid w:val="00BF6743"/>
    <w:rsid w:val="00C03825"/>
    <w:rsid w:val="00C10A96"/>
    <w:rsid w:val="00C14BB9"/>
    <w:rsid w:val="00C172FC"/>
    <w:rsid w:val="00C23036"/>
    <w:rsid w:val="00C27294"/>
    <w:rsid w:val="00C3719C"/>
    <w:rsid w:val="00C47A74"/>
    <w:rsid w:val="00C7564E"/>
    <w:rsid w:val="00C8633E"/>
    <w:rsid w:val="00C94379"/>
    <w:rsid w:val="00CC22D4"/>
    <w:rsid w:val="00CD12F6"/>
    <w:rsid w:val="00CD39D4"/>
    <w:rsid w:val="00CD6A6F"/>
    <w:rsid w:val="00CE418B"/>
    <w:rsid w:val="00CF7C5B"/>
    <w:rsid w:val="00CF7F03"/>
    <w:rsid w:val="00D07EEB"/>
    <w:rsid w:val="00D30E25"/>
    <w:rsid w:val="00D6488A"/>
    <w:rsid w:val="00D7279C"/>
    <w:rsid w:val="00D811D9"/>
    <w:rsid w:val="00DB0F40"/>
    <w:rsid w:val="00DB5108"/>
    <w:rsid w:val="00DD75D3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30B1"/>
    <w:rsid w:val="00EB4C53"/>
    <w:rsid w:val="00EC3BA0"/>
    <w:rsid w:val="00EC76C4"/>
    <w:rsid w:val="00EC7FE7"/>
    <w:rsid w:val="00F3330E"/>
    <w:rsid w:val="00F578A8"/>
    <w:rsid w:val="00F57BF3"/>
    <w:rsid w:val="00F65FA4"/>
    <w:rsid w:val="00F66639"/>
    <w:rsid w:val="00F76FCD"/>
    <w:rsid w:val="00F819AF"/>
    <w:rsid w:val="00F93EE1"/>
    <w:rsid w:val="00FA285A"/>
    <w:rsid w:val="00FC2141"/>
    <w:rsid w:val="00FC3C1B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fillcolor="none [1941]" strokecolor="none [3213]"/>
    </o:shapedefaults>
    <o:shapelayout v:ext="edit">
      <o:idmap v:ext="edit" data="1"/>
      <o:rules v:ext="edit">
        <o:r id="V:Rule1" type="callout" idref="#_x0000_s1091"/>
        <o:r id="V:Rule2" type="callout" idref="#_x0000_s1090"/>
        <o:r id="V:Rule3" type="callout" idref="#_x0000_s1104"/>
        <o:r id="V:Rule4" type="callout" idref="#_x0000_s1103"/>
        <o:r id="V:Rule5" type="callout" idref="#_x0000_s1099"/>
        <o:r id="V:Rule6" type="callout" idref="#_x0000_s1095"/>
        <o:r id="V:Rule7" type="callout" idref="#_x0000_s1097"/>
        <o:r id="V:Rule8" type="callout" idref="#_x0000_s1106"/>
        <o:r id="V:Rule9" type="callout" idref="#_x0000_s1105"/>
        <o:r id="V:Rule10" type="callout" idref="#_x0000_s1126"/>
        <o:r id="V:Rule11" type="callout" idref="#_x0000_s1129"/>
        <o:r id="V:Rule12" type="callout" idref="#_x0000_s1128"/>
        <o:r id="V:Rule13" type="callout" idref="#_x0000_s1127"/>
        <o:r id="V:Rule14" type="callout" idref="#_x0000_s1125"/>
        <o:r id="V:Rule15" type="callout" idref="#_x0000_s1124"/>
        <o:r id="V:Rule16" type="callout" idref="#_x0000_s112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400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7F3400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400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F3400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3400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400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F3400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F3400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F3400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F3400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basedOn w:val="Normln"/>
    <w:link w:val="BezmezerChar"/>
    <w:uiPriority w:val="1"/>
    <w:qFormat/>
    <w:rsid w:val="007F3400"/>
    <w:pPr>
      <w:spacing w:after="0" w:line="240" w:lineRule="auto"/>
      <w:ind w:firstLine="0"/>
    </w:p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basedOn w:val="Standardnpsmoodstavce"/>
    <w:link w:val="Nadpis1"/>
    <w:uiPriority w:val="9"/>
    <w:rsid w:val="007F3400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F340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7F3400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NzevChar">
    <w:name w:val="Název Char"/>
    <w:basedOn w:val="Standardnpsmoodstavce"/>
    <w:link w:val="Nzev"/>
    <w:uiPriority w:val="10"/>
    <w:rsid w:val="007F3400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7F3400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F3400"/>
    <w:rPr>
      <w:i/>
      <w:iCs/>
      <w:color w:val="808080" w:themeColor="text1" w:themeTint="7F"/>
      <w:spacing w:val="10"/>
      <w:sz w:val="24"/>
      <w:szCs w:val="24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F3400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F3400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40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F340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F3400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F3400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F3400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F3400"/>
    <w:rPr>
      <w:b/>
      <w:bCs/>
      <w:sz w:val="18"/>
      <w:szCs w:val="18"/>
    </w:rPr>
  </w:style>
  <w:style w:type="character" w:styleId="Siln">
    <w:name w:val="Strong"/>
    <w:basedOn w:val="Standardnpsmoodstavce"/>
    <w:uiPriority w:val="22"/>
    <w:qFormat/>
    <w:rsid w:val="007F3400"/>
    <w:rPr>
      <w:b/>
      <w:bCs/>
      <w:spacing w:val="0"/>
    </w:rPr>
  </w:style>
  <w:style w:type="character" w:styleId="Zvraznn">
    <w:name w:val="Emphasis"/>
    <w:uiPriority w:val="20"/>
    <w:qFormat/>
    <w:rsid w:val="007F3400"/>
    <w:rPr>
      <w:b/>
      <w:bCs/>
      <w:i/>
      <w:iCs/>
      <w:color w:val="auto"/>
    </w:rPr>
  </w:style>
  <w:style w:type="paragraph" w:styleId="Odstavecseseznamem">
    <w:name w:val="List Paragraph"/>
    <w:basedOn w:val="Normln"/>
    <w:uiPriority w:val="34"/>
    <w:qFormat/>
    <w:rsid w:val="007F340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F3400"/>
    <w:rPr>
      <w:color w:val="5A5A5A" w:themeColor="text1" w:themeTint="A5"/>
    </w:rPr>
  </w:style>
  <w:style w:type="character" w:customStyle="1" w:styleId="CitaceChar">
    <w:name w:val="Citace Char"/>
    <w:basedOn w:val="Standardnpsmoodstavce"/>
    <w:link w:val="Citace"/>
    <w:uiPriority w:val="29"/>
    <w:rsid w:val="007F3400"/>
    <w:rPr>
      <w:rFonts w:asciiTheme="minorHAnsi"/>
      <w:color w:val="5A5A5A" w:themeColor="text1" w:themeTint="A5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F3400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F3400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Zdraznnjemn">
    <w:name w:val="Subtle Emphasis"/>
    <w:uiPriority w:val="19"/>
    <w:qFormat/>
    <w:rsid w:val="007F3400"/>
    <w:rPr>
      <w:i/>
      <w:iCs/>
      <w:color w:val="5A5A5A" w:themeColor="text1" w:themeTint="A5"/>
    </w:rPr>
  </w:style>
  <w:style w:type="character" w:styleId="Zdraznnintenzivn">
    <w:name w:val="Intense Emphasis"/>
    <w:uiPriority w:val="21"/>
    <w:qFormat/>
    <w:rsid w:val="007F3400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7F3400"/>
    <w:rPr>
      <w:smallCaps/>
    </w:rPr>
  </w:style>
  <w:style w:type="character" w:styleId="Odkazintenzivn">
    <w:name w:val="Intense Reference"/>
    <w:uiPriority w:val="32"/>
    <w:qFormat/>
    <w:rsid w:val="007F3400"/>
    <w:rPr>
      <w:b/>
      <w:bCs/>
      <w:smallCaps/>
      <w:color w:val="auto"/>
    </w:rPr>
  </w:style>
  <w:style w:type="character" w:styleId="Nzevknihy">
    <w:name w:val="Book Title"/>
    <w:uiPriority w:val="33"/>
    <w:qFormat/>
    <w:rsid w:val="007F3400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F3400"/>
    <w:pPr>
      <w:outlineLvl w:val="9"/>
    </w:pPr>
  </w:style>
  <w:style w:type="table" w:styleId="Mkatabulky">
    <w:name w:val="Table Grid"/>
    <w:basedOn w:val="Normlntabulka"/>
    <w:uiPriority w:val="59"/>
    <w:rsid w:val="00AF4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578A8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E68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atochvil\Downloads\ZSCachovice_-_sablona_DUM_-_H_(RGB-H)_2012-01%20(1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00418D-50A5-4F71-91A3-2A486DFFD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(1)</Template>
  <TotalTime>178</TotalTime>
  <Pages>6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</dc:creator>
  <cp:lastModifiedBy>Krat</cp:lastModifiedBy>
  <cp:revision>17</cp:revision>
  <cp:lastPrinted>2011-05-17T22:28:00Z</cp:lastPrinted>
  <dcterms:created xsi:type="dcterms:W3CDTF">2013-03-31T11:03:00Z</dcterms:created>
  <dcterms:modified xsi:type="dcterms:W3CDTF">2013-07-31T09:53:00Z</dcterms:modified>
</cp:coreProperties>
</file>