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>
        <w:tab/>
        <w:t>…</w:t>
      </w:r>
      <w:r w:rsidR="00E00371">
        <w:t>VY_32_INOVACE_171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E00371">
        <w:t>Prvouka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E00371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E00371">
        <w:t>Čas a hodiny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r w:rsidR="00E00371">
        <w:t>Čas kolem nás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E00371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r w:rsidR="00E00371">
        <w:t>Jednoduché procvičení zápisu a čtení času z analogových hodin</w:t>
      </w:r>
    </w:p>
    <w:p w:rsidR="0004313B" w:rsidRDefault="0004313B" w:rsidP="00832803"/>
    <w:p w:rsidR="00C02DCF" w:rsidRDefault="00B22694" w:rsidP="00832803">
      <w:r>
        <w:br w:type="page"/>
      </w:r>
      <w:r w:rsidR="00C02DCF">
        <w:lastRenderedPageBreak/>
        <w:t>Metodika</w:t>
      </w:r>
    </w:p>
    <w:p w:rsidR="00E9478B" w:rsidRDefault="00E9478B" w:rsidP="00832803"/>
    <w:p w:rsidR="00E9478B" w:rsidRDefault="00E9478B" w:rsidP="00832803">
      <w:r>
        <w:t>Pracovní list slouží k procvičení především analogových (ručičkových hodin).</w:t>
      </w:r>
    </w:p>
    <w:p w:rsidR="00E9478B" w:rsidRDefault="00E9478B" w:rsidP="00832803">
      <w:r>
        <w:t>Všechny pokyny pro žáky jsou přímo na pracovním listě.</w:t>
      </w:r>
    </w:p>
    <w:p w:rsidR="00E9478B" w:rsidRDefault="00E9478B" w:rsidP="00E9478B"/>
    <w:p w:rsidR="00E9478B" w:rsidRDefault="00E9478B" w:rsidP="00E9478B">
      <w:pPr>
        <w:pStyle w:val="Odstavecseseznamem"/>
        <w:numPr>
          <w:ilvl w:val="0"/>
          <w:numId w:val="7"/>
        </w:numPr>
      </w:pPr>
      <w:r>
        <w:t>žáci pracují samostatně, ale je žádoucí společná kontrola, kontrola ve dvojicích</w:t>
      </w:r>
    </w:p>
    <w:p w:rsidR="00E9478B" w:rsidRDefault="00E9478B" w:rsidP="00E9478B">
      <w:pPr>
        <w:pStyle w:val="Odstavecseseznamem"/>
        <w:numPr>
          <w:ilvl w:val="0"/>
          <w:numId w:val="7"/>
        </w:numPr>
      </w:pPr>
      <w:r>
        <w:t>Na první straně můžeme pracovat i společně</w:t>
      </w:r>
    </w:p>
    <w:p w:rsidR="00E9478B" w:rsidRDefault="00E9478B" w:rsidP="00E9478B">
      <w:pPr>
        <w:pStyle w:val="Odstavecseseznamem"/>
        <w:numPr>
          <w:ilvl w:val="0"/>
          <w:numId w:val="7"/>
        </w:numPr>
      </w:pPr>
      <w:r>
        <w:t>Měla by následovat reflexe</w:t>
      </w:r>
    </w:p>
    <w:p w:rsidR="00C02DCF" w:rsidRDefault="00C02DCF">
      <w:r>
        <w:br w:type="page"/>
      </w:r>
    </w:p>
    <w:p w:rsidR="00DB3D5F" w:rsidRDefault="00DB3D5F" w:rsidP="00941000">
      <w:pPr>
        <w:jc w:val="center"/>
        <w:rPr>
          <w:sz w:val="28"/>
        </w:rPr>
      </w:pPr>
      <w:r w:rsidRPr="00941000">
        <w:rPr>
          <w:noProof/>
          <w:sz w:val="28"/>
          <w:lang w:eastAsia="cs-CZ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page">
              <wp:posOffset>1814830</wp:posOffset>
            </wp:positionH>
            <wp:positionV relativeFrom="page">
              <wp:posOffset>7301230</wp:posOffset>
            </wp:positionV>
            <wp:extent cx="1595755" cy="1600200"/>
            <wp:effectExtent l="19050" t="0" r="4445" b="0"/>
            <wp:wrapSquare wrapText="bothSides"/>
            <wp:docPr id="9" name="obrázek 9" descr="C:\Users\kratochvil\Desktop\škola\praxe\Cachovice\DUM\roman-clock-n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ratochvil\Desktop\škola\praxe\Cachovice\DUM\roman-clock-new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1000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4448175</wp:posOffset>
            </wp:positionH>
            <wp:positionV relativeFrom="page">
              <wp:posOffset>7872730</wp:posOffset>
            </wp:positionV>
            <wp:extent cx="1371600" cy="1371600"/>
            <wp:effectExtent l="0" t="0" r="0" b="0"/>
            <wp:wrapSquare wrapText="bothSides"/>
            <wp:docPr id="3" name="obrázek 3" descr="C:\Users\kratochvil\Desktop\škola\praxe\Cachovice\DUM\the_clo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atochvil\Desktop\škola\praxe\Cachovice\DUM\the_cloc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2DCF" w:rsidRPr="00941000">
        <w:rPr>
          <w:noProof/>
          <w:sz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5015230</wp:posOffset>
            </wp:positionH>
            <wp:positionV relativeFrom="page">
              <wp:posOffset>5129530</wp:posOffset>
            </wp:positionV>
            <wp:extent cx="1367155" cy="1371600"/>
            <wp:effectExtent l="19050" t="0" r="4445" b="0"/>
            <wp:wrapSquare wrapText="bothSides"/>
            <wp:docPr id="4" name="obrázek 4" descr="C:\Users\kratochvil\Desktop\škola\praxe\Cachovice\DUM\rihard_Clock_Calendar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ratochvil\Desktop\škola\praxe\Cachovice\DUM\rihard_Clock_Calendar_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2DCF" w:rsidRPr="00941000">
        <w:rPr>
          <w:noProof/>
          <w:sz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3643630</wp:posOffset>
            </wp:positionH>
            <wp:positionV relativeFrom="page">
              <wp:posOffset>3076575</wp:posOffset>
            </wp:positionV>
            <wp:extent cx="1252855" cy="1257300"/>
            <wp:effectExtent l="19050" t="0" r="4445" b="0"/>
            <wp:wrapSquare wrapText="bothSides"/>
            <wp:docPr id="1" name="obrázek 1" descr="C:\Users\kratochvil\Desktop\škola\praxe\Cachovice\DUM\fzap_clock_sportstudio_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atochvil\Desktop\škola\praxe\Cachovice\DUM\fzap_clock_sportstudio_desig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2DCF" w:rsidRPr="00941000">
        <w:rPr>
          <w:noProof/>
          <w:sz w:val="28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1129030</wp:posOffset>
            </wp:positionH>
            <wp:positionV relativeFrom="page">
              <wp:posOffset>4786630</wp:posOffset>
            </wp:positionV>
            <wp:extent cx="1714500" cy="1714500"/>
            <wp:effectExtent l="0" t="0" r="0" b="0"/>
            <wp:wrapSquare wrapText="bothSides"/>
            <wp:docPr id="7" name="obrázek 7" descr="C:\Users\kratochvil\Desktop\škola\praxe\Cachovice\DUM\golden_clo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atochvil\Desktop\škola\praxe\Cachovice\DUM\golden_clo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2DCF" w:rsidRPr="00941000">
        <w:rPr>
          <w:noProof/>
          <w:sz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1133475</wp:posOffset>
            </wp:positionH>
            <wp:positionV relativeFrom="page">
              <wp:posOffset>1476375</wp:posOffset>
            </wp:positionV>
            <wp:extent cx="1609725" cy="1600200"/>
            <wp:effectExtent l="0" t="0" r="0" b="0"/>
            <wp:wrapSquare wrapText="bothSides"/>
            <wp:docPr id="5" name="obrázek 5" descr="C:\Users\kratochvil\Desktop\škola\praxe\Cachovice\DUM\rellotge_vol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ratochvil\Desktop\škola\praxe\Cachovice\DUM\rellotge_volum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1000">
        <w:rPr>
          <w:sz w:val="28"/>
        </w:rPr>
        <w:t>Zkontroluj, zda jsou pod hodinami napsané správné časy. Pokud ano, vybarvi zeleně.</w:t>
      </w:r>
    </w:p>
    <w:p w:rsidR="00941000" w:rsidRPr="00941000" w:rsidRDefault="00941000" w:rsidP="00941000">
      <w:pPr>
        <w:jc w:val="center"/>
        <w:rPr>
          <w:b/>
          <w:sz w:val="32"/>
        </w:rPr>
      </w:pPr>
      <w:r w:rsidRPr="00941000">
        <w:rPr>
          <w:b/>
          <w:sz w:val="24"/>
        </w:rPr>
        <w:t>Pokud ne, vybarvi červeně</w:t>
      </w:r>
      <w:r>
        <w:rPr>
          <w:b/>
          <w:sz w:val="24"/>
        </w:rPr>
        <w:t>.</w:t>
      </w:r>
    </w:p>
    <w:p w:rsidR="00C02DCF" w:rsidRPr="00941000" w:rsidRDefault="006A2D2D" w:rsidP="00941000">
      <w:pPr>
        <w:rPr>
          <w:sz w:val="32"/>
        </w:rPr>
      </w:pPr>
      <w:r w:rsidRPr="006A2D2D">
        <w:rPr>
          <w:noProof/>
          <w:sz w:val="22"/>
          <w:lang w:eastAsia="cs-CZ"/>
        </w:rPr>
        <w:pict>
          <v:group id="_x0000_s1057" style="position:absolute;margin-left:-108.05pt;margin-top:85.65pt;width:378.4pt;height:554.2pt;z-index:251734016" coordorigin="2342,4071" coordsize="7568,11084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6" type="#_x0000_t202" style="position:absolute;left:2342;top:4879;width:1432;height:573;mso-height-percent:200;mso-height-percent:200;mso-width-relative:margin;mso-height-relative:margin" o:regroupid="2">
              <v:textbox style="mso-next-textbox:#_x0000_s1026;mso-fit-shape-to-text:t">
                <w:txbxContent>
                  <w:p w:rsidR="00C02DCF" w:rsidRPr="00C02DCF" w:rsidRDefault="00DB3D5F" w:rsidP="00C02DCF">
                    <w:pPr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11:</w:t>
                    </w:r>
                    <w:r w:rsidR="00C02DCF" w:rsidRPr="00C02DCF">
                      <w:rPr>
                        <w:sz w:val="36"/>
                      </w:rPr>
                      <w:t>06</w:t>
                    </w:r>
                  </w:p>
                </w:txbxContent>
              </v:textbox>
            </v:shape>
            <v:shape id="_x0000_s1027" type="#_x0000_t202" style="position:absolute;left:8283;top:10442;width:1432;height:573;mso-height-percent:200;mso-height-percent:200;mso-width-relative:margin;mso-height-relative:margin" o:regroupid="2">
              <v:textbox style="mso-next-textbox:#_x0000_s1027;mso-fit-shape-to-text:t">
                <w:txbxContent>
                  <w:p w:rsidR="00DB3D5F" w:rsidRPr="00C02DCF" w:rsidRDefault="00DB3D5F" w:rsidP="00DB3D5F">
                    <w:pPr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20:05</w:t>
                    </w:r>
                  </w:p>
                </w:txbxContent>
              </v:textbox>
            </v:shape>
            <v:shape id="_x0000_s1028" type="#_x0000_t202" style="position:absolute;left:5942;top:6842;width:1432;height:573;mso-height-percent:200;mso-height-percent:200;mso-width-relative:margin;mso-height-relative:margin" o:regroupid="2">
              <v:textbox style="mso-next-textbox:#_x0000_s1028;mso-fit-shape-to-text:t">
                <w:txbxContent>
                  <w:p w:rsidR="00DB3D5F" w:rsidRPr="00C02DCF" w:rsidRDefault="00DB3D5F" w:rsidP="00DB3D5F">
                    <w:pPr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10:15</w:t>
                    </w:r>
                  </w:p>
                </w:txbxContent>
              </v:textbox>
            </v:shape>
            <v:shape id="_x0000_s1029" type="#_x0000_t202" style="position:absolute;left:8478;top:4071;width:1432;height:573;mso-height-percent:200;mso-height-percent:200;mso-width-relative:margin;mso-height-relative:margin" o:regroupid="2">
              <v:textbox style="mso-next-textbox:#_x0000_s1029;mso-fit-shape-to-text:t">
                <w:txbxContent>
                  <w:p w:rsidR="00DB3D5F" w:rsidRPr="00C02DCF" w:rsidRDefault="00DB3D5F" w:rsidP="00DB3D5F">
                    <w:pPr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13:45</w:t>
                    </w:r>
                  </w:p>
                </w:txbxContent>
              </v:textbox>
            </v:shape>
            <v:shape id="_x0000_s1030" type="#_x0000_t202" style="position:absolute;left:2342;top:10262;width:1432;height:573;mso-height-percent:200;mso-height-percent:200;mso-width-relative:margin;mso-height-relative:margin" o:regroupid="2">
              <v:textbox style="mso-next-textbox:#_x0000_s1030;mso-fit-shape-to-text:t">
                <w:txbxContent>
                  <w:p w:rsidR="00DB3D5F" w:rsidRPr="00C02DCF" w:rsidRDefault="00DB3D5F" w:rsidP="00DB3D5F">
                    <w:pPr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12:00</w:t>
                    </w:r>
                  </w:p>
                </w:txbxContent>
              </v:textbox>
            </v:shape>
            <v:shape id="_x0000_s1031" type="#_x0000_t202" style="position:absolute;left:7383;top:14582;width:1432;height:573;mso-height-percent:200;mso-height-percent:200;mso-width-relative:margin;mso-height-relative:margin" o:regroupid="2">
              <v:textbox style="mso-next-textbox:#_x0000_s1031;mso-fit-shape-to-text:t">
                <w:txbxContent>
                  <w:p w:rsidR="00DB3D5F" w:rsidRPr="00C02DCF" w:rsidRDefault="00DB3D5F" w:rsidP="00DB3D5F">
                    <w:pPr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06:11</w:t>
                    </w:r>
                  </w:p>
                </w:txbxContent>
              </v:textbox>
            </v:shape>
            <v:shape id="_x0000_s1032" type="#_x0000_t202" style="position:absolute;left:3423;top:14188;width:1432;height:573;mso-height-percent:200;mso-height-percent:200;mso-width-relative:margin;mso-height-relative:margin" o:regroupid="2">
              <v:textbox style="mso-next-textbox:#_x0000_s1032;mso-fit-shape-to-text:t">
                <w:txbxContent>
                  <w:p w:rsidR="00DB3D5F" w:rsidRPr="00C02DCF" w:rsidRDefault="00DB3D5F" w:rsidP="00DB3D5F">
                    <w:pPr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12:30</w:t>
                    </w:r>
                  </w:p>
                </w:txbxContent>
              </v:textbox>
            </v:shape>
          </v:group>
        </w:pict>
      </w:r>
      <w:r w:rsidR="00941000" w:rsidRPr="00941000">
        <w:rPr>
          <w:noProof/>
          <w:sz w:val="22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5181600</wp:posOffset>
            </wp:positionH>
            <wp:positionV relativeFrom="page">
              <wp:posOffset>1323975</wp:posOffset>
            </wp:positionV>
            <wp:extent cx="1252855" cy="1257300"/>
            <wp:effectExtent l="19050" t="0" r="4445" b="0"/>
            <wp:wrapSquare wrapText="bothSides"/>
            <wp:docPr id="6" name="obrázek 6" descr="C:\Users\kratochvil\Desktop\škola\praxe\Cachovice\DUM\wall_clo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ratochvil\Desktop\škola\praxe\Cachovice\DUM\wall_clock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2DCF" w:rsidRPr="00941000">
        <w:rPr>
          <w:sz w:val="22"/>
        </w:rPr>
        <w:br w:type="page"/>
      </w:r>
    </w:p>
    <w:p w:rsidR="00DB3D5F" w:rsidRPr="00941000" w:rsidRDefault="003B6EE2" w:rsidP="00941000">
      <w:pPr>
        <w:jc w:val="center"/>
        <w:rPr>
          <w:b/>
          <w:sz w:val="28"/>
        </w:rPr>
      </w:pPr>
      <w:r w:rsidRPr="00941000">
        <w:rPr>
          <w:b/>
          <w:sz w:val="28"/>
        </w:rPr>
        <w:lastRenderedPageBreak/>
        <w:t>Dokresli ručičky do hodin podle předepsaného času</w:t>
      </w:r>
    </w:p>
    <w:p w:rsidR="00DB3D5F" w:rsidRDefault="006A2D2D">
      <w:r>
        <w:rPr>
          <w:noProof/>
          <w:lang w:eastAsia="cs-CZ"/>
        </w:rPr>
        <w:pict>
          <v:shape id="_x0000_s1054" type="#_x0000_t202" style="position:absolute;margin-left:342pt;margin-top:661.85pt;width:71.6pt;height:28.65pt;z-index:251724800;mso-height-percent:200;mso-height-percent:200;mso-width-relative:margin;mso-height-relative:margin" filled="f" fillcolor="#92d050">
            <v:textbox style="mso-fit-shape-to-text:t">
              <w:txbxContent>
                <w:p w:rsidR="00D41D63" w:rsidRPr="00C02DCF" w:rsidRDefault="00D41D63" w:rsidP="00D41D6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: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53" type="#_x0000_t202" style="position:absolute;margin-left:189pt;margin-top:661.85pt;width:71.6pt;height:28.65pt;z-index:251723776;mso-height-percent:200;mso-height-percent:200;mso-width-relative:margin;mso-height-relative:margin" filled="f" fillcolor="#92d050">
            <v:textbox style="mso-fit-shape-to-text:t">
              <w:txbxContent>
                <w:p w:rsidR="00D41D63" w:rsidRPr="00C02DCF" w:rsidRDefault="00D41D63" w:rsidP="00D41D6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: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55" type="#_x0000_t202" style="position:absolute;margin-left:36pt;margin-top:661.85pt;width:71.6pt;height:28.65pt;z-index:251725824;mso-height-percent:200;mso-height-percent:200;mso-width-relative:margin;mso-height-relative:margin" filled="f" fillcolor="#92d050">
            <v:textbox style="mso-fit-shape-to-text:t">
              <w:txbxContent>
                <w:p w:rsidR="00D41D63" w:rsidRPr="00C02DCF" w:rsidRDefault="00D41D63" w:rsidP="00D41D6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:</w:t>
                  </w:r>
                </w:p>
              </w:txbxContent>
            </v:textbox>
            <w10:wrap type="square" anchorx="margin" anchory="margin"/>
          </v:shape>
        </w:pict>
      </w:r>
      <w:r w:rsidR="00D41D63">
        <w:rPr>
          <w:noProof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page">
              <wp:posOffset>5015230</wp:posOffset>
            </wp:positionH>
            <wp:positionV relativeFrom="page">
              <wp:posOffset>7991475</wp:posOffset>
            </wp:positionV>
            <wp:extent cx="1367155" cy="1371600"/>
            <wp:effectExtent l="19050" t="0" r="4445" b="0"/>
            <wp:wrapSquare wrapText="bothSides"/>
            <wp:docPr id="26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1D63">
        <w:rPr>
          <w:noProof/>
          <w:lang w:eastAsia="cs-CZ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page">
              <wp:posOffset>3072130</wp:posOffset>
            </wp:positionH>
            <wp:positionV relativeFrom="page">
              <wp:posOffset>7991475</wp:posOffset>
            </wp:positionV>
            <wp:extent cx="1367155" cy="1371600"/>
            <wp:effectExtent l="19050" t="0" r="4445" b="0"/>
            <wp:wrapSquare wrapText="bothSides"/>
            <wp:docPr id="27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1D63">
        <w:rPr>
          <w:noProof/>
          <w:lang w:eastAsia="cs-CZ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page">
              <wp:posOffset>1129030</wp:posOffset>
            </wp:positionH>
            <wp:positionV relativeFrom="page">
              <wp:posOffset>7991475</wp:posOffset>
            </wp:positionV>
            <wp:extent cx="1367155" cy="1371600"/>
            <wp:effectExtent l="19050" t="0" r="4445" b="0"/>
            <wp:wrapSquare wrapText="bothSides"/>
            <wp:docPr id="28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pict>
          <v:shape id="_x0000_s1052" type="#_x0000_t202" style="position:absolute;margin-left:27pt;margin-top:348.9pt;width:396pt;height:35.6pt;z-index:251718656;mso-position-horizontal-relative:text;mso-position-vertical-relative:text;mso-width-relative:margin;mso-height-relative:margin" filled="f" fillcolor="#92d050">
            <v:textbox>
              <w:txbxContent>
                <w:p w:rsidR="003B6EE2" w:rsidRPr="003B6EE2" w:rsidRDefault="003B6EE2" w:rsidP="003B6EE2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Dopiš do rámeč</w:t>
                  </w:r>
                  <w:r w:rsidRPr="003B6EE2">
                    <w:rPr>
                      <w:sz w:val="24"/>
                    </w:rPr>
                    <w:t xml:space="preserve">ků pod hodinami </w:t>
                  </w:r>
                  <w:r>
                    <w:rPr>
                      <w:sz w:val="24"/>
                    </w:rPr>
                    <w:t>jakýkoli čas nebo dokresli ručičky do hodin a předej sousedovi.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50" type="#_x0000_t202" style="position:absolute;margin-left:342.4pt;margin-top:510.5pt;width:71.6pt;height:28.65pt;z-index:251716608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3B6EE2" w:rsidRPr="00C02DCF" w:rsidRDefault="003B6EE2" w:rsidP="003B6EE2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: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44" type="#_x0000_t202" style="position:absolute;margin-left:189.4pt;margin-top:510.5pt;width:71.6pt;height:28.65pt;z-index:251710464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3B6EE2" w:rsidRPr="00C02DCF" w:rsidRDefault="003B6EE2" w:rsidP="003B6EE2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: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51" type="#_x0000_t202" style="position:absolute;margin-left:36.4pt;margin-top:510.5pt;width:71.6pt;height:28.65pt;z-index:251717632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3B6EE2" w:rsidRPr="00C02DCF" w:rsidRDefault="003B6EE2" w:rsidP="003B6EE2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: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45" type="#_x0000_t202" style="position:absolute;margin-left:342pt;margin-top:303.5pt;width:71.6pt;height:28.65pt;z-index:251711488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3B6EE2" w:rsidRPr="00C02DCF" w:rsidRDefault="003B6EE2" w:rsidP="003B6EE2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20:05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46" type="#_x0000_t202" style="position:absolute;margin-left:189.4pt;margin-top:303.5pt;width:71.6pt;height:28.65pt;z-index:251712512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3B6EE2" w:rsidRPr="00C02DCF" w:rsidRDefault="003B6EE2" w:rsidP="003B6EE2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18:25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47" type="#_x0000_t202" style="position:absolute;margin-left:36.4pt;margin-top:303.5pt;width:71.6pt;height:28.65pt;z-index:251713536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3B6EE2" w:rsidRPr="00C02DCF" w:rsidRDefault="003B6EE2" w:rsidP="003B6EE2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13:45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48" type="#_x0000_t202" style="position:absolute;margin-left:342pt;margin-top:141.9pt;width:71.6pt;height:28.65pt;z-index:251714560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3B6EE2" w:rsidRPr="00C02DCF" w:rsidRDefault="003B6EE2" w:rsidP="003B6EE2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06:30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49" type="#_x0000_t202" style="position:absolute;margin-left:189pt;margin-top:141.9pt;width:71.6pt;height:28.65pt;z-index:251715584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3B6EE2" w:rsidRPr="00C02DCF" w:rsidRDefault="003B6EE2" w:rsidP="003B6EE2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10:50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43" type="#_x0000_t202" style="position:absolute;margin-left:36pt;margin-top:141.5pt;width:71.6pt;height:28.65pt;z-index:251709440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3B6EE2" w:rsidRPr="00C02DCF" w:rsidRDefault="003B6EE2" w:rsidP="003B6EE2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04:15</w:t>
                  </w:r>
                </w:p>
              </w:txbxContent>
            </v:textbox>
            <w10:wrap type="square" anchorx="margin" anchory="margin"/>
          </v:shape>
        </w:pict>
      </w:r>
      <w:r w:rsidR="003B6EE2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1133475</wp:posOffset>
            </wp:positionH>
            <wp:positionV relativeFrom="page">
              <wp:posOffset>1357630</wp:posOffset>
            </wp:positionV>
            <wp:extent cx="1367155" cy="1371600"/>
            <wp:effectExtent l="19050" t="0" r="4445" b="0"/>
            <wp:wrapSquare wrapText="bothSides"/>
            <wp:docPr id="8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6EE2">
        <w:rPr>
          <w:noProof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page">
              <wp:posOffset>3076575</wp:posOffset>
            </wp:positionH>
            <wp:positionV relativeFrom="page">
              <wp:posOffset>1357630</wp:posOffset>
            </wp:positionV>
            <wp:extent cx="1367155" cy="1371600"/>
            <wp:effectExtent l="19050" t="0" r="4445" b="0"/>
            <wp:wrapSquare wrapText="bothSides"/>
            <wp:docPr id="22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6EE2">
        <w:rPr>
          <w:noProof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page">
              <wp:posOffset>5019675</wp:posOffset>
            </wp:positionH>
            <wp:positionV relativeFrom="page">
              <wp:posOffset>1357630</wp:posOffset>
            </wp:positionV>
            <wp:extent cx="1367155" cy="1371600"/>
            <wp:effectExtent l="19050" t="0" r="4445" b="0"/>
            <wp:wrapSquare wrapText="bothSides"/>
            <wp:docPr id="23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6EE2"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page">
              <wp:posOffset>1129030</wp:posOffset>
            </wp:positionH>
            <wp:positionV relativeFrom="page">
              <wp:posOffset>3305175</wp:posOffset>
            </wp:positionV>
            <wp:extent cx="1367155" cy="1371600"/>
            <wp:effectExtent l="19050" t="0" r="4445" b="0"/>
            <wp:wrapSquare wrapText="bothSides"/>
            <wp:docPr id="21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6EE2">
        <w:rPr>
          <w:noProof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page">
              <wp:posOffset>3072130</wp:posOffset>
            </wp:positionH>
            <wp:positionV relativeFrom="page">
              <wp:posOffset>3305175</wp:posOffset>
            </wp:positionV>
            <wp:extent cx="1367155" cy="1371600"/>
            <wp:effectExtent l="19050" t="0" r="4445" b="0"/>
            <wp:wrapSquare wrapText="bothSides"/>
            <wp:docPr id="20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D5F">
        <w:rPr>
          <w:noProof/>
          <w:lang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page">
              <wp:posOffset>5019675</wp:posOffset>
            </wp:positionH>
            <wp:positionV relativeFrom="page">
              <wp:posOffset>6043930</wp:posOffset>
            </wp:positionV>
            <wp:extent cx="1367155" cy="1371600"/>
            <wp:effectExtent l="19050" t="0" r="4445" b="0"/>
            <wp:wrapSquare wrapText="bothSides"/>
            <wp:docPr id="24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D5F"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page">
              <wp:posOffset>3076575</wp:posOffset>
            </wp:positionH>
            <wp:positionV relativeFrom="page">
              <wp:posOffset>6043930</wp:posOffset>
            </wp:positionV>
            <wp:extent cx="1367155" cy="1371600"/>
            <wp:effectExtent l="19050" t="0" r="4445" b="0"/>
            <wp:wrapSquare wrapText="bothSides"/>
            <wp:docPr id="25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D5F"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page">
              <wp:posOffset>1129030</wp:posOffset>
            </wp:positionH>
            <wp:positionV relativeFrom="page">
              <wp:posOffset>6048375</wp:posOffset>
            </wp:positionV>
            <wp:extent cx="1367155" cy="1371600"/>
            <wp:effectExtent l="19050" t="0" r="4445" b="0"/>
            <wp:wrapSquare wrapText="bothSides"/>
            <wp:docPr id="18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D5F"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page">
              <wp:posOffset>5015230</wp:posOffset>
            </wp:positionH>
            <wp:positionV relativeFrom="page">
              <wp:posOffset>3305175</wp:posOffset>
            </wp:positionV>
            <wp:extent cx="1367155" cy="1371600"/>
            <wp:effectExtent l="19050" t="0" r="4445" b="0"/>
            <wp:wrapSquare wrapText="bothSides"/>
            <wp:docPr id="19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D5F">
        <w:br w:type="page"/>
      </w:r>
    </w:p>
    <w:p w:rsidR="00941000" w:rsidRPr="00941000" w:rsidRDefault="006A2D2D" w:rsidP="00832803">
      <w:pPr>
        <w:rPr>
          <w:sz w:val="28"/>
        </w:rPr>
      </w:pPr>
      <w:r>
        <w:rPr>
          <w:noProof/>
          <w:sz w:val="28"/>
          <w:lang w:eastAsia="cs-CZ"/>
        </w:rPr>
        <w:lastRenderedPageBreak/>
        <w:pict>
          <v:shape id="_x0000_s1042" type="#_x0000_t202" style="position:absolute;margin-left:111.8pt;margin-top:649.8pt;width:71.6pt;height:28.65pt;z-index:251692032;mso-height-percent:200;mso-height-percent:200;mso-width-relative:margin;mso-height-relative:margin" o:regroupid="1" fillcolor="red">
            <v:textbox style="mso-fit-shape-to-text:t">
              <w:txbxContent>
                <w:p w:rsidR="00DB3D5F" w:rsidRPr="00C02DCF" w:rsidRDefault="00DB3D5F" w:rsidP="00DB3D5F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12:30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28"/>
          <w:lang w:eastAsia="cs-CZ"/>
        </w:rPr>
        <w:pict>
          <v:shape id="_x0000_s1041" type="#_x0000_t202" style="position:absolute;margin-left:309.8pt;margin-top:669.4pt;width:71.6pt;height:28.65pt;z-index:251691008;mso-height-percent:200;mso-height-percent:200;mso-width-relative:margin;mso-height-relative:margin" o:regroupid="1" fillcolor="red">
            <v:textbox style="mso-fit-shape-to-text:t">
              <w:txbxContent>
                <w:p w:rsidR="00DB3D5F" w:rsidRPr="00C02DCF" w:rsidRDefault="00DB3D5F" w:rsidP="00DB3D5F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06:11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28"/>
          <w:lang w:eastAsia="cs-CZ"/>
        </w:rPr>
        <w:pict>
          <v:shape id="_x0000_s1040" type="#_x0000_t202" style="position:absolute;margin-left:57.4pt;margin-top:453.4pt;width:71.6pt;height:28.65pt;z-index:251689984;mso-height-percent:200;mso-height-percent:200;mso-width-relative:margin;mso-height-relative:margin" o:regroupid="1" fillcolor="red">
            <v:textbox style="mso-fit-shape-to-text:t">
              <w:txbxContent>
                <w:p w:rsidR="00DB3D5F" w:rsidRPr="00C02DCF" w:rsidRDefault="00DB3D5F" w:rsidP="00DB3D5F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12:00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28"/>
          <w:lang w:eastAsia="cs-CZ"/>
        </w:rPr>
        <w:pict>
          <v:shape id="_x0000_s1039" type="#_x0000_t202" style="position:absolute;margin-left:345.4pt;margin-top:129.8pt;width:71.6pt;height:28.65pt;z-index:251688960;mso-height-percent:200;mso-height-percent:200;mso-width-relative:margin;mso-height-relative:margin" o:regroupid="1" fillcolor="red">
            <v:textbox style="mso-fit-shape-to-text:t">
              <w:txbxContent>
                <w:p w:rsidR="00DB3D5F" w:rsidRPr="00C02DCF" w:rsidRDefault="00DB3D5F" w:rsidP="00DB3D5F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13:45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28"/>
          <w:lang w:eastAsia="cs-CZ"/>
        </w:rPr>
        <w:pict>
          <v:shape id="_x0000_s1038" type="#_x0000_t202" style="position:absolute;margin-left:237.4pt;margin-top:282.4pt;width:71.6pt;height:28.65pt;z-index:251687936;mso-height-percent:200;mso-height-percent:200;mso-width-relative:margin;mso-height-relative:margin" o:regroupid="1" fillcolor="red">
            <v:textbox style="mso-fit-shape-to-text:t">
              <w:txbxContent>
                <w:p w:rsidR="00DB3D5F" w:rsidRPr="00C02DCF" w:rsidRDefault="00DB3D5F" w:rsidP="00DB3D5F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10:15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28"/>
          <w:lang w:eastAsia="cs-CZ"/>
        </w:rPr>
        <w:pict>
          <v:shape id="_x0000_s1037" type="#_x0000_t202" style="position:absolute;margin-left:354.8pt;margin-top:462.4pt;width:71.6pt;height:28.65pt;z-index:251686912;mso-height-percent:200;mso-height-percent:200;mso-width-relative:margin;mso-height-relative:margin" o:regroupid="1" fillcolor="#92d050">
            <v:textbox style="mso-fit-shape-to-text:t">
              <w:txbxContent>
                <w:p w:rsidR="00DB3D5F" w:rsidRPr="00C02DCF" w:rsidRDefault="00DB3D5F" w:rsidP="00DB3D5F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20:05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sz w:val="28"/>
          <w:lang w:eastAsia="cs-CZ"/>
        </w:rPr>
        <w:pict>
          <v:shape id="_x0000_s1036" type="#_x0000_t202" style="position:absolute;margin-left:57.4pt;margin-top:184.2pt;width:71.6pt;height:28.65pt;z-index:251685888;mso-height-percent:200;mso-height-percent:200;mso-width-relative:margin;mso-height-relative:margin" o:regroupid="1" fillcolor="#92d050">
            <v:textbox style="mso-fit-shape-to-text:t">
              <w:txbxContent>
                <w:p w:rsidR="00DB3D5F" w:rsidRPr="00C02DCF" w:rsidRDefault="00DB3D5F" w:rsidP="00DB3D5F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11:</w:t>
                  </w:r>
                  <w:r w:rsidRPr="00C02DCF">
                    <w:rPr>
                      <w:sz w:val="36"/>
                    </w:rPr>
                    <w:t>06</w:t>
                  </w:r>
                </w:p>
              </w:txbxContent>
            </v:textbox>
            <w10:wrap type="square" anchorx="margin" anchory="margin"/>
          </v:shape>
        </w:pict>
      </w:r>
      <w:r w:rsidR="00DB3D5F" w:rsidRPr="00941000">
        <w:rPr>
          <w:noProof/>
          <w:sz w:val="28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page">
              <wp:posOffset>1971675</wp:posOffset>
            </wp:positionH>
            <wp:positionV relativeFrom="page">
              <wp:posOffset>7458075</wp:posOffset>
            </wp:positionV>
            <wp:extent cx="1595755" cy="1600200"/>
            <wp:effectExtent l="19050" t="0" r="4445" b="0"/>
            <wp:wrapSquare wrapText="bothSides"/>
            <wp:docPr id="10" name="obrázek 9" descr="C:\Users\kratochvil\Desktop\škola\praxe\Cachovice\DUM\roman-clock-n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ratochvil\Desktop\škola\praxe\Cachovice\DUM\roman-clock-new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D5F" w:rsidRPr="00941000">
        <w:rPr>
          <w:noProof/>
          <w:sz w:val="28"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page">
              <wp:posOffset>4600575</wp:posOffset>
            </wp:positionH>
            <wp:positionV relativeFrom="page">
              <wp:posOffset>8029575</wp:posOffset>
            </wp:positionV>
            <wp:extent cx="1371600" cy="1371600"/>
            <wp:effectExtent l="0" t="0" r="0" b="0"/>
            <wp:wrapSquare wrapText="bothSides"/>
            <wp:docPr id="11" name="obrázek 3" descr="C:\Users\kratochvil\Desktop\škola\praxe\Cachovice\DUM\the_clo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ratochvil\Desktop\škola\praxe\Cachovice\DUM\the_cloc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D5F" w:rsidRPr="00941000">
        <w:rPr>
          <w:noProof/>
          <w:sz w:val="28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page">
              <wp:posOffset>5172075</wp:posOffset>
            </wp:positionH>
            <wp:positionV relativeFrom="page">
              <wp:posOffset>5286375</wp:posOffset>
            </wp:positionV>
            <wp:extent cx="1367155" cy="1371600"/>
            <wp:effectExtent l="19050" t="0" r="4445" b="0"/>
            <wp:wrapSquare wrapText="bothSides"/>
            <wp:docPr id="12" name="obrázek 4" descr="C:\Users\kratochvil\Desktop\škola\praxe\Cachovice\DUM\rihard_Clock_Calendar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ratochvil\Desktop\škola\praxe\Cachovice\DUM\rihard_Clock_Calendar_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D5F" w:rsidRPr="00941000">
        <w:rPr>
          <w:noProof/>
          <w:sz w:val="28"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page">
              <wp:posOffset>3800475</wp:posOffset>
            </wp:positionH>
            <wp:positionV relativeFrom="page">
              <wp:posOffset>3228975</wp:posOffset>
            </wp:positionV>
            <wp:extent cx="1252855" cy="1257300"/>
            <wp:effectExtent l="19050" t="0" r="4445" b="0"/>
            <wp:wrapSquare wrapText="bothSides"/>
            <wp:docPr id="13" name="obrázek 1" descr="C:\Users\kratochvil\Desktop\škola\praxe\Cachovice\DUM\fzap_clock_sportstudio_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atochvil\Desktop\škola\praxe\Cachovice\DUM\fzap_clock_sportstudio_desig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D5F" w:rsidRPr="00941000">
        <w:rPr>
          <w:noProof/>
          <w:sz w:val="28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page">
              <wp:posOffset>5057775</wp:posOffset>
            </wp:positionH>
            <wp:positionV relativeFrom="page">
              <wp:posOffset>1285875</wp:posOffset>
            </wp:positionV>
            <wp:extent cx="1252855" cy="1257300"/>
            <wp:effectExtent l="19050" t="0" r="4445" b="0"/>
            <wp:wrapSquare wrapText="bothSides"/>
            <wp:docPr id="14" name="obrázek 6" descr="C:\Users\kratochvil\Desktop\škola\praxe\Cachovice\DUM\wall_clo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ratochvil\Desktop\škola\praxe\Cachovice\DUM\wall_clock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D5F" w:rsidRPr="00941000">
        <w:rPr>
          <w:noProof/>
          <w:sz w:val="28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page">
              <wp:posOffset>1285875</wp:posOffset>
            </wp:positionH>
            <wp:positionV relativeFrom="page">
              <wp:posOffset>4943475</wp:posOffset>
            </wp:positionV>
            <wp:extent cx="1714500" cy="1714500"/>
            <wp:effectExtent l="0" t="0" r="0" b="0"/>
            <wp:wrapSquare wrapText="bothSides"/>
            <wp:docPr id="15" name="obrázek 7" descr="C:\Users\kratochvil\Desktop\škola\praxe\Cachovice\DUM\golden_clo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atochvil\Desktop\škola\praxe\Cachovice\DUM\golden_clo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D5F" w:rsidRPr="00941000">
        <w:rPr>
          <w:noProof/>
          <w:sz w:val="28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posOffset>1285875</wp:posOffset>
            </wp:positionH>
            <wp:positionV relativeFrom="page">
              <wp:posOffset>1628775</wp:posOffset>
            </wp:positionV>
            <wp:extent cx="1609725" cy="1600200"/>
            <wp:effectExtent l="0" t="0" r="0" b="0"/>
            <wp:wrapSquare wrapText="bothSides"/>
            <wp:docPr id="17" name="obrázek 5" descr="C:\Users\kratochvil\Desktop\škola\praxe\Cachovice\DUM\rellotge_volu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ratochvil\Desktop\škola\praxe\Cachovice\DUM\rellotge_volum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3D5F" w:rsidRPr="00941000">
        <w:rPr>
          <w:sz w:val="28"/>
        </w:rPr>
        <w:t>Správné řešení</w:t>
      </w:r>
    </w:p>
    <w:p w:rsidR="00941000" w:rsidRDefault="00941000">
      <w:r>
        <w:br w:type="page"/>
      </w:r>
    </w:p>
    <w:p w:rsidR="006E3F63" w:rsidRDefault="006E3F63">
      <w:r>
        <w:rPr>
          <w:noProof/>
          <w:lang w:eastAsia="cs-CZ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93" type="#_x0000_t32" style="position:absolute;margin-left:474pt;margin-top:301.5pt;width:21pt;height:36.75pt;flip:y;z-index:251784192;mso-position-horizontal-relative:page;mso-position-vertical-relative:page" o:connectortype="straight" strokecolor="black [3213]">
            <w10:wrap anchorx="page" anchory="page"/>
          </v:shape>
        </w:pict>
      </w:r>
      <w:r>
        <w:rPr>
          <w:noProof/>
          <w:lang w:eastAsia="cs-CZ"/>
        </w:rPr>
        <w:pict>
          <v:shape id="_x0000_s1092" type="#_x0000_t32" style="position:absolute;margin-left:321pt;margin-top:338.25pt;width:0;height:24pt;z-index:251783168;mso-position-horizontal-relative:page;mso-position-vertical-relative:page" o:connectortype="straight" strokecolor="black [3213]">
            <w10:wrap anchorx="page" anchory="page"/>
          </v:shape>
        </w:pict>
      </w:r>
      <w:r>
        <w:rPr>
          <w:noProof/>
          <w:lang w:eastAsia="cs-CZ"/>
        </w:rPr>
        <w:pict>
          <v:shape id="_x0000_s1091" type="#_x0000_t32" style="position:absolute;margin-left:321pt;margin-top:338.25pt;width:24.75pt;height:42pt;z-index:251782144;mso-position-horizontal-relative:page;mso-position-vertical-relative:page" o:connectortype="straight" strokecolor="black [3213]">
            <w10:wrap anchorx="page" anchory="page"/>
          </v:shape>
        </w:pict>
      </w:r>
      <w:r>
        <w:rPr>
          <w:noProof/>
          <w:lang w:eastAsia="cs-CZ"/>
        </w:rPr>
        <w:pict>
          <v:shape id="_x0000_s1090" type="#_x0000_t32" style="position:absolute;margin-left:168.75pt;margin-top:318pt;width:13.5pt;height:20.25pt;flip:y;z-index:251781120;mso-position-horizontal-relative:page;mso-position-vertical-relative:page" o:connectortype="straight" strokecolor="black [3213]">
            <w10:wrap anchorx="page" anchory="page"/>
          </v:shape>
        </w:pict>
      </w:r>
      <w:r>
        <w:rPr>
          <w:noProof/>
          <w:lang w:eastAsia="cs-CZ"/>
        </w:rPr>
        <w:pict>
          <v:shape id="_x0000_s1089" type="#_x0000_t32" style="position:absolute;margin-left:120.75pt;margin-top:337.5pt;width:48pt;height:.75pt;flip:x y;z-index:251780096;mso-position-horizontal-relative:page;mso-position-vertical-relative:page" o:connectortype="straight" strokecolor="black [3213]">
            <w10:wrap anchorx="page" anchory="page"/>
          </v:shape>
        </w:pict>
      </w:r>
      <w:r>
        <w:rPr>
          <w:noProof/>
          <w:lang w:eastAsia="cs-CZ"/>
        </w:rPr>
        <w:pict>
          <v:shape id="_x0000_s1088" type="#_x0000_t32" style="position:absolute;margin-left:467.25pt;margin-top:186pt;width:6.75pt;height:27pt;flip:x;z-index:251779072;mso-position-horizontal-relative:page;mso-position-vertical-relative:page" o:connectortype="straight" strokecolor="black [3213]">
            <w10:wrap anchorx="page" anchory="page"/>
          </v:shape>
        </w:pict>
      </w:r>
      <w:r>
        <w:rPr>
          <w:noProof/>
          <w:lang w:eastAsia="cs-CZ"/>
        </w:rPr>
        <w:pict>
          <v:shape id="_x0000_s1087" type="#_x0000_t32" style="position:absolute;margin-left:473.25pt;margin-top:186pt;width:.75pt;height:43.5pt;z-index:251778048;mso-position-horizontal-relative:page;mso-position-vertical-relative:page" o:connectortype="straight" strokecolor="black [3213]">
            <w10:wrap anchorx="page" anchory="page"/>
          </v:shape>
        </w:pict>
      </w:r>
      <w:r>
        <w:rPr>
          <w:noProof/>
          <w:lang w:eastAsia="cs-CZ"/>
        </w:rPr>
        <w:pict>
          <v:shape id="_x0000_s1086" type="#_x0000_t32" style="position:absolute;margin-left:298.5pt;margin-top:168pt;width:22.5pt;height:18pt;flip:x y;z-index:251777024;mso-position-horizontal-relative:page;mso-position-vertical-relative:page" o:connectortype="straight" strokecolor="black [3213]">
            <w10:wrap anchorx="page" anchory="page"/>
          </v:shape>
        </w:pict>
      </w:r>
      <w:r>
        <w:rPr>
          <w:noProof/>
          <w:lang w:eastAsia="cs-CZ"/>
        </w:rPr>
        <w:pict>
          <v:shape id="_x0000_s1085" type="#_x0000_t32" style="position:absolute;margin-left:285.1pt;margin-top:162.75pt;width:35.9pt;height:23.25pt;z-index:251776000;mso-position-horizontal-relative:page;mso-position-vertical-relative:page" o:connectortype="straight" strokecolor="black [3213]">
            <w10:wrap anchorx="page" anchory="page"/>
          </v:shape>
        </w:pict>
      </w:r>
      <w:r>
        <w:rPr>
          <w:noProof/>
          <w:lang w:eastAsia="cs-CZ"/>
        </w:rPr>
        <w:pict>
          <v:shape id="_x0000_s1084" type="#_x0000_t32" style="position:absolute;margin-left:168.75pt;margin-top:186pt;width:22.5pt;height:13.5pt;z-index:251774976;mso-position-horizontal-relative:page;mso-position-vertical-relative:page" o:connectortype="straight" strokecolor="black [3213]">
            <w10:wrap anchorx="page" anchory="page"/>
          </v:shape>
        </w:pict>
      </w:r>
      <w:r>
        <w:rPr>
          <w:noProof/>
          <w:lang w:eastAsia="cs-CZ"/>
        </w:rPr>
        <w:pict>
          <v:shape id="_x0000_s1083" type="#_x0000_t32" style="position:absolute;margin-left:168.75pt;margin-top:186pt;width:41.25pt;height:0;z-index:251773952;mso-position-horizontal-relative:page;mso-position-vertical-relative:page" o:connectortype="straight" strokecolor="black [3213]">
            <w10:wrap anchorx="page" anchory="page"/>
          </v:shape>
        </w:pict>
      </w:r>
      <w:r>
        <w:rPr>
          <w:noProof/>
          <w:lang w:eastAsia="cs-CZ"/>
        </w:rPr>
        <w:pict>
          <v:shape id="_x0000_s1094" type="#_x0000_t32" style="position:absolute;margin-left:447pt;margin-top:338.25pt;width:27pt;height:15pt;flip:x;z-index:251785216;mso-position-horizontal-relative:page;mso-position-vertical-relative:page" o:connectortype="straight" strokecolor="black [3213]">
            <w10:wrap anchorx="page" anchory="page"/>
          </v:shape>
        </w:pict>
      </w:r>
      <w:r>
        <w:rPr>
          <w:noProof/>
          <w:lang w:eastAsia="cs-CZ"/>
        </w:rPr>
        <w:pict>
          <v:shape id="_x0000_s1081" type="#_x0000_t202" style="position:absolute;margin-left:367.5pt;margin-top:183.55pt;width:71.6pt;height:28.65pt;z-index:251771904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6E3F63" w:rsidRPr="00C02DCF" w:rsidRDefault="006E3F63" w:rsidP="006E3F6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06:30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80" type="#_x0000_t202" style="position:absolute;margin-left:61.6pt;margin-top:344.7pt;width:71.6pt;height:28.65pt;z-index:251770880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6E3F63" w:rsidRPr="00C02DCF" w:rsidRDefault="006E3F63" w:rsidP="006E3F6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13:45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79" type="#_x0000_t202" style="position:absolute;margin-left:214.6pt;margin-top:344.7pt;width:71.6pt;height:28.65pt;z-index:251769856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6E3F63" w:rsidRPr="00C02DCF" w:rsidRDefault="006E3F63" w:rsidP="006E3F6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18:25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78" type="#_x0000_t202" style="position:absolute;margin-left:367.5pt;margin-top:344.7pt;width:71.6pt;height:28.65pt;z-index:251768832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6E3F63" w:rsidRPr="00C02DCF" w:rsidRDefault="006E3F63" w:rsidP="006E3F6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20:05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77" type="#_x0000_t202" style="position:absolute;margin-left:61.5pt;margin-top:182.7pt;width:71.6pt;height:28.65pt;z-index:251767808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6E3F63" w:rsidRPr="00C02DCF" w:rsidRDefault="006E3F63" w:rsidP="006E3F6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04:15</w:t>
                  </w:r>
                </w:p>
              </w:txbxContent>
            </v:textbox>
            <w10:wrap type="square" anchorx="margin" anchory="margin"/>
          </v:shape>
        </w:pict>
      </w:r>
      <w:r>
        <w:rPr>
          <w:noProof/>
          <w:lang w:eastAsia="cs-CZ"/>
        </w:rPr>
        <w:pict>
          <v:shape id="_x0000_s1082" type="#_x0000_t202" style="position:absolute;margin-left:214.5pt;margin-top:183.55pt;width:71.6pt;height:28.65pt;z-index:251772928;mso-height-percent:200;mso-position-horizontal-relative:text;mso-position-vertical-relative:text;mso-height-percent:200;mso-width-relative:margin;mso-height-relative:margin" filled="f" fillcolor="#92d050">
            <v:textbox style="mso-fit-shape-to-text:t">
              <w:txbxContent>
                <w:p w:rsidR="006E3F63" w:rsidRPr="00C02DCF" w:rsidRDefault="006E3F63" w:rsidP="006E3F63">
                  <w:pPr>
                    <w:jc w:val="center"/>
                    <w:rPr>
                      <w:sz w:val="36"/>
                    </w:rPr>
                  </w:pPr>
                  <w:r>
                    <w:rPr>
                      <w:sz w:val="36"/>
                    </w:rPr>
                    <w:t>10:50</w:t>
                  </w:r>
                </w:p>
              </w:txbxContent>
            </v:textbox>
            <w10:wrap type="square" anchorx="margin" anchory="margin"/>
          </v:shape>
        </w:pict>
      </w:r>
      <w:r>
        <w:br w:type="page"/>
      </w:r>
      <w:r w:rsidRPr="006E3F63">
        <w:drawing>
          <wp:anchor distT="0" distB="0" distL="114300" distR="114300" simplePos="0" relativeHeight="251761664" behindDoc="0" locked="0" layoutInCell="1" allowOverlap="1">
            <wp:simplePos x="0" y="0"/>
            <wp:positionH relativeFrom="page">
              <wp:posOffset>1438275</wp:posOffset>
            </wp:positionH>
            <wp:positionV relativeFrom="page">
              <wp:posOffset>1666875</wp:posOffset>
            </wp:positionV>
            <wp:extent cx="1367155" cy="1371600"/>
            <wp:effectExtent l="19050" t="0" r="4445" b="0"/>
            <wp:wrapSquare wrapText="bothSides"/>
            <wp:docPr id="34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3F63">
        <w:drawing>
          <wp:anchor distT="0" distB="0" distL="114300" distR="114300" simplePos="0" relativeHeight="251762688" behindDoc="0" locked="0" layoutInCell="1" allowOverlap="1">
            <wp:simplePos x="0" y="0"/>
            <wp:positionH relativeFrom="page">
              <wp:posOffset>3381375</wp:posOffset>
            </wp:positionH>
            <wp:positionV relativeFrom="page">
              <wp:posOffset>1666875</wp:posOffset>
            </wp:positionV>
            <wp:extent cx="1367155" cy="1371600"/>
            <wp:effectExtent l="19050" t="0" r="4445" b="0"/>
            <wp:wrapSquare wrapText="bothSides"/>
            <wp:docPr id="35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3F63">
        <w:drawing>
          <wp:anchor distT="0" distB="0" distL="114300" distR="114300" simplePos="0" relativeHeight="251764736" behindDoc="0" locked="0" layoutInCell="1" allowOverlap="1">
            <wp:simplePos x="0" y="0"/>
            <wp:positionH relativeFrom="page">
              <wp:posOffset>5324475</wp:posOffset>
            </wp:positionH>
            <wp:positionV relativeFrom="page">
              <wp:posOffset>1666875</wp:posOffset>
            </wp:positionV>
            <wp:extent cx="1367155" cy="1371600"/>
            <wp:effectExtent l="19050" t="0" r="4445" b="0"/>
            <wp:wrapSquare wrapText="bothSides"/>
            <wp:docPr id="36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3F63">
        <w:drawing>
          <wp:anchor distT="0" distB="0" distL="114300" distR="114300" simplePos="0" relativeHeight="251763712" behindDoc="0" locked="0" layoutInCell="1" allowOverlap="1">
            <wp:simplePos x="0" y="0"/>
            <wp:positionH relativeFrom="page">
              <wp:posOffset>1438275</wp:posOffset>
            </wp:positionH>
            <wp:positionV relativeFrom="page">
              <wp:posOffset>3609975</wp:posOffset>
            </wp:positionV>
            <wp:extent cx="1367155" cy="1371600"/>
            <wp:effectExtent l="19050" t="0" r="4445" b="0"/>
            <wp:wrapSquare wrapText="bothSides"/>
            <wp:docPr id="37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3F63">
        <w:drawing>
          <wp:anchor distT="0" distB="0" distL="114300" distR="114300" simplePos="0" relativeHeight="251765760" behindDoc="0" locked="0" layoutInCell="1" allowOverlap="1">
            <wp:simplePos x="0" y="0"/>
            <wp:positionH relativeFrom="page">
              <wp:posOffset>3381375</wp:posOffset>
            </wp:positionH>
            <wp:positionV relativeFrom="page">
              <wp:posOffset>3609975</wp:posOffset>
            </wp:positionV>
            <wp:extent cx="1367155" cy="1371600"/>
            <wp:effectExtent l="19050" t="0" r="4445" b="0"/>
            <wp:wrapSquare wrapText="bothSides"/>
            <wp:docPr id="38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3F63">
        <w:drawing>
          <wp:anchor distT="0" distB="0" distL="114300" distR="114300" simplePos="0" relativeHeight="251766784" behindDoc="0" locked="0" layoutInCell="1" allowOverlap="1">
            <wp:simplePos x="0" y="0"/>
            <wp:positionH relativeFrom="page">
              <wp:posOffset>5324475</wp:posOffset>
            </wp:positionH>
            <wp:positionV relativeFrom="page">
              <wp:posOffset>3609975</wp:posOffset>
            </wp:positionV>
            <wp:extent cx="1367155" cy="1371600"/>
            <wp:effectExtent l="19050" t="0" r="4445" b="0"/>
            <wp:wrapSquare wrapText="bothSides"/>
            <wp:docPr id="39" name="obrázek 8" descr="C:\Users\kratochvil\Desktop\škola\praxe\Cachovice\DUM\purzen_Clock_face_w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tochvil\Desktop\škola\praxe\Cachovice\DUM\purzen_Clock_face_web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0E93" w:rsidRDefault="00490E93">
      <w:r>
        <w:lastRenderedPageBreak/>
        <w:t>Zdroje</w:t>
      </w:r>
    </w:p>
    <w:p w:rsidR="00B22694" w:rsidRDefault="00B22694" w:rsidP="00832803">
      <w:pPr>
        <w:rPr>
          <w:color w:val="000000"/>
          <w:sz w:val="22"/>
          <w:szCs w:val="27"/>
        </w:rPr>
      </w:pPr>
      <w:bookmarkStart w:id="0" w:name="_GoBack"/>
      <w:bookmarkEnd w:id="0"/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  <w:r>
        <w:rPr>
          <w:rFonts w:cs="Arial"/>
          <w:color w:val="333333"/>
          <w:szCs w:val="20"/>
          <w:shd w:val="clear" w:color="auto" w:fill="FFFFFF"/>
        </w:rPr>
        <w:t>RIHARD.</w:t>
      </w:r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Cs w:val="20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r>
        <w:rPr>
          <w:rFonts w:cs="Arial"/>
          <w:color w:val="333333"/>
          <w:szCs w:val="20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Cs w:val="20"/>
          <w:shd w:val="clear" w:color="auto" w:fill="FFFFFF"/>
        </w:rPr>
        <w:t>31.7.2013</w:t>
      </w:r>
      <w:proofErr w:type="gramEnd"/>
      <w:r>
        <w:rPr>
          <w:rFonts w:cs="Arial"/>
          <w:color w:val="333333"/>
          <w:szCs w:val="20"/>
          <w:shd w:val="clear" w:color="auto" w:fill="FFFFFF"/>
        </w:rPr>
        <w:t xml:space="preserve">]. Dostupný na WWW: </w:t>
      </w:r>
      <w:hyperlink r:id="rId15" w:history="1">
        <w:r w:rsidRPr="006B5C5E">
          <w:rPr>
            <w:rStyle w:val="Hypertextovodkaz"/>
            <w:rFonts w:cs="Arial"/>
            <w:szCs w:val="20"/>
            <w:shd w:val="clear" w:color="auto" w:fill="FFFFFF"/>
          </w:rPr>
          <w:t>http://openclipart.org/detail/2999/clock-+-calendar-by-rihard-2999</w:t>
        </w:r>
      </w:hyperlink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  <w:r>
        <w:rPr>
          <w:rFonts w:cs="Arial"/>
          <w:color w:val="333333"/>
          <w:szCs w:val="20"/>
          <w:shd w:val="clear" w:color="auto" w:fill="FFFFFF"/>
        </w:rPr>
        <w:t xml:space="preserve">BRORSSON, </w:t>
      </w:r>
      <w:proofErr w:type="spellStart"/>
      <w:r>
        <w:rPr>
          <w:rFonts w:cs="Arial"/>
          <w:color w:val="333333"/>
          <w:szCs w:val="20"/>
          <w:shd w:val="clear" w:color="auto" w:fill="FFFFFF"/>
        </w:rPr>
        <w:t>Mikael</w:t>
      </w:r>
      <w:proofErr w:type="spellEnd"/>
      <w:r>
        <w:rPr>
          <w:rFonts w:cs="Arial"/>
          <w:color w:val="333333"/>
          <w:szCs w:val="20"/>
          <w:shd w:val="clear" w:color="auto" w:fill="FFFFFF"/>
        </w:rPr>
        <w:t xml:space="preserve"> </w:t>
      </w:r>
      <w:proofErr w:type="spellStart"/>
      <w:r>
        <w:rPr>
          <w:rFonts w:cs="Arial"/>
          <w:color w:val="333333"/>
          <w:szCs w:val="20"/>
          <w:shd w:val="clear" w:color="auto" w:fill="FFFFFF"/>
        </w:rPr>
        <w:t>Ganehag</w:t>
      </w:r>
      <w:proofErr w:type="spellEnd"/>
      <w:r>
        <w:rPr>
          <w:rFonts w:cs="Arial"/>
          <w:color w:val="333333"/>
          <w:szCs w:val="20"/>
          <w:shd w:val="clear" w:color="auto" w:fill="FFFFFF"/>
        </w:rPr>
        <w:t>.</w:t>
      </w:r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Cs w:val="20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r>
        <w:rPr>
          <w:rFonts w:cs="Arial"/>
          <w:color w:val="333333"/>
          <w:szCs w:val="20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Cs w:val="20"/>
          <w:shd w:val="clear" w:color="auto" w:fill="FFFFFF"/>
        </w:rPr>
        <w:t>31.7.2013</w:t>
      </w:r>
      <w:proofErr w:type="gramEnd"/>
      <w:r>
        <w:rPr>
          <w:rFonts w:cs="Arial"/>
          <w:color w:val="333333"/>
          <w:szCs w:val="20"/>
          <w:shd w:val="clear" w:color="auto" w:fill="FFFFFF"/>
        </w:rPr>
        <w:t xml:space="preserve">]. Dostupný na WWW: </w:t>
      </w:r>
      <w:hyperlink r:id="rId16" w:history="1">
        <w:r w:rsidRPr="006B5C5E">
          <w:rPr>
            <w:rStyle w:val="Hypertextovodkaz"/>
            <w:rFonts w:cs="Arial"/>
            <w:szCs w:val="20"/>
            <w:shd w:val="clear" w:color="auto" w:fill="FFFFFF"/>
          </w:rPr>
          <w:t>http://openclipart.org/detail/79933/roman-clock-by-miga03</w:t>
        </w:r>
      </w:hyperlink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  <w:r>
        <w:rPr>
          <w:rFonts w:cs="Arial"/>
          <w:color w:val="333333"/>
          <w:szCs w:val="20"/>
          <w:shd w:val="clear" w:color="auto" w:fill="FFFFFF"/>
        </w:rPr>
        <w:t>FZAP.</w:t>
      </w:r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Cs w:val="20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r>
        <w:rPr>
          <w:rFonts w:cs="Arial"/>
          <w:color w:val="333333"/>
          <w:szCs w:val="20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Cs w:val="20"/>
          <w:shd w:val="clear" w:color="auto" w:fill="FFFFFF"/>
        </w:rPr>
        <w:t>31.7.2013</w:t>
      </w:r>
      <w:proofErr w:type="gramEnd"/>
      <w:r>
        <w:rPr>
          <w:rFonts w:cs="Arial"/>
          <w:color w:val="333333"/>
          <w:szCs w:val="20"/>
          <w:shd w:val="clear" w:color="auto" w:fill="FFFFFF"/>
        </w:rPr>
        <w:t xml:space="preserve">]. Dostupný na WWW: </w:t>
      </w:r>
      <w:hyperlink r:id="rId17" w:history="1">
        <w:r w:rsidRPr="006B5C5E">
          <w:rPr>
            <w:rStyle w:val="Hypertextovodkaz"/>
            <w:rFonts w:cs="Arial"/>
            <w:szCs w:val="20"/>
            <w:shd w:val="clear" w:color="auto" w:fill="FFFFFF"/>
          </w:rPr>
          <w:t>http://openclipart.org/detail/16605/clock-sportstudio-design-by-fzap</w:t>
        </w:r>
      </w:hyperlink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  <w:r>
        <w:rPr>
          <w:rFonts w:cs="Arial"/>
          <w:color w:val="333333"/>
          <w:szCs w:val="20"/>
          <w:shd w:val="clear" w:color="auto" w:fill="FFFFFF"/>
        </w:rPr>
        <w:t>FILTRE.</w:t>
      </w:r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Cs w:val="20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r>
        <w:rPr>
          <w:rFonts w:cs="Arial"/>
          <w:color w:val="333333"/>
          <w:szCs w:val="20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Cs w:val="20"/>
          <w:shd w:val="clear" w:color="auto" w:fill="FFFFFF"/>
        </w:rPr>
        <w:t>31.7.2013</w:t>
      </w:r>
      <w:proofErr w:type="gramEnd"/>
      <w:r>
        <w:rPr>
          <w:rFonts w:cs="Arial"/>
          <w:color w:val="333333"/>
          <w:szCs w:val="20"/>
          <w:shd w:val="clear" w:color="auto" w:fill="FFFFFF"/>
        </w:rPr>
        <w:t xml:space="preserve">]. Dostupný na WWW: </w:t>
      </w:r>
      <w:hyperlink r:id="rId18" w:history="1">
        <w:r w:rsidRPr="006B5C5E">
          <w:rPr>
            <w:rStyle w:val="Hypertextovodkaz"/>
            <w:rFonts w:cs="Arial"/>
            <w:szCs w:val="20"/>
            <w:shd w:val="clear" w:color="auto" w:fill="FFFFFF"/>
          </w:rPr>
          <w:t>http://openclipart.org/detail/84193/javascript-modern-clock-by-filtre</w:t>
        </w:r>
      </w:hyperlink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  <w:r>
        <w:rPr>
          <w:rFonts w:cs="Arial"/>
          <w:color w:val="333333"/>
          <w:szCs w:val="20"/>
          <w:shd w:val="clear" w:color="auto" w:fill="FFFFFF"/>
        </w:rPr>
        <w:t xml:space="preserve">BAYIK, </w:t>
      </w:r>
      <w:proofErr w:type="spellStart"/>
      <w:r>
        <w:rPr>
          <w:rFonts w:cs="Arial"/>
          <w:color w:val="333333"/>
          <w:szCs w:val="20"/>
          <w:shd w:val="clear" w:color="auto" w:fill="FFFFFF"/>
        </w:rPr>
        <w:t>Hakan</w:t>
      </w:r>
      <w:proofErr w:type="spellEnd"/>
      <w:r>
        <w:rPr>
          <w:rFonts w:cs="Arial"/>
          <w:color w:val="333333"/>
          <w:szCs w:val="20"/>
          <w:shd w:val="clear" w:color="auto" w:fill="FFFFFF"/>
        </w:rPr>
        <w:t>.</w:t>
      </w:r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Cs w:val="20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r>
        <w:rPr>
          <w:rFonts w:cs="Arial"/>
          <w:color w:val="333333"/>
          <w:szCs w:val="20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Cs w:val="20"/>
          <w:shd w:val="clear" w:color="auto" w:fill="FFFFFF"/>
        </w:rPr>
        <w:t>31.7.2013</w:t>
      </w:r>
      <w:proofErr w:type="gramEnd"/>
      <w:r>
        <w:rPr>
          <w:rFonts w:cs="Arial"/>
          <w:color w:val="333333"/>
          <w:szCs w:val="20"/>
          <w:shd w:val="clear" w:color="auto" w:fill="FFFFFF"/>
        </w:rPr>
        <w:t xml:space="preserve">]. Dostupný na WWW: </w:t>
      </w:r>
      <w:hyperlink r:id="rId19" w:history="1">
        <w:r w:rsidRPr="006B5C5E">
          <w:rPr>
            <w:rStyle w:val="Hypertextovodkaz"/>
            <w:rFonts w:cs="Arial"/>
            <w:szCs w:val="20"/>
            <w:shd w:val="clear" w:color="auto" w:fill="FFFFFF"/>
          </w:rPr>
          <w:t>http://openclipart.org/detail/170782/wall-clock-by-hatalar205-170782</w:t>
        </w:r>
      </w:hyperlink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  <w:r>
        <w:rPr>
          <w:rFonts w:cs="Arial"/>
          <w:color w:val="333333"/>
          <w:szCs w:val="20"/>
          <w:shd w:val="clear" w:color="auto" w:fill="FFFFFF"/>
        </w:rPr>
        <w:t xml:space="preserve">VIEITES, </w:t>
      </w:r>
      <w:proofErr w:type="spellStart"/>
      <w:r>
        <w:rPr>
          <w:rFonts w:cs="Arial"/>
          <w:color w:val="333333"/>
          <w:szCs w:val="20"/>
          <w:shd w:val="clear" w:color="auto" w:fill="FFFFFF"/>
        </w:rPr>
        <w:t>Lucas</w:t>
      </w:r>
      <w:proofErr w:type="spellEnd"/>
      <w:r>
        <w:rPr>
          <w:rFonts w:cs="Arial"/>
          <w:color w:val="333333"/>
          <w:szCs w:val="20"/>
          <w:shd w:val="clear" w:color="auto" w:fill="FFFFFF"/>
        </w:rPr>
        <w:t>.</w:t>
      </w:r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Cs w:val="20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r>
        <w:rPr>
          <w:rFonts w:cs="Arial"/>
          <w:color w:val="333333"/>
          <w:szCs w:val="20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Cs w:val="20"/>
          <w:shd w:val="clear" w:color="auto" w:fill="FFFFFF"/>
        </w:rPr>
        <w:t>31.7.2013</w:t>
      </w:r>
      <w:proofErr w:type="gramEnd"/>
      <w:r>
        <w:rPr>
          <w:rFonts w:cs="Arial"/>
          <w:color w:val="333333"/>
          <w:szCs w:val="20"/>
          <w:shd w:val="clear" w:color="auto" w:fill="FFFFFF"/>
        </w:rPr>
        <w:t xml:space="preserve">]. Dostupný na WWW: </w:t>
      </w:r>
      <w:hyperlink r:id="rId20" w:history="1">
        <w:r w:rsidRPr="006B5C5E">
          <w:rPr>
            <w:rStyle w:val="Hypertextovodkaz"/>
            <w:rFonts w:cs="Arial"/>
            <w:szCs w:val="20"/>
            <w:shd w:val="clear" w:color="auto" w:fill="FFFFFF"/>
          </w:rPr>
          <w:t>http://openclipart.org/detail/174411/golden-clock-by-basurero-174411</w:t>
        </w:r>
      </w:hyperlink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  <w:r>
        <w:rPr>
          <w:rFonts w:cs="Arial"/>
          <w:color w:val="333333"/>
          <w:szCs w:val="20"/>
          <w:shd w:val="clear" w:color="auto" w:fill="FFFFFF"/>
        </w:rPr>
        <w:t>FOFO.</w:t>
      </w:r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Cs w:val="20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r>
        <w:rPr>
          <w:rFonts w:cs="Arial"/>
          <w:color w:val="333333"/>
          <w:szCs w:val="20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Cs w:val="20"/>
          <w:shd w:val="clear" w:color="auto" w:fill="FFFFFF"/>
        </w:rPr>
        <w:t>31.7.2013</w:t>
      </w:r>
      <w:proofErr w:type="gramEnd"/>
      <w:r>
        <w:rPr>
          <w:rFonts w:cs="Arial"/>
          <w:color w:val="333333"/>
          <w:szCs w:val="20"/>
          <w:shd w:val="clear" w:color="auto" w:fill="FFFFFF"/>
        </w:rPr>
        <w:t xml:space="preserve">]. Dostupný na WWW: </w:t>
      </w:r>
      <w:hyperlink r:id="rId21" w:history="1">
        <w:r w:rsidRPr="006B5C5E">
          <w:rPr>
            <w:rStyle w:val="Hypertextovodkaz"/>
            <w:rFonts w:cs="Arial"/>
            <w:szCs w:val="20"/>
            <w:shd w:val="clear" w:color="auto" w:fill="FFFFFF"/>
          </w:rPr>
          <w:t>http://openclipart.org/detail/172542/rellotge-by-fofo_es-172542</w:t>
        </w:r>
      </w:hyperlink>
    </w:p>
    <w:p w:rsid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</w:p>
    <w:p w:rsidR="006E3F63" w:rsidRPr="006E3F63" w:rsidRDefault="006E3F63" w:rsidP="00832803">
      <w:pPr>
        <w:rPr>
          <w:rFonts w:cs="Arial"/>
          <w:color w:val="333333"/>
          <w:szCs w:val="20"/>
          <w:shd w:val="clear" w:color="auto" w:fill="FFFFFF"/>
        </w:rPr>
      </w:pPr>
      <w:r>
        <w:rPr>
          <w:rFonts w:cs="Arial"/>
          <w:color w:val="333333"/>
          <w:szCs w:val="20"/>
          <w:shd w:val="clear" w:color="auto" w:fill="FFFFFF"/>
        </w:rPr>
        <w:t xml:space="preserve">LARGILLIER, </w:t>
      </w:r>
      <w:proofErr w:type="spellStart"/>
      <w:r>
        <w:rPr>
          <w:rFonts w:cs="Arial"/>
          <w:color w:val="333333"/>
          <w:szCs w:val="20"/>
          <w:shd w:val="clear" w:color="auto" w:fill="FFFFFF"/>
        </w:rPr>
        <w:t>Cyrille</w:t>
      </w:r>
      <w:proofErr w:type="spellEnd"/>
      <w:r>
        <w:rPr>
          <w:rFonts w:cs="Arial"/>
          <w:color w:val="333333"/>
          <w:szCs w:val="20"/>
          <w:shd w:val="clear" w:color="auto" w:fill="FFFFFF"/>
        </w:rPr>
        <w:t>.</w:t>
      </w:r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Cs w:val="20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r>
        <w:rPr>
          <w:rFonts w:cs="Arial"/>
          <w:color w:val="333333"/>
          <w:szCs w:val="20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Cs w:val="20"/>
          <w:shd w:val="clear" w:color="auto" w:fill="FFFFFF"/>
        </w:rPr>
        <w:t>31.7.2013</w:t>
      </w:r>
      <w:proofErr w:type="gramEnd"/>
      <w:r>
        <w:rPr>
          <w:rFonts w:cs="Arial"/>
          <w:color w:val="333333"/>
          <w:szCs w:val="20"/>
          <w:shd w:val="clear" w:color="auto" w:fill="FFFFFF"/>
        </w:rPr>
        <w:t xml:space="preserve">]. Dostupný na WWW: </w:t>
      </w:r>
      <w:hyperlink r:id="rId22" w:history="1">
        <w:r w:rsidRPr="006B5C5E">
          <w:rPr>
            <w:rStyle w:val="Hypertextovodkaz"/>
            <w:rFonts w:cs="Arial"/>
            <w:szCs w:val="20"/>
            <w:shd w:val="clear" w:color="auto" w:fill="FFFFFF"/>
          </w:rPr>
          <w:t>http://openclipart.org/detail/172240/horloge-by-cyrille-172240</w:t>
        </w:r>
      </w:hyperlink>
      <w:r>
        <w:rPr>
          <w:rFonts w:cs="Arial"/>
          <w:color w:val="333333"/>
          <w:szCs w:val="20"/>
          <w:shd w:val="clear" w:color="auto" w:fill="FFFFFF"/>
        </w:rPr>
        <w:t xml:space="preserve"> </w:t>
      </w:r>
    </w:p>
    <w:sectPr w:rsidR="006E3F63" w:rsidRPr="006E3F63" w:rsidSect="00832803">
      <w:headerReference w:type="default" r:id="rId23"/>
      <w:headerReference w:type="first" r:id="rId24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D7B" w:rsidRDefault="00704D7B" w:rsidP="006A0033">
      <w:r>
        <w:separator/>
      </w:r>
    </w:p>
  </w:endnote>
  <w:endnote w:type="continuationSeparator" w:id="1">
    <w:p w:rsidR="00704D7B" w:rsidRDefault="00704D7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D7B" w:rsidRDefault="00704D7B" w:rsidP="006A0033">
      <w:r>
        <w:separator/>
      </w:r>
    </w:p>
  </w:footnote>
  <w:footnote w:type="continuationSeparator" w:id="1">
    <w:p w:rsidR="00704D7B" w:rsidRDefault="00704D7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A444E86"/>
    <w:multiLevelType w:val="hybridMultilevel"/>
    <w:tmpl w:val="697886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9557BB"/>
    <w:multiLevelType w:val="hybridMultilevel"/>
    <w:tmpl w:val="B0D68B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6385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fillcolor="none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C02DCF"/>
    <w:rsid w:val="0004313B"/>
    <w:rsid w:val="00043C08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91D42"/>
    <w:rsid w:val="001C368B"/>
    <w:rsid w:val="002550C7"/>
    <w:rsid w:val="00260E1C"/>
    <w:rsid w:val="00261352"/>
    <w:rsid w:val="002E3264"/>
    <w:rsid w:val="003245A3"/>
    <w:rsid w:val="00326812"/>
    <w:rsid w:val="003562D0"/>
    <w:rsid w:val="00362017"/>
    <w:rsid w:val="00362AE7"/>
    <w:rsid w:val="003A6134"/>
    <w:rsid w:val="003B6EE2"/>
    <w:rsid w:val="003F0599"/>
    <w:rsid w:val="003F2236"/>
    <w:rsid w:val="004106B0"/>
    <w:rsid w:val="0043089E"/>
    <w:rsid w:val="0045733A"/>
    <w:rsid w:val="004876B5"/>
    <w:rsid w:val="00490E93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D0C4B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2D2D"/>
    <w:rsid w:val="006A4AF9"/>
    <w:rsid w:val="006B3D1B"/>
    <w:rsid w:val="006C1C7E"/>
    <w:rsid w:val="006C56E5"/>
    <w:rsid w:val="006D3962"/>
    <w:rsid w:val="006E3F63"/>
    <w:rsid w:val="006F6274"/>
    <w:rsid w:val="006F6BBC"/>
    <w:rsid w:val="00704D7B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277A6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30656"/>
    <w:rsid w:val="00932B92"/>
    <w:rsid w:val="00934ED9"/>
    <w:rsid w:val="00941000"/>
    <w:rsid w:val="009519AE"/>
    <w:rsid w:val="009541BE"/>
    <w:rsid w:val="009612F7"/>
    <w:rsid w:val="009763DF"/>
    <w:rsid w:val="009E1A89"/>
    <w:rsid w:val="009F090C"/>
    <w:rsid w:val="00A0092C"/>
    <w:rsid w:val="00A41699"/>
    <w:rsid w:val="00A507CC"/>
    <w:rsid w:val="00A7644D"/>
    <w:rsid w:val="00AD2FF9"/>
    <w:rsid w:val="00AE61C9"/>
    <w:rsid w:val="00B22694"/>
    <w:rsid w:val="00B26D85"/>
    <w:rsid w:val="00B52423"/>
    <w:rsid w:val="00BB48CD"/>
    <w:rsid w:val="00BF1C0E"/>
    <w:rsid w:val="00C02DCF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C579D"/>
    <w:rsid w:val="00CD39D4"/>
    <w:rsid w:val="00CD6A6F"/>
    <w:rsid w:val="00CE418B"/>
    <w:rsid w:val="00CF7C5B"/>
    <w:rsid w:val="00D07EEB"/>
    <w:rsid w:val="00D30E25"/>
    <w:rsid w:val="00D41D63"/>
    <w:rsid w:val="00D471B4"/>
    <w:rsid w:val="00D6488A"/>
    <w:rsid w:val="00D811D9"/>
    <w:rsid w:val="00DB0F40"/>
    <w:rsid w:val="00DB3D5F"/>
    <w:rsid w:val="00DB5108"/>
    <w:rsid w:val="00DF3391"/>
    <w:rsid w:val="00E00371"/>
    <w:rsid w:val="00E128A9"/>
    <w:rsid w:val="00E141C4"/>
    <w:rsid w:val="00E22C27"/>
    <w:rsid w:val="00E43956"/>
    <w:rsid w:val="00E66547"/>
    <w:rsid w:val="00E8088B"/>
    <w:rsid w:val="00E87DBA"/>
    <w:rsid w:val="00E90C70"/>
    <w:rsid w:val="00E9478B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fillcolor="none" strokecolor="none [3213]"/>
    </o:shapedefaults>
    <o:shapelayout v:ext="edit">
      <o:idmap v:ext="edit" data="1"/>
      <o:rules v:ext="edit">
        <o:r id="V:Rule13" type="connector" idref="#_x0000_s1064"/>
        <o:r id="V:Rule14" type="connector" idref="#_x0000_s1070"/>
        <o:r id="V:Rule15" type="connector" idref="#_x0000_s1065"/>
        <o:r id="V:Rule16" type="connector" idref="#_x0000_s1068"/>
        <o:r id="V:Rule17" type="connector" idref="#_x0000_s1072"/>
        <o:r id="V:Rule18" type="connector" idref="#_x0000_s1073"/>
        <o:r id="V:Rule19" type="connector" idref="#_x0000_s1075"/>
        <o:r id="V:Rule20" type="connector" idref="#_x0000_s1071"/>
        <o:r id="V:Rule21" type="connector" idref="#_x0000_s1069"/>
        <o:r id="V:Rule22" type="connector" idref="#_x0000_s1074"/>
        <o:r id="V:Rule23" type="connector" idref="#_x0000_s1066"/>
        <o:r id="V:Rule24" type="connector" idref="#_x0000_s1067"/>
        <o:r id="V:Rule25" type="connector" idref="#_x0000_s1083"/>
        <o:r id="V:Rule26" type="connector" idref="#_x0000_s1089"/>
        <o:r id="V:Rule27" type="connector" idref="#_x0000_s1084"/>
        <o:r id="V:Rule28" type="connector" idref="#_x0000_s1087"/>
        <o:r id="V:Rule29" type="connector" idref="#_x0000_s1091"/>
        <o:r id="V:Rule30" type="connector" idref="#_x0000_s1092"/>
        <o:r id="V:Rule31" type="connector" idref="#_x0000_s1094"/>
        <o:r id="V:Rule32" type="connector" idref="#_x0000_s1090"/>
        <o:r id="V:Rule33" type="connector" idref="#_x0000_s1088"/>
        <o:r id="V:Rule34" type="connector" idref="#_x0000_s1093"/>
        <o:r id="V:Rule35" type="connector" idref="#_x0000_s1085"/>
        <o:r id="V:Rule36" type="connector" idref="#_x0000_s1086"/>
      </o:rules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character" w:styleId="Hypertextovodkaz">
    <w:name w:val="Hyperlink"/>
    <w:basedOn w:val="Standardnpsmoodstavce"/>
    <w:uiPriority w:val="99"/>
    <w:unhideWhenUsed/>
    <w:rsid w:val="00C02DC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9478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6E3F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9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82618">
          <w:marLeft w:val="0"/>
          <w:marRight w:val="0"/>
          <w:marTop w:val="0"/>
          <w:marBottom w:val="0"/>
          <w:divBdr>
            <w:top w:val="single" w:sz="6" w:space="4" w:color="FFA500"/>
            <w:left w:val="single" w:sz="6" w:space="4" w:color="FFA500"/>
            <w:bottom w:val="single" w:sz="6" w:space="4" w:color="FFA500"/>
            <w:right w:val="single" w:sz="6" w:space="4" w:color="FFA50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://openclipart.org/detail/84193/javascript-modern-clock-by-filtre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openclipart.org/detail/172542/rellotge-by-fofo_es-172542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://openclipart.org/detail/16605/clock-sportstudio-design-by-fzap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penclipart.org/detail/79933/roman-clock-by-miga03" TargetMode="External"/><Relationship Id="rId20" Type="http://schemas.openxmlformats.org/officeDocument/2006/relationships/hyperlink" Target="http://openclipart.org/detail/174411/golden-clock-by-basurero-17441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://openclipart.org/detail/2999/clock-+-calendar-by-rihard-2999" TargetMode="External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yperlink" Target="http://openclipart.org/detail/170782/wall-clock-by-hatalar205-17078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openclipart.org/detail/172240/horloge-by-cyrille-172240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atochvil\Desktop\&#353;kola\praxe\Cachovice\DUM\ZSCachovice_-_sablona_DUM_-_H_(RGB-H)_2012-01%20(2)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 (2)</Template>
  <TotalTime>60</TotalTime>
  <Pages>7</Pages>
  <Words>378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kratochvil</dc:creator>
  <cp:lastModifiedBy>Krat</cp:lastModifiedBy>
  <cp:revision>9</cp:revision>
  <cp:lastPrinted>2013-07-26T09:32:00Z</cp:lastPrinted>
  <dcterms:created xsi:type="dcterms:W3CDTF">2013-04-07T09:53:00Z</dcterms:created>
  <dcterms:modified xsi:type="dcterms:W3CDTF">2013-07-31T10:05:00Z</dcterms:modified>
</cp:coreProperties>
</file>