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5C346A">
        <w:tab/>
        <w:t>VY_32_INOVACE_39_ReaAj7</w:t>
      </w:r>
    </w:p>
    <w:p w:rsidR="006F6BBC" w:rsidRPr="00263E77" w:rsidRDefault="006F6BBC" w:rsidP="006F6BBC">
      <w:pPr>
        <w:pStyle w:val="Informace"/>
        <w:rPr>
          <w:lang w:val="cs-CZ"/>
        </w:rPr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263E77">
        <w:tab/>
      </w:r>
      <w:proofErr w:type="spellStart"/>
      <w:r w:rsidR="00263E77">
        <w:t>Anglick</w:t>
      </w:r>
      <w:proofErr w:type="spellEnd"/>
      <w:r w:rsidR="00263E77">
        <w:rPr>
          <w:lang w:val="cs-CZ"/>
        </w:rPr>
        <w:t>ý jazyk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4F4EBD">
        <w:tab/>
        <w:t>7.</w:t>
      </w:r>
      <w:r w:rsidR="00D67D34">
        <w:t xml:space="preserve">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5C346A">
        <w:tab/>
        <w:t>Education</w:t>
      </w:r>
      <w:r w:rsidR="00165044">
        <w:t xml:space="preserve"> - English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r w:rsidR="00C44E4D">
        <w:t>English Lessons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165044">
        <w:tab/>
      </w:r>
      <w:r w:rsidR="00E10F8B">
        <w:t xml:space="preserve">Mgr. </w:t>
      </w:r>
      <w:proofErr w:type="spellStart"/>
      <w:r w:rsidR="00E10F8B">
        <w:t>Vlasta</w:t>
      </w:r>
      <w:proofErr w:type="spellEnd"/>
      <w:r w:rsidR="00E10F8B">
        <w:t xml:space="preserve"> </w:t>
      </w:r>
      <w:proofErr w:type="spellStart"/>
      <w:r w:rsidR="00E10F8B">
        <w:t>Kouříková</w:t>
      </w:r>
      <w:proofErr w:type="spellEnd"/>
    </w:p>
    <w:p w:rsidR="00576A0A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C44E4D">
        <w:tab/>
      </w:r>
      <w:proofErr w:type="spellStart"/>
      <w:r w:rsidR="00C44E4D">
        <w:t>Pracovní</w:t>
      </w:r>
      <w:proofErr w:type="spellEnd"/>
      <w:r w:rsidR="00C44E4D">
        <w:t xml:space="preserve"> list s </w:t>
      </w:r>
      <w:proofErr w:type="spellStart"/>
      <w:r w:rsidR="00C44E4D">
        <w:t>krátký</w:t>
      </w:r>
      <w:r w:rsidR="00830B88">
        <w:t>m</w:t>
      </w:r>
      <w:proofErr w:type="spellEnd"/>
      <w:r w:rsidR="00830B88">
        <w:t xml:space="preserve"> </w:t>
      </w:r>
      <w:proofErr w:type="spellStart"/>
      <w:r w:rsidR="00830B88">
        <w:t>článkem</w:t>
      </w:r>
      <w:proofErr w:type="spellEnd"/>
      <w:r w:rsidR="00830B88">
        <w:t xml:space="preserve"> a </w:t>
      </w:r>
      <w:proofErr w:type="spellStart"/>
      <w:r w:rsidR="00830B88">
        <w:t>křížovkou</w:t>
      </w:r>
      <w:proofErr w:type="spellEnd"/>
      <w:r w:rsidR="00830B88">
        <w:t xml:space="preserve"> </w:t>
      </w:r>
      <w:proofErr w:type="spellStart"/>
      <w:r w:rsidR="00830B88">
        <w:t>týkající</w:t>
      </w:r>
      <w:proofErr w:type="spellEnd"/>
      <w:r w:rsidR="00830B88">
        <w:t xml:space="preserve"> </w:t>
      </w:r>
      <w:r w:rsidR="00C44E4D">
        <w:t xml:space="preserve">se </w:t>
      </w:r>
      <w:proofErr w:type="spellStart"/>
      <w:r w:rsidR="00C44E4D">
        <w:t>výuky</w:t>
      </w:r>
      <w:proofErr w:type="spellEnd"/>
      <w:r w:rsidR="00C44E4D">
        <w:t xml:space="preserve"> </w:t>
      </w:r>
      <w:proofErr w:type="spellStart"/>
      <w:r w:rsidR="00C44E4D">
        <w:t>angličtiny</w:t>
      </w:r>
      <w:proofErr w:type="spellEnd"/>
      <w:r w:rsidR="00C44E4D">
        <w:t xml:space="preserve"> </w:t>
      </w:r>
    </w:p>
    <w:p w:rsidR="00576A0A" w:rsidRDefault="00576A0A">
      <w:pPr>
        <w:rPr>
          <w:sz w:val="24"/>
        </w:rPr>
      </w:pPr>
      <w:r>
        <w:br w:type="page"/>
      </w:r>
    </w:p>
    <w:p w:rsidR="006F6BBC" w:rsidRPr="00BF0FA1" w:rsidRDefault="00576A0A" w:rsidP="006F6BBC">
      <w:pPr>
        <w:pStyle w:val="Informace"/>
        <w:rPr>
          <w:b/>
          <w:sz w:val="22"/>
          <w:lang w:val="cs-CZ"/>
        </w:rPr>
      </w:pPr>
      <w:r w:rsidRPr="00BF0FA1">
        <w:rPr>
          <w:b/>
          <w:sz w:val="22"/>
          <w:lang w:val="cs-CZ"/>
        </w:rPr>
        <w:lastRenderedPageBreak/>
        <w:t>Metodika k materiálu:</w:t>
      </w:r>
    </w:p>
    <w:p w:rsidR="00576A0A" w:rsidRPr="00BF0FA1" w:rsidRDefault="00752A6A" w:rsidP="006F6BBC">
      <w:pPr>
        <w:pStyle w:val="Informace"/>
        <w:rPr>
          <w:sz w:val="20"/>
          <w:szCs w:val="20"/>
          <w:lang w:val="cs-CZ"/>
        </w:rPr>
      </w:pPr>
      <w:r w:rsidRPr="00BF0FA1">
        <w:rPr>
          <w:sz w:val="20"/>
          <w:szCs w:val="20"/>
          <w:lang w:val="cs-CZ"/>
        </w:rPr>
        <w:t>Ž</w:t>
      </w:r>
      <w:r w:rsidR="00BF0FA1">
        <w:rPr>
          <w:sz w:val="20"/>
          <w:szCs w:val="20"/>
          <w:lang w:val="cs-CZ"/>
        </w:rPr>
        <w:t xml:space="preserve">áci si přečtou a přeloží článek. </w:t>
      </w:r>
      <w:r w:rsidRPr="00BF0FA1">
        <w:rPr>
          <w:sz w:val="20"/>
          <w:szCs w:val="20"/>
          <w:lang w:val="cs-CZ"/>
        </w:rPr>
        <w:t>Dále následuje doplnění křížovky a využití jejího obsahu k dalšímu ústnímu nebo písemnému procvičení.</w:t>
      </w:r>
    </w:p>
    <w:p w:rsidR="0004313B" w:rsidRDefault="0004313B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76A0A" w:rsidRDefault="00576A0A" w:rsidP="00832803"/>
    <w:p w:rsidR="00556C67" w:rsidRDefault="00B22694" w:rsidP="00832803">
      <w:r>
        <w:br w:type="page"/>
      </w:r>
      <w:r w:rsidR="00556C67">
        <w:lastRenderedPageBreak/>
        <w:t>English is an official language in the UK, the USA, Canada, Australia, New Zealand, Malta, India and South Africa.</w:t>
      </w:r>
    </w:p>
    <w:p w:rsidR="00204EBF" w:rsidRDefault="00556C67" w:rsidP="00204EBF">
      <w:r>
        <w:t xml:space="preserve">We want to understand and speak English too because more than 300 million people use it as their mother tongue </w:t>
      </w:r>
      <w:r w:rsidR="00531D11">
        <w:t>and man</w:t>
      </w:r>
      <w:r w:rsidR="00204EBF">
        <w:t>y learn it as a second language.</w:t>
      </w:r>
    </w:p>
    <w:p w:rsidR="00204EBF" w:rsidRDefault="00204EBF" w:rsidP="00204EBF"/>
    <w:p w:rsidR="00576A0A" w:rsidRDefault="00576A0A" w:rsidP="00204EBF">
      <w:pPr>
        <w:rPr>
          <w:b/>
        </w:rPr>
      </w:pPr>
      <w:r w:rsidRPr="00576A0A">
        <w:rPr>
          <w:b/>
        </w:rPr>
        <w:t>1. Read the text and think of its meaning.</w:t>
      </w:r>
    </w:p>
    <w:p w:rsidR="00576A0A" w:rsidRDefault="00576A0A" w:rsidP="00204EBF">
      <w:pPr>
        <w:rPr>
          <w:b/>
        </w:rPr>
      </w:pPr>
    </w:p>
    <w:p w:rsidR="00576A0A" w:rsidRDefault="00576A0A" w:rsidP="00204EBF">
      <w:pPr>
        <w:rPr>
          <w:b/>
        </w:rPr>
      </w:pPr>
      <w:r>
        <w:rPr>
          <w:b/>
        </w:rPr>
        <w:t>2. Work out the puzzle.</w:t>
      </w:r>
    </w:p>
    <w:p w:rsidR="00576A0A" w:rsidRDefault="00576A0A" w:rsidP="00204EBF">
      <w:pPr>
        <w:rPr>
          <w:b/>
        </w:rPr>
      </w:pPr>
    </w:p>
    <w:p w:rsidR="00576A0A" w:rsidRPr="00576A0A" w:rsidRDefault="00576A0A" w:rsidP="00204EBF">
      <w:pPr>
        <w:rPr>
          <w:b/>
        </w:rPr>
      </w:pPr>
      <w:r w:rsidRPr="00576A0A">
        <w:rPr>
          <w:b/>
        </w:rPr>
        <w:t>3. Oder the expressions from the puzzle</w:t>
      </w:r>
      <w:r>
        <w:rPr>
          <w:b/>
        </w:rPr>
        <w:t xml:space="preserve"> </w:t>
      </w:r>
      <w:r w:rsidR="00752A6A">
        <w:rPr>
          <w:b/>
        </w:rPr>
        <w:t>(</w:t>
      </w:r>
      <w:r>
        <w:rPr>
          <w:b/>
        </w:rPr>
        <w:t>the most favourite activity is on the first position).</w:t>
      </w: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Default="00830B88" w:rsidP="008901F4">
      <w:pPr>
        <w:shd w:val="clear" w:color="auto" w:fill="FFFFFF"/>
        <w:spacing w:before="100" w:beforeAutospacing="1" w:after="100" w:afterAutospacing="1"/>
        <w:outlineLvl w:val="0"/>
      </w:pPr>
    </w:p>
    <w:p w:rsidR="00830B88" w:rsidRPr="00263E77" w:rsidRDefault="00830B88" w:rsidP="00204EBF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cs-CZ"/>
        </w:rPr>
      </w:pPr>
    </w:p>
    <w:p w:rsidR="00204EBF" w:rsidRPr="00263E77" w:rsidRDefault="00204EBF" w:rsidP="00576A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cs-CZ"/>
        </w:rPr>
      </w:pPr>
      <w:r w:rsidRPr="00263E77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cs-CZ"/>
        </w:rPr>
        <w:lastRenderedPageBreak/>
        <w:t>At English lessons, we like or we don't like</w:t>
      </w:r>
    </w:p>
    <w:p w:rsidR="00204EBF" w:rsidRPr="00263E77" w:rsidRDefault="00204EBF" w:rsidP="00204EBF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263E77">
        <w:rPr>
          <w:rFonts w:ascii="Times New Roman" w:eastAsia="Times New Roman" w:hAnsi="Times New Roman"/>
          <w:color w:val="000000"/>
          <w:sz w:val="27"/>
          <w:szCs w:val="27"/>
          <w:lang w:eastAsia="cs-CZ"/>
        </w:rPr>
        <w:br/>
      </w:r>
      <w:r w:rsidRPr="00263E77">
        <w:rPr>
          <w:rFonts w:ascii="Times New Roman" w:eastAsia="Times New Roman" w:hAnsi="Times New Roman"/>
          <w:noProof/>
          <w:sz w:val="24"/>
          <w:szCs w:val="24"/>
          <w:lang w:val="cs-CZ" w:eastAsia="cs-CZ"/>
        </w:rPr>
        <w:drawing>
          <wp:inline distT="0" distB="0" distL="0" distR="0" wp14:anchorId="6F980ABD" wp14:editId="36E0F769">
            <wp:extent cx="5810250" cy="6381750"/>
            <wp:effectExtent l="0" t="0" r="0" b="0"/>
            <wp:docPr id="1" name="Obrázek 1" descr="http://puzzlemaker.discoveryeducation.com/puzzles/35396xaej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35396xaej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E77">
        <w:rPr>
          <w:rFonts w:ascii="Times New Roman" w:eastAsia="Times New Roman" w:hAnsi="Times New Roman"/>
          <w:color w:val="000000"/>
          <w:sz w:val="27"/>
          <w:szCs w:val="27"/>
          <w:lang w:eastAsia="cs-CZ"/>
        </w:rPr>
        <w:br/>
      </w:r>
    </w:p>
    <w:p w:rsidR="00204EBF" w:rsidRPr="00263E77" w:rsidRDefault="006068D0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42.55pt;margin-top:-.35pt;width:224.25pt;height:110.05pt;z-index:2516592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strokecolor="white [3212]">
            <v:textbox style="mso-fit-shape-to-text:t">
              <w:txbxContent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Down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1. ...puzzles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2. ...on the computer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3. ...in many tasks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6. ...our teacher's questions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7. ...English songs</w:t>
                  </w:r>
                </w:p>
                <w:p w:rsidR="00204EBF" w:rsidRPr="00263E77" w:rsidRDefault="00204EBF" w:rsidP="00204EBF">
                  <w:pPr>
                    <w:shd w:val="clear" w:color="auto" w:fill="FFFFFF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</w:pPr>
                  <w:r w:rsidRPr="00263E77">
                    <w:rPr>
                      <w:rFonts w:ascii="Courier New" w:eastAsia="Times New Roman" w:hAnsi="Courier New" w:cs="Courier New"/>
                      <w:color w:val="000000"/>
                      <w:szCs w:val="20"/>
                      <w:lang w:eastAsia="cs-CZ"/>
                    </w:rPr>
                    <w:t>8. ...to the teacher's words</w:t>
                  </w:r>
                </w:p>
                <w:p w:rsidR="00204EBF" w:rsidRDefault="00204EBF"/>
              </w:txbxContent>
            </v:textbox>
          </v:shape>
        </w:pict>
      </w:r>
      <w:r w:rsidR="00204EBF"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Across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4. ...words in the dictionary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5. ...games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8. ...for answers on the Internet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9. ...interesting articles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10. ...films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t>11. ...the interactive whiteboard</w:t>
      </w: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</w:p>
    <w:p w:rsidR="00F96526" w:rsidRPr="00263E77" w:rsidRDefault="00F96526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  <w:sectPr w:rsidR="00F96526" w:rsidRPr="00263E77" w:rsidSect="00832803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204EBF" w:rsidRPr="00263E77" w:rsidRDefault="00204EBF" w:rsidP="00204EB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eastAsia="cs-CZ"/>
        </w:rPr>
      </w:pPr>
    </w:p>
    <w:p w:rsidR="00F96526" w:rsidRPr="00263E77" w:rsidRDefault="00204EBF" w:rsidP="00832803">
      <w:pPr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rPr>
          <w:rFonts w:ascii="Courier New" w:eastAsia="Times New Roman" w:hAnsi="Courier New" w:cs="Courier New"/>
          <w:color w:val="000000"/>
          <w:szCs w:val="20"/>
          <w:lang w:eastAsia="cs-CZ"/>
        </w:rPr>
        <w:br w:type="page"/>
      </w:r>
    </w:p>
    <w:p w:rsidR="00F96526" w:rsidRPr="00263E77" w:rsidRDefault="00F96526" w:rsidP="00832803">
      <w:pPr>
        <w:rPr>
          <w:rFonts w:ascii="Courier New" w:eastAsia="Times New Roman" w:hAnsi="Courier New" w:cs="Courier New"/>
          <w:color w:val="000000"/>
          <w:szCs w:val="20"/>
          <w:lang w:eastAsia="cs-CZ"/>
        </w:rPr>
      </w:pPr>
    </w:p>
    <w:p w:rsidR="00F96526" w:rsidRPr="00263E77" w:rsidRDefault="00F96526" w:rsidP="00832803">
      <w:pPr>
        <w:sectPr w:rsidR="00F96526" w:rsidRPr="00263E77" w:rsidSect="00832803"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204EBF" w:rsidRPr="00263E77" w:rsidRDefault="0012349C" w:rsidP="00832803">
      <w:pPr>
        <w:rPr>
          <w:rFonts w:ascii="Courier New" w:eastAsia="Times New Roman" w:hAnsi="Courier New" w:cs="Courier New"/>
          <w:color w:val="000000"/>
          <w:szCs w:val="20"/>
          <w:lang w:eastAsia="cs-CZ"/>
        </w:rPr>
      </w:pPr>
      <w:r w:rsidRPr="00263E77">
        <w:lastRenderedPageBreak/>
        <w:t xml:space="preserve">1. </w:t>
      </w:r>
      <w:proofErr w:type="gramStart"/>
      <w:r w:rsidRPr="00263E77">
        <w:t>working</w:t>
      </w:r>
      <w:proofErr w:type="gramEnd"/>
      <w:r w:rsidRPr="00263E77">
        <w:t xml:space="preserve"> out </w:t>
      </w:r>
      <w:r w:rsidR="00CC7B57" w:rsidRPr="00263E77">
        <w:t>puzzles</w:t>
      </w:r>
    </w:p>
    <w:p w:rsidR="0012349C" w:rsidRPr="00263E77" w:rsidRDefault="0012349C" w:rsidP="00832803">
      <w:r w:rsidRPr="00263E77">
        <w:t xml:space="preserve">2. </w:t>
      </w:r>
      <w:proofErr w:type="gramStart"/>
      <w:r w:rsidRPr="00263E77">
        <w:t>working</w:t>
      </w:r>
      <w:proofErr w:type="gramEnd"/>
      <w:r w:rsidRPr="00263E77">
        <w:t xml:space="preserve"> </w:t>
      </w:r>
      <w:r w:rsidR="00CC7B57" w:rsidRPr="00263E77">
        <w:t>on the computer</w:t>
      </w:r>
    </w:p>
    <w:p w:rsidR="0012349C" w:rsidRPr="00263E77" w:rsidRDefault="00CC7B57" w:rsidP="00832803">
      <w:r w:rsidRPr="00263E77">
        <w:t xml:space="preserve">3. </w:t>
      </w:r>
      <w:proofErr w:type="gramStart"/>
      <w:r w:rsidRPr="00263E77">
        <w:t>competing</w:t>
      </w:r>
      <w:proofErr w:type="gramEnd"/>
      <w:r w:rsidRPr="00263E77">
        <w:t xml:space="preserve"> in many tasks</w:t>
      </w:r>
    </w:p>
    <w:p w:rsidR="0012349C" w:rsidRPr="00263E77" w:rsidRDefault="00CC7B57" w:rsidP="00832803">
      <w:r w:rsidRPr="00263E77">
        <w:t xml:space="preserve">5. </w:t>
      </w:r>
      <w:proofErr w:type="gramStart"/>
      <w:r w:rsidRPr="00263E77">
        <w:t>playing</w:t>
      </w:r>
      <w:proofErr w:type="gramEnd"/>
      <w:r w:rsidRPr="00263E77">
        <w:t xml:space="preserve"> games</w:t>
      </w:r>
    </w:p>
    <w:p w:rsidR="00F96526" w:rsidRPr="00263E77" w:rsidRDefault="00F96526" w:rsidP="00832803">
      <w:r w:rsidRPr="00263E77">
        <w:t xml:space="preserve">6. </w:t>
      </w:r>
      <w:proofErr w:type="gramStart"/>
      <w:r w:rsidRPr="00263E77">
        <w:t>answering</w:t>
      </w:r>
      <w:proofErr w:type="gramEnd"/>
      <w:r w:rsidRPr="00263E77">
        <w:t xml:space="preserve"> </w:t>
      </w:r>
      <w:r w:rsidR="00CC7B57" w:rsidRPr="00263E77">
        <w:t>our teacher's questions</w:t>
      </w:r>
    </w:p>
    <w:p w:rsidR="00F96526" w:rsidRPr="00263E77" w:rsidRDefault="00F96526" w:rsidP="00832803">
      <w:r w:rsidRPr="00263E77">
        <w:lastRenderedPageBreak/>
        <w:t xml:space="preserve">7. </w:t>
      </w:r>
      <w:proofErr w:type="gramStart"/>
      <w:r w:rsidRPr="00263E77">
        <w:t>singing</w:t>
      </w:r>
      <w:proofErr w:type="gramEnd"/>
      <w:r w:rsidR="00CC7B57" w:rsidRPr="00263E77">
        <w:t xml:space="preserve"> English songs</w:t>
      </w:r>
    </w:p>
    <w:p w:rsidR="00CC7B57" w:rsidRPr="00263E77" w:rsidRDefault="00CC7B57" w:rsidP="00832803">
      <w:r w:rsidRPr="00263E77">
        <w:t xml:space="preserve">8. </w:t>
      </w:r>
      <w:proofErr w:type="gramStart"/>
      <w:r w:rsidRPr="00263E77">
        <w:t>listening</w:t>
      </w:r>
      <w:proofErr w:type="gramEnd"/>
      <w:r w:rsidRPr="00263E77">
        <w:t xml:space="preserve"> to the teacher's words</w:t>
      </w:r>
    </w:p>
    <w:p w:rsidR="00CC7B57" w:rsidRPr="00263E77" w:rsidRDefault="00CC7B57" w:rsidP="00832803">
      <w:r w:rsidRPr="00263E77">
        <w:t xml:space="preserve">9. </w:t>
      </w:r>
      <w:proofErr w:type="gramStart"/>
      <w:r w:rsidRPr="00263E77">
        <w:t>reading</w:t>
      </w:r>
      <w:proofErr w:type="gramEnd"/>
      <w:r w:rsidRPr="00263E77">
        <w:t xml:space="preserve"> interesting articles</w:t>
      </w:r>
    </w:p>
    <w:p w:rsidR="00CC7B57" w:rsidRPr="00263E77" w:rsidRDefault="00CC7B57" w:rsidP="00832803">
      <w:r w:rsidRPr="00263E77">
        <w:t xml:space="preserve">10. </w:t>
      </w:r>
      <w:proofErr w:type="gramStart"/>
      <w:r w:rsidRPr="00263E77">
        <w:t>watching</w:t>
      </w:r>
      <w:proofErr w:type="gramEnd"/>
      <w:r w:rsidRPr="00263E77">
        <w:t xml:space="preserve"> films</w:t>
      </w:r>
    </w:p>
    <w:p w:rsidR="00CC7B57" w:rsidRPr="00263E77" w:rsidRDefault="00CC7B57" w:rsidP="00832803">
      <w:r w:rsidRPr="00263E77">
        <w:t xml:space="preserve">11. </w:t>
      </w:r>
      <w:proofErr w:type="gramStart"/>
      <w:r w:rsidRPr="00263E77">
        <w:t>using</w:t>
      </w:r>
      <w:proofErr w:type="gramEnd"/>
      <w:r w:rsidRPr="00263E77">
        <w:t xml:space="preserve"> the interactive whiteboard</w:t>
      </w:r>
    </w:p>
    <w:p w:rsidR="00CC7B57" w:rsidRPr="00263E77" w:rsidRDefault="00CC7B57" w:rsidP="00832803">
      <w:pPr>
        <w:sectPr w:rsidR="00CC7B57" w:rsidRPr="00263E77" w:rsidSect="00F96526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F96526" w:rsidRPr="00263E77" w:rsidRDefault="00F96526" w:rsidP="00F96526">
      <w:r w:rsidRPr="00263E77">
        <w:lastRenderedPageBreak/>
        <w:t xml:space="preserve">4. </w:t>
      </w:r>
      <w:proofErr w:type="gramStart"/>
      <w:r w:rsidRPr="00263E77">
        <w:t>looking</w:t>
      </w:r>
      <w:proofErr w:type="gramEnd"/>
      <w:r w:rsidRPr="00263E77">
        <w:t xml:space="preserve"> up</w:t>
      </w:r>
      <w:r w:rsidR="00CC7B57" w:rsidRPr="00263E77">
        <w:t xml:space="preserve"> words in the dictionary</w:t>
      </w:r>
    </w:p>
    <w:p w:rsidR="00BA4574" w:rsidRDefault="00F96526" w:rsidP="00832803">
      <w:pPr>
        <w:rPr>
          <w:b/>
        </w:rPr>
      </w:pPr>
      <w:r>
        <w:br w:type="column"/>
      </w:r>
      <w:proofErr w:type="spellStart"/>
      <w:r w:rsidR="00B95412" w:rsidRPr="00B95412">
        <w:rPr>
          <w:b/>
        </w:rPr>
        <w:lastRenderedPageBreak/>
        <w:t>Zdroje</w:t>
      </w:r>
      <w:proofErr w:type="spellEnd"/>
      <w:r w:rsidR="00B95412" w:rsidRPr="00B95412">
        <w:rPr>
          <w:b/>
        </w:rPr>
        <w:t>:</w:t>
      </w:r>
    </w:p>
    <w:p w:rsidR="00BA4574" w:rsidRDefault="00BA4574" w:rsidP="00BA4574">
      <w:pPr>
        <w:rPr>
          <w:rFonts w:cs="Arial"/>
          <w:color w:val="000000"/>
          <w:szCs w:val="20"/>
          <w:shd w:val="clear" w:color="auto" w:fill="FFFFFF"/>
        </w:rPr>
      </w:pPr>
    </w:p>
    <w:p w:rsidR="00BA4574" w:rsidRDefault="00BA4574" w:rsidP="00BA4574">
      <w:pPr>
        <w:rPr>
          <w:b/>
          <w:lang w:val="en-US"/>
        </w:rPr>
      </w:pPr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R&amp;R: An English Magazine </w:t>
      </w:r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For</w:t>
      </w:r>
      <w:proofErr w:type="gram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You</w:t>
      </w:r>
      <w:r w:rsidR="006D4CC0">
        <w:rPr>
          <w:rFonts w:cs="Arial"/>
          <w:color w:val="000000"/>
          <w:szCs w:val="20"/>
          <w:shd w:val="clear" w:color="auto" w:fill="FFFFFF"/>
        </w:rPr>
        <w:t xml:space="preserve">. </w:t>
      </w:r>
      <w:proofErr w:type="spellStart"/>
      <w:r w:rsidR="006D4CC0">
        <w:rPr>
          <w:rFonts w:cs="Arial"/>
          <w:color w:val="000000"/>
          <w:szCs w:val="20"/>
          <w:shd w:val="clear" w:color="auto" w:fill="FFFFFF"/>
        </w:rPr>
        <w:t>Praha</w:t>
      </w:r>
      <w:proofErr w:type="spellEnd"/>
      <w:r w:rsidR="006D4CC0">
        <w:rPr>
          <w:rFonts w:cs="Arial"/>
          <w:color w:val="000000"/>
          <w:szCs w:val="20"/>
          <w:shd w:val="clear" w:color="auto" w:fill="FFFFFF"/>
        </w:rPr>
        <w:t>: Rainbow, 2010</w:t>
      </w:r>
      <w:r>
        <w:rPr>
          <w:rFonts w:cs="Arial"/>
          <w:color w:val="000000"/>
          <w:szCs w:val="20"/>
          <w:shd w:val="clear" w:color="auto" w:fill="FFFFFF"/>
        </w:rPr>
        <w:t>, X</w:t>
      </w:r>
      <w:r w:rsidR="00352852">
        <w:rPr>
          <w:rFonts w:cs="Arial"/>
          <w:color w:val="000000"/>
          <w:szCs w:val="20"/>
          <w:shd w:val="clear" w:color="auto" w:fill="FFFFFF"/>
        </w:rPr>
        <w:t>X</w:t>
      </w:r>
      <w:bookmarkStart w:id="0" w:name="_GoBack"/>
      <w:bookmarkEnd w:id="0"/>
      <w:r w:rsidR="006D4CC0">
        <w:rPr>
          <w:rFonts w:cs="Arial"/>
          <w:color w:val="000000"/>
          <w:szCs w:val="20"/>
          <w:shd w:val="clear" w:color="auto" w:fill="FFFFFF"/>
        </w:rPr>
        <w:t>, č. 1</w:t>
      </w:r>
      <w:r>
        <w:rPr>
          <w:rFonts w:cs="Arial"/>
          <w:color w:val="000000"/>
          <w:szCs w:val="20"/>
          <w:shd w:val="clear" w:color="auto" w:fill="FFFFFF"/>
        </w:rPr>
        <w:t xml:space="preserve">. 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ISSN MK ČR E 1048.</w:t>
      </w:r>
      <w:proofErr w:type="gramEnd"/>
    </w:p>
    <w:p w:rsidR="00BA4574" w:rsidRDefault="00BA4574" w:rsidP="00BA4574">
      <w:pPr>
        <w:rPr>
          <w:rFonts w:cs="Arial"/>
          <w:color w:val="000000"/>
          <w:szCs w:val="20"/>
          <w:shd w:val="clear" w:color="auto" w:fill="FFFFFF"/>
        </w:rPr>
      </w:pPr>
    </w:p>
    <w:p w:rsidR="0012349C" w:rsidRPr="00D04EF6" w:rsidRDefault="00BA4574" w:rsidP="00832803">
      <w:r>
        <w:rPr>
          <w:rFonts w:cs="Arial"/>
          <w:color w:val="000000"/>
          <w:szCs w:val="20"/>
          <w:shd w:val="clear" w:color="auto" w:fill="FFFFFF"/>
        </w:rPr>
        <w:t>Http://puzzlemaker.discoveryeducati</w:t>
      </w:r>
      <w:r w:rsidR="008A594E">
        <w:rPr>
          <w:rFonts w:cs="Arial"/>
          <w:color w:val="000000"/>
          <w:szCs w:val="20"/>
          <w:shd w:val="clear" w:color="auto" w:fill="FFFFFF"/>
        </w:rPr>
        <w:t>on.com/. [</w:t>
      </w:r>
      <w:proofErr w:type="gramStart"/>
      <w:r w:rsidR="008A594E"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 w:rsidR="008A594E"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 w:rsidR="008A594E"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 w:rsidR="008A594E">
        <w:rPr>
          <w:rFonts w:cs="Arial"/>
          <w:color w:val="000000"/>
          <w:szCs w:val="20"/>
          <w:shd w:val="clear" w:color="auto" w:fill="FFFFFF"/>
        </w:rPr>
        <w:t>. 2013-06-</w:t>
      </w:r>
      <w:r w:rsidR="008A594E">
        <w:rPr>
          <w:rFonts w:cs="Arial"/>
          <w:color w:val="000000"/>
          <w:szCs w:val="20"/>
          <w:shd w:val="clear" w:color="auto" w:fill="FFFFFF"/>
          <w:lang w:val="en-US"/>
        </w:rPr>
        <w:t>2</w:t>
      </w:r>
      <w:r>
        <w:rPr>
          <w:rFonts w:cs="Arial"/>
          <w:color w:val="000000"/>
          <w:szCs w:val="20"/>
          <w:shd w:val="clear" w:color="auto" w:fill="FFFFFF"/>
        </w:rPr>
        <w:t>1].</w:t>
      </w:r>
    </w:p>
    <w:sectPr w:rsidR="0012349C" w:rsidRPr="00D04EF6" w:rsidSect="00832803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8D0" w:rsidRDefault="006068D0" w:rsidP="006A0033">
      <w:r>
        <w:separator/>
      </w:r>
    </w:p>
  </w:endnote>
  <w:endnote w:type="continuationSeparator" w:id="0">
    <w:p w:rsidR="006068D0" w:rsidRDefault="006068D0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CC0" w:rsidRDefault="00497CC0" w:rsidP="00497CC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97CC0" w:rsidRDefault="00497CC0" w:rsidP="00497CC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97CC0" w:rsidRDefault="00497CC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CC0" w:rsidRDefault="00497CC0" w:rsidP="00497CC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97CC0" w:rsidRDefault="00497CC0" w:rsidP="00497CC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97CC0" w:rsidRDefault="00497C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8D0" w:rsidRDefault="006068D0" w:rsidP="006A0033">
      <w:r>
        <w:separator/>
      </w:r>
    </w:p>
  </w:footnote>
  <w:footnote w:type="continuationSeparator" w:id="0">
    <w:p w:rsidR="006068D0" w:rsidRDefault="006068D0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2548EC03" wp14:editId="7992EC87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2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346A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349C"/>
    <w:rsid w:val="001247F1"/>
    <w:rsid w:val="00130B4A"/>
    <w:rsid w:val="00141695"/>
    <w:rsid w:val="00165044"/>
    <w:rsid w:val="00191D42"/>
    <w:rsid w:val="001C368B"/>
    <w:rsid w:val="00204EBF"/>
    <w:rsid w:val="00260E1C"/>
    <w:rsid w:val="00261352"/>
    <w:rsid w:val="00263E77"/>
    <w:rsid w:val="002E3264"/>
    <w:rsid w:val="003245A3"/>
    <w:rsid w:val="00326812"/>
    <w:rsid w:val="00352852"/>
    <w:rsid w:val="003562D0"/>
    <w:rsid w:val="00362017"/>
    <w:rsid w:val="00362AE7"/>
    <w:rsid w:val="003A6134"/>
    <w:rsid w:val="003F2236"/>
    <w:rsid w:val="0043089E"/>
    <w:rsid w:val="0045733A"/>
    <w:rsid w:val="004876B5"/>
    <w:rsid w:val="00497CC0"/>
    <w:rsid w:val="004D0397"/>
    <w:rsid w:val="004E2FFC"/>
    <w:rsid w:val="004F4EBD"/>
    <w:rsid w:val="005012DB"/>
    <w:rsid w:val="0050682E"/>
    <w:rsid w:val="00520471"/>
    <w:rsid w:val="005213C8"/>
    <w:rsid w:val="005272B5"/>
    <w:rsid w:val="00531D11"/>
    <w:rsid w:val="00556C67"/>
    <w:rsid w:val="00571079"/>
    <w:rsid w:val="005719CF"/>
    <w:rsid w:val="00576A0A"/>
    <w:rsid w:val="005905EB"/>
    <w:rsid w:val="00590D7C"/>
    <w:rsid w:val="005A5B53"/>
    <w:rsid w:val="005C346A"/>
    <w:rsid w:val="00602356"/>
    <w:rsid w:val="006068D0"/>
    <w:rsid w:val="00616561"/>
    <w:rsid w:val="006265C0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D4CC0"/>
    <w:rsid w:val="006F6274"/>
    <w:rsid w:val="006F6BBC"/>
    <w:rsid w:val="007422B4"/>
    <w:rsid w:val="00743931"/>
    <w:rsid w:val="00745F71"/>
    <w:rsid w:val="00752A6A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0B88"/>
    <w:rsid w:val="00832803"/>
    <w:rsid w:val="00842323"/>
    <w:rsid w:val="0085657E"/>
    <w:rsid w:val="00871E3D"/>
    <w:rsid w:val="00883CF4"/>
    <w:rsid w:val="008901F4"/>
    <w:rsid w:val="008A594E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2065"/>
    <w:rsid w:val="009763DF"/>
    <w:rsid w:val="009D5D25"/>
    <w:rsid w:val="009E1A89"/>
    <w:rsid w:val="009F090C"/>
    <w:rsid w:val="00A0092C"/>
    <w:rsid w:val="00A507CC"/>
    <w:rsid w:val="00A7644D"/>
    <w:rsid w:val="00AD2FF9"/>
    <w:rsid w:val="00AE61C9"/>
    <w:rsid w:val="00B22694"/>
    <w:rsid w:val="00B26D85"/>
    <w:rsid w:val="00B52423"/>
    <w:rsid w:val="00B95412"/>
    <w:rsid w:val="00BA4574"/>
    <w:rsid w:val="00BB48CD"/>
    <w:rsid w:val="00BF0FA1"/>
    <w:rsid w:val="00BF1C0E"/>
    <w:rsid w:val="00C03825"/>
    <w:rsid w:val="00C10A96"/>
    <w:rsid w:val="00C14BB9"/>
    <w:rsid w:val="00C172FC"/>
    <w:rsid w:val="00C23036"/>
    <w:rsid w:val="00C27294"/>
    <w:rsid w:val="00C3719C"/>
    <w:rsid w:val="00C44E4D"/>
    <w:rsid w:val="00C7564E"/>
    <w:rsid w:val="00C8633E"/>
    <w:rsid w:val="00C94379"/>
    <w:rsid w:val="00CB0979"/>
    <w:rsid w:val="00CC22D4"/>
    <w:rsid w:val="00CC7B57"/>
    <w:rsid w:val="00CD39D4"/>
    <w:rsid w:val="00CD6A6F"/>
    <w:rsid w:val="00CE418B"/>
    <w:rsid w:val="00CF7C5B"/>
    <w:rsid w:val="00D04EF6"/>
    <w:rsid w:val="00D07EEB"/>
    <w:rsid w:val="00D30E25"/>
    <w:rsid w:val="00D62BF2"/>
    <w:rsid w:val="00D6488A"/>
    <w:rsid w:val="00D67D34"/>
    <w:rsid w:val="00D811D9"/>
    <w:rsid w:val="00DB0F40"/>
    <w:rsid w:val="00DB5108"/>
    <w:rsid w:val="00DC7F1B"/>
    <w:rsid w:val="00DF3391"/>
    <w:rsid w:val="00E10F8B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96526"/>
    <w:rsid w:val="00FA285A"/>
    <w:rsid w:val="00FB1831"/>
    <w:rsid w:val="00FC2141"/>
    <w:rsid w:val="00FD0E38"/>
    <w:rsid w:val="00FD3F71"/>
    <w:rsid w:val="00FF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497CC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97CC0"/>
    <w:rPr>
      <w:rFonts w:ascii="Times New Roman" w:eastAsia="Times New Roman" w:hAnsi="Times New Roman"/>
      <w:kern w:val="2"/>
      <w:sz w:val="24"/>
      <w:lang w:val="en-GB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04E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04EB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4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0FAAF-64EB-4BE3-84BE-EB89D3C61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223</TotalTime>
  <Pages>6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24</cp:revision>
  <cp:lastPrinted>2011-05-17T22:28:00Z</cp:lastPrinted>
  <dcterms:created xsi:type="dcterms:W3CDTF">2013-06-21T03:41:00Z</dcterms:created>
  <dcterms:modified xsi:type="dcterms:W3CDTF">2013-07-27T05:49:00Z</dcterms:modified>
</cp:coreProperties>
</file>