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A67C02">
        <w:tab/>
        <w:t>VY_32_INOVACE_40_ReaAj8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2250DF">
        <w:tab/>
      </w:r>
      <w:proofErr w:type="spellStart"/>
      <w:r w:rsidR="002250DF">
        <w:t>Anglický</w:t>
      </w:r>
      <w:proofErr w:type="spellEnd"/>
      <w:r w:rsidR="002250DF">
        <w:t xml:space="preserve"> </w:t>
      </w:r>
      <w:proofErr w:type="spellStart"/>
      <w:r w:rsidR="002250DF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>
        <w:tab/>
      </w:r>
      <w:r w:rsidR="00DC50ED">
        <w:t>8</w:t>
      </w:r>
      <w:r w:rsidR="002250DF">
        <w:t>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A67C02">
        <w:tab/>
        <w:t>Holidays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2250DF">
        <w:tab/>
      </w:r>
      <w:r w:rsidR="00555297">
        <w:t>Holidays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555297">
        <w:tab/>
        <w:t xml:space="preserve">Mgr. </w:t>
      </w:r>
      <w:proofErr w:type="spellStart"/>
      <w:r w:rsidR="00555297">
        <w:t>Vlasta</w:t>
      </w:r>
      <w:proofErr w:type="spellEnd"/>
      <w:r w:rsidR="00555297">
        <w:t xml:space="preserve"> </w:t>
      </w:r>
      <w:proofErr w:type="spellStart"/>
      <w:r w:rsidR="00555297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7D4C69">
        <w:tab/>
      </w:r>
      <w:proofErr w:type="spellStart"/>
      <w:r w:rsidR="007D4C69">
        <w:t>Pracovní</w:t>
      </w:r>
      <w:proofErr w:type="spellEnd"/>
      <w:r w:rsidR="007D4C69">
        <w:t xml:space="preserve"> list </w:t>
      </w:r>
      <w:proofErr w:type="spellStart"/>
      <w:r w:rsidR="007D4C69">
        <w:t>o</w:t>
      </w:r>
      <w:proofErr w:type="spellEnd"/>
      <w:r w:rsidR="007D4C69">
        <w:t xml:space="preserve"> </w:t>
      </w:r>
      <w:proofErr w:type="spellStart"/>
      <w:r w:rsidR="007D4C69">
        <w:t>prázdninách</w:t>
      </w:r>
      <w:proofErr w:type="spellEnd"/>
      <w:r w:rsidR="007D4C69">
        <w:t xml:space="preserve"> s </w:t>
      </w:r>
      <w:proofErr w:type="spellStart"/>
      <w:r w:rsidR="007D4C69">
        <w:t>nabídkou</w:t>
      </w:r>
      <w:proofErr w:type="spellEnd"/>
      <w:r w:rsidR="007D4C69">
        <w:t xml:space="preserve"> k </w:t>
      </w:r>
      <w:proofErr w:type="spellStart"/>
      <w:r w:rsidR="007D4C69">
        <w:t>vytvoření</w:t>
      </w:r>
      <w:proofErr w:type="spellEnd"/>
      <w:r w:rsidR="007D4C69">
        <w:t xml:space="preserve"> </w:t>
      </w:r>
      <w:proofErr w:type="spellStart"/>
      <w:r w:rsidR="007D4C69">
        <w:t>textu</w:t>
      </w:r>
      <w:proofErr w:type="spellEnd"/>
    </w:p>
    <w:p w:rsidR="0004313B" w:rsidRDefault="0004313B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>
      <w:pPr>
        <w:rPr>
          <w:b/>
        </w:rPr>
      </w:pPr>
      <w:proofErr w:type="spellStart"/>
      <w:r w:rsidRPr="007D4C69">
        <w:rPr>
          <w:b/>
        </w:rPr>
        <w:t>Metodika</w:t>
      </w:r>
      <w:proofErr w:type="spellEnd"/>
      <w:r w:rsidRPr="007D4C69">
        <w:rPr>
          <w:b/>
        </w:rPr>
        <w:t xml:space="preserve"> k </w:t>
      </w:r>
      <w:proofErr w:type="spellStart"/>
      <w:r w:rsidRPr="007D4C69">
        <w:rPr>
          <w:b/>
        </w:rPr>
        <w:t>materiálu</w:t>
      </w:r>
      <w:proofErr w:type="spellEnd"/>
      <w:r w:rsidRPr="007D4C69">
        <w:rPr>
          <w:b/>
        </w:rPr>
        <w:t>:</w:t>
      </w:r>
    </w:p>
    <w:p w:rsidR="007D4C69" w:rsidRDefault="007D4C69" w:rsidP="00832803">
      <w:pPr>
        <w:rPr>
          <w:b/>
        </w:rPr>
      </w:pPr>
    </w:p>
    <w:p w:rsidR="007D4C69" w:rsidRPr="007D4C69" w:rsidRDefault="007D4C69" w:rsidP="00832803">
      <w:pPr>
        <w:rPr>
          <w:lang w:val="cs-CZ"/>
        </w:rPr>
      </w:pPr>
      <w:r w:rsidRPr="007D4C69">
        <w:rPr>
          <w:lang w:val="cs-CZ"/>
        </w:rPr>
        <w:t xml:space="preserve">Žáci vytvoří text s využitím dané nabídky a následně napíší podobný o svých skutečných nebo vysněných, podařených nebo nepodařených prázdninách.  </w:t>
      </w:r>
    </w:p>
    <w:p w:rsidR="00FB7F2A" w:rsidRPr="007D4C69" w:rsidRDefault="00FB7F2A" w:rsidP="00832803">
      <w:pPr>
        <w:rPr>
          <w:lang w:val="cs-CZ"/>
        </w:rPr>
      </w:pPr>
    </w:p>
    <w:p w:rsidR="00FB7F2A" w:rsidRPr="007D4C69" w:rsidRDefault="00FB7F2A" w:rsidP="00832803">
      <w:pPr>
        <w:rPr>
          <w:lang w:val="cs-CZ"/>
        </w:rPr>
      </w:pPr>
    </w:p>
    <w:p w:rsidR="00FB7F2A" w:rsidRPr="007D4C69" w:rsidRDefault="00FB7F2A" w:rsidP="00832803">
      <w:pPr>
        <w:rPr>
          <w:lang w:val="cs-CZ"/>
        </w:rPr>
      </w:pPr>
    </w:p>
    <w:p w:rsidR="00FB7F2A" w:rsidRPr="007D4C69" w:rsidRDefault="00FB7F2A" w:rsidP="00832803">
      <w:pPr>
        <w:rPr>
          <w:lang w:val="cs-CZ"/>
        </w:rPr>
      </w:pPr>
    </w:p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FB7F2A" w:rsidP="00832803"/>
    <w:p w:rsidR="00FB7F2A" w:rsidRDefault="0049329E" w:rsidP="00FB7F2A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0A38F4" wp14:editId="7537EEAF">
                <wp:simplePos x="0" y="0"/>
                <wp:positionH relativeFrom="page">
                  <wp:posOffset>3200400</wp:posOffset>
                </wp:positionH>
                <wp:positionV relativeFrom="page">
                  <wp:posOffset>914400</wp:posOffset>
                </wp:positionV>
                <wp:extent cx="1095375" cy="73342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7F2A" w:rsidRDefault="00FB7F2A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to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Croatia</w:t>
                            </w:r>
                            <w:proofErr w:type="spellEnd"/>
                          </w:p>
                          <w:p w:rsidR="00FB7F2A" w:rsidRDefault="00FB7F2A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to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abroad</w:t>
                            </w:r>
                            <w:proofErr w:type="spellEnd"/>
                          </w:p>
                          <w:p w:rsidR="00FB7F2A" w:rsidRDefault="00FB7F2A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to my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Grandma</w:t>
                            </w:r>
                            <w:proofErr w:type="spellEnd"/>
                          </w:p>
                          <w:p w:rsidR="00022C3D" w:rsidRDefault="00022C3D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to</w:t>
                            </w:r>
                            <w:r w:rsidR="00A11C3E">
                              <w:rPr>
                                <w:lang w:val="cs-CZ"/>
                              </w:rPr>
                              <w:t xml:space="preserve"> a </w:t>
                            </w:r>
                            <w:proofErr w:type="spellStart"/>
                            <w:r w:rsidR="00A11C3E">
                              <w:rPr>
                                <w:lang w:val="cs-CZ"/>
                              </w:rPr>
                              <w:t>campsite</w:t>
                            </w:r>
                            <w:proofErr w:type="spellEnd"/>
                          </w:p>
                          <w:p w:rsidR="00A11C3E" w:rsidRPr="00FB7F2A" w:rsidRDefault="00A11C3E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52pt;margin-top:1in;width:86.25pt;height:57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" fillcolor="white [3201]" strokecolor="white [3212]" strokeweight=".5pt">
                <v:textbox>
                  <w:txbxContent>
                    <w:p w:rsidR="00FB7F2A" w:rsidRDefault="00FB7F2A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to </w:t>
                      </w:r>
                      <w:proofErr w:type="spellStart"/>
                      <w:r>
                        <w:rPr>
                          <w:lang w:val="cs-CZ"/>
                        </w:rPr>
                        <w:t>Croatia</w:t>
                      </w:r>
                      <w:proofErr w:type="spellEnd"/>
                    </w:p>
                    <w:p w:rsidR="00FB7F2A" w:rsidRDefault="00FB7F2A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to </w:t>
                      </w:r>
                      <w:proofErr w:type="spellStart"/>
                      <w:r>
                        <w:rPr>
                          <w:lang w:val="cs-CZ"/>
                        </w:rPr>
                        <w:t>abroad</w:t>
                      </w:r>
                      <w:proofErr w:type="spellEnd"/>
                    </w:p>
                    <w:p w:rsidR="00FB7F2A" w:rsidRDefault="00FB7F2A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to my </w:t>
                      </w:r>
                      <w:proofErr w:type="spellStart"/>
                      <w:r>
                        <w:rPr>
                          <w:lang w:val="cs-CZ"/>
                        </w:rPr>
                        <w:t>Grandma</w:t>
                      </w:r>
                      <w:proofErr w:type="spellEnd"/>
                    </w:p>
                    <w:p w:rsidR="00022C3D" w:rsidRDefault="00022C3D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to</w:t>
                      </w:r>
                      <w:r w:rsidR="00A11C3E">
                        <w:rPr>
                          <w:lang w:val="cs-CZ"/>
                        </w:rPr>
                        <w:t xml:space="preserve"> a </w:t>
                      </w:r>
                      <w:proofErr w:type="spellStart"/>
                      <w:r w:rsidR="00A11C3E">
                        <w:rPr>
                          <w:lang w:val="cs-CZ"/>
                        </w:rPr>
                        <w:t>campsite</w:t>
                      </w:r>
                      <w:proofErr w:type="spellEnd"/>
                    </w:p>
                    <w:p w:rsidR="00A11C3E" w:rsidRPr="00FB7F2A" w:rsidRDefault="00A11C3E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DCCAE20" wp14:editId="3040F9E3">
                <wp:simplePos x="0" y="0"/>
                <wp:positionH relativeFrom="page">
                  <wp:posOffset>2620009</wp:posOffset>
                </wp:positionH>
                <wp:positionV relativeFrom="page">
                  <wp:posOffset>365125</wp:posOffset>
                </wp:positionV>
                <wp:extent cx="2374900" cy="1771650"/>
                <wp:effectExtent l="19050" t="0" r="63500" b="0"/>
                <wp:wrapSquare wrapText="bothSides"/>
                <wp:docPr id="1" name="Výbuch 2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1716">
                          <a:off x="0" y="0"/>
                          <a:ext cx="2374900" cy="1771650"/>
                        </a:xfrm>
                        <a:prstGeom prst="irregularSeal2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Výbuch 2 1" o:spid="_x0000_s1026" type="#_x0000_t72" style="position:absolute;margin-left:206.3pt;margin-top:28.75pt;width:187pt;height:139.5pt;rotation:1465512fd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" fillcolor="white [3201]" strokecolor="black [3213]" strokeweight=".25pt">
                <w10:wrap type="square" anchorx="page" anchory="page"/>
              </v:shape>
            </w:pict>
          </mc:Fallback>
        </mc:AlternateContent>
      </w:r>
    </w:p>
    <w:p w:rsidR="00FB7F2A" w:rsidRDefault="00FB7F2A" w:rsidP="00022C3D">
      <w:pPr>
        <w:jc w:val="right"/>
      </w:pPr>
    </w:p>
    <w:p w:rsidR="00FB7F2A" w:rsidRDefault="00FB7F2A" w:rsidP="00022C3D">
      <w:pPr>
        <w:tabs>
          <w:tab w:val="left" w:pos="7245"/>
        </w:tabs>
      </w:pPr>
      <w:r w:rsidRPr="00853D1F">
        <w:rPr>
          <w:b/>
          <w:sz w:val="24"/>
          <w:szCs w:val="24"/>
        </w:rPr>
        <w:t>In the holidays</w:t>
      </w:r>
      <w:r w:rsidRPr="00022C3D">
        <w:rPr>
          <w:sz w:val="24"/>
          <w:szCs w:val="24"/>
        </w:rPr>
        <w:t xml:space="preserve"> I </w:t>
      </w:r>
      <w:r w:rsidRPr="00022C3D">
        <w:rPr>
          <w:sz w:val="24"/>
          <w:szCs w:val="24"/>
        </w:rPr>
        <w:t>went</w:t>
      </w:r>
      <w:r>
        <w:t xml:space="preserve">  </w:t>
      </w:r>
      <w:r w:rsidR="00022C3D">
        <w:tab/>
        <w:t>with</w:t>
      </w:r>
    </w:p>
    <w:p w:rsidR="00B22694" w:rsidRDefault="00B22694" w:rsidP="00832803"/>
    <w:p w:rsidR="00022C3D" w:rsidRDefault="00022C3D" w:rsidP="00832803"/>
    <w:p w:rsidR="00022C3D" w:rsidRDefault="00F15812" w:rsidP="00832803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FB2FF4" wp14:editId="306B734A">
                <wp:simplePos x="0" y="0"/>
                <wp:positionH relativeFrom="page">
                  <wp:posOffset>4733288</wp:posOffset>
                </wp:positionH>
                <wp:positionV relativeFrom="page">
                  <wp:posOffset>1664336</wp:posOffset>
                </wp:positionV>
                <wp:extent cx="2167890" cy="1771650"/>
                <wp:effectExtent l="38100" t="0" r="0" b="0"/>
                <wp:wrapNone/>
                <wp:docPr id="7" name="Výbuch 2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1716">
                          <a:off x="0" y="0"/>
                          <a:ext cx="2167890" cy="1771650"/>
                        </a:xfrm>
                        <a:prstGeom prst="irregularSeal2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2 7" o:spid="_x0000_s1026" type="#_x0000_t72" style="position:absolute;margin-left:372.7pt;margin-top:131.05pt;width:170.7pt;height:139.5pt;rotation:1465512fd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" fillcolor="white [3201]" strokecolor="black [3213]" strokeweight=".25pt">
                <w10:wrap anchorx="page" anchory="page"/>
              </v:shape>
            </w:pict>
          </mc:Fallback>
        </mc:AlternateContent>
      </w:r>
    </w:p>
    <w:p w:rsidR="00022C3D" w:rsidRDefault="0049329E" w:rsidP="00832803">
      <w:r w:rsidRPr="00022C3D">
        <w:rPr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9C011C" wp14:editId="02E36CE9">
                <wp:simplePos x="0" y="0"/>
                <wp:positionH relativeFrom="page">
                  <wp:posOffset>1518306</wp:posOffset>
                </wp:positionH>
                <wp:positionV relativeFrom="page">
                  <wp:posOffset>1846957</wp:posOffset>
                </wp:positionV>
                <wp:extent cx="2339110" cy="1771650"/>
                <wp:effectExtent l="19050" t="0" r="61595" b="0"/>
                <wp:wrapNone/>
                <wp:docPr id="3" name="Výbuch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1716">
                          <a:off x="0" y="0"/>
                          <a:ext cx="2339110" cy="1771650"/>
                        </a:xfrm>
                        <a:prstGeom prst="irregularSeal2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329E" w:rsidRPr="0049329E" w:rsidRDefault="0049329E" w:rsidP="0049329E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2 3" o:spid="_x0000_s1027" type="#_x0000_t72" style="position:absolute;margin-left:119.55pt;margin-top:145.45pt;width:184.2pt;height:139.5pt;rotation:1465512fd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" fillcolor="white [3201]" strokecolor="black [3213]" strokeweight=".25pt">
                <v:textbox>
                  <w:txbxContent>
                    <w:p w:rsidR="0049329E" w:rsidRPr="0049329E" w:rsidRDefault="0049329E" w:rsidP="0049329E">
                      <w:pPr>
                        <w:jc w:val="center"/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22C3D" w:rsidRDefault="00022C3D" w:rsidP="00832803"/>
    <w:p w:rsidR="00022C3D" w:rsidRDefault="00F15812" w:rsidP="00832803"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B706E9" wp14:editId="73910E21">
                <wp:simplePos x="0" y="0"/>
                <wp:positionH relativeFrom="page">
                  <wp:posOffset>5353050</wp:posOffset>
                </wp:positionH>
                <wp:positionV relativeFrom="page">
                  <wp:posOffset>2152650</wp:posOffset>
                </wp:positionV>
                <wp:extent cx="638175" cy="83820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5812" w:rsidRDefault="00F15812" w:rsidP="00F15812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bus</w:t>
                            </w:r>
                          </w:p>
                          <w:p w:rsidR="00F15812" w:rsidRDefault="00F15812" w:rsidP="00F15812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plane</w:t>
                            </w:r>
                          </w:p>
                          <w:p w:rsidR="00F15812" w:rsidRDefault="00F15812" w:rsidP="00F15812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car</w:t>
                            </w:r>
                          </w:p>
                          <w:p w:rsidR="00F15812" w:rsidRDefault="00F15812" w:rsidP="00F15812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ferry</w:t>
                            </w:r>
                            <w:proofErr w:type="spellEnd"/>
                          </w:p>
                          <w:p w:rsidR="00A11C3E" w:rsidRDefault="00A11C3E" w:rsidP="00F15812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bike</w:t>
                            </w:r>
                          </w:p>
                          <w:p w:rsidR="00F15812" w:rsidRPr="00FB7F2A" w:rsidRDefault="00F15812" w:rsidP="00F15812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421.5pt;margin-top:169.5pt;width:50.25pt;height:66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" fillcolor="white [3201]" strokecolor="white [3212]" strokeweight=".5pt">
                <v:textbox>
                  <w:txbxContent>
                    <w:p w:rsidR="00F15812" w:rsidRDefault="00F15812" w:rsidP="00F15812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bus</w:t>
                      </w:r>
                    </w:p>
                    <w:p w:rsidR="00F15812" w:rsidRDefault="00F15812" w:rsidP="00F15812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plane</w:t>
                      </w:r>
                    </w:p>
                    <w:p w:rsidR="00F15812" w:rsidRDefault="00F15812" w:rsidP="00F15812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car</w:t>
                      </w:r>
                    </w:p>
                    <w:p w:rsidR="00F15812" w:rsidRDefault="00F15812" w:rsidP="00F15812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ferry</w:t>
                      </w:r>
                      <w:proofErr w:type="spellEnd"/>
                    </w:p>
                    <w:p w:rsidR="00A11C3E" w:rsidRDefault="00A11C3E" w:rsidP="00F15812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bike</w:t>
                      </w:r>
                    </w:p>
                    <w:p w:rsidR="00F15812" w:rsidRPr="00FB7F2A" w:rsidRDefault="00F15812" w:rsidP="00F15812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22C3D" w:rsidRDefault="00022C3D" w:rsidP="00832803"/>
    <w:p w:rsidR="00971377" w:rsidRDefault="00022C3D" w:rsidP="0049329E">
      <w:pPr>
        <w:tabs>
          <w:tab w:val="left" w:pos="5595"/>
        </w:tabs>
      </w:pPr>
      <w:r w:rsidRPr="00A11C3E">
        <w:rPr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6F4477" wp14:editId="56A28204">
                <wp:simplePos x="0" y="0"/>
                <wp:positionH relativeFrom="page">
                  <wp:posOffset>2209800</wp:posOffset>
                </wp:positionH>
                <wp:positionV relativeFrom="page">
                  <wp:posOffset>2438400</wp:posOffset>
                </wp:positionV>
                <wp:extent cx="866775" cy="676275"/>
                <wp:effectExtent l="0" t="0" r="28575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2C3D" w:rsidRDefault="00022C3D" w:rsidP="00022C3D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sister</w:t>
                            </w:r>
                            <w:proofErr w:type="spellEnd"/>
                          </w:p>
                          <w:p w:rsidR="00022C3D" w:rsidRDefault="00022C3D" w:rsidP="00022C3D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my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friend</w:t>
                            </w:r>
                            <w:proofErr w:type="spellEnd"/>
                          </w:p>
                          <w:p w:rsidR="00022C3D" w:rsidRDefault="00022C3D" w:rsidP="00022C3D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my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parents</w:t>
                            </w:r>
                            <w:proofErr w:type="spellEnd"/>
                          </w:p>
                          <w:p w:rsidR="00022C3D" w:rsidRPr="00FB7F2A" w:rsidRDefault="00022C3D" w:rsidP="00022C3D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my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family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174pt;margin-top:192pt;width:68.25pt;height:53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" fillcolor="white [3201]" strokecolor="white [3212]" strokeweight=".5pt">
                <v:textbox>
                  <w:txbxContent>
                    <w:p w:rsidR="00022C3D" w:rsidRDefault="00022C3D" w:rsidP="00022C3D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sister</w:t>
                      </w:r>
                      <w:proofErr w:type="spellEnd"/>
                    </w:p>
                    <w:p w:rsidR="00022C3D" w:rsidRDefault="00022C3D" w:rsidP="00022C3D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my </w:t>
                      </w:r>
                      <w:proofErr w:type="spellStart"/>
                      <w:r>
                        <w:rPr>
                          <w:lang w:val="cs-CZ"/>
                        </w:rPr>
                        <w:t>friend</w:t>
                      </w:r>
                      <w:proofErr w:type="spellEnd"/>
                    </w:p>
                    <w:p w:rsidR="00022C3D" w:rsidRDefault="00022C3D" w:rsidP="00022C3D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my </w:t>
                      </w:r>
                      <w:proofErr w:type="spellStart"/>
                      <w:r>
                        <w:rPr>
                          <w:lang w:val="cs-CZ"/>
                        </w:rPr>
                        <w:t>parents</w:t>
                      </w:r>
                      <w:proofErr w:type="spellEnd"/>
                    </w:p>
                    <w:p w:rsidR="00022C3D" w:rsidRPr="00FB7F2A" w:rsidRDefault="00022C3D" w:rsidP="00022C3D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my </w:t>
                      </w:r>
                      <w:proofErr w:type="spellStart"/>
                      <w:r>
                        <w:rPr>
                          <w:lang w:val="cs-CZ"/>
                        </w:rPr>
                        <w:t>family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gramStart"/>
      <w:r w:rsidRPr="00A11C3E">
        <w:rPr>
          <w:sz w:val="24"/>
          <w:szCs w:val="24"/>
        </w:rPr>
        <w:t>with</w:t>
      </w:r>
      <w:proofErr w:type="gramEnd"/>
      <w:r w:rsidRPr="00A11C3E">
        <w:rPr>
          <w:sz w:val="24"/>
          <w:szCs w:val="24"/>
        </w:rPr>
        <w:t xml:space="preserve"> my</w:t>
      </w:r>
      <w:r w:rsidR="0049329E">
        <w:t xml:space="preserve"> .                                                                       </w:t>
      </w:r>
      <w:r w:rsidR="0049329E" w:rsidRPr="00A11C3E">
        <w:rPr>
          <w:sz w:val="24"/>
          <w:szCs w:val="24"/>
        </w:rPr>
        <w:t>We went by</w:t>
      </w:r>
      <w:r w:rsidR="0049329E">
        <w:t xml:space="preserve"> </w:t>
      </w:r>
      <w:r w:rsidR="00971377">
        <w:t xml:space="preserve">      </w:t>
      </w:r>
      <w:r w:rsidR="00971377">
        <w:tab/>
      </w:r>
      <w:r w:rsidR="00971377">
        <w:tab/>
      </w:r>
      <w:r w:rsidR="00971377">
        <w:tab/>
      </w:r>
      <w:r w:rsidR="00971377">
        <w:tab/>
      </w:r>
      <w:r w:rsidR="00971377">
        <w:tab/>
      </w:r>
      <w:r w:rsidR="00971377">
        <w:tab/>
      </w:r>
      <w:r w:rsidR="00971377">
        <w:tab/>
      </w:r>
      <w:r w:rsidR="00971377">
        <w:tab/>
      </w:r>
    </w:p>
    <w:p w:rsidR="00971377" w:rsidRPr="00971377" w:rsidRDefault="00971377" w:rsidP="00971377"/>
    <w:p w:rsidR="00971377" w:rsidRPr="00971377" w:rsidRDefault="00971377" w:rsidP="00971377"/>
    <w:p w:rsidR="00971377" w:rsidRPr="00971377" w:rsidRDefault="00971377" w:rsidP="00971377"/>
    <w:p w:rsidR="00971377" w:rsidRPr="00971377" w:rsidRDefault="00971377" w:rsidP="00971377"/>
    <w:p w:rsidR="00971377" w:rsidRPr="00971377" w:rsidRDefault="00971377" w:rsidP="00971377"/>
    <w:p w:rsidR="00971377" w:rsidRPr="00971377" w:rsidRDefault="00971377" w:rsidP="00971377"/>
    <w:p w:rsidR="00971377" w:rsidRPr="00971377" w:rsidRDefault="00A11C3E" w:rsidP="00971377">
      <w:r w:rsidRPr="00022C3D">
        <w:rPr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6C8AFE" wp14:editId="1A1D315B">
                <wp:simplePos x="0" y="0"/>
                <wp:positionH relativeFrom="page">
                  <wp:posOffset>2971165</wp:posOffset>
                </wp:positionH>
                <wp:positionV relativeFrom="page">
                  <wp:posOffset>3716020</wp:posOffset>
                </wp:positionV>
                <wp:extent cx="2349500" cy="1771650"/>
                <wp:effectExtent l="19050" t="0" r="69850" b="0"/>
                <wp:wrapNone/>
                <wp:docPr id="9" name="Výbuch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1716">
                          <a:off x="0" y="0"/>
                          <a:ext cx="2349500" cy="1771650"/>
                        </a:xfrm>
                        <a:prstGeom prst="irregularSeal2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1377" w:rsidRPr="0049329E" w:rsidRDefault="00971377" w:rsidP="00971377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2 9" o:spid="_x0000_s1030" type="#_x0000_t72" style="position:absolute;margin-left:233.95pt;margin-top:292.6pt;width:185pt;height:139.5pt;rotation:1465512fd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" fillcolor="white [3201]" strokecolor="black [3213]" strokeweight=".25pt">
                <v:textbox>
                  <w:txbxContent>
                    <w:p w:rsidR="00971377" w:rsidRPr="0049329E" w:rsidRDefault="00971377" w:rsidP="00971377">
                      <w:pPr>
                        <w:jc w:val="center"/>
                        <w:rPr>
                          <w:lang w:val="cs-CZ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971377" w:rsidRPr="00971377" w:rsidRDefault="00971377" w:rsidP="00971377"/>
    <w:p w:rsidR="00971377" w:rsidRPr="00971377" w:rsidRDefault="00971377" w:rsidP="00971377"/>
    <w:p w:rsidR="00971377" w:rsidRDefault="00971377" w:rsidP="00971377"/>
    <w:p w:rsidR="00A11C3E" w:rsidRDefault="00971377" w:rsidP="00971377">
      <w:r w:rsidRPr="00A11C3E">
        <w:rPr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C1950B" wp14:editId="007FA3C3">
                <wp:simplePos x="0" y="0"/>
                <wp:positionH relativeFrom="page">
                  <wp:posOffset>3533775</wp:posOffset>
                </wp:positionH>
                <wp:positionV relativeFrom="page">
                  <wp:posOffset>4210051</wp:posOffset>
                </wp:positionV>
                <wp:extent cx="971550" cy="781050"/>
                <wp:effectExtent l="0" t="0" r="19050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1377" w:rsidRDefault="00A11C3E" w:rsidP="00971377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one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week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>.</w:t>
                            </w:r>
                          </w:p>
                          <w:p w:rsidR="00971377" w:rsidRDefault="00A11C3E" w:rsidP="00971377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four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nights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>.</w:t>
                            </w:r>
                          </w:p>
                          <w:p w:rsidR="00971377" w:rsidRDefault="00A11C3E" w:rsidP="00971377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one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day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>.</w:t>
                            </w:r>
                          </w:p>
                          <w:p w:rsidR="00A11C3E" w:rsidRPr="00FB7F2A" w:rsidRDefault="00A11C3E" w:rsidP="00971377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one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month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margin-left:278.25pt;margin-top:331.5pt;width:76.5pt;height:61.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" fillcolor="white [3201]" strokecolor="white [3212]" strokeweight=".5pt">
                <v:textbox>
                  <w:txbxContent>
                    <w:p w:rsidR="00971377" w:rsidRDefault="00A11C3E" w:rsidP="00971377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one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week</w:t>
                      </w:r>
                      <w:proofErr w:type="spellEnd"/>
                      <w:r>
                        <w:rPr>
                          <w:lang w:val="cs-CZ"/>
                        </w:rPr>
                        <w:t>.</w:t>
                      </w:r>
                    </w:p>
                    <w:p w:rsidR="00971377" w:rsidRDefault="00A11C3E" w:rsidP="00971377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four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nights</w:t>
                      </w:r>
                      <w:proofErr w:type="spellEnd"/>
                      <w:r>
                        <w:rPr>
                          <w:lang w:val="cs-CZ"/>
                        </w:rPr>
                        <w:t>.</w:t>
                      </w:r>
                    </w:p>
                    <w:p w:rsidR="00971377" w:rsidRDefault="00A11C3E" w:rsidP="00971377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one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day</w:t>
                      </w:r>
                      <w:proofErr w:type="spellEnd"/>
                      <w:r>
                        <w:rPr>
                          <w:lang w:val="cs-CZ"/>
                        </w:rPr>
                        <w:t>.</w:t>
                      </w:r>
                    </w:p>
                    <w:p w:rsidR="00A11C3E" w:rsidRPr="00FB7F2A" w:rsidRDefault="00A11C3E" w:rsidP="00971377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one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month</w:t>
                      </w:r>
                      <w:proofErr w:type="spellEnd"/>
                      <w:r>
                        <w:rPr>
                          <w:lang w:val="cs-CZ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gramStart"/>
      <w:r w:rsidRPr="00A11C3E">
        <w:rPr>
          <w:sz w:val="24"/>
          <w:szCs w:val="24"/>
        </w:rPr>
        <w:t>and</w:t>
      </w:r>
      <w:proofErr w:type="gramEnd"/>
      <w:r w:rsidRPr="00A11C3E">
        <w:rPr>
          <w:sz w:val="24"/>
          <w:szCs w:val="24"/>
        </w:rPr>
        <w:t xml:space="preserve"> we stated there </w:t>
      </w:r>
      <w:r w:rsidR="00A11C3E">
        <w:rPr>
          <w:sz w:val="24"/>
          <w:szCs w:val="24"/>
        </w:rPr>
        <w:t>for</w:t>
      </w:r>
    </w:p>
    <w:p w:rsidR="00A11C3E" w:rsidRPr="00A11C3E" w:rsidRDefault="00A11C3E" w:rsidP="00A11C3E"/>
    <w:p w:rsidR="00A11C3E" w:rsidRPr="00A11C3E" w:rsidRDefault="00A11C3E" w:rsidP="00A11C3E"/>
    <w:p w:rsidR="00A11C3E" w:rsidRPr="00A11C3E" w:rsidRDefault="00A11C3E" w:rsidP="00A11C3E"/>
    <w:p w:rsidR="00A11C3E" w:rsidRPr="00A11C3E" w:rsidRDefault="00A11C3E" w:rsidP="00A11C3E"/>
    <w:p w:rsidR="00A11C3E" w:rsidRPr="00A11C3E" w:rsidRDefault="00A11C3E" w:rsidP="00A11C3E"/>
    <w:p w:rsidR="00A11C3E" w:rsidRPr="00A11C3E" w:rsidRDefault="00A11C3E" w:rsidP="00A11C3E"/>
    <w:p w:rsidR="00A11C3E" w:rsidRPr="00A11C3E" w:rsidRDefault="00A11C3E" w:rsidP="00A11C3E"/>
    <w:p w:rsidR="00A11C3E" w:rsidRPr="00A11C3E" w:rsidRDefault="00A11C3E" w:rsidP="00A11C3E">
      <w:r w:rsidRPr="00022C3D">
        <w:rPr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BA1E5F" wp14:editId="6E2BF4A2">
                <wp:simplePos x="0" y="0"/>
                <wp:positionH relativeFrom="page">
                  <wp:posOffset>2619375</wp:posOffset>
                </wp:positionH>
                <wp:positionV relativeFrom="page">
                  <wp:posOffset>5468621</wp:posOffset>
                </wp:positionV>
                <wp:extent cx="2349500" cy="1771650"/>
                <wp:effectExtent l="19050" t="0" r="69850" b="0"/>
                <wp:wrapNone/>
                <wp:docPr id="15" name="Výbuch 2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1716">
                          <a:off x="0" y="0"/>
                          <a:ext cx="2349500" cy="1771650"/>
                        </a:xfrm>
                        <a:prstGeom prst="irregularSeal2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C3E" w:rsidRPr="0049329E" w:rsidRDefault="00A11C3E" w:rsidP="00A11C3E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2 15" o:spid="_x0000_s1032" type="#_x0000_t72" style="position:absolute;margin-left:206.25pt;margin-top:430.6pt;width:185pt;height:139.5pt;rotation:1465512fd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" fillcolor="white [3201]" strokecolor="black [3213]" strokeweight=".25pt">
                <v:textbox>
                  <w:txbxContent>
                    <w:p w:rsidR="00A11C3E" w:rsidRPr="0049329E" w:rsidRDefault="00A11C3E" w:rsidP="00A11C3E">
                      <w:pPr>
                        <w:jc w:val="center"/>
                        <w:rPr>
                          <w:lang w:val="cs-CZ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11C3E" w:rsidRPr="00A11C3E" w:rsidRDefault="00A11C3E" w:rsidP="00A11C3E"/>
    <w:p w:rsidR="00A11C3E" w:rsidRPr="00A11C3E" w:rsidRDefault="00A11C3E" w:rsidP="00A11C3E"/>
    <w:p w:rsidR="00A11C3E" w:rsidRPr="00A11C3E" w:rsidRDefault="00A11C3E" w:rsidP="00A11C3E"/>
    <w:p w:rsidR="00A11C3E" w:rsidRPr="00A11C3E" w:rsidRDefault="00A11C3E" w:rsidP="00A11C3E">
      <w:pPr>
        <w:rPr>
          <w:sz w:val="24"/>
          <w:szCs w:val="24"/>
        </w:rPr>
      </w:pPr>
      <w:r w:rsidRPr="00A11C3E">
        <w:rPr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DF8729" wp14:editId="34511A25">
                <wp:simplePos x="0" y="0"/>
                <wp:positionH relativeFrom="page">
                  <wp:posOffset>3228975</wp:posOffset>
                </wp:positionH>
                <wp:positionV relativeFrom="page">
                  <wp:posOffset>5953125</wp:posOffset>
                </wp:positionV>
                <wp:extent cx="1038225" cy="828675"/>
                <wp:effectExtent l="0" t="0" r="28575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1C3E" w:rsidRDefault="00A11C3E" w:rsidP="00A11C3E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bus</w:t>
                            </w:r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was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late</w:t>
                            </w:r>
                            <w:proofErr w:type="spellEnd"/>
                            <w:r w:rsidR="00FC3264">
                              <w:rPr>
                                <w:lang w:val="cs-CZ"/>
                              </w:rPr>
                              <w:t>,</w:t>
                            </w:r>
                          </w:p>
                          <w:p w:rsidR="00A11C3E" w:rsidRDefault="00A11C3E" w:rsidP="00A11C3E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plane</w:t>
                            </w:r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was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late</w:t>
                            </w:r>
                            <w:proofErr w:type="spellEnd"/>
                            <w:r w:rsidR="00FC3264">
                              <w:rPr>
                                <w:lang w:val="cs-CZ"/>
                              </w:rPr>
                              <w:t>,</w:t>
                            </w:r>
                          </w:p>
                          <w:p w:rsidR="00A11C3E" w:rsidRDefault="00A11C3E" w:rsidP="00A11C3E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car</w:t>
                            </w:r>
                            <w:r w:rsidR="00FC3264"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 w:rsidR="00FC3264">
                              <w:rPr>
                                <w:lang w:val="cs-CZ"/>
                              </w:rPr>
                              <w:t>broked</w:t>
                            </w:r>
                            <w:proofErr w:type="spellEnd"/>
                            <w:r w:rsidR="00FC3264">
                              <w:rPr>
                                <w:lang w:val="cs-CZ"/>
                              </w:rPr>
                              <w:t>,</w:t>
                            </w:r>
                          </w:p>
                          <w:p w:rsidR="00A11C3E" w:rsidRDefault="00A11C3E" w:rsidP="00A11C3E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ferry</w:t>
                            </w:r>
                            <w:proofErr w:type="spellEnd"/>
                            <w:r w:rsidR="00FC3264"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 w:rsidR="00FC3264">
                              <w:rPr>
                                <w:lang w:val="cs-CZ"/>
                              </w:rPr>
                              <w:t>was</w:t>
                            </w:r>
                            <w:proofErr w:type="spellEnd"/>
                            <w:r w:rsidR="00FC3264"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 w:rsidR="00FC3264">
                              <w:rPr>
                                <w:lang w:val="cs-CZ"/>
                              </w:rPr>
                              <w:t>late</w:t>
                            </w:r>
                            <w:proofErr w:type="spellEnd"/>
                            <w:r w:rsidR="00FC3264">
                              <w:rPr>
                                <w:lang w:val="cs-CZ"/>
                              </w:rPr>
                              <w:t>,</w:t>
                            </w:r>
                          </w:p>
                          <w:p w:rsidR="00A11C3E" w:rsidRDefault="00A11C3E" w:rsidP="00A11C3E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bike</w:t>
                            </w:r>
                            <w:r w:rsidR="00FC3264"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 w:rsidR="00FC3264">
                              <w:rPr>
                                <w:lang w:val="cs-CZ"/>
                              </w:rPr>
                              <w:t>was</w:t>
                            </w:r>
                            <w:proofErr w:type="spellEnd"/>
                            <w:r w:rsidR="00FC3264"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 w:rsidR="00FC3264">
                              <w:rPr>
                                <w:lang w:val="cs-CZ"/>
                              </w:rPr>
                              <w:t>slow</w:t>
                            </w:r>
                            <w:proofErr w:type="spellEnd"/>
                            <w:r w:rsidR="00FC3264">
                              <w:rPr>
                                <w:lang w:val="cs-CZ"/>
                              </w:rPr>
                              <w:t>,</w:t>
                            </w:r>
                          </w:p>
                          <w:p w:rsidR="00A11C3E" w:rsidRPr="00FB7F2A" w:rsidRDefault="00A11C3E" w:rsidP="00A11C3E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3" type="#_x0000_t202" style="position:absolute;margin-left:254.25pt;margin-top:468.75pt;width:81.75pt;height:65.2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" fillcolor="white [3201]" strokecolor="white [3212]" strokeweight=".5pt">
                <v:textbox>
                  <w:txbxContent>
                    <w:p w:rsidR="00A11C3E" w:rsidRDefault="00A11C3E" w:rsidP="00A11C3E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bus</w:t>
                      </w:r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was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late</w:t>
                      </w:r>
                      <w:proofErr w:type="spellEnd"/>
                      <w:r w:rsidR="00FC3264">
                        <w:rPr>
                          <w:lang w:val="cs-CZ"/>
                        </w:rPr>
                        <w:t>,</w:t>
                      </w:r>
                    </w:p>
                    <w:p w:rsidR="00A11C3E" w:rsidRDefault="00A11C3E" w:rsidP="00A11C3E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plane</w:t>
                      </w:r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was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late</w:t>
                      </w:r>
                      <w:proofErr w:type="spellEnd"/>
                      <w:r w:rsidR="00FC3264">
                        <w:rPr>
                          <w:lang w:val="cs-CZ"/>
                        </w:rPr>
                        <w:t>,</w:t>
                      </w:r>
                    </w:p>
                    <w:p w:rsidR="00A11C3E" w:rsidRDefault="00A11C3E" w:rsidP="00A11C3E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car</w:t>
                      </w:r>
                      <w:r w:rsidR="00FC3264"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 w:rsidR="00FC3264">
                        <w:rPr>
                          <w:lang w:val="cs-CZ"/>
                        </w:rPr>
                        <w:t>broked</w:t>
                      </w:r>
                      <w:proofErr w:type="spellEnd"/>
                      <w:r w:rsidR="00FC3264">
                        <w:rPr>
                          <w:lang w:val="cs-CZ"/>
                        </w:rPr>
                        <w:t>,</w:t>
                      </w:r>
                    </w:p>
                    <w:p w:rsidR="00A11C3E" w:rsidRDefault="00A11C3E" w:rsidP="00A11C3E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ferry</w:t>
                      </w:r>
                      <w:proofErr w:type="spellEnd"/>
                      <w:r w:rsidR="00FC3264"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 w:rsidR="00FC3264">
                        <w:rPr>
                          <w:lang w:val="cs-CZ"/>
                        </w:rPr>
                        <w:t>was</w:t>
                      </w:r>
                      <w:proofErr w:type="spellEnd"/>
                      <w:r w:rsidR="00FC3264"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 w:rsidR="00FC3264">
                        <w:rPr>
                          <w:lang w:val="cs-CZ"/>
                        </w:rPr>
                        <w:t>late</w:t>
                      </w:r>
                      <w:proofErr w:type="spellEnd"/>
                      <w:r w:rsidR="00FC3264">
                        <w:rPr>
                          <w:lang w:val="cs-CZ"/>
                        </w:rPr>
                        <w:t>,</w:t>
                      </w:r>
                    </w:p>
                    <w:p w:rsidR="00A11C3E" w:rsidRDefault="00A11C3E" w:rsidP="00A11C3E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bike</w:t>
                      </w:r>
                      <w:r w:rsidR="00FC3264"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 w:rsidR="00FC3264">
                        <w:rPr>
                          <w:lang w:val="cs-CZ"/>
                        </w:rPr>
                        <w:t>was</w:t>
                      </w:r>
                      <w:proofErr w:type="spellEnd"/>
                      <w:r w:rsidR="00FC3264"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 w:rsidR="00FC3264">
                        <w:rPr>
                          <w:lang w:val="cs-CZ"/>
                        </w:rPr>
                        <w:t>slow</w:t>
                      </w:r>
                      <w:proofErr w:type="spellEnd"/>
                      <w:r w:rsidR="00FC3264">
                        <w:rPr>
                          <w:lang w:val="cs-CZ"/>
                        </w:rPr>
                        <w:t>,</w:t>
                      </w:r>
                    </w:p>
                    <w:p w:rsidR="00A11C3E" w:rsidRPr="00FB7F2A" w:rsidRDefault="00A11C3E" w:rsidP="00A11C3E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C3264" w:rsidRDefault="00A11C3E" w:rsidP="00FC3264">
      <w:pPr>
        <w:tabs>
          <w:tab w:val="left" w:pos="6765"/>
        </w:tabs>
        <w:rPr>
          <w:sz w:val="24"/>
          <w:szCs w:val="24"/>
        </w:rPr>
      </w:pPr>
      <w:r w:rsidRPr="00A11C3E">
        <w:rPr>
          <w:sz w:val="24"/>
          <w:szCs w:val="24"/>
        </w:rPr>
        <w:t>It was awful! Firstly the</w:t>
      </w:r>
      <w:r w:rsidR="00FC3264">
        <w:rPr>
          <w:sz w:val="24"/>
          <w:szCs w:val="24"/>
        </w:rPr>
        <w:tab/>
      </w:r>
      <w:proofErr w:type="spellStart"/>
      <w:r w:rsidR="00FC3264">
        <w:rPr>
          <w:sz w:val="24"/>
          <w:szCs w:val="24"/>
        </w:rPr>
        <w:t>the</w:t>
      </w:r>
      <w:proofErr w:type="spellEnd"/>
      <w:r w:rsidR="00FD0512">
        <w:rPr>
          <w:sz w:val="24"/>
          <w:szCs w:val="24"/>
        </w:rPr>
        <w:t xml:space="preserve"> j</w:t>
      </w:r>
      <w:r w:rsidR="00FC3264">
        <w:rPr>
          <w:sz w:val="24"/>
          <w:szCs w:val="24"/>
        </w:rPr>
        <w:t xml:space="preserve">ourney was </w:t>
      </w:r>
    </w:p>
    <w:p w:rsidR="00FC3264" w:rsidRPr="00FC3264" w:rsidRDefault="00FC3264" w:rsidP="00FC3264">
      <w:pPr>
        <w:rPr>
          <w:sz w:val="24"/>
          <w:szCs w:val="24"/>
        </w:rPr>
      </w:pPr>
    </w:p>
    <w:p w:rsidR="00FC3264" w:rsidRPr="00FC3264" w:rsidRDefault="00FC3264" w:rsidP="00FC3264">
      <w:pPr>
        <w:rPr>
          <w:sz w:val="24"/>
          <w:szCs w:val="24"/>
        </w:rPr>
      </w:pPr>
    </w:p>
    <w:p w:rsidR="00FC3264" w:rsidRPr="00FC3264" w:rsidRDefault="00FC3264" w:rsidP="00FC3264">
      <w:pPr>
        <w:rPr>
          <w:sz w:val="24"/>
          <w:szCs w:val="24"/>
        </w:rPr>
      </w:pPr>
    </w:p>
    <w:p w:rsidR="00FC3264" w:rsidRPr="00FC3264" w:rsidRDefault="00FC3264" w:rsidP="00FC3264">
      <w:pPr>
        <w:rPr>
          <w:sz w:val="24"/>
          <w:szCs w:val="24"/>
        </w:rPr>
      </w:pPr>
    </w:p>
    <w:p w:rsidR="00FC3264" w:rsidRPr="00FC3264" w:rsidRDefault="00FC3264" w:rsidP="00FC3264">
      <w:pPr>
        <w:rPr>
          <w:sz w:val="24"/>
          <w:szCs w:val="24"/>
        </w:rPr>
      </w:pPr>
    </w:p>
    <w:p w:rsidR="00FD0512" w:rsidRDefault="00FC3264" w:rsidP="00FC326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terrible</w:t>
      </w:r>
      <w:proofErr w:type="gramEnd"/>
      <w:r>
        <w:rPr>
          <w:sz w:val="24"/>
          <w:szCs w:val="24"/>
        </w:rPr>
        <w:t>. Secondly</w:t>
      </w:r>
      <w:r w:rsidR="00853D1F">
        <w:rPr>
          <w:sz w:val="24"/>
          <w:szCs w:val="24"/>
        </w:rPr>
        <w:t xml:space="preserve">, </w:t>
      </w:r>
      <w:r w:rsidR="0026786A">
        <w:rPr>
          <w:sz w:val="24"/>
          <w:szCs w:val="24"/>
        </w:rPr>
        <w:t xml:space="preserve">when we arrived there was no-one there and we had to wait </w:t>
      </w:r>
    </w:p>
    <w:p w:rsidR="00FD0512" w:rsidRDefault="00FD0512" w:rsidP="00FC3264">
      <w:pPr>
        <w:rPr>
          <w:sz w:val="24"/>
          <w:szCs w:val="24"/>
        </w:rPr>
      </w:pPr>
      <w:r w:rsidRPr="00022C3D">
        <w:rPr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A6ED48" wp14:editId="07E9D128">
                <wp:simplePos x="0" y="0"/>
                <wp:positionH relativeFrom="page">
                  <wp:posOffset>4171950</wp:posOffset>
                </wp:positionH>
                <wp:positionV relativeFrom="page">
                  <wp:posOffset>7887971</wp:posOffset>
                </wp:positionV>
                <wp:extent cx="2349500" cy="1771650"/>
                <wp:effectExtent l="19050" t="0" r="69850" b="0"/>
                <wp:wrapNone/>
                <wp:docPr id="18" name="Výbuch 2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1716">
                          <a:off x="0" y="0"/>
                          <a:ext cx="2349500" cy="1771650"/>
                        </a:xfrm>
                        <a:prstGeom prst="irregularSeal2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0512" w:rsidRPr="0049329E" w:rsidRDefault="00FD0512" w:rsidP="00FD0512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2 18" o:spid="_x0000_s1034" type="#_x0000_t72" style="position:absolute;margin-left:328.5pt;margin-top:621.1pt;width:185pt;height:139.5pt;rotation:1465512fd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" fillcolor="white [3201]" strokecolor="black [3213]" strokeweight=".25pt">
                <v:textbox>
                  <w:txbxContent>
                    <w:p w:rsidR="00FD0512" w:rsidRPr="0049329E" w:rsidRDefault="00FD0512" w:rsidP="00FD0512">
                      <w:pPr>
                        <w:jc w:val="center"/>
                        <w:rPr>
                          <w:lang w:val="cs-CZ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D0512" w:rsidRDefault="00FD0512" w:rsidP="00FC3264">
      <w:pPr>
        <w:rPr>
          <w:sz w:val="24"/>
          <w:szCs w:val="24"/>
        </w:rPr>
      </w:pPr>
      <w:r w:rsidRPr="00A11C3E">
        <w:rPr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79303BE" wp14:editId="4E0357E1">
                <wp:simplePos x="0" y="0"/>
                <wp:positionH relativeFrom="page">
                  <wp:posOffset>4838699</wp:posOffset>
                </wp:positionH>
                <wp:positionV relativeFrom="page">
                  <wp:posOffset>8401050</wp:posOffset>
                </wp:positionV>
                <wp:extent cx="1000125" cy="685800"/>
                <wp:effectExtent l="0" t="0" r="28575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0512" w:rsidRDefault="00FD0512" w:rsidP="00FD0512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beach</w:t>
                            </w:r>
                            <w:proofErr w:type="spellEnd"/>
                          </w:p>
                          <w:p w:rsidR="00FD0512" w:rsidRDefault="00FD0512" w:rsidP="00FD0512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river</w:t>
                            </w:r>
                            <w:proofErr w:type="spellEnd"/>
                          </w:p>
                          <w:p w:rsidR="00FD0512" w:rsidRPr="00FB7F2A" w:rsidRDefault="00FD0512" w:rsidP="00FD0512">
                            <w:pPr>
                              <w:rPr>
                                <w:lang w:val="cs-CZ"/>
                              </w:rPr>
                            </w:pPr>
                            <w:proofErr w:type="spellStart"/>
                            <w:r>
                              <w:rPr>
                                <w:lang w:val="cs-CZ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mountains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5" type="#_x0000_t202" style="position:absolute;margin-left:381pt;margin-top:661.5pt;width:78.75pt;height:54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" fillcolor="white [3201]" strokecolor="white [3212]" strokeweight=".5pt">
                <v:textbox>
                  <w:txbxContent>
                    <w:p w:rsidR="00FD0512" w:rsidRDefault="00FD0512" w:rsidP="00FD0512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the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beach</w:t>
                      </w:r>
                      <w:proofErr w:type="spellEnd"/>
                    </w:p>
                    <w:p w:rsidR="00FD0512" w:rsidRDefault="00FD0512" w:rsidP="00FD0512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the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river</w:t>
                      </w:r>
                      <w:proofErr w:type="spellEnd"/>
                    </w:p>
                    <w:p w:rsidR="00FD0512" w:rsidRPr="00FB7F2A" w:rsidRDefault="00FD0512" w:rsidP="00FD0512">
                      <w:pPr>
                        <w:rPr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the</w:t>
                      </w:r>
                      <w:proofErr w:type="spellEnd"/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mountains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gramStart"/>
      <w:r w:rsidR="0026786A">
        <w:rPr>
          <w:sz w:val="24"/>
          <w:szCs w:val="24"/>
        </w:rPr>
        <w:t>outside</w:t>
      </w:r>
      <w:proofErr w:type="gramEnd"/>
      <w:r w:rsidR="0026786A">
        <w:rPr>
          <w:sz w:val="24"/>
          <w:szCs w:val="24"/>
        </w:rPr>
        <w:t xml:space="preserve"> for two hours. The ne</w:t>
      </w:r>
      <w:r w:rsidR="000A314D">
        <w:rPr>
          <w:sz w:val="24"/>
          <w:szCs w:val="24"/>
        </w:rPr>
        <w:t xml:space="preserve">xt day we went to </w:t>
      </w:r>
      <w:bookmarkStart w:id="0" w:name="_GoBack"/>
      <w:bookmarkEnd w:id="0"/>
    </w:p>
    <w:p w:rsidR="00FD0512" w:rsidRPr="00FD0512" w:rsidRDefault="00FD0512" w:rsidP="00FD0512">
      <w:pPr>
        <w:rPr>
          <w:sz w:val="24"/>
          <w:szCs w:val="24"/>
        </w:rPr>
      </w:pPr>
    </w:p>
    <w:p w:rsidR="00FD0512" w:rsidRPr="00FD0512" w:rsidRDefault="00FD0512" w:rsidP="00FD0512">
      <w:pPr>
        <w:rPr>
          <w:sz w:val="24"/>
          <w:szCs w:val="24"/>
        </w:rPr>
      </w:pPr>
    </w:p>
    <w:p w:rsidR="00FD0512" w:rsidRPr="00FD0512" w:rsidRDefault="00FD0512" w:rsidP="00FD0512">
      <w:pPr>
        <w:rPr>
          <w:sz w:val="24"/>
          <w:szCs w:val="24"/>
        </w:rPr>
      </w:pPr>
    </w:p>
    <w:p w:rsidR="00FD0512" w:rsidRPr="00FD0512" w:rsidRDefault="00FD0512" w:rsidP="00FD0512">
      <w:pPr>
        <w:rPr>
          <w:sz w:val="24"/>
          <w:szCs w:val="24"/>
        </w:rPr>
      </w:pPr>
    </w:p>
    <w:p w:rsidR="00FD0512" w:rsidRPr="00FD0512" w:rsidRDefault="00FD0512" w:rsidP="00FD0512">
      <w:pPr>
        <w:rPr>
          <w:sz w:val="24"/>
          <w:szCs w:val="24"/>
        </w:rPr>
      </w:pPr>
    </w:p>
    <w:p w:rsidR="00FD0512" w:rsidRDefault="00FD0512" w:rsidP="00FD0512">
      <w:pPr>
        <w:rPr>
          <w:sz w:val="24"/>
          <w:szCs w:val="24"/>
        </w:rPr>
      </w:pPr>
    </w:p>
    <w:p w:rsidR="00FD0512" w:rsidRDefault="00FD051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D0512" w:rsidRDefault="00FD0512" w:rsidP="00FD0512">
      <w:pPr>
        <w:rPr>
          <w:sz w:val="24"/>
          <w:szCs w:val="24"/>
        </w:rPr>
      </w:pPr>
      <w:r w:rsidRPr="00A11C3E">
        <w:rPr>
          <w:noProof/>
          <w:sz w:val="24"/>
          <w:szCs w:val="24"/>
          <w:lang w:val="cs-CZ" w:eastAsia="cs-CZ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5D1175" wp14:editId="4A739A82">
                <wp:simplePos x="0" y="0"/>
                <wp:positionH relativeFrom="page">
                  <wp:posOffset>4571365</wp:posOffset>
                </wp:positionH>
                <wp:positionV relativeFrom="page">
                  <wp:posOffset>735965</wp:posOffset>
                </wp:positionV>
                <wp:extent cx="1000125" cy="685800"/>
                <wp:effectExtent l="0" t="0" r="28575" b="190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0512" w:rsidRDefault="00FD0512" w:rsidP="00FD0512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brother</w:t>
                            </w:r>
                            <w:proofErr w:type="spellEnd"/>
                          </w:p>
                          <w:p w:rsidR="00FD0512" w:rsidRDefault="00FD0512" w:rsidP="00FD0512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sister</w:t>
                            </w:r>
                            <w:proofErr w:type="spellEnd"/>
                          </w:p>
                          <w:p w:rsidR="00FD0512" w:rsidRPr="00FB7F2A" w:rsidRDefault="00FD0512" w:rsidP="00FD0512">
                            <w:pPr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cs-CZ"/>
                              </w:rPr>
                              <w:t>friend</w:t>
                            </w:r>
                            <w:proofErr w:type="spellEnd"/>
                          </w:p>
                          <w:p w:rsidR="00FD0512" w:rsidRPr="00FB7F2A" w:rsidRDefault="00FD0512" w:rsidP="00FD0512">
                            <w:pPr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36" type="#_x0000_t202" style="position:absolute;margin-left:359.95pt;margin-top:57.95pt;width:78.75pt;height:54pt;z-index: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" fillcolor="white [3201]" strokecolor="white [3212]" strokeweight=".5pt">
                <v:textbox>
                  <w:txbxContent>
                    <w:p w:rsidR="00FD0512" w:rsidRDefault="00FD0512" w:rsidP="00FD0512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brother</w:t>
                      </w:r>
                      <w:proofErr w:type="spellEnd"/>
                    </w:p>
                    <w:p w:rsidR="00FD0512" w:rsidRDefault="00FD0512" w:rsidP="00FD0512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sister</w:t>
                      </w:r>
                      <w:proofErr w:type="spellEnd"/>
                    </w:p>
                    <w:p w:rsidR="00FD0512" w:rsidRPr="00FB7F2A" w:rsidRDefault="00FD0512" w:rsidP="00FD0512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cs-CZ"/>
                        </w:rPr>
                        <w:t>friend</w:t>
                      </w:r>
                      <w:proofErr w:type="spellEnd"/>
                    </w:p>
                    <w:p w:rsidR="00FD0512" w:rsidRPr="00FB7F2A" w:rsidRDefault="00FD0512" w:rsidP="00FD0512">
                      <w:pPr>
                        <w:rPr>
                          <w:lang w:val="cs-CZ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022C3D">
        <w:rPr>
          <w:noProof/>
          <w:sz w:val="24"/>
          <w:szCs w:val="24"/>
          <w:lang w:val="cs-CZ"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F238D7" wp14:editId="377B4202">
                <wp:simplePos x="0" y="0"/>
                <wp:positionH relativeFrom="page">
                  <wp:posOffset>4000500</wp:posOffset>
                </wp:positionH>
                <wp:positionV relativeFrom="page">
                  <wp:posOffset>201295</wp:posOffset>
                </wp:positionV>
                <wp:extent cx="2349500" cy="1771650"/>
                <wp:effectExtent l="19050" t="0" r="69850" b="0"/>
                <wp:wrapNone/>
                <wp:docPr id="20" name="Výbuch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1716">
                          <a:off x="0" y="0"/>
                          <a:ext cx="2349500" cy="1771650"/>
                        </a:xfrm>
                        <a:prstGeom prst="irregularSeal2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0512" w:rsidRPr="0049329E" w:rsidRDefault="00FD0512" w:rsidP="00FD0512">
                            <w:pPr>
                              <w:jc w:val="center"/>
                              <w:rPr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2 20" o:spid="_x0000_s1037" type="#_x0000_t72" style="position:absolute;margin-left:315pt;margin-top:15.85pt;width:185pt;height:139.5pt;rotation:1465512fd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" fillcolor="white [3201]" strokecolor="black [3213]" strokeweight=".25pt">
                <v:textbox>
                  <w:txbxContent>
                    <w:p w:rsidR="00FD0512" w:rsidRPr="0049329E" w:rsidRDefault="00FD0512" w:rsidP="00FD0512">
                      <w:pPr>
                        <w:jc w:val="center"/>
                        <w:rPr>
                          <w:lang w:val="cs-CZ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gramStart"/>
      <w:r>
        <w:rPr>
          <w:sz w:val="24"/>
          <w:szCs w:val="24"/>
        </w:rPr>
        <w:t>and</w:t>
      </w:r>
      <w:proofErr w:type="gramEnd"/>
      <w:r>
        <w:rPr>
          <w:sz w:val="24"/>
          <w:szCs w:val="24"/>
        </w:rPr>
        <w:t xml:space="preserve"> I got sunburnt, it was very painful. My </w:t>
      </w:r>
    </w:p>
    <w:p w:rsidR="00FD0512" w:rsidRPr="00FD0512" w:rsidRDefault="00FD0512" w:rsidP="00FD0512">
      <w:pPr>
        <w:rPr>
          <w:sz w:val="24"/>
          <w:szCs w:val="24"/>
        </w:rPr>
      </w:pPr>
    </w:p>
    <w:p w:rsidR="00FD0512" w:rsidRPr="00FD0512" w:rsidRDefault="00FD0512" w:rsidP="00FD0512">
      <w:pPr>
        <w:rPr>
          <w:sz w:val="24"/>
          <w:szCs w:val="24"/>
        </w:rPr>
      </w:pPr>
    </w:p>
    <w:p w:rsidR="00FD0512" w:rsidRPr="00FD0512" w:rsidRDefault="00FD0512" w:rsidP="00FD0512">
      <w:pPr>
        <w:rPr>
          <w:sz w:val="24"/>
          <w:szCs w:val="24"/>
        </w:rPr>
      </w:pPr>
    </w:p>
    <w:p w:rsidR="00FD0512" w:rsidRPr="00FD0512" w:rsidRDefault="00FD0512" w:rsidP="00FD0512">
      <w:pPr>
        <w:rPr>
          <w:sz w:val="24"/>
          <w:szCs w:val="24"/>
        </w:rPr>
      </w:pPr>
    </w:p>
    <w:p w:rsidR="00FD0512" w:rsidRPr="00FD0512" w:rsidRDefault="00FD0512" w:rsidP="00FD0512">
      <w:pPr>
        <w:rPr>
          <w:sz w:val="24"/>
          <w:szCs w:val="24"/>
        </w:rPr>
      </w:pPr>
    </w:p>
    <w:p w:rsidR="00FD0512" w:rsidRPr="00F37606" w:rsidRDefault="00FD0512" w:rsidP="00FD0512">
      <w:pPr>
        <w:rPr>
          <w:sz w:val="24"/>
          <w:szCs w:val="24"/>
        </w:rPr>
      </w:pPr>
    </w:p>
    <w:p w:rsidR="00F37606" w:rsidRPr="00F37606" w:rsidRDefault="00FD0512" w:rsidP="00FD0512">
      <w:pPr>
        <w:rPr>
          <w:sz w:val="24"/>
          <w:szCs w:val="24"/>
        </w:rPr>
      </w:pPr>
      <w:proofErr w:type="gramStart"/>
      <w:r w:rsidRPr="00F37606">
        <w:rPr>
          <w:sz w:val="24"/>
          <w:szCs w:val="24"/>
        </w:rPr>
        <w:t>though</w:t>
      </w:r>
      <w:proofErr w:type="gramEnd"/>
      <w:r w:rsidRPr="00F37606">
        <w:rPr>
          <w:sz w:val="24"/>
          <w:szCs w:val="24"/>
        </w:rPr>
        <w:t xml:space="preserve"> it was fanny </w:t>
      </w:r>
      <w:r w:rsidR="00F37606" w:rsidRPr="00F37606">
        <w:rPr>
          <w:sz w:val="24"/>
          <w:szCs w:val="24"/>
        </w:rPr>
        <w:t xml:space="preserve">and kept laughing at me. After that it got a little better but I wasn’t  </w:t>
      </w:r>
    </w:p>
    <w:p w:rsidR="00F37606" w:rsidRPr="00F37606" w:rsidRDefault="00F37606" w:rsidP="00FD0512">
      <w:pPr>
        <w:rPr>
          <w:sz w:val="24"/>
          <w:szCs w:val="24"/>
        </w:rPr>
      </w:pPr>
    </w:p>
    <w:p w:rsidR="00F37606" w:rsidRPr="00F37606" w:rsidRDefault="00F37606" w:rsidP="00FD0512">
      <w:pPr>
        <w:rPr>
          <w:sz w:val="24"/>
          <w:szCs w:val="24"/>
        </w:rPr>
      </w:pPr>
      <w:proofErr w:type="gramStart"/>
      <w:r w:rsidRPr="00F37606">
        <w:rPr>
          <w:sz w:val="24"/>
          <w:szCs w:val="24"/>
        </w:rPr>
        <w:t>looking</w:t>
      </w:r>
      <w:proofErr w:type="gramEnd"/>
      <w:r w:rsidRPr="00F37606">
        <w:rPr>
          <w:sz w:val="24"/>
          <w:szCs w:val="24"/>
        </w:rPr>
        <w:t xml:space="preserve"> forward to the journey back home. Next year I’m going to stay at home, I </w:t>
      </w:r>
    </w:p>
    <w:p w:rsidR="00F37606" w:rsidRPr="00F37606" w:rsidRDefault="00F37606" w:rsidP="00FD0512">
      <w:pPr>
        <w:rPr>
          <w:sz w:val="24"/>
          <w:szCs w:val="24"/>
        </w:rPr>
      </w:pPr>
    </w:p>
    <w:p w:rsidR="00022C3D" w:rsidRDefault="00F37606" w:rsidP="00FD0512">
      <w:pPr>
        <w:rPr>
          <w:sz w:val="24"/>
          <w:szCs w:val="24"/>
        </w:rPr>
      </w:pPr>
      <w:proofErr w:type="gramStart"/>
      <w:r w:rsidRPr="00F37606">
        <w:rPr>
          <w:sz w:val="24"/>
          <w:szCs w:val="24"/>
        </w:rPr>
        <w:t>won’t</w:t>
      </w:r>
      <w:proofErr w:type="gramEnd"/>
      <w:r w:rsidRPr="00F37606">
        <w:rPr>
          <w:sz w:val="24"/>
          <w:szCs w:val="24"/>
        </w:rPr>
        <w:t xml:space="preserve"> get sunburnt there!</w:t>
      </w:r>
    </w:p>
    <w:p w:rsidR="003E12F8" w:rsidRDefault="003E12F8" w:rsidP="00FD0512">
      <w:pPr>
        <w:rPr>
          <w:sz w:val="24"/>
          <w:szCs w:val="24"/>
        </w:rPr>
      </w:pPr>
    </w:p>
    <w:p w:rsidR="003E12F8" w:rsidRDefault="003E12F8" w:rsidP="00FD0512">
      <w:pPr>
        <w:rPr>
          <w:sz w:val="24"/>
          <w:szCs w:val="24"/>
        </w:rPr>
      </w:pPr>
    </w:p>
    <w:p w:rsidR="003E12F8" w:rsidRDefault="003E12F8" w:rsidP="00FD0512">
      <w:pPr>
        <w:rPr>
          <w:sz w:val="24"/>
          <w:szCs w:val="24"/>
        </w:rPr>
      </w:pPr>
    </w:p>
    <w:p w:rsidR="007D4C69" w:rsidRPr="007D4C69" w:rsidRDefault="003E12F8" w:rsidP="00FD0512">
      <w:pPr>
        <w:rPr>
          <w:b/>
          <w:szCs w:val="20"/>
        </w:rPr>
      </w:pPr>
      <w:r w:rsidRPr="007D4C69">
        <w:rPr>
          <w:b/>
          <w:szCs w:val="20"/>
        </w:rPr>
        <w:t>1. Write the text using the offer.</w:t>
      </w:r>
    </w:p>
    <w:p w:rsidR="007D4C69" w:rsidRPr="007D4C69" w:rsidRDefault="007D4C69" w:rsidP="00FD0512">
      <w:pPr>
        <w:rPr>
          <w:b/>
          <w:szCs w:val="20"/>
        </w:rPr>
      </w:pPr>
    </w:p>
    <w:p w:rsidR="003E12F8" w:rsidRPr="007D4C69" w:rsidRDefault="007D4C69" w:rsidP="00FD0512">
      <w:pPr>
        <w:rPr>
          <w:b/>
          <w:szCs w:val="20"/>
        </w:rPr>
      </w:pPr>
      <w:r w:rsidRPr="007D4C69">
        <w:rPr>
          <w:b/>
          <w:szCs w:val="20"/>
        </w:rPr>
        <w:t>2. Create the similar story about your holiday or dream holiday. I could be negative or positive.</w:t>
      </w:r>
    </w:p>
    <w:sectPr w:rsidR="003E12F8" w:rsidRPr="007D4C69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2CB" w:rsidRDefault="00EC22CB" w:rsidP="006A0033">
      <w:r>
        <w:separator/>
      </w:r>
    </w:p>
  </w:endnote>
  <w:endnote w:type="continuationSeparator" w:id="0">
    <w:p w:rsidR="00EC22CB" w:rsidRDefault="00EC22CB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F2A" w:rsidRDefault="00FB7F2A" w:rsidP="00FB7F2A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FB7F2A" w:rsidRDefault="00FB7F2A" w:rsidP="00FB7F2A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FB7F2A" w:rsidRDefault="00FB7F2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F2A" w:rsidRDefault="00FB7F2A" w:rsidP="00FB7F2A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FB7F2A" w:rsidRDefault="00FB7F2A" w:rsidP="00FB7F2A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FB7F2A" w:rsidRPr="00FB7F2A" w:rsidRDefault="00FB7F2A" w:rsidP="00FB7F2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2CB" w:rsidRDefault="00EC22CB" w:rsidP="006A0033">
      <w:r>
        <w:separator/>
      </w:r>
    </w:p>
  </w:footnote>
  <w:footnote w:type="continuationSeparator" w:id="0">
    <w:p w:rsidR="00EC22CB" w:rsidRDefault="00EC22CB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C02"/>
    <w:rsid w:val="00022C3D"/>
    <w:rsid w:val="0004313B"/>
    <w:rsid w:val="00043C08"/>
    <w:rsid w:val="00083091"/>
    <w:rsid w:val="00091810"/>
    <w:rsid w:val="00094481"/>
    <w:rsid w:val="000A314D"/>
    <w:rsid w:val="000B3F64"/>
    <w:rsid w:val="000C19B5"/>
    <w:rsid w:val="000C6ED6"/>
    <w:rsid w:val="000E1782"/>
    <w:rsid w:val="001066BC"/>
    <w:rsid w:val="00107676"/>
    <w:rsid w:val="0012244A"/>
    <w:rsid w:val="001247F1"/>
    <w:rsid w:val="00130B4A"/>
    <w:rsid w:val="0013182E"/>
    <w:rsid w:val="00141695"/>
    <w:rsid w:val="00191D42"/>
    <w:rsid w:val="001C368B"/>
    <w:rsid w:val="002250DF"/>
    <w:rsid w:val="00260E1C"/>
    <w:rsid w:val="00261352"/>
    <w:rsid w:val="0026786A"/>
    <w:rsid w:val="002E3264"/>
    <w:rsid w:val="003245A3"/>
    <w:rsid w:val="00326812"/>
    <w:rsid w:val="003562D0"/>
    <w:rsid w:val="00362017"/>
    <w:rsid w:val="00362AE7"/>
    <w:rsid w:val="003A6134"/>
    <w:rsid w:val="003E12F8"/>
    <w:rsid w:val="003F2236"/>
    <w:rsid w:val="0043089E"/>
    <w:rsid w:val="0045733A"/>
    <w:rsid w:val="004876B5"/>
    <w:rsid w:val="0049329E"/>
    <w:rsid w:val="004D0397"/>
    <w:rsid w:val="005012DB"/>
    <w:rsid w:val="0050682E"/>
    <w:rsid w:val="00520471"/>
    <w:rsid w:val="005213C8"/>
    <w:rsid w:val="005272B5"/>
    <w:rsid w:val="00555297"/>
    <w:rsid w:val="00571079"/>
    <w:rsid w:val="005905EB"/>
    <w:rsid w:val="00590D7C"/>
    <w:rsid w:val="005A5B53"/>
    <w:rsid w:val="005F44B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D4C69"/>
    <w:rsid w:val="00800BF6"/>
    <w:rsid w:val="00812FE1"/>
    <w:rsid w:val="00832803"/>
    <w:rsid w:val="00842323"/>
    <w:rsid w:val="00853D1F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1377"/>
    <w:rsid w:val="009763DF"/>
    <w:rsid w:val="009E1A89"/>
    <w:rsid w:val="009F090C"/>
    <w:rsid w:val="00A0092C"/>
    <w:rsid w:val="00A11C3E"/>
    <w:rsid w:val="00A507CC"/>
    <w:rsid w:val="00A67C02"/>
    <w:rsid w:val="00A7644D"/>
    <w:rsid w:val="00AD2FF9"/>
    <w:rsid w:val="00AE61C9"/>
    <w:rsid w:val="00B22694"/>
    <w:rsid w:val="00B26D85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6449F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C50ED"/>
    <w:rsid w:val="00DF13BD"/>
    <w:rsid w:val="00DF3391"/>
    <w:rsid w:val="00E128A9"/>
    <w:rsid w:val="00E141C4"/>
    <w:rsid w:val="00E22C27"/>
    <w:rsid w:val="00E32B68"/>
    <w:rsid w:val="00E43956"/>
    <w:rsid w:val="00E66547"/>
    <w:rsid w:val="00E8088B"/>
    <w:rsid w:val="00E90C70"/>
    <w:rsid w:val="00EA0E9E"/>
    <w:rsid w:val="00EB1036"/>
    <w:rsid w:val="00EB15EA"/>
    <w:rsid w:val="00EB4C53"/>
    <w:rsid w:val="00EC22CB"/>
    <w:rsid w:val="00EC3BA0"/>
    <w:rsid w:val="00EC7FE7"/>
    <w:rsid w:val="00F15812"/>
    <w:rsid w:val="00F3330E"/>
    <w:rsid w:val="00F37606"/>
    <w:rsid w:val="00F65FA4"/>
    <w:rsid w:val="00F66639"/>
    <w:rsid w:val="00F76FCD"/>
    <w:rsid w:val="00F819AF"/>
    <w:rsid w:val="00F93EE1"/>
    <w:rsid w:val="00FA285A"/>
    <w:rsid w:val="00FB7F2A"/>
    <w:rsid w:val="00FC2141"/>
    <w:rsid w:val="00FC3264"/>
    <w:rsid w:val="00FD0512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FB7F2A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FB7F2A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FB7F2A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FB7F2A"/>
    <w:rPr>
      <w:rFonts w:ascii="Times New Roman" w:eastAsia="Times New Roman" w:hAnsi="Times New Roman"/>
      <w:kern w:val="2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9ACC4-4118-4621-99AD-3D07A398D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129</TotalTime>
  <Pages>4</Pages>
  <Words>194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10</cp:revision>
  <cp:lastPrinted>2011-05-17T22:28:00Z</cp:lastPrinted>
  <dcterms:created xsi:type="dcterms:W3CDTF">2013-06-23T18:39:00Z</dcterms:created>
  <dcterms:modified xsi:type="dcterms:W3CDTF">2013-07-16T09:53:00Z</dcterms:modified>
</cp:coreProperties>
</file>