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174" w:rsidRPr="00837D2F" w:rsidRDefault="006A27DD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37D2F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VY_32_INOVACE_</w:t>
      </w:r>
      <w:r w:rsidR="00D36792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1</w:t>
      </w:r>
      <w:r w:rsidR="004A74E7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2</w:t>
      </w:r>
      <w:r w:rsidR="00D36792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_AJ</w:t>
      </w:r>
      <w:r w:rsidR="00A5347F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6</w:t>
      </w:r>
      <w:r w:rsidR="00D36792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  <w:t>T</w:t>
      </w:r>
      <w:r w:rsidR="00D36792">
        <w:rPr>
          <w:rFonts w:asciiTheme="majorHAnsi" w:eastAsia="Times New Roman" w:hAnsiTheme="majorHAnsi" w:cs="Calibri"/>
          <w:b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éma</w:t>
      </w:r>
      <w:r w:rsidR="00D36792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: </w:t>
      </w:r>
      <w:r w:rsidR="00F40AFA" w:rsidRPr="00F40AFA">
        <w:rPr>
          <w:rFonts w:asciiTheme="majorHAnsi" w:eastAsia="Times New Roman" w:hAnsiTheme="majorHAnsi" w:cs="Calibri"/>
          <w:b/>
          <w:color w:val="A7EA52" w:themeColor="accent3"/>
          <w:kern w:val="1"/>
          <w:sz w:val="52"/>
          <w:szCs w:val="56"/>
          <w:lang w:val="en-US"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Alphabet </w:t>
      </w:r>
      <w:r w:rsidR="004A74E7">
        <w:rPr>
          <w:rFonts w:asciiTheme="majorHAnsi" w:eastAsia="Times New Roman" w:hAnsiTheme="majorHAnsi" w:cs="Calibri"/>
          <w:b/>
          <w:color w:val="A7EA52" w:themeColor="accent3"/>
          <w:kern w:val="1"/>
          <w:sz w:val="52"/>
          <w:szCs w:val="56"/>
          <w:lang w:val="en-US"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Soccer</w:t>
      </w:r>
    </w:p>
    <w:p w:rsidR="004C4DEB" w:rsidRPr="00837D2F" w:rsidRDefault="004C4DEB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olor w:val="4E67C8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837D2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Z</w:t>
      </w:r>
      <w:r w:rsidR="00562B7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ákladní škola</w:t>
      </w:r>
      <w:r w:rsidRPr="00837D2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</w:t>
      </w:r>
      <w:r w:rsidR="00562B7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Kolín V., </w:t>
      </w:r>
      <w:r w:rsidRPr="00837D2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Mnichovická</w:t>
      </w:r>
      <w:r w:rsidR="00562B7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62</w:t>
      </w:r>
      <w:r w:rsidRPr="00837D2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="00301B9A" w:rsidRPr="00837D2F">
        <w:rPr>
          <w:rFonts w:eastAsia="Times New Roman" w:cstheme="minorHAnsi"/>
          <w:b/>
          <w:color w:val="4E67C8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 xml:space="preserve">Mgr. </w:t>
      </w:r>
      <w:r w:rsidRPr="00837D2F">
        <w:rPr>
          <w:rFonts w:eastAsia="Times New Roman" w:cstheme="minorHAnsi"/>
          <w:b/>
          <w:color w:val="4E67C8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Aleš Polívka</w:t>
      </w:r>
    </w:p>
    <w:p w:rsidR="006A27DD" w:rsidRPr="003B2C14" w:rsidRDefault="004A74E7" w:rsidP="00837D2F">
      <w:pPr>
        <w:tabs>
          <w:tab w:val="right" w:pos="9072"/>
        </w:tabs>
        <w:spacing w:before="2880" w:after="0"/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22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</w:t>
      </w:r>
      <w:r w:rsidR="00F40AFA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.201</w:t>
      </w:r>
      <w:r w:rsidR="00F40AFA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="00837D2F" w:rsidRPr="003B2C14"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ab/>
      </w:r>
      <w:r w:rsidR="00A5347F"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>6</w:t>
      </w:r>
      <w:bookmarkStart w:id="0" w:name="_GoBack"/>
      <w:bookmarkEnd w:id="0"/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</w:t>
      </w:r>
      <w:r w:rsidR="00D36792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 xml:space="preserve">- </w:t>
      </w:r>
      <w:r w:rsidR="00A52475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9</w:t>
      </w:r>
      <w:r w:rsidR="00D36792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 xml:space="preserve"> třída</w:t>
      </w:r>
    </w:p>
    <w:p w:rsidR="00837D2F" w:rsidRDefault="00837D2F" w:rsidP="006A27DD">
      <w:pPr>
        <w:rPr>
          <w:noProof/>
          <w:lang w:eastAsia="cs-CZ"/>
        </w:rPr>
      </w:pPr>
    </w:p>
    <w:p w:rsidR="006A27DD" w:rsidRDefault="006A27DD" w:rsidP="006A27DD">
      <w:pPr>
        <w:rPr>
          <w:noProof/>
          <w:lang w:eastAsia="cs-CZ"/>
        </w:rPr>
        <w:sectPr w:rsidR="006A27DD" w:rsidSect="00791174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52475" w:rsidRPr="00E3220A" w:rsidRDefault="00A52475" w:rsidP="00A52475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Pravidla</w:t>
      </w:r>
      <w:r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t>:</w:t>
      </w:r>
    </w:p>
    <w:p w:rsidR="004A74E7" w:rsidRDefault="00425B98" w:rsidP="00D965E3">
      <w:pPr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D16D31" wp14:editId="4556DF3F">
                <wp:simplePos x="0" y="0"/>
                <wp:positionH relativeFrom="column">
                  <wp:posOffset>4259580</wp:posOffset>
                </wp:positionH>
                <wp:positionV relativeFrom="paragraph">
                  <wp:posOffset>1036320</wp:posOffset>
                </wp:positionV>
                <wp:extent cx="214630" cy="214630"/>
                <wp:effectExtent l="0" t="0" r="13970" b="1397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26" style="position:absolute;margin-left:335.4pt;margin-top:81.6pt;width:16.9pt;height:16.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" fillcolor="#4e67c8 [3204]" strokecolor="#31479e [2404]" strokeweight="1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BF43B0" wp14:editId="34947B93">
                <wp:simplePos x="0" y="0"/>
                <wp:positionH relativeFrom="column">
                  <wp:posOffset>5069840</wp:posOffset>
                </wp:positionH>
                <wp:positionV relativeFrom="paragraph">
                  <wp:posOffset>1035685</wp:posOffset>
                </wp:positionV>
                <wp:extent cx="214630" cy="214630"/>
                <wp:effectExtent l="0" t="0" r="13970" b="1397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6" style="position:absolute;margin-left:399.2pt;margin-top:81.55pt;width:16.9pt;height:16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" fillcolor="#4e67c8 [3204]" strokecolor="#31479e [2404]" strokeweight="1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557890" wp14:editId="4CFF1510">
                <wp:simplePos x="0" y="0"/>
                <wp:positionH relativeFrom="column">
                  <wp:posOffset>4688840</wp:posOffset>
                </wp:positionH>
                <wp:positionV relativeFrom="paragraph">
                  <wp:posOffset>1068070</wp:posOffset>
                </wp:positionV>
                <wp:extent cx="214630" cy="214630"/>
                <wp:effectExtent l="0" t="0" r="13970" b="1397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" o:spid="_x0000_s1026" style="position:absolute;margin-left:369.2pt;margin-top:84.1pt;width:16.9pt;height:16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" fillcolor="#4e67c8 [3204]" strokecolor="#31479e [2404]" strokeweight="1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D7DE1A" wp14:editId="24707CBD">
                <wp:simplePos x="0" y="0"/>
                <wp:positionH relativeFrom="column">
                  <wp:posOffset>3879215</wp:posOffset>
                </wp:positionH>
                <wp:positionV relativeFrom="paragraph">
                  <wp:posOffset>1036320</wp:posOffset>
                </wp:positionV>
                <wp:extent cx="214630" cy="214630"/>
                <wp:effectExtent l="0" t="0" r="13970" b="1397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305.45pt;margin-top:81.6pt;width:16.9pt;height:16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" fillcolor="#4e67c8 [3204]" strokecolor="#31479e [2404]" strokeweight="1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6E2AB7" wp14:editId="3F696FF8">
                <wp:simplePos x="0" y="0"/>
                <wp:positionH relativeFrom="column">
                  <wp:posOffset>3505200</wp:posOffset>
                </wp:positionH>
                <wp:positionV relativeFrom="paragraph">
                  <wp:posOffset>1068070</wp:posOffset>
                </wp:positionV>
                <wp:extent cx="214630" cy="214630"/>
                <wp:effectExtent l="0" t="0" r="13970" b="1397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" o:spid="_x0000_s1026" style="position:absolute;margin-left:276pt;margin-top:84.1pt;width:16.9pt;height:16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" fillcolor="#4e67c8 [3204]" strokecolor="#31479e [2404]" strokeweight="1.25pt"/>
            </w:pict>
          </mc:Fallback>
        </mc:AlternateContent>
      </w:r>
      <w:r w:rsidR="005D5D9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AF94D7E" wp14:editId="591EB0CA">
                <wp:simplePos x="0" y="0"/>
                <wp:positionH relativeFrom="column">
                  <wp:posOffset>3011805</wp:posOffset>
                </wp:positionH>
                <wp:positionV relativeFrom="paragraph">
                  <wp:posOffset>1001643</wp:posOffset>
                </wp:positionV>
                <wp:extent cx="317500" cy="333955"/>
                <wp:effectExtent l="0" t="0" r="0" b="0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" cy="3339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D5D9A" w:rsidRPr="00213F53" w:rsidRDefault="005D5D9A" w:rsidP="005D5D9A">
                            <w:pPr>
                              <w:jc w:val="center"/>
                              <w:rPr>
                                <w:color w:val="FFFFFF" w:themeColor="background1"/>
                                <w:sz w:val="36"/>
                              </w:rPr>
                            </w:pPr>
                            <w:r w:rsidRPr="00213F53">
                              <w:rPr>
                                <w:color w:val="FFFFFF" w:themeColor="background1"/>
                                <w:sz w:val="36"/>
                              </w:rPr>
                              <w:sym w:font="Wingdings" w:char="F049"/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3" o:spid="_x0000_s1026" type="#_x0000_t202" style="position:absolute;left:0;text-align:left;margin-left:237.15pt;margin-top:78.85pt;width:25pt;height:26.3pt;z-index:2516930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" filled="f" stroked="f" strokeweight=".5pt">
                <v:fill o:detectmouseclick="t"/>
                <v:textbox>
                  <w:txbxContent>
                    <w:p w:rsidR="005D5D9A" w:rsidRPr="00213F53" w:rsidRDefault="005D5D9A" w:rsidP="005D5D9A">
                      <w:pPr>
                        <w:jc w:val="center"/>
                        <w:rPr>
                          <w:color w:val="FFFFFF" w:themeColor="background1"/>
                          <w:sz w:val="36"/>
                        </w:rPr>
                      </w:pPr>
                      <w:r w:rsidRPr="00213F53">
                        <w:rPr>
                          <w:color w:val="FFFFFF" w:themeColor="background1"/>
                          <w:sz w:val="36"/>
                        </w:rPr>
                        <w:sym w:font="Wingdings" w:char="F049"/>
                      </w:r>
                    </w:p>
                  </w:txbxContent>
                </v:textbox>
              </v:shape>
            </w:pict>
          </mc:Fallback>
        </mc:AlternateContent>
      </w:r>
      <w:r w:rsidR="005D5D9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71234E" wp14:editId="54642CB8">
                <wp:simplePos x="0" y="0"/>
                <wp:positionH relativeFrom="column">
                  <wp:posOffset>3082925</wp:posOffset>
                </wp:positionH>
                <wp:positionV relativeFrom="paragraph">
                  <wp:posOffset>1063625</wp:posOffset>
                </wp:positionV>
                <wp:extent cx="214630" cy="214630"/>
                <wp:effectExtent l="0" t="0" r="13970" b="13970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" o:spid="_x0000_s1026" style="position:absolute;margin-left:242.75pt;margin-top:83.75pt;width:16.9pt;height:16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" fillcolor="#4e67c8 [3204]" strokecolor="#31479e [2404]" strokeweight="1.25pt"/>
            </w:pict>
          </mc:Fallback>
        </mc:AlternateContent>
      </w:r>
      <w:r w:rsidR="006837E0">
        <w:t xml:space="preserve">Aktivita </w:t>
      </w:r>
      <w:r w:rsidR="004A74E7">
        <w:t xml:space="preserve">je založená na </w:t>
      </w:r>
      <w:r w:rsidR="00051FF8">
        <w:t xml:space="preserve">sloučení dvou známých her </w:t>
      </w:r>
      <w:r w:rsidR="00595F99">
        <w:t>–</w:t>
      </w:r>
      <w:r w:rsidR="00051FF8">
        <w:t xml:space="preserve"> s</w:t>
      </w:r>
      <w:r w:rsidR="004A74E7">
        <w:t>lovní</w:t>
      </w:r>
      <w:r w:rsidR="00051FF8">
        <w:t>ho</w:t>
      </w:r>
      <w:r w:rsidR="004A74E7">
        <w:t xml:space="preserve"> fotbal</w:t>
      </w:r>
      <w:r w:rsidR="00051FF8">
        <w:t>u</w:t>
      </w:r>
      <w:r w:rsidR="00421577">
        <w:t xml:space="preserve"> a stolní deskové hry</w:t>
      </w:r>
      <w:r w:rsidR="00051FF8">
        <w:t xml:space="preserve"> s názvem fotbal</w:t>
      </w:r>
      <w:r w:rsidR="004A74E7">
        <w:t xml:space="preserve">. </w:t>
      </w:r>
      <w:r w:rsidR="00D36792">
        <w:t xml:space="preserve">Žáci </w:t>
      </w:r>
      <w:r w:rsidR="004A74E7">
        <w:t xml:space="preserve">však nehrají sami za sebe, ale jedná se o týmovou spolupráci. </w:t>
      </w:r>
      <w:r w:rsidR="00595F99">
        <w:t>Utvoří se dva týmy</w:t>
      </w:r>
      <w:r w:rsidR="004A74E7">
        <w:t>.</w:t>
      </w:r>
      <w:r w:rsidR="0004486A">
        <w:t xml:space="preserve"> Každý tým vytvoří řadu </w:t>
      </w:r>
      <w:r w:rsidR="00595F99">
        <w:t>čelem proti soupeři</w:t>
      </w:r>
      <w:r>
        <w:t>, zobrazení níže</w:t>
      </w:r>
      <w:r w:rsidR="00A04FAD">
        <w:t xml:space="preserve">. Pokud má jeden tým o hráče méně, zvolí si </w:t>
      </w:r>
      <w:r w:rsidR="00051FF8">
        <w:t>před každým výkopem svého kapitána</w:t>
      </w:r>
      <w:r w:rsidR="00A04FAD">
        <w:t>, který během hry přeběhne z </w:t>
      </w:r>
      <w:r w:rsidR="00051FF8">
        <w:t>prvního</w:t>
      </w:r>
      <w:r w:rsidR="00A04FAD">
        <w:t xml:space="preserve"> místa pomyslného „brankaře“ až </w:t>
      </w:r>
      <w:r w:rsidR="00051FF8">
        <w:t>na poslední místo „střílejícího útočníka“</w:t>
      </w:r>
      <w:r w:rsidR="0058792A">
        <w:t>.</w:t>
      </w:r>
    </w:p>
    <w:p w:rsidR="005D5D9A" w:rsidRDefault="00425B98" w:rsidP="00D965E3">
      <w:pPr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2147054" wp14:editId="0526060F">
                <wp:simplePos x="0" y="0"/>
                <wp:positionH relativeFrom="column">
                  <wp:posOffset>3297555</wp:posOffset>
                </wp:positionH>
                <wp:positionV relativeFrom="paragraph">
                  <wp:posOffset>283845</wp:posOffset>
                </wp:positionV>
                <wp:extent cx="214630" cy="214630"/>
                <wp:effectExtent l="0" t="0" r="13970" b="1397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" o:spid="_x0000_s1026" style="position:absolute;margin-left:259.65pt;margin-top:22.35pt;width:16.9pt;height:16.9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" fillcolor="#f14124 [3209]" strokecolor="#c2260c [2409]" strokeweight="1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EC32220" wp14:editId="3F00F3B3">
                <wp:simplePos x="0" y="0"/>
                <wp:positionH relativeFrom="column">
                  <wp:posOffset>3691255</wp:posOffset>
                </wp:positionH>
                <wp:positionV relativeFrom="paragraph">
                  <wp:posOffset>283845</wp:posOffset>
                </wp:positionV>
                <wp:extent cx="214630" cy="214630"/>
                <wp:effectExtent l="0" t="0" r="13970" b="1397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" o:spid="_x0000_s1026" style="position:absolute;margin-left:290.65pt;margin-top:22.35pt;width:16.9pt;height:16.9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" fillcolor="#f14124 [3209]" strokecolor="#c2260c [2409]" strokeweight="1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291FE35" wp14:editId="55D20B79">
                <wp:simplePos x="0" y="0"/>
                <wp:positionH relativeFrom="column">
                  <wp:posOffset>4092575</wp:posOffset>
                </wp:positionH>
                <wp:positionV relativeFrom="paragraph">
                  <wp:posOffset>283845</wp:posOffset>
                </wp:positionV>
                <wp:extent cx="214630" cy="214630"/>
                <wp:effectExtent l="0" t="0" r="13970" b="1397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" o:spid="_x0000_s1026" style="position:absolute;margin-left:322.25pt;margin-top:22.35pt;width:16.9pt;height:16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" fillcolor="#f14124 [3209]" strokecolor="#c2260c [2409]" strokeweight="1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60F0116" wp14:editId="38A9AAEB">
                <wp:simplePos x="0" y="0"/>
                <wp:positionH relativeFrom="column">
                  <wp:posOffset>4473575</wp:posOffset>
                </wp:positionH>
                <wp:positionV relativeFrom="paragraph">
                  <wp:posOffset>283845</wp:posOffset>
                </wp:positionV>
                <wp:extent cx="214630" cy="214630"/>
                <wp:effectExtent l="0" t="0" r="13970" b="1397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" o:spid="_x0000_s1026" style="position:absolute;margin-left:352.25pt;margin-top:22.35pt;width:16.9pt;height:16.9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" fillcolor="#f14124 [3209]" strokecolor="#c2260c [2409]" strokeweight="1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00ED202" wp14:editId="339B925C">
                <wp:simplePos x="0" y="0"/>
                <wp:positionH relativeFrom="column">
                  <wp:posOffset>4902200</wp:posOffset>
                </wp:positionH>
                <wp:positionV relativeFrom="paragraph">
                  <wp:posOffset>267335</wp:posOffset>
                </wp:positionV>
                <wp:extent cx="214630" cy="214630"/>
                <wp:effectExtent l="0" t="0" r="13970" b="1397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" o:spid="_x0000_s1026" style="position:absolute;margin-left:386pt;margin-top:21.05pt;width:16.9pt;height:16.9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" fillcolor="#f14124 [3209]" strokecolor="#c2260c [2409]" strokeweight="1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24AA205" wp14:editId="34368869">
                <wp:simplePos x="0" y="0"/>
                <wp:positionH relativeFrom="column">
                  <wp:posOffset>5322819</wp:posOffset>
                </wp:positionH>
                <wp:positionV relativeFrom="paragraph">
                  <wp:posOffset>315292</wp:posOffset>
                </wp:positionV>
                <wp:extent cx="214630" cy="214630"/>
                <wp:effectExtent l="0" t="0" r="13970" b="1397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4" o:spid="_x0000_s1026" style="position:absolute;margin-left:419.1pt;margin-top:24.85pt;width:16.9pt;height:16.9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" fillcolor="#f14124 [3209]" strokecolor="#c2260c [2409]" strokeweight="1.25pt"/>
            </w:pict>
          </mc:Fallback>
        </mc:AlternateContent>
      </w:r>
      <w:r w:rsidR="00213F5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5" behindDoc="0" locked="0" layoutInCell="1" allowOverlap="1" wp14:anchorId="2B1C01E2" wp14:editId="6C80F77E">
                <wp:simplePos x="0" y="0"/>
                <wp:positionH relativeFrom="column">
                  <wp:posOffset>5235272</wp:posOffset>
                </wp:positionH>
                <wp:positionV relativeFrom="paragraph">
                  <wp:posOffset>237419</wp:posOffset>
                </wp:positionV>
                <wp:extent cx="317500" cy="333955"/>
                <wp:effectExtent l="0" t="0" r="0" b="9525"/>
                <wp:wrapNone/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993271">
                          <a:off x="0" y="0"/>
                          <a:ext cx="317500" cy="3339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13F53" w:rsidRPr="00213F53" w:rsidRDefault="00213F53" w:rsidP="005D5D9A">
                            <w:pPr>
                              <w:jc w:val="center"/>
                              <w:rPr>
                                <w:color w:val="FFFFFF" w:themeColor="background1"/>
                                <w:sz w:val="36"/>
                              </w:rPr>
                            </w:pPr>
                            <w:r w:rsidRPr="00213F53">
                              <w:rPr>
                                <w:color w:val="FFFFFF" w:themeColor="background1"/>
                                <w:sz w:val="36"/>
                              </w:rPr>
                              <w:sym w:font="Wingdings" w:char="F049"/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" o:spid="_x0000_s1027" type="#_x0000_t202" style="position:absolute;left:0;text-align:left;margin-left:412.25pt;margin-top:18.7pt;width:25pt;height:26.3pt;rotation:-11585377fd;z-index:251682815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" filled="f" stroked="f" strokeweight=".5pt">
                <v:fill o:detectmouseclick="t"/>
                <v:textbox>
                  <w:txbxContent>
                    <w:p w:rsidR="00213F53" w:rsidRPr="00213F53" w:rsidRDefault="00213F53" w:rsidP="005D5D9A">
                      <w:pPr>
                        <w:jc w:val="center"/>
                        <w:rPr>
                          <w:color w:val="FFFFFF" w:themeColor="background1"/>
                          <w:sz w:val="36"/>
                        </w:rPr>
                      </w:pPr>
                      <w:r w:rsidRPr="00213F53">
                        <w:rPr>
                          <w:color w:val="FFFFFF" w:themeColor="background1"/>
                          <w:sz w:val="36"/>
                        </w:rPr>
                        <w:sym w:font="Wingdings" w:char="F049"/>
                      </w:r>
                    </w:p>
                  </w:txbxContent>
                </v:textbox>
              </v:shape>
            </w:pict>
          </mc:Fallback>
        </mc:AlternateContent>
      </w:r>
      <w:r w:rsidR="0004486A">
        <w:t>Týmy si zvolí brankáře, kteří stojí nejdále od sebe.</w:t>
      </w:r>
    </w:p>
    <w:p w:rsidR="00213F53" w:rsidRDefault="00213F53" w:rsidP="00D965E3">
      <w:pPr>
        <w:jc w:val="both"/>
      </w:pPr>
    </w:p>
    <w:p w:rsidR="000C5B71" w:rsidRDefault="0004486A" w:rsidP="00D965E3">
      <w:pPr>
        <w:jc w:val="both"/>
      </w:pPr>
      <w:r>
        <w:t>Brankáři zahajují hru výkopem</w:t>
      </w:r>
      <w:r w:rsidR="000C5B71">
        <w:t xml:space="preserve"> libovoln</w:t>
      </w:r>
      <w:r w:rsidR="005D5D9A">
        <w:t>ého</w:t>
      </w:r>
      <w:r w:rsidR="000C5B71">
        <w:t xml:space="preserve"> slov</w:t>
      </w:r>
      <w:r w:rsidR="005D5D9A">
        <w:t>a</w:t>
      </w:r>
      <w:r w:rsidR="000C5B71">
        <w:t>, spoluhráč před ním musí přihrávku přijmout slovem, které začíná na stejné písmeno, jako končilo slovo brankařem vykopnuté.</w:t>
      </w:r>
      <w:r w:rsidR="00D120C6">
        <w:t xml:space="preserve"> Spoluhráči si takto míč posílají až na konec řady. Pokud i poslední „zakončující útočník“ přijme přihrávku a </w:t>
      </w:r>
      <w:r w:rsidR="005A20C6">
        <w:t>dokáže posledním slovem</w:t>
      </w:r>
      <w:r w:rsidR="00CA77D4">
        <w:t>, tým získává bod</w:t>
      </w:r>
      <w:r w:rsidR="005A20C6">
        <w:t xml:space="preserve"> a ujímá se vedení 1:0</w:t>
      </w:r>
      <w:r w:rsidR="00CA77D4">
        <w:t>.</w:t>
      </w:r>
      <w:r w:rsidR="005A20C6">
        <w:t xml:space="preserve"> Hra pokračuje od brankaře druhého týmu stejným způsobem.</w:t>
      </w:r>
    </w:p>
    <w:p w:rsidR="00823044" w:rsidRPr="00823044" w:rsidRDefault="00823044" w:rsidP="00D965E3">
      <w:pPr>
        <w:jc w:val="both"/>
        <w:rPr>
          <w:rFonts w:asciiTheme="majorHAnsi" w:hAnsiTheme="majorHAnsi"/>
          <w:b/>
        </w:rPr>
      </w:pPr>
      <w:r w:rsidRPr="00823044">
        <w:rPr>
          <w:rFonts w:asciiTheme="majorHAnsi" w:hAnsiTheme="majorHAnsi"/>
          <w:b/>
        </w:rPr>
        <w:t>Další alternativy hry:</w:t>
      </w:r>
    </w:p>
    <w:p w:rsidR="00D120C6" w:rsidRDefault="00D120C6" w:rsidP="00D965E3">
      <w:pPr>
        <w:jc w:val="both"/>
      </w:pPr>
      <w:r>
        <w:t xml:space="preserve">Aktivita může nabrat více na dramatičnosti </w:t>
      </w:r>
      <w:r w:rsidR="00CA77D4">
        <w:t xml:space="preserve">zavedením pravidla, </w:t>
      </w:r>
      <w:r>
        <w:t xml:space="preserve">kdy </w:t>
      </w:r>
      <w:r w:rsidR="00CA77D4">
        <w:t>brankář soupeře může „chytit míč“ vyslovením slova, začínajícího na poslední písmeno slova, kterým útočník druhého mužstva vystřelil.</w:t>
      </w:r>
    </w:p>
    <w:p w:rsidR="005A20C6" w:rsidRDefault="003038B3" w:rsidP="00D965E3">
      <w:pPr>
        <w:jc w:val="both"/>
      </w:pPr>
      <w:r w:rsidRPr="00213F5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AA3860D" wp14:editId="5E5A5C24">
                <wp:simplePos x="0" y="0"/>
                <wp:positionH relativeFrom="column">
                  <wp:posOffset>3034030</wp:posOffset>
                </wp:positionH>
                <wp:positionV relativeFrom="paragraph">
                  <wp:posOffset>1226820</wp:posOffset>
                </wp:positionV>
                <wp:extent cx="214630" cy="214630"/>
                <wp:effectExtent l="0" t="0" r="13970" b="13970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9" o:spid="_x0000_s1026" style="position:absolute;margin-left:238.9pt;margin-top:96.6pt;width:16.9pt;height:16.9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" fillcolor="#4e67c8 [3204]" strokecolor="#31479e [2404]" strokeweight="1.25pt"/>
            </w:pict>
          </mc:Fallback>
        </mc:AlternateContent>
      </w:r>
      <w:r w:rsidRPr="00213F5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B8DAC7E" wp14:editId="151F2854">
                <wp:simplePos x="0" y="0"/>
                <wp:positionH relativeFrom="column">
                  <wp:posOffset>2606040</wp:posOffset>
                </wp:positionH>
                <wp:positionV relativeFrom="paragraph">
                  <wp:posOffset>1226820</wp:posOffset>
                </wp:positionV>
                <wp:extent cx="214630" cy="214630"/>
                <wp:effectExtent l="0" t="0" r="13970" b="13970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8" o:spid="_x0000_s1026" style="position:absolute;margin-left:205.2pt;margin-top:96.6pt;width:16.9pt;height:16.9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" fillcolor="#4e67c8 [3204]" strokecolor="#31479e [2404]" strokeweight="1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75AEE16" wp14:editId="266CBE73">
                <wp:simplePos x="0" y="0"/>
                <wp:positionH relativeFrom="column">
                  <wp:posOffset>1437640</wp:posOffset>
                </wp:positionH>
                <wp:positionV relativeFrom="paragraph">
                  <wp:posOffset>1201420</wp:posOffset>
                </wp:positionV>
                <wp:extent cx="349250" cy="0"/>
                <wp:effectExtent l="57150" t="76200" r="12700" b="19050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92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6" o:spid="_x0000_s1026" type="#_x0000_t32" style="position:absolute;margin-left:113.2pt;margin-top:94.6pt;width:27.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" strokecolor="#31479e [2404]" strokeweight="1.25pt">
                <v:stroke endarrow="open"/>
                <v:shadow on="t" type="perspective" color="black" opacity="13107f" origin=",.5" offset="0,4pt" matrix="64225f,,,64225f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4D3104E" wp14:editId="2025419A">
                <wp:simplePos x="0" y="0"/>
                <wp:positionH relativeFrom="column">
                  <wp:posOffset>1032372</wp:posOffset>
                </wp:positionH>
                <wp:positionV relativeFrom="paragraph">
                  <wp:posOffset>1207467</wp:posOffset>
                </wp:positionV>
                <wp:extent cx="318052" cy="24543"/>
                <wp:effectExtent l="57150" t="76200" r="6350" b="185420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052" cy="2454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81.3pt;margin-top:95.1pt;width:25.05pt;height:1.9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" strokecolor="#31479e [2404]" strokeweight="1.25pt">
                <v:stroke endarrow="open"/>
                <v:shadow on="t" type="perspective" color="black" opacity="13107f" origin=",.5" offset="0,4pt" matrix="64225f,,,64225f"/>
              </v:shape>
            </w:pict>
          </mc:Fallback>
        </mc:AlternateContent>
      </w:r>
      <w:r w:rsidRPr="00213F5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0526C70" wp14:editId="0516E713">
                <wp:simplePos x="0" y="0"/>
                <wp:positionH relativeFrom="column">
                  <wp:posOffset>1286510</wp:posOffset>
                </wp:positionH>
                <wp:positionV relativeFrom="paragraph">
                  <wp:posOffset>1251585</wp:posOffset>
                </wp:positionV>
                <wp:extent cx="214630" cy="214630"/>
                <wp:effectExtent l="0" t="0" r="13970" b="13970"/>
                <wp:wrapNone/>
                <wp:docPr id="35" name="Ová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5" o:spid="_x0000_s1026" style="position:absolute;margin-left:101.3pt;margin-top:98.55pt;width:16.9pt;height:16.9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" fillcolor="#4e67c8 [3204]" strokecolor="#31479e [2404]" strokeweight="1.25pt"/>
            </w:pict>
          </mc:Fallback>
        </mc:AlternateContent>
      </w:r>
      <w:r w:rsidRPr="00213F5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AAB63F8" wp14:editId="7C271767">
                <wp:simplePos x="0" y="0"/>
                <wp:positionH relativeFrom="column">
                  <wp:posOffset>832485</wp:posOffset>
                </wp:positionH>
                <wp:positionV relativeFrom="paragraph">
                  <wp:posOffset>1242695</wp:posOffset>
                </wp:positionV>
                <wp:extent cx="214630" cy="214630"/>
                <wp:effectExtent l="0" t="0" r="13970" b="13970"/>
                <wp:wrapNone/>
                <wp:docPr id="47" name="Ovál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7" o:spid="_x0000_s1026" style="position:absolute;margin-left:65.55pt;margin-top:97.85pt;width:16.9pt;height:16.9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" fillcolor="#4e67c8 [3204]" strokecolor="#31479e [2404]" strokeweight="1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2B9C35B" wp14:editId="2B883421">
                <wp:simplePos x="0" y="0"/>
                <wp:positionH relativeFrom="column">
                  <wp:posOffset>763905</wp:posOffset>
                </wp:positionH>
                <wp:positionV relativeFrom="paragraph">
                  <wp:posOffset>1191260</wp:posOffset>
                </wp:positionV>
                <wp:extent cx="317500" cy="333375"/>
                <wp:effectExtent l="0" t="0" r="0" b="0"/>
                <wp:wrapNone/>
                <wp:docPr id="50" name="Textové po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86A03" w:rsidRPr="00213F53" w:rsidRDefault="00B86A03" w:rsidP="005D5D9A">
                            <w:pPr>
                              <w:jc w:val="center"/>
                              <w:rPr>
                                <w:color w:val="FFFFFF" w:themeColor="background1"/>
                                <w:sz w:val="36"/>
                              </w:rPr>
                            </w:pPr>
                            <w:r w:rsidRPr="00213F53">
                              <w:rPr>
                                <w:color w:val="FFFFFF" w:themeColor="background1"/>
                                <w:sz w:val="36"/>
                              </w:rPr>
                              <w:sym w:font="Wingdings" w:char="F049"/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0" o:spid="_x0000_s1028" type="#_x0000_t202" style="position:absolute;left:0;text-align:left;margin-left:60.15pt;margin-top:93.8pt;width:25pt;height:26.25pt;z-index:2517155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" filled="f" stroked="f" strokeweight=".5pt">
                <v:fill o:detectmouseclick="t"/>
                <v:textbox>
                  <w:txbxContent>
                    <w:p w:rsidR="00B86A03" w:rsidRPr="00213F53" w:rsidRDefault="00B86A03" w:rsidP="005D5D9A">
                      <w:pPr>
                        <w:jc w:val="center"/>
                        <w:rPr>
                          <w:color w:val="FFFFFF" w:themeColor="background1"/>
                          <w:sz w:val="36"/>
                        </w:rPr>
                      </w:pPr>
                      <w:r w:rsidRPr="00213F53">
                        <w:rPr>
                          <w:color w:val="FFFFFF" w:themeColor="background1"/>
                          <w:sz w:val="36"/>
                        </w:rPr>
                        <w:sym w:font="Wingdings" w:char="F049"/>
                      </w:r>
                    </w:p>
                  </w:txbxContent>
                </v:textbox>
              </v:shape>
            </w:pict>
          </mc:Fallback>
        </mc:AlternateContent>
      </w:r>
      <w:r w:rsidRPr="00213F5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344A711" wp14:editId="1BC9EFD3">
                <wp:simplePos x="0" y="0"/>
                <wp:positionH relativeFrom="column">
                  <wp:posOffset>1739900</wp:posOffset>
                </wp:positionH>
                <wp:positionV relativeFrom="paragraph">
                  <wp:posOffset>1235710</wp:posOffset>
                </wp:positionV>
                <wp:extent cx="214630" cy="214630"/>
                <wp:effectExtent l="0" t="0" r="13970" b="13970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6" o:spid="_x0000_s1026" style="position:absolute;margin-left:137pt;margin-top:97.3pt;width:16.9pt;height:16.9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" fillcolor="#4e67c8 [3204]" strokecolor="#31479e [2404]" strokeweight="1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D02316B" wp14:editId="482E9F73">
                <wp:simplePos x="0" y="0"/>
                <wp:positionH relativeFrom="column">
                  <wp:posOffset>1978025</wp:posOffset>
                </wp:positionH>
                <wp:positionV relativeFrom="paragraph">
                  <wp:posOffset>1195070</wp:posOffset>
                </wp:positionV>
                <wp:extent cx="262255" cy="31750"/>
                <wp:effectExtent l="57150" t="57150" r="23495" b="177800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255" cy="31750"/>
                        </a:xfrm>
                        <a:prstGeom prst="straightConnector1">
                          <a:avLst/>
                        </a:prstGeom>
                        <a:ln>
                          <a:prstDash val="dash"/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9" o:spid="_x0000_s1026" type="#_x0000_t32" style="position:absolute;margin-left:155.75pt;margin-top:94.1pt;width:20.65pt;height:2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" strokecolor="#31479e [2404]" strokeweight="1.25pt">
                <v:stroke dashstyle="dash" endarrow="open"/>
                <v:shadow on="t" type="perspective" color="black" opacity="13107f" origin=",.5" offset="0,4pt" matrix="64225f,,,64225f"/>
              </v:shape>
            </w:pict>
          </mc:Fallback>
        </mc:AlternateContent>
      </w:r>
      <w:r w:rsidRPr="00213F5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FA7E6DA" wp14:editId="27501E80">
                <wp:simplePos x="0" y="0"/>
                <wp:positionH relativeFrom="column">
                  <wp:posOffset>2145030</wp:posOffset>
                </wp:positionH>
                <wp:positionV relativeFrom="paragraph">
                  <wp:posOffset>1259205</wp:posOffset>
                </wp:positionV>
                <wp:extent cx="214630" cy="214630"/>
                <wp:effectExtent l="0" t="0" r="13970" b="13970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7" o:spid="_x0000_s1026" style="position:absolute;margin-left:168.9pt;margin-top:99.15pt;width:16.9pt;height:16.9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" fillcolor="#4e67c8 [3204]" strokecolor="#31479e [2404]" strokeweight="1.25pt"/>
            </w:pict>
          </mc:Fallback>
        </mc:AlternateContent>
      </w:r>
      <w:r w:rsidR="00823044">
        <w:t>Další možnost v</w:t>
      </w:r>
      <w:r w:rsidR="005A20C6">
        <w:t xml:space="preserve"> </w:t>
      </w:r>
      <w:r w:rsidR="003206D6">
        <w:t>úpravě</w:t>
      </w:r>
      <w:r w:rsidR="005A20C6">
        <w:t xml:space="preserve"> pravidel může změnit zcela pojetí hry, ale bohužel i zajistit jednomu týmu převahu, což by vedlo k tomu, že by se někteří hráči vůbec nedostali „k míči“, tudíž ke slovu. </w:t>
      </w:r>
      <w:r w:rsidR="00CD63D1">
        <w:t xml:space="preserve">Toto pravidlo by se týkalo ztráty míče mužstva </w:t>
      </w:r>
      <w:r w:rsidR="003206D6">
        <w:t>během přechodu na pomyslnou soupeřovu branku</w:t>
      </w:r>
      <w:r w:rsidR="00CD63D1">
        <w:t xml:space="preserve">. Pokud by spoluhráč </w:t>
      </w:r>
      <w:r w:rsidR="00B86A03">
        <w:t xml:space="preserve">nedokázal (v příkladu níže čtvrtý </w:t>
      </w:r>
      <w:r w:rsidR="003206D6">
        <w:t xml:space="preserve">modrý </w:t>
      </w:r>
      <w:r w:rsidR="00B86A03">
        <w:t xml:space="preserve">hráč) </w:t>
      </w:r>
      <w:r w:rsidR="00CD63D1">
        <w:t>pokračovat dál, ale soupeř by zvládl na slovo správně zareagovat</w:t>
      </w:r>
      <w:r w:rsidR="003206D6">
        <w:t xml:space="preserve"> (přišel by na potřebné slovo)</w:t>
      </w:r>
      <w:r w:rsidR="00B86A03">
        <w:t xml:space="preserve">, </w:t>
      </w:r>
      <w:r>
        <w:t>přerušil by soupeři přihrávku</w:t>
      </w:r>
      <w:r w:rsidR="00B86A03">
        <w:t xml:space="preserve"> a </w:t>
      </w:r>
      <w:r>
        <w:t>mohl by</w:t>
      </w:r>
      <w:r w:rsidR="00B86A03">
        <w:t xml:space="preserve"> útočit na branku. </w:t>
      </w:r>
    </w:p>
    <w:p w:rsidR="00CD63D1" w:rsidRDefault="003038B3" w:rsidP="00D965E3">
      <w:pPr>
        <w:jc w:val="both"/>
      </w:pPr>
      <w:r w:rsidRPr="00213F5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7AEDE28" wp14:editId="1A8D6D37">
                <wp:simplePos x="0" y="0"/>
                <wp:positionH relativeFrom="column">
                  <wp:posOffset>3257191</wp:posOffset>
                </wp:positionH>
                <wp:positionV relativeFrom="paragraph">
                  <wp:posOffset>268053</wp:posOffset>
                </wp:positionV>
                <wp:extent cx="214630" cy="214630"/>
                <wp:effectExtent l="0" t="0" r="13970" b="13970"/>
                <wp:wrapNone/>
                <wp:docPr id="48" name="Ovál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8" o:spid="_x0000_s1026" style="position:absolute;margin-left:256.45pt;margin-top:21.1pt;width:16.9pt;height:16.9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" fillcolor="#f14124 [3209]" strokecolor="#c2260c [2409]" strokeweight="1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EA391CD" wp14:editId="241D2F81">
                <wp:simplePos x="0" y="0"/>
                <wp:positionH relativeFrom="column">
                  <wp:posOffset>3170638</wp:posOffset>
                </wp:positionH>
                <wp:positionV relativeFrom="paragraph">
                  <wp:posOffset>191728</wp:posOffset>
                </wp:positionV>
                <wp:extent cx="317500" cy="333375"/>
                <wp:effectExtent l="0" t="0" r="0" b="9525"/>
                <wp:wrapNone/>
                <wp:docPr id="49" name="Textové po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993271">
                          <a:off x="0" y="0"/>
                          <a:ext cx="31750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86A03" w:rsidRPr="00213F53" w:rsidRDefault="00B86A03" w:rsidP="005D5D9A">
                            <w:pPr>
                              <w:jc w:val="center"/>
                              <w:rPr>
                                <w:color w:val="FFFFFF" w:themeColor="background1"/>
                                <w:sz w:val="36"/>
                              </w:rPr>
                            </w:pPr>
                            <w:r w:rsidRPr="00213F53">
                              <w:rPr>
                                <w:color w:val="FFFFFF" w:themeColor="background1"/>
                                <w:sz w:val="36"/>
                              </w:rPr>
                              <w:sym w:font="Wingdings" w:char="F049"/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9" o:spid="_x0000_s1029" type="#_x0000_t202" style="position:absolute;left:0;text-align:left;margin-left:249.65pt;margin-top:15.1pt;width:25pt;height:26.25pt;rotation:-11585377fd;z-index:2517135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" filled="f" stroked="f" strokeweight=".5pt">
                <v:fill o:detectmouseclick="t"/>
                <v:textbox>
                  <w:txbxContent>
                    <w:p w:rsidR="00B86A03" w:rsidRPr="00213F53" w:rsidRDefault="00B86A03" w:rsidP="005D5D9A">
                      <w:pPr>
                        <w:jc w:val="center"/>
                        <w:rPr>
                          <w:color w:val="FFFFFF" w:themeColor="background1"/>
                          <w:sz w:val="36"/>
                        </w:rPr>
                      </w:pPr>
                      <w:r w:rsidRPr="00213F53">
                        <w:rPr>
                          <w:color w:val="FFFFFF" w:themeColor="background1"/>
                          <w:sz w:val="36"/>
                        </w:rPr>
                        <w:sym w:font="Wingdings" w:char="F049"/>
                      </w:r>
                    </w:p>
                  </w:txbxContent>
                </v:textbox>
              </v:shape>
            </w:pict>
          </mc:Fallback>
        </mc:AlternateContent>
      </w:r>
      <w:r w:rsidRPr="00213F5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EB42D07" wp14:editId="31300BC2">
                <wp:simplePos x="0" y="0"/>
                <wp:positionH relativeFrom="column">
                  <wp:posOffset>2810510</wp:posOffset>
                </wp:positionH>
                <wp:positionV relativeFrom="paragraph">
                  <wp:posOffset>278765</wp:posOffset>
                </wp:positionV>
                <wp:extent cx="214630" cy="214630"/>
                <wp:effectExtent l="0" t="0" r="13970" b="13970"/>
                <wp:wrapNone/>
                <wp:docPr id="44" name="Ová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4" o:spid="_x0000_s1026" style="position:absolute;margin-left:221.3pt;margin-top:21.95pt;width:16.9pt;height:16.9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" fillcolor="#f14124 [3209]" strokecolor="#c2260c [2409]" strokeweight="1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B3FDD62" wp14:editId="7C1CAC26">
                <wp:simplePos x="0" y="0"/>
                <wp:positionH relativeFrom="column">
                  <wp:posOffset>674563</wp:posOffset>
                </wp:positionH>
                <wp:positionV relativeFrom="paragraph">
                  <wp:posOffset>294115</wp:posOffset>
                </wp:positionV>
                <wp:extent cx="333376" cy="126780"/>
                <wp:effectExtent l="57150" t="57150" r="66675" b="140335"/>
                <wp:wrapNone/>
                <wp:docPr id="22" name="Přímá spojnice se šipko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33376" cy="1267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5"/>
                        </a:lnRef>
                        <a:fillRef idx="0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2" o:spid="_x0000_s1026" type="#_x0000_t32" style="position:absolute;margin-left:53.1pt;margin-top:23.15pt;width:26.25pt;height:10pt;flip:x 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" strokecolor="#f14124 [3209]" strokeweight="1.25pt">
                <v:stroke endarrow="open"/>
                <v:shadow on="t" type="perspective" color="black" opacity="13107f" origin=",.5" offset="0,4pt" matrix="64225f,,,64225f"/>
              </v:shape>
            </w:pict>
          </mc:Fallback>
        </mc:AlternateContent>
      </w:r>
      <w:r w:rsidRPr="00213F5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3052CCE" wp14:editId="2894D68B">
                <wp:simplePos x="0" y="0"/>
                <wp:positionH relativeFrom="column">
                  <wp:posOffset>1055370</wp:posOffset>
                </wp:positionH>
                <wp:positionV relativeFrom="paragraph">
                  <wp:posOffset>271145</wp:posOffset>
                </wp:positionV>
                <wp:extent cx="214630" cy="214630"/>
                <wp:effectExtent l="0" t="0" r="13970" b="13970"/>
                <wp:wrapNone/>
                <wp:docPr id="40" name="Ová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0" o:spid="_x0000_s1026" style="position:absolute;margin-left:83.1pt;margin-top:21.35pt;width:16.9pt;height:16.9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" fillcolor="#f14124 [3209]" strokecolor="#c2260c [2409]" strokeweight="1.25pt"/>
            </w:pict>
          </mc:Fallback>
        </mc:AlternateContent>
      </w:r>
      <w:r w:rsidRPr="00213F5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0F76823" wp14:editId="5E62F828">
                <wp:simplePos x="0" y="0"/>
                <wp:positionH relativeFrom="column">
                  <wp:posOffset>1523365</wp:posOffset>
                </wp:positionH>
                <wp:positionV relativeFrom="paragraph">
                  <wp:posOffset>224790</wp:posOffset>
                </wp:positionV>
                <wp:extent cx="214630" cy="214630"/>
                <wp:effectExtent l="0" t="0" r="13970" b="13970"/>
                <wp:wrapNone/>
                <wp:docPr id="41" name="Ová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1" o:spid="_x0000_s1026" style="position:absolute;margin-left:119.95pt;margin-top:17.7pt;width:16.9pt;height:16.9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" fillcolor="#f14124 [3209]" strokecolor="#c2260c [2409]" strokeweight="1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5D6F0AC" wp14:editId="71DBBDAA">
                <wp:simplePos x="0" y="0"/>
                <wp:positionH relativeFrom="column">
                  <wp:posOffset>2041525</wp:posOffset>
                </wp:positionH>
                <wp:positionV relativeFrom="paragraph">
                  <wp:posOffset>22860</wp:posOffset>
                </wp:positionV>
                <wp:extent cx="0" cy="285750"/>
                <wp:effectExtent l="114300" t="0" r="114300" b="133350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8" o:spid="_x0000_s1026" type="#_x0000_t32" style="position:absolute;margin-left:160.75pt;margin-top:1.8pt;width:0;height:22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" strokecolor="#80d219 [2406]" strokeweight="1.25pt">
                <v:stroke endarrow="open"/>
                <v:shadow on="t" type="perspective" color="black" opacity="13107f" origin=",.5" offset="0,4pt" matrix="64225f,,,64225f"/>
              </v:shape>
            </w:pict>
          </mc:Fallback>
        </mc:AlternateContent>
      </w:r>
      <w:r w:rsidRPr="00213F5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6081207" wp14:editId="4EA86657">
                <wp:simplePos x="0" y="0"/>
                <wp:positionH relativeFrom="column">
                  <wp:posOffset>2358390</wp:posOffset>
                </wp:positionH>
                <wp:positionV relativeFrom="paragraph">
                  <wp:posOffset>294640</wp:posOffset>
                </wp:positionV>
                <wp:extent cx="214630" cy="214630"/>
                <wp:effectExtent l="0" t="0" r="13970" b="13970"/>
                <wp:wrapNone/>
                <wp:docPr id="43" name="Ová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3" o:spid="_x0000_s1026" style="position:absolute;margin-left:185.7pt;margin-top:23.2pt;width:16.9pt;height:16.9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" fillcolor="#f14124 [3209]" strokecolor="#c2260c [2409]" strokeweight="1.25pt"/>
            </w:pict>
          </mc:Fallback>
        </mc:AlternateContent>
      </w:r>
    </w:p>
    <w:p w:rsidR="00CD63D1" w:rsidRDefault="003038B3" w:rsidP="00D965E3">
      <w:pPr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D6B029B" wp14:editId="7D4FB678">
                <wp:simplePos x="0" y="0"/>
                <wp:positionH relativeFrom="column">
                  <wp:posOffset>1261110</wp:posOffset>
                </wp:positionH>
                <wp:positionV relativeFrom="paragraph">
                  <wp:posOffset>193040</wp:posOffset>
                </wp:positionV>
                <wp:extent cx="262255" cy="15875"/>
                <wp:effectExtent l="57150" t="76200" r="0" b="174625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2255" cy="158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5"/>
                        </a:lnRef>
                        <a:fillRef idx="0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1" o:spid="_x0000_s1026" type="#_x0000_t32" style="position:absolute;margin-left:99.3pt;margin-top:15.2pt;width:20.65pt;height:1.25pt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" strokecolor="#f14124 [3209]" strokeweight="1.25pt">
                <v:stroke endarrow="open"/>
                <v:shadow on="t" type="perspective" color="black" opacity="13107f" origin=",.5" offset="0,4pt" matrix="64225f,,,64225f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6180257" wp14:editId="121EC16A">
                <wp:simplePos x="0" y="0"/>
                <wp:positionH relativeFrom="column">
                  <wp:posOffset>1619250</wp:posOffset>
                </wp:positionH>
                <wp:positionV relativeFrom="paragraph">
                  <wp:posOffset>179705</wp:posOffset>
                </wp:positionV>
                <wp:extent cx="262255" cy="15875"/>
                <wp:effectExtent l="57150" t="76200" r="0" b="174625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2255" cy="158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5"/>
                        </a:lnRef>
                        <a:fillRef idx="0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0" o:spid="_x0000_s1026" type="#_x0000_t32" style="position:absolute;margin-left:127.5pt;margin-top:14.15pt;width:20.65pt;height:1.25pt;flip:x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" strokecolor="#f14124 [3209]" strokeweight="1.25pt">
                <v:stroke endarrow="open"/>
                <v:shadow on="t" type="perspective" color="black" opacity="13107f" origin=",.5" offset="0,4pt" matrix="64225f,,,64225f"/>
              </v:shape>
            </w:pict>
          </mc:Fallback>
        </mc:AlternateContent>
      </w:r>
      <w:r w:rsidRPr="00213F5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0EEB216" wp14:editId="2032C0C6">
                <wp:simplePos x="0" y="0"/>
                <wp:positionH relativeFrom="column">
                  <wp:posOffset>1952901</wp:posOffset>
                </wp:positionH>
                <wp:positionV relativeFrom="paragraph">
                  <wp:posOffset>4445</wp:posOffset>
                </wp:positionV>
                <wp:extent cx="214630" cy="214630"/>
                <wp:effectExtent l="0" t="0" r="13970" b="13970"/>
                <wp:wrapNone/>
                <wp:docPr id="42" name="Ová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2" o:spid="_x0000_s1026" style="position:absolute;margin-left:153.75pt;margin-top:.35pt;width:16.9pt;height:16.9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" fillcolor="#f14124 [3209]" strokecolor="#c2260c [2409]" strokeweight="1.25pt"/>
            </w:pict>
          </mc:Fallback>
        </mc:AlternateContent>
      </w:r>
    </w:p>
    <w:p w:rsidR="00E6002F" w:rsidRDefault="00E6002F" w:rsidP="00D965E3">
      <w:pPr>
        <w:jc w:val="both"/>
      </w:pPr>
    </w:p>
    <w:p w:rsidR="0058792A" w:rsidRDefault="006837E0" w:rsidP="00D965E3">
      <w:pPr>
        <w:jc w:val="both"/>
      </w:pPr>
      <w:r>
        <w:t>Standardně se</w:t>
      </w:r>
      <w:r w:rsidR="00421577">
        <w:t xml:space="preserve"> hraje bez opakovaných slov. Slova použitá během aktivity zapisuje vyučující, který </w:t>
      </w:r>
      <w:r w:rsidR="0058792A">
        <w:t xml:space="preserve">plní funkci rozhodčího a </w:t>
      </w:r>
      <w:r w:rsidR="00A04FAD">
        <w:t>v</w:t>
      </w:r>
      <w:r w:rsidR="00421577">
        <w:t> případě opakovaného slova</w:t>
      </w:r>
      <w:r w:rsidR="00A04FAD">
        <w:t xml:space="preserve"> zahlásí </w:t>
      </w:r>
      <w:r w:rsidR="0058792A">
        <w:t xml:space="preserve">(zapíská) </w:t>
      </w:r>
      <w:r w:rsidR="00A04FAD">
        <w:t>faul a tým ztrácí míč</w:t>
      </w:r>
      <w:r w:rsidR="0058792A">
        <w:t xml:space="preserve"> a odevzdává </w:t>
      </w:r>
      <w:r>
        <w:t xml:space="preserve">jej </w:t>
      </w:r>
      <w:r w:rsidR="0058792A">
        <w:t>soupeři.</w:t>
      </w:r>
      <w:r>
        <w:t xml:space="preserve"> Pro větší prožitek je </w:t>
      </w:r>
      <w:r w:rsidR="0058792A">
        <w:t xml:space="preserve">možné zpestřit </w:t>
      </w:r>
      <w:r>
        <w:t xml:space="preserve">hru rekvizitou </w:t>
      </w:r>
      <w:r w:rsidR="0058792A">
        <w:t>v podobě fotbalového míče</w:t>
      </w:r>
      <w:r>
        <w:t>, nebo alespoň malého míčku a za fauly trestat žlutými, či dokonce červenými kartami.</w:t>
      </w:r>
      <w:r w:rsidR="00714120">
        <w:t xml:space="preserve"> V případě vyloučeného hráče si tým musí zvolit kapitána, který nahradí místo na všech chybějících pozicích.</w:t>
      </w:r>
    </w:p>
    <w:p w:rsidR="006837E0" w:rsidRDefault="00714120" w:rsidP="00D965E3">
      <w:pPr>
        <w:jc w:val="both"/>
      </w:pPr>
      <w:r>
        <w:t>Hráči by si během měli pouze přihrávat, neměli by si však napovídat. Napovídání je možné označit jako hru rukou a napovídajícího hráče karetně potrestat.</w:t>
      </w:r>
      <w:r w:rsidR="000C5B71">
        <w:t xml:space="preserve"> Tým opět přichází o míč.</w:t>
      </w:r>
    </w:p>
    <w:p w:rsidR="00425B98" w:rsidRDefault="00425B98">
      <w:r>
        <w:br w:type="page"/>
      </w:r>
    </w:p>
    <w:p w:rsidR="00425B98" w:rsidRPr="00E3220A" w:rsidRDefault="00425B98" w:rsidP="00425B98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Anotace:</w:t>
      </w:r>
    </w:p>
    <w:p w:rsidR="006A27DD" w:rsidRDefault="00425B98" w:rsidP="00523509">
      <w:pPr>
        <w:jc w:val="both"/>
      </w:pPr>
      <w:r>
        <w:t>Aktivita</w:t>
      </w:r>
      <w:r w:rsidR="00A52475">
        <w:t xml:space="preserve"> slouží k procvičení již získané</w:t>
      </w:r>
      <w:r>
        <w:t xml:space="preserve"> slovní zásoby a lze ji použít od 5. ročníku výše.</w:t>
      </w:r>
    </w:p>
    <w:p w:rsidR="002D228B" w:rsidRDefault="002D228B" w:rsidP="002D228B">
      <w:pPr>
        <w:jc w:val="both"/>
      </w:pPr>
      <w:r>
        <w:t xml:space="preserve">Návod na aktivitu je obsažen v pravidlech </w:t>
      </w:r>
      <w:r w:rsidR="00544F48">
        <w:t>aktivity</w:t>
      </w:r>
      <w:r>
        <w:t>.</w:t>
      </w:r>
    </w:p>
    <w:p w:rsidR="002D228B" w:rsidRDefault="002D228B" w:rsidP="00523509">
      <w:pPr>
        <w:jc w:val="both"/>
      </w:pPr>
    </w:p>
    <w:sectPr w:rsidR="002D228B" w:rsidSect="00791174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403" w:rsidRDefault="007A1403" w:rsidP="00285C8B">
      <w:pPr>
        <w:spacing w:after="0" w:line="240" w:lineRule="auto"/>
      </w:pPr>
      <w:r>
        <w:separator/>
      </w:r>
    </w:p>
  </w:endnote>
  <w:endnote w:type="continuationSeparator" w:id="0">
    <w:p w:rsidR="007A1403" w:rsidRDefault="007A1403" w:rsidP="00285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285C8B" w:rsidP="00837D2F">
    <w:pPr>
      <w:pStyle w:val="Zpat"/>
      <w:jc w:val="center"/>
    </w:pPr>
    <w:r>
      <w:rPr>
        <w:noProof/>
        <w:lang w:eastAsia="cs-CZ"/>
      </w:rPr>
      <w:drawing>
        <wp:inline distT="0" distB="0" distL="0" distR="0" wp14:anchorId="14782121" wp14:editId="5F9BADED">
          <wp:extent cx="5664835" cy="1235075"/>
          <wp:effectExtent l="0" t="0" r="0" b="317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DFE" w:rsidRDefault="00657DF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403" w:rsidRDefault="007A1403" w:rsidP="00285C8B">
      <w:pPr>
        <w:spacing w:after="0" w:line="240" w:lineRule="auto"/>
      </w:pPr>
      <w:r>
        <w:separator/>
      </w:r>
    </w:p>
  </w:footnote>
  <w:footnote w:type="continuationSeparator" w:id="0">
    <w:p w:rsidR="007A1403" w:rsidRDefault="007A1403" w:rsidP="00285C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DA8" w:rsidRDefault="001B1DA8" w:rsidP="001B1DA8">
    <w:pPr>
      <w:pStyle w:val="Zhlav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792" w:rsidRDefault="00D36792" w:rsidP="001B1DA8">
    <w:pPr>
      <w:pStyle w:val="Zhlav"/>
      <w:jc w:val="center"/>
    </w:pPr>
    <w:r w:rsidRPr="00235676">
      <w:rPr>
        <w:b/>
        <w:noProof/>
        <w:color w:val="FFFDFD" w:themeColor="accent6" w:themeTint="02"/>
        <w:spacing w:val="10"/>
        <w:sz w:val="44"/>
        <w:lang w:eastAsia="cs-CZ"/>
        <w14:glow w14:rad="53098">
          <w14:schemeClr w14:val="accent6">
            <w14:alpha w14:val="70000"/>
            <w14:satMod w14:val="180000"/>
          </w14:schemeClr>
        </w14:glow>
        <w14:textOutline w14:w="6350" w14:cap="flat" w14:cmpd="sng" w14:algn="ctr">
          <w14:solidFill>
            <w14:schemeClr w14:val="accent6">
              <w14:satMod w14:val="120000"/>
              <w14:shade w14:val="80000"/>
            </w14:schemeClr>
          </w14:solidFill>
          <w14:prstDash w14:val="solid"/>
          <w14:round/>
        </w14:textOutline>
      </w:rPr>
      <w:t xml:space="preserve">Alphabet </w:t>
    </w:r>
    <w:r w:rsidR="0058792A">
      <w:rPr>
        <w:b/>
        <w:noProof/>
        <w:color w:val="FFFDFD" w:themeColor="accent6" w:themeTint="02"/>
        <w:spacing w:val="10"/>
        <w:sz w:val="44"/>
        <w:lang w:eastAsia="cs-CZ"/>
        <w14:glow w14:rad="53098">
          <w14:schemeClr w14:val="accent6">
            <w14:alpha w14:val="70000"/>
            <w14:satMod w14:val="180000"/>
          </w14:schemeClr>
        </w14:glow>
        <w14:textOutline w14:w="6350" w14:cap="flat" w14:cmpd="sng" w14:algn="ctr">
          <w14:solidFill>
            <w14:schemeClr w14:val="accent6">
              <w14:satMod w14:val="120000"/>
              <w14:shade w14:val="80000"/>
            </w14:schemeClr>
          </w14:solidFill>
          <w14:prstDash w14:val="solid"/>
          <w14:round/>
        </w14:textOutline>
      </w:rPr>
      <w:t>Soccer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AFA"/>
    <w:rsid w:val="0004486A"/>
    <w:rsid w:val="00044DE8"/>
    <w:rsid w:val="00051FF8"/>
    <w:rsid w:val="000C5B71"/>
    <w:rsid w:val="001944CB"/>
    <w:rsid w:val="001A072C"/>
    <w:rsid w:val="001B1DA8"/>
    <w:rsid w:val="00213F53"/>
    <w:rsid w:val="00235676"/>
    <w:rsid w:val="00236F3C"/>
    <w:rsid w:val="00285C8B"/>
    <w:rsid w:val="00287128"/>
    <w:rsid w:val="002D228B"/>
    <w:rsid w:val="002D4493"/>
    <w:rsid w:val="00301B9A"/>
    <w:rsid w:val="003038B3"/>
    <w:rsid w:val="003206D6"/>
    <w:rsid w:val="00325574"/>
    <w:rsid w:val="0033742D"/>
    <w:rsid w:val="00342E74"/>
    <w:rsid w:val="003435E1"/>
    <w:rsid w:val="00365276"/>
    <w:rsid w:val="00383640"/>
    <w:rsid w:val="00397B40"/>
    <w:rsid w:val="003B2C14"/>
    <w:rsid w:val="004040B4"/>
    <w:rsid w:val="00421577"/>
    <w:rsid w:val="00425B98"/>
    <w:rsid w:val="00465717"/>
    <w:rsid w:val="004706D0"/>
    <w:rsid w:val="004963F7"/>
    <w:rsid w:val="004A74E7"/>
    <w:rsid w:val="004C1A8B"/>
    <w:rsid w:val="004C4DEB"/>
    <w:rsid w:val="00523509"/>
    <w:rsid w:val="00544F48"/>
    <w:rsid w:val="00562B7F"/>
    <w:rsid w:val="0058792A"/>
    <w:rsid w:val="00595F99"/>
    <w:rsid w:val="005A20C6"/>
    <w:rsid w:val="005D5D9A"/>
    <w:rsid w:val="005D60BA"/>
    <w:rsid w:val="005D7630"/>
    <w:rsid w:val="00650530"/>
    <w:rsid w:val="00657DFE"/>
    <w:rsid w:val="006837E0"/>
    <w:rsid w:val="006862B4"/>
    <w:rsid w:val="006A27DD"/>
    <w:rsid w:val="006D01BC"/>
    <w:rsid w:val="006E4583"/>
    <w:rsid w:val="006F333A"/>
    <w:rsid w:val="00714120"/>
    <w:rsid w:val="00720381"/>
    <w:rsid w:val="00791174"/>
    <w:rsid w:val="007A1403"/>
    <w:rsid w:val="0081012F"/>
    <w:rsid w:val="00810B8D"/>
    <w:rsid w:val="00813D1F"/>
    <w:rsid w:val="00823044"/>
    <w:rsid w:val="00837D2F"/>
    <w:rsid w:val="009724BA"/>
    <w:rsid w:val="009D6E2B"/>
    <w:rsid w:val="00A04FAD"/>
    <w:rsid w:val="00A34A75"/>
    <w:rsid w:val="00A47602"/>
    <w:rsid w:val="00A52475"/>
    <w:rsid w:val="00A5347F"/>
    <w:rsid w:val="00A57C91"/>
    <w:rsid w:val="00AA5D04"/>
    <w:rsid w:val="00B33770"/>
    <w:rsid w:val="00B86A03"/>
    <w:rsid w:val="00BB74D4"/>
    <w:rsid w:val="00C25087"/>
    <w:rsid w:val="00CA701E"/>
    <w:rsid w:val="00CA77D4"/>
    <w:rsid w:val="00CD63D1"/>
    <w:rsid w:val="00D120C6"/>
    <w:rsid w:val="00D36792"/>
    <w:rsid w:val="00D40D92"/>
    <w:rsid w:val="00D54BC2"/>
    <w:rsid w:val="00D85BF0"/>
    <w:rsid w:val="00D94E99"/>
    <w:rsid w:val="00D965E3"/>
    <w:rsid w:val="00DC4849"/>
    <w:rsid w:val="00DE18CB"/>
    <w:rsid w:val="00DF7768"/>
    <w:rsid w:val="00E3220A"/>
    <w:rsid w:val="00E6002F"/>
    <w:rsid w:val="00E87EE4"/>
    <w:rsid w:val="00F03DB9"/>
    <w:rsid w:val="00F40AFA"/>
    <w:rsid w:val="00F7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56C7AA" w:themeColor="hyperlink"/>
      <w:u w:val="single"/>
    </w:rPr>
  </w:style>
  <w:style w:type="table" w:styleId="Mkatabulky">
    <w:name w:val="Table Grid"/>
    <w:basedOn w:val="Normlntabulka"/>
    <w:uiPriority w:val="59"/>
    <w:rsid w:val="001A0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56C7AA" w:themeColor="hyperlink"/>
      <w:u w:val="single"/>
    </w:rPr>
  </w:style>
  <w:style w:type="table" w:styleId="Mkatabulky">
    <w:name w:val="Table Grid"/>
    <w:basedOn w:val="Normlntabulka"/>
    <w:uiPriority w:val="59"/>
    <w:rsid w:val="001A0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&#353;%20Pol&#237;vka\Documents\Dropbox\5.%20Z&#352;\EU%20pen&#237;ze%20&#353;kol&#225;m\DUM.dotx" TargetMode="External"/></Relationships>
</file>

<file path=word/theme/theme1.xml><?xml version="1.0" encoding="utf-8"?>
<a:theme xmlns:a="http://schemas.openxmlformats.org/drawingml/2006/main" name="Aerodynamika">
  <a:themeElements>
    <a:clrScheme name="Aerodynamika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erodynamika">
      <a:fillStyleLst>
        <a:solidFill>
          <a:schemeClr val="phClr"/>
        </a:solidFill>
        <a:gradFill rotWithShape="1">
          <a:gsLst>
            <a:gs pos="28000">
              <a:schemeClr val="phClr">
                <a:tint val="18000"/>
                <a:satMod val="120000"/>
                <a:lumMod val="88000"/>
              </a:schemeClr>
            </a:gs>
            <a:gs pos="100000">
              <a:schemeClr val="phClr">
                <a:tint val="40000"/>
                <a:satMod val="100000"/>
                <a:lumMod val="7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95000"/>
              </a:schemeClr>
            </a:gs>
            <a:gs pos="100000">
              <a:schemeClr val="phClr">
                <a:shade val="82000"/>
                <a:satMod val="125000"/>
                <a:lumMod val="74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satMod val="125000"/>
              <a:lumMod val="7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50800" dir="5400000" sx="98000" sy="98000" rotWithShape="0">
              <a:srgbClr val="000000">
                <a:alpha val="20000"/>
              </a:srgbClr>
            </a:outerShdw>
          </a:effectLst>
        </a:effectStyle>
        <a:effectStyle>
          <a:effectLst>
            <a:outerShdw blurRad="40005" dist="22984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alanced" dir="tr"/>
          </a:scene3d>
          <a:sp3d prstMaterial="matte">
            <a:bevelT w="19050" h="38100"/>
          </a:sp3d>
        </a:effectStyle>
        <a:effectStyle>
          <a:effectLst>
            <a:reflection blurRad="38100" stA="26000" endPos="23000" dist="25400" dir="5400000" sy="-100000" rotWithShape="0"/>
          </a:effectLst>
          <a:scene3d>
            <a:camera prst="orthographicFront">
              <a:rot lat="0" lon="0" rev="0"/>
            </a:camera>
            <a:lightRig rig="balanced" dir="tr"/>
          </a:scene3d>
          <a:sp3d contourW="14605" prstMaterial="plastic">
            <a:bevelT w="50800"/>
            <a:contourClr>
              <a:schemeClr val="phClr">
                <a:shade val="30000"/>
                <a:satMod val="12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shade val="90000"/>
                <a:satMod val="160000"/>
                <a:lumMod val="100000"/>
              </a:schemeClr>
            </a:gs>
            <a:gs pos="60000">
              <a:schemeClr val="phClr">
                <a:tint val="95000"/>
                <a:shade val="100000"/>
                <a:satMod val="130000"/>
                <a:lumMod val="130000"/>
              </a:schemeClr>
            </a:gs>
            <a:gs pos="100000">
              <a:schemeClr val="phClr">
                <a:tint val="97000"/>
                <a:shade val="100000"/>
                <a:hueMod val="100000"/>
                <a:satMod val="140000"/>
                <a:lumMod val="80000"/>
              </a:schemeClr>
            </a:gs>
          </a:gsLst>
          <a:path path="circle">
            <a:fillToRect l="20000" t="10000" r="20000" b="60000"/>
          </a:path>
        </a:gradFill>
        <a:gradFill rotWithShape="1">
          <a:gsLst>
            <a:gs pos="0">
              <a:schemeClr val="phClr">
                <a:tint val="94000"/>
                <a:satMod val="160000"/>
                <a:lumMod val="160000"/>
              </a:schemeClr>
            </a:gs>
            <a:gs pos="42000">
              <a:schemeClr val="phClr">
                <a:tint val="94000"/>
                <a:shade val="94000"/>
                <a:satMod val="160000"/>
                <a:lumMod val="130000"/>
              </a:schemeClr>
            </a:gs>
            <a:gs pos="100000">
              <a:schemeClr val="phClr">
                <a:tint val="97000"/>
                <a:shade val="94000"/>
                <a:satMod val="180000"/>
                <a:lumMod val="84000"/>
              </a:schemeClr>
            </a:gs>
          </a:gsLst>
          <a:path path="circle">
            <a:fillToRect l="24000" t="44000" r="24000" b="12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E231B-7885-4EB9-A48E-455F4CA40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DUM.dotx</Template>
  <TotalTime>62</TotalTime>
  <Pages>3</Pages>
  <Words>379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 Polívka</dc:creator>
  <cp:lastModifiedBy>Aleš Polívka</cp:lastModifiedBy>
  <cp:revision>11</cp:revision>
  <cp:lastPrinted>2012-01-01T12:03:00Z</cp:lastPrinted>
  <dcterms:created xsi:type="dcterms:W3CDTF">2012-03-14T23:08:00Z</dcterms:created>
  <dcterms:modified xsi:type="dcterms:W3CDTF">2012-03-15T21:15:00Z</dcterms:modified>
</cp:coreProperties>
</file>