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0A6174" w:rsidP="004A24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</w:t>
      </w:r>
      <w:r w:rsidR="00F16E17">
        <w:rPr>
          <w:rFonts w:ascii="Times New Roman" w:hAnsi="Times New Roman" w:cs="Times New Roman"/>
          <w:b/>
          <w:sz w:val="52"/>
          <w:szCs w:val="52"/>
          <w:lang w:eastAsia="cs-CZ"/>
        </w:rPr>
        <w:t>ybrané kapitoly z</w:t>
      </w:r>
      <w:r w:rsidR="00690530">
        <w:rPr>
          <w:rFonts w:ascii="Times New Roman" w:hAnsi="Times New Roman" w:cs="Times New Roman"/>
          <w:b/>
          <w:sz w:val="52"/>
          <w:szCs w:val="52"/>
          <w:lang w:eastAsia="cs-CZ"/>
        </w:rPr>
        <w:t> </w:t>
      </w:r>
      <w:r w:rsidR="00F16E17">
        <w:rPr>
          <w:rFonts w:ascii="Times New Roman" w:hAnsi="Times New Roman" w:cs="Times New Roman"/>
          <w:b/>
          <w:sz w:val="52"/>
          <w:szCs w:val="52"/>
          <w:lang w:eastAsia="cs-CZ"/>
        </w:rPr>
        <w:t>ekonomiky</w:t>
      </w:r>
      <w:r w:rsidR="00690530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F16E17">
        <w:rPr>
          <w:rFonts w:ascii="Times New Roman" w:hAnsi="Times New Roman" w:cs="Times New Roman"/>
          <w:b/>
          <w:sz w:val="52"/>
          <w:szCs w:val="52"/>
          <w:lang w:eastAsia="cs-CZ"/>
        </w:rPr>
        <w:t>-</w:t>
      </w:r>
      <w:r w:rsidR="001646A4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F16E17">
        <w:rPr>
          <w:rFonts w:ascii="Times New Roman" w:hAnsi="Times New Roman" w:cs="Times New Roman"/>
          <w:b/>
          <w:sz w:val="52"/>
          <w:szCs w:val="52"/>
          <w:lang w:eastAsia="cs-CZ"/>
        </w:rPr>
        <w:t>pracovní smlouva</w:t>
      </w:r>
    </w:p>
    <w:p w:rsidR="0095306C" w:rsidRDefault="0095306C" w:rsidP="0095306C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VY_32_INOVACE_20_403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4A24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Seznámení žáků s procesem uzavření pracovního poměru</w:t>
            </w:r>
            <w:r w:rsidR="00207DBB">
              <w:rPr>
                <w:rFonts w:ascii="Times New Roman" w:hAnsi="Times New Roman" w:cs="Times New Roman"/>
                <w:sz w:val="24"/>
                <w:szCs w:val="24"/>
              </w:rPr>
              <w:t xml:space="preserve"> a or</w:t>
            </w:r>
            <w:r w:rsidR="00207DB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207DBB">
              <w:rPr>
                <w:rFonts w:ascii="Times New Roman" w:hAnsi="Times New Roman" w:cs="Times New Roman"/>
                <w:sz w:val="24"/>
                <w:szCs w:val="24"/>
              </w:rPr>
              <w:t xml:space="preserve">entace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 pracovní smlouvě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pro obor E malíř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ské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a natěračské pr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207D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Zaměstnavatel, zaměstnanec, mzda, pracovní poměr, zkušební doba, smluvní strany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6905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530">
              <w:rPr>
                <w:rFonts w:ascii="Times New Roman" w:hAnsi="Times New Roman" w:cs="Times New Roman"/>
                <w:sz w:val="24"/>
                <w:szCs w:val="24"/>
              </w:rPr>
              <w:t>procesu uzavření pracovního poměru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690530" w:rsidP="004E0DD0">
      <w:pPr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690530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PRACOVNÍ  SMLOUVA  JE</w:t>
      </w:r>
    </w:p>
    <w:p w:rsidR="00D15068" w:rsidRDefault="00D15068" w:rsidP="004E0DD0">
      <w:pPr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690530" w:rsidRPr="00D15068" w:rsidRDefault="00690530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>Písemný dokument mezi dvěma stranami</w:t>
      </w:r>
    </w:p>
    <w:p w:rsidR="00690530" w:rsidRPr="00D15068" w:rsidRDefault="00690530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 xml:space="preserve">Dokladuje </w:t>
      </w:r>
      <w:r w:rsidR="00D15068" w:rsidRPr="00D15068">
        <w:rPr>
          <w:rFonts w:ascii="Times New Roman" w:hAnsi="Times New Roman" w:cs="Times New Roman"/>
          <w:b/>
          <w:sz w:val="48"/>
          <w:szCs w:val="48"/>
        </w:rPr>
        <w:t>:</w:t>
      </w:r>
    </w:p>
    <w:p w:rsidR="00D15068" w:rsidRPr="00D15068" w:rsidRDefault="00D15068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690530" w:rsidRPr="00D15068" w:rsidRDefault="00690530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>Kdo</w:t>
      </w:r>
    </w:p>
    <w:p w:rsidR="00690530" w:rsidRPr="00D15068" w:rsidRDefault="00690530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caps/>
          <w:sz w:val="48"/>
          <w:szCs w:val="48"/>
        </w:rPr>
        <w:t>s</w:t>
      </w:r>
      <w:r w:rsidRPr="00D15068">
        <w:rPr>
          <w:rFonts w:ascii="Times New Roman" w:hAnsi="Times New Roman" w:cs="Times New Roman"/>
          <w:b/>
          <w:sz w:val="48"/>
          <w:szCs w:val="48"/>
        </w:rPr>
        <w:t> kým</w:t>
      </w:r>
    </w:p>
    <w:p w:rsidR="00D15068" w:rsidRPr="00D15068" w:rsidRDefault="00690530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caps/>
          <w:sz w:val="48"/>
          <w:szCs w:val="48"/>
        </w:rPr>
        <w:t>k</w:t>
      </w:r>
      <w:r w:rsidRPr="00D15068">
        <w:rPr>
          <w:rFonts w:ascii="Times New Roman" w:hAnsi="Times New Roman" w:cs="Times New Roman"/>
          <w:b/>
          <w:sz w:val="48"/>
          <w:szCs w:val="48"/>
        </w:rPr>
        <w:t>dy</w:t>
      </w:r>
      <w:r w:rsidR="00D15068" w:rsidRPr="00D15068">
        <w:rPr>
          <w:rFonts w:ascii="Times New Roman" w:hAnsi="Times New Roman" w:cs="Times New Roman"/>
          <w:b/>
          <w:sz w:val="48"/>
          <w:szCs w:val="48"/>
        </w:rPr>
        <w:t xml:space="preserve"> a jakou práci ( druh práce)</w:t>
      </w:r>
    </w:p>
    <w:p w:rsidR="00690530" w:rsidRPr="00D15068" w:rsidRDefault="00D15068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>K</w:t>
      </w:r>
      <w:r w:rsidR="00690530" w:rsidRPr="00D15068">
        <w:rPr>
          <w:rFonts w:ascii="Times New Roman" w:hAnsi="Times New Roman" w:cs="Times New Roman"/>
          <w:b/>
          <w:sz w:val="48"/>
          <w:szCs w:val="48"/>
        </w:rPr>
        <w:t>de</w:t>
      </w:r>
      <w:r w:rsidRPr="00D15068">
        <w:rPr>
          <w:rFonts w:ascii="Times New Roman" w:hAnsi="Times New Roman" w:cs="Times New Roman"/>
          <w:b/>
          <w:sz w:val="48"/>
          <w:szCs w:val="48"/>
        </w:rPr>
        <w:t xml:space="preserve"> a za jaké peníze</w:t>
      </w:r>
    </w:p>
    <w:p w:rsidR="00D15068" w:rsidRPr="00D15068" w:rsidRDefault="00D15068" w:rsidP="004E0DD0">
      <w:pPr>
        <w:rPr>
          <w:rFonts w:ascii="Times New Roman" w:hAnsi="Times New Roman" w:cs="Times New Roman"/>
          <w:b/>
          <w:sz w:val="48"/>
          <w:szCs w:val="48"/>
        </w:rPr>
      </w:pPr>
    </w:p>
    <w:p w:rsidR="00D15068" w:rsidRPr="00D15068" w:rsidRDefault="00D15068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>Bude pracovat – v pracovní době</w:t>
      </w:r>
    </w:p>
    <w:p w:rsidR="00D270F1" w:rsidRDefault="00E636E7" w:rsidP="00E636E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</w:t>
      </w:r>
    </w:p>
    <w:p w:rsidR="00DE6DE0" w:rsidRPr="00D15068" w:rsidRDefault="00D15068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 xml:space="preserve">Právně je upravena v </w:t>
      </w:r>
      <w:hyperlink r:id="rId9" w:tooltip="Zákoník práce" w:history="1">
        <w:r w:rsidRPr="00D15068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zákoníku práce</w:t>
        </w:r>
      </w:hyperlink>
    </w:p>
    <w:p w:rsidR="00690530" w:rsidRPr="00D15068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068" w:rsidRDefault="00D15068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D15068">
        <w:rPr>
          <w:rFonts w:ascii="Times New Roman" w:hAnsi="Times New Roman" w:cs="Times New Roman"/>
          <w:b/>
          <w:sz w:val="48"/>
          <w:szCs w:val="48"/>
        </w:rPr>
        <w:t xml:space="preserve">Uzavřena musí být vždy písemně </w:t>
      </w:r>
    </w:p>
    <w:p w:rsidR="00D15068" w:rsidRDefault="00D15068" w:rsidP="00D15068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V</w:t>
      </w:r>
      <w:r w:rsidRPr="00D15068">
        <w:rPr>
          <w:rFonts w:ascii="Times New Roman" w:hAnsi="Times New Roman" w:cs="Times New Roman"/>
          <w:b/>
          <w:sz w:val="48"/>
          <w:szCs w:val="48"/>
        </w:rPr>
        <w:t xml:space="preserve">yhotovuje se obvykle ve třech </w:t>
      </w:r>
      <w:hyperlink r:id="rId10" w:tooltip="Stejnopis (stránka neexistuje)" w:history="1">
        <w:r w:rsidRPr="00D15068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stejnopisech</w:t>
        </w:r>
      </w:hyperlink>
      <w:r w:rsidRPr="00D15068">
        <w:rPr>
          <w:rFonts w:ascii="Times New Roman" w:hAnsi="Times New Roman" w:cs="Times New Roman"/>
          <w:b/>
          <w:sz w:val="48"/>
          <w:szCs w:val="48"/>
        </w:rPr>
        <w:t xml:space="preserve">: pro </w:t>
      </w:r>
      <w:hyperlink r:id="rId11" w:tooltip="Zaměstnavatel" w:history="1">
        <w:r w:rsidRPr="00D15068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zaměstnavatele</w:t>
        </w:r>
      </w:hyperlink>
    </w:p>
    <w:p w:rsidR="00D15068" w:rsidRDefault="004A24C5" w:rsidP="00D15068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hyperlink r:id="rId12" w:tooltip="Zaměstnanec" w:history="1">
        <w:r w:rsidR="00D15068" w:rsidRPr="00D15068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zaměstnance</w:t>
        </w:r>
      </w:hyperlink>
      <w:r w:rsidR="00D15068" w:rsidRPr="00D15068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690530" w:rsidRPr="00D15068" w:rsidRDefault="004A24C5" w:rsidP="00D15068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hyperlink r:id="rId13" w:tooltip="Správa sociálního zabezpečení (stránka neexistuje)" w:history="1">
        <w:r w:rsidR="00D15068" w:rsidRPr="00D15068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okresní správu sociálního zabezpečení</w:t>
        </w:r>
      </w:hyperlink>
    </w:p>
    <w:p w:rsidR="00690530" w:rsidRDefault="00690530" w:rsidP="00D15068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690530" w:rsidRPr="002637D9" w:rsidRDefault="002637D9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Další možnosti úpravy vztahů mezi zaměstnav</w:t>
      </w:r>
      <w:r w:rsidRPr="002637D9">
        <w:rPr>
          <w:rFonts w:ascii="Times New Roman" w:hAnsi="Times New Roman" w:cs="Times New Roman"/>
          <w:b/>
          <w:sz w:val="48"/>
          <w:szCs w:val="48"/>
        </w:rPr>
        <w:t>a</w:t>
      </w:r>
      <w:r w:rsidRPr="002637D9">
        <w:rPr>
          <w:rFonts w:ascii="Times New Roman" w:hAnsi="Times New Roman" w:cs="Times New Roman"/>
          <w:b/>
          <w:sz w:val="48"/>
          <w:szCs w:val="48"/>
        </w:rPr>
        <w:t xml:space="preserve">telem a zaměstnancem, ale mimo standardní pracovní poměr, nabízí </w:t>
      </w:r>
      <w:hyperlink r:id="rId14" w:tooltip="Dohoda o pracovní činnosti" w:history="1">
        <w:r w:rsidRPr="002637D9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dohoda o pracovní či</w:t>
        </w:r>
        <w:r w:rsidRPr="002637D9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n</w:t>
        </w:r>
        <w:r w:rsidRPr="002637D9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nosti</w:t>
        </w:r>
      </w:hyperlink>
      <w:r w:rsidRPr="002637D9">
        <w:rPr>
          <w:rFonts w:ascii="Times New Roman" w:hAnsi="Times New Roman" w:cs="Times New Roman"/>
          <w:b/>
          <w:sz w:val="48"/>
          <w:szCs w:val="48"/>
        </w:rPr>
        <w:t xml:space="preserve"> nebo </w:t>
      </w:r>
      <w:hyperlink r:id="rId15" w:tooltip="Dohoda o provedení práce" w:history="1">
        <w:r w:rsidRPr="002637D9">
          <w:rPr>
            <w:rStyle w:val="Hypertextovodkaz"/>
            <w:rFonts w:ascii="Times New Roman" w:hAnsi="Times New Roman" w:cs="Times New Roman"/>
            <w:b/>
            <w:color w:val="auto"/>
            <w:sz w:val="48"/>
            <w:szCs w:val="48"/>
            <w:u w:val="none"/>
          </w:rPr>
          <w:t>dohoda o provedení práce</w:t>
        </w:r>
      </w:hyperlink>
    </w:p>
    <w:p w:rsidR="00690530" w:rsidRPr="002637D9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90530" w:rsidRPr="002637D9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90530" w:rsidRDefault="002637D9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Pracovní poměr se uzavírá na dobu</w:t>
      </w:r>
    </w:p>
    <w:p w:rsidR="002637D9" w:rsidRDefault="002637D9" w:rsidP="002637D9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Určitou ( konkrétně od kdy do kdy)</w:t>
      </w:r>
    </w:p>
    <w:p w:rsidR="002637D9" w:rsidRDefault="002637D9" w:rsidP="002637D9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Neurčitou</w:t>
      </w:r>
    </w:p>
    <w:p w:rsidR="002637D9" w:rsidRDefault="002637D9" w:rsidP="002637D9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637D9" w:rsidRPr="002637D9" w:rsidRDefault="002637D9" w:rsidP="002637D9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Sjednává se zkušební doba (max. 3 měsíce)</w:t>
      </w:r>
    </w:p>
    <w:p w:rsidR="00690530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90530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90530" w:rsidRPr="002637D9" w:rsidRDefault="002637D9" w:rsidP="002C69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2637D9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VZOR  PRACOVNÍ  SMLOUVY</w:t>
      </w:r>
    </w:p>
    <w:p w:rsidR="00690530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637D9" w:rsidRPr="00A8074A" w:rsidRDefault="002637D9" w:rsidP="002637D9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56"/>
          <w:szCs w:val="56"/>
        </w:rPr>
      </w:pPr>
      <w:r w:rsidRPr="00A8074A">
        <w:rPr>
          <w:rFonts w:ascii="Times New Roman" w:hAnsi="Times New Roman" w:cs="Times New Roman"/>
          <w:b/>
          <w:smallCaps/>
          <w:sz w:val="56"/>
          <w:szCs w:val="56"/>
        </w:rPr>
        <w:t xml:space="preserve">Pracovní smlouva 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uzavřená níže uvedeného dne, měsíce a roku podle ustanovení § 33 a násl. zákona č. 262/2006 Sb., z</w:t>
      </w:r>
      <w:r w:rsidRPr="002637D9">
        <w:rPr>
          <w:rFonts w:ascii="Times New Roman" w:hAnsi="Times New Roman" w:cs="Times New Roman"/>
          <w:sz w:val="48"/>
          <w:szCs w:val="48"/>
        </w:rPr>
        <w:t>á</w:t>
      </w:r>
      <w:r w:rsidRPr="002637D9">
        <w:rPr>
          <w:rFonts w:ascii="Times New Roman" w:hAnsi="Times New Roman" w:cs="Times New Roman"/>
          <w:sz w:val="48"/>
          <w:szCs w:val="48"/>
        </w:rPr>
        <w:t>koník práce, ve znění pozdějších předpisů, mezi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n</w:t>
      </w:r>
      <w:r>
        <w:rPr>
          <w:rFonts w:ascii="Times New Roman" w:hAnsi="Times New Roman" w:cs="Times New Roman"/>
          <w:sz w:val="48"/>
          <w:szCs w:val="48"/>
        </w:rPr>
        <w:t>á</w:t>
      </w:r>
      <w:r w:rsidRPr="002637D9">
        <w:rPr>
          <w:rFonts w:ascii="Times New Roman" w:hAnsi="Times New Roman" w:cs="Times New Roman"/>
          <w:sz w:val="48"/>
          <w:szCs w:val="48"/>
        </w:rPr>
        <w:t>zev:........................................................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sí</w:t>
      </w:r>
      <w:r>
        <w:rPr>
          <w:rFonts w:ascii="Times New Roman" w:hAnsi="Times New Roman" w:cs="Times New Roman"/>
          <w:sz w:val="48"/>
          <w:szCs w:val="48"/>
        </w:rPr>
        <w:t>d</w:t>
      </w:r>
      <w:r w:rsidRPr="002637D9">
        <w:rPr>
          <w:rFonts w:ascii="Times New Roman" w:hAnsi="Times New Roman" w:cs="Times New Roman"/>
          <w:sz w:val="48"/>
          <w:szCs w:val="48"/>
        </w:rPr>
        <w:t>lo:.................................................................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IČ:..........................................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Bankovní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2637D9">
        <w:rPr>
          <w:rFonts w:ascii="Times New Roman" w:hAnsi="Times New Roman" w:cs="Times New Roman"/>
          <w:sz w:val="48"/>
          <w:szCs w:val="48"/>
        </w:rPr>
        <w:t>spojení:.............................................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(dále jen ,,</w:t>
      </w:r>
      <w:r w:rsidRPr="002637D9">
        <w:rPr>
          <w:rFonts w:ascii="Times New Roman" w:hAnsi="Times New Roman" w:cs="Times New Roman"/>
          <w:b/>
          <w:sz w:val="48"/>
          <w:szCs w:val="48"/>
        </w:rPr>
        <w:t>Zaměstnavatel</w:t>
      </w:r>
      <w:r w:rsidRPr="002637D9">
        <w:rPr>
          <w:rFonts w:ascii="Times New Roman" w:hAnsi="Times New Roman" w:cs="Times New Roman"/>
          <w:sz w:val="48"/>
          <w:szCs w:val="48"/>
        </w:rPr>
        <w:t>“)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a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jméno, příjmení:...............................................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bydliště:...........................................................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Datum narození:....................................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bankovní spojení:......................................................</w:t>
      </w:r>
    </w:p>
    <w:p w:rsidR="002637D9" w:rsidRPr="002637D9" w:rsidRDefault="002637D9" w:rsidP="002637D9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(dále jen ,,</w:t>
      </w:r>
      <w:r w:rsidRPr="002637D9">
        <w:rPr>
          <w:rFonts w:ascii="Times New Roman" w:hAnsi="Times New Roman" w:cs="Times New Roman"/>
          <w:b/>
          <w:sz w:val="48"/>
          <w:szCs w:val="48"/>
        </w:rPr>
        <w:t>Zaměstnanec</w:t>
      </w:r>
      <w:r w:rsidRPr="002637D9">
        <w:rPr>
          <w:rFonts w:ascii="Times New Roman" w:hAnsi="Times New Roman" w:cs="Times New Roman"/>
          <w:sz w:val="48"/>
          <w:szCs w:val="48"/>
        </w:rPr>
        <w:t>“)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(společně dále jen „</w:t>
      </w:r>
      <w:r w:rsidRPr="002637D9">
        <w:rPr>
          <w:rFonts w:ascii="Times New Roman" w:hAnsi="Times New Roman" w:cs="Times New Roman"/>
          <w:b/>
          <w:sz w:val="48"/>
          <w:szCs w:val="48"/>
        </w:rPr>
        <w:t>Smluvní strany</w:t>
      </w:r>
      <w:r w:rsidRPr="002637D9">
        <w:rPr>
          <w:rFonts w:ascii="Times New Roman" w:hAnsi="Times New Roman" w:cs="Times New Roman"/>
          <w:sz w:val="48"/>
          <w:szCs w:val="48"/>
        </w:rPr>
        <w:t>“)</w:t>
      </w: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lastRenderedPageBreak/>
        <w:t>I.</w:t>
      </w:r>
    </w:p>
    <w:p w:rsidR="002637D9" w:rsidRPr="002637D9" w:rsidRDefault="002637D9" w:rsidP="00C97B67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Základní ustanovení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1. </w:t>
      </w:r>
      <w:r w:rsidRPr="002637D9">
        <w:rPr>
          <w:rFonts w:ascii="Times New Roman" w:hAnsi="Times New Roman" w:cs="Times New Roman"/>
          <w:sz w:val="48"/>
          <w:szCs w:val="48"/>
        </w:rPr>
        <w:t>Pracovní poměr je mezi Smluvními stranami sjednán za účelem výkonu násl</w:t>
      </w:r>
      <w:r>
        <w:rPr>
          <w:rFonts w:ascii="Times New Roman" w:hAnsi="Times New Roman" w:cs="Times New Roman"/>
          <w:sz w:val="48"/>
          <w:szCs w:val="48"/>
        </w:rPr>
        <w:t>edujícího druhu práce:</w:t>
      </w:r>
      <w:r w:rsidRPr="002637D9">
        <w:rPr>
          <w:rFonts w:ascii="Times New Roman" w:hAnsi="Times New Roman" w:cs="Times New Roman"/>
          <w:sz w:val="48"/>
          <w:szCs w:val="48"/>
        </w:rPr>
        <w:t>........................................................................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 xml:space="preserve">2. 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2637D9">
        <w:rPr>
          <w:rFonts w:ascii="Times New Roman" w:hAnsi="Times New Roman" w:cs="Times New Roman"/>
          <w:sz w:val="48"/>
          <w:szCs w:val="48"/>
        </w:rPr>
        <w:t>Pracovní poměr vzniká dnem ……………., kt</w:t>
      </w:r>
      <w:r w:rsidRPr="002637D9">
        <w:rPr>
          <w:rFonts w:ascii="Times New Roman" w:hAnsi="Times New Roman" w:cs="Times New Roman"/>
          <w:sz w:val="48"/>
          <w:szCs w:val="48"/>
        </w:rPr>
        <w:t>e</w:t>
      </w:r>
      <w:r w:rsidRPr="002637D9">
        <w:rPr>
          <w:rFonts w:ascii="Times New Roman" w:hAnsi="Times New Roman" w:cs="Times New Roman"/>
          <w:sz w:val="48"/>
          <w:szCs w:val="48"/>
        </w:rPr>
        <w:t>rý je dnem nástupu Zaměstnance do práce.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3.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2637D9">
        <w:rPr>
          <w:rFonts w:ascii="Times New Roman" w:hAnsi="Times New Roman" w:cs="Times New Roman"/>
          <w:sz w:val="48"/>
          <w:szCs w:val="48"/>
        </w:rPr>
        <w:t xml:space="preserve"> Místem výkonu práce je .............................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4. Pracovní poměr se sjednává na dobu neurčitou /určitou, a to do ……………………………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Default="002637D9" w:rsidP="002637D9">
      <w:pPr>
        <w:pStyle w:val="Normlnweb"/>
        <w:spacing w:after="240" w:afterAutospacing="0"/>
        <w:rPr>
          <w:sz w:val="48"/>
          <w:szCs w:val="48"/>
        </w:rPr>
      </w:pPr>
      <w:r w:rsidRPr="002637D9">
        <w:rPr>
          <w:sz w:val="48"/>
          <w:szCs w:val="48"/>
        </w:rPr>
        <w:t>5. Smluvní strany si sjednaly zkušební dobu v délce …………………………., počínaje dnem, který byl sjednán jako den nástupu do práce.</w:t>
      </w:r>
    </w:p>
    <w:p w:rsidR="002637D9" w:rsidRDefault="002637D9" w:rsidP="002637D9">
      <w:pPr>
        <w:pStyle w:val="Normlnweb"/>
        <w:spacing w:after="240" w:afterAutospacing="0"/>
        <w:rPr>
          <w:sz w:val="48"/>
          <w:szCs w:val="48"/>
        </w:rPr>
      </w:pPr>
    </w:p>
    <w:p w:rsidR="00C97B67" w:rsidRPr="002637D9" w:rsidRDefault="00C97B67" w:rsidP="002637D9">
      <w:pPr>
        <w:pStyle w:val="Normlnweb"/>
        <w:spacing w:after="240" w:afterAutospacing="0"/>
        <w:rPr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lastRenderedPageBreak/>
        <w:t>II.</w:t>
      </w:r>
    </w:p>
    <w:p w:rsidR="002637D9" w:rsidRPr="002637D9" w:rsidRDefault="002637D9" w:rsidP="002637D9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Mzda</w:t>
      </w:r>
    </w:p>
    <w:p w:rsidR="002637D9" w:rsidRPr="002637D9" w:rsidRDefault="002637D9" w:rsidP="00C97B67">
      <w:pPr>
        <w:pStyle w:val="Odstavecseseznamem"/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hanging="720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Zaměstanci  náleží za vykonanou práci mzda ve výši............................ Kč měsíčně.</w:t>
      </w:r>
    </w:p>
    <w:p w:rsidR="00C97B67" w:rsidRDefault="00C97B67" w:rsidP="00C97B67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2637D9" w:rsidRPr="00C97B67" w:rsidRDefault="002637D9" w:rsidP="00C97B67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C97B67">
        <w:rPr>
          <w:rFonts w:ascii="Times New Roman" w:hAnsi="Times New Roman" w:cs="Times New Roman"/>
          <w:sz w:val="48"/>
          <w:szCs w:val="48"/>
        </w:rPr>
        <w:t>Mzda je vyplácena bezhotovostním převodem na účet Zaměstnance uvedený v záhlaví této smlouvy, a to vždy  vždy nejpozději do   …… dne měsíce následujícího po měsíci, ve kterém vznikl Zaměs</w:t>
      </w:r>
      <w:r w:rsidRPr="00C97B67">
        <w:rPr>
          <w:rFonts w:ascii="Times New Roman" w:hAnsi="Times New Roman" w:cs="Times New Roman"/>
          <w:sz w:val="48"/>
          <w:szCs w:val="48"/>
        </w:rPr>
        <w:t>t</w:t>
      </w:r>
      <w:r w:rsidRPr="00C97B67">
        <w:rPr>
          <w:rFonts w:ascii="Times New Roman" w:hAnsi="Times New Roman" w:cs="Times New Roman"/>
          <w:sz w:val="48"/>
          <w:szCs w:val="48"/>
        </w:rPr>
        <w:t>nanci nárok na mzdu.</w:t>
      </w: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III.</w:t>
      </w:r>
    </w:p>
    <w:p w:rsidR="002637D9" w:rsidRPr="002637D9" w:rsidRDefault="002637D9" w:rsidP="002637D9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Vedlejší ustanovení</w:t>
      </w:r>
    </w:p>
    <w:p w:rsidR="002637D9" w:rsidRPr="002637D9" w:rsidRDefault="002637D9" w:rsidP="00C97B67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Pracovní poměr se sjednává v</w:t>
      </w:r>
      <w:r w:rsidR="00C97B67">
        <w:rPr>
          <w:rFonts w:ascii="Times New Roman" w:eastAsia="Times New Roman" w:hAnsi="Times New Roman" w:cs="Times New Roman"/>
          <w:sz w:val="48"/>
          <w:szCs w:val="48"/>
          <w:lang w:eastAsia="cs-CZ"/>
        </w:rPr>
        <w:t> 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rozs</w:t>
      </w:r>
      <w:r w:rsidR="00C97B67">
        <w:rPr>
          <w:rFonts w:ascii="Times New Roman" w:eastAsia="Times New Roman" w:hAnsi="Times New Roman" w:cs="Times New Roman"/>
          <w:sz w:val="48"/>
          <w:szCs w:val="48"/>
          <w:lang w:eastAsia="cs-CZ"/>
        </w:rPr>
        <w:t>a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hu</w:t>
      </w:r>
      <w:r w:rsidR="00C97B67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 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…hodin týdně a pracovní doba je rovnoměrně rozvržena do celého týdne. </w:t>
      </w:r>
    </w:p>
    <w:p w:rsidR="002637D9" w:rsidRPr="002637D9" w:rsidRDefault="002637D9" w:rsidP="002637D9">
      <w:pPr>
        <w:pStyle w:val="Odstavecseseznamem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</w:p>
    <w:p w:rsidR="002637D9" w:rsidRPr="002637D9" w:rsidRDefault="002637D9" w:rsidP="002637D9">
      <w:pPr>
        <w:pStyle w:val="Odstavecseseznamem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2. Před uzavřením této smlouvy byl zaměstnanec seznámen s právy a povinnostmi, které pro něj z této smlouvy vyplývají, a s pracovními a mzd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o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vými podmínkami, za nichž má práci konat. </w:t>
      </w:r>
    </w:p>
    <w:p w:rsidR="002637D9" w:rsidRPr="002637D9" w:rsidRDefault="002637D9" w:rsidP="002637D9">
      <w:pPr>
        <w:pStyle w:val="Odstavecseseznamem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3. Zaměstnavatel je povinen ode dne, kdy vznikl pracovní poměr, přidělovat Zaměstnanci práci po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d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le této smlouvy, platit mu za vykonanou práci d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o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hodnutou mzdu, vytvářet podmínky pro úspěšné plnění pracovních úkolů Zaměstnance a dodržovat ostatní podmínky stanovené právními předpisy n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e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bo pracovní smlouvou. 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br/>
        <w:t>4. Zaměstnanec je povinen podle pokynů Zaměs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>t</w:t>
      </w:r>
      <w:r w:rsidRPr="002637D9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navatele konat osobně práce podle pracovní smlouvy ve stanovené pracovní době a dodržovat pracovní kázeň. 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IV.</w:t>
      </w:r>
    </w:p>
    <w:p w:rsidR="002637D9" w:rsidRPr="002637D9" w:rsidRDefault="002637D9" w:rsidP="002637D9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Rozhodčí doložka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</w:pPr>
      <w:r w:rsidRPr="002637D9">
        <w:rPr>
          <w:rFonts w:ascii="Times New Roman" w:eastAsia="Times New Roman" w:hAnsi="Times New Roman" w:cs="Times New Roman"/>
          <w:iCs/>
          <w:sz w:val="48"/>
          <w:szCs w:val="48"/>
          <w:lang w:eastAsia="cs-CZ"/>
        </w:rPr>
        <w:t xml:space="preserve">Všechny spory z této smlouvy rozhodne jediný rozhodce určený do funkce dohodnutou osobou ve smyslu § 7 odst. 1 zákona č. 216/1994 Sb., V řízení bude postupováno podle zákona č. 216/1994 Sb. a hmotného práva České republiky. </w:t>
      </w: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V.</w:t>
      </w:r>
    </w:p>
    <w:p w:rsidR="002637D9" w:rsidRPr="002637D9" w:rsidRDefault="002637D9" w:rsidP="002637D9">
      <w:pPr>
        <w:spacing w:after="12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b/>
          <w:sz w:val="48"/>
          <w:szCs w:val="48"/>
        </w:rPr>
        <w:t>Závěrečná ustanovení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1. Tato smlouva nabývá platnosti a účinnosti dnem jejího podpisu oběma smluvními stranami.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2. Smlouva byla vyhotovena ve dvou stejnopisech, z nichž každá smluvní strana obdrží po jednom v</w:t>
      </w:r>
      <w:r w:rsidRPr="002637D9">
        <w:rPr>
          <w:rFonts w:ascii="Times New Roman" w:hAnsi="Times New Roman" w:cs="Times New Roman"/>
          <w:sz w:val="48"/>
          <w:szCs w:val="48"/>
        </w:rPr>
        <w:t>y</w:t>
      </w:r>
      <w:r w:rsidRPr="002637D9">
        <w:rPr>
          <w:rFonts w:ascii="Times New Roman" w:hAnsi="Times New Roman" w:cs="Times New Roman"/>
          <w:sz w:val="48"/>
          <w:szCs w:val="48"/>
        </w:rPr>
        <w:t>hotovení.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3. Smluvní strany níže svým podpisem stvrzují, že si smlouvu před jejím podpisem přečetly, s jejím obsahem souhlasí, a tato je sepsána podle jejich pravé a skutečné vůle, srozumitelně a určitě, nikoli v tísni za nápadně nevýhodných podmínek.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 xml:space="preserve">V...........dne................................                          </w:t>
      </w: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2637D9" w:rsidRPr="002637D9" w:rsidRDefault="002637D9" w:rsidP="002637D9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 xml:space="preserve">..........................       </w:t>
      </w:r>
      <w:r w:rsidR="00C97B67">
        <w:rPr>
          <w:rFonts w:ascii="Times New Roman" w:hAnsi="Times New Roman" w:cs="Times New Roman"/>
          <w:sz w:val="48"/>
          <w:szCs w:val="48"/>
        </w:rPr>
        <w:t>…………….</w:t>
      </w:r>
      <w:r w:rsidRPr="002637D9">
        <w:rPr>
          <w:rFonts w:ascii="Times New Roman" w:hAnsi="Times New Roman" w:cs="Times New Roman"/>
          <w:sz w:val="48"/>
          <w:szCs w:val="48"/>
        </w:rPr>
        <w:t xml:space="preserve">                   </w:t>
      </w:r>
    </w:p>
    <w:p w:rsidR="002637D9" w:rsidRPr="002637D9" w:rsidRDefault="002637D9" w:rsidP="00C97B67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 w:rsidRPr="002637D9">
        <w:rPr>
          <w:rFonts w:ascii="Times New Roman" w:hAnsi="Times New Roman" w:cs="Times New Roman"/>
          <w:sz w:val="48"/>
          <w:szCs w:val="48"/>
        </w:rPr>
        <w:t>Zaměstnavatel</w:t>
      </w:r>
      <w:r w:rsidR="00C97B67">
        <w:rPr>
          <w:rFonts w:ascii="Times New Roman" w:hAnsi="Times New Roman" w:cs="Times New Roman"/>
          <w:sz w:val="48"/>
          <w:szCs w:val="48"/>
        </w:rPr>
        <w:tab/>
      </w:r>
      <w:r w:rsidR="00C97B67">
        <w:rPr>
          <w:rFonts w:ascii="Times New Roman" w:hAnsi="Times New Roman" w:cs="Times New Roman"/>
          <w:sz w:val="48"/>
          <w:szCs w:val="48"/>
        </w:rPr>
        <w:tab/>
        <w:t xml:space="preserve">   </w:t>
      </w:r>
      <w:r w:rsidRPr="002637D9">
        <w:rPr>
          <w:rFonts w:ascii="Times New Roman" w:hAnsi="Times New Roman" w:cs="Times New Roman"/>
          <w:sz w:val="48"/>
          <w:szCs w:val="48"/>
        </w:rPr>
        <w:t>Zaměstnanec</w:t>
      </w:r>
    </w:p>
    <w:p w:rsidR="00690530" w:rsidRDefault="00690530" w:rsidP="002C69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97B67">
        <w:rPr>
          <w:rFonts w:ascii="Times New Roman" w:hAnsi="Times New Roman" w:cs="Times New Roman"/>
          <w:sz w:val="48"/>
          <w:szCs w:val="48"/>
        </w:rPr>
        <w:t>Kdo je zaměstnavatel</w:t>
      </w:r>
      <w:r w:rsidR="00723304">
        <w:rPr>
          <w:rFonts w:ascii="Times New Roman" w:hAnsi="Times New Roman" w:cs="Times New Roman"/>
          <w:sz w:val="48"/>
          <w:szCs w:val="48"/>
        </w:rPr>
        <w:t xml:space="preserve"> a zaměstnanec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97B67">
        <w:rPr>
          <w:rFonts w:ascii="Times New Roman" w:hAnsi="Times New Roman" w:cs="Times New Roman"/>
          <w:sz w:val="48"/>
          <w:szCs w:val="48"/>
        </w:rPr>
        <w:t>Co je to pracovní smlouva na dobu určitou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C97B67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Co je to pracovní smlouva na dobu neurčitou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2C6944" w:rsidRDefault="002C6944" w:rsidP="002C6944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97B67">
        <w:rPr>
          <w:rFonts w:ascii="Times New Roman" w:hAnsi="Times New Roman" w:cs="Times New Roman"/>
          <w:sz w:val="48"/>
          <w:szCs w:val="48"/>
        </w:rPr>
        <w:t>Kolik hodin trvá pracovní týden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723304" w:rsidRDefault="00723304" w:rsidP="000C094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723304" w:rsidRDefault="00723304" w:rsidP="00723304">
      <w:pPr>
        <w:pStyle w:val="Normlnweb"/>
        <w:rPr>
          <w:sz w:val="48"/>
          <w:szCs w:val="48"/>
        </w:rPr>
      </w:pPr>
      <w:r w:rsidRPr="00723304">
        <w:rPr>
          <w:rStyle w:val="Siln"/>
          <w:sz w:val="48"/>
          <w:szCs w:val="48"/>
        </w:rPr>
        <w:t>Zákoník práce</w:t>
      </w:r>
      <w:r w:rsidRPr="00723304">
        <w:rPr>
          <w:sz w:val="48"/>
          <w:szCs w:val="48"/>
        </w:rPr>
        <w:t xml:space="preserve">, jenž upravuje právní odvětví </w:t>
      </w:r>
      <w:r w:rsidRPr="00723304">
        <w:rPr>
          <w:rStyle w:val="Siln"/>
          <w:sz w:val="48"/>
          <w:szCs w:val="48"/>
        </w:rPr>
        <w:t>pr</w:t>
      </w:r>
      <w:r w:rsidRPr="00723304">
        <w:rPr>
          <w:rStyle w:val="Siln"/>
          <w:sz w:val="48"/>
          <w:szCs w:val="48"/>
        </w:rPr>
        <w:t>a</w:t>
      </w:r>
      <w:r w:rsidRPr="00723304">
        <w:rPr>
          <w:rStyle w:val="Siln"/>
          <w:sz w:val="48"/>
          <w:szCs w:val="48"/>
        </w:rPr>
        <w:t>covního práva</w:t>
      </w:r>
      <w:r>
        <w:rPr>
          <w:rStyle w:val="Siln"/>
          <w:sz w:val="48"/>
          <w:szCs w:val="48"/>
        </w:rPr>
        <w:t xml:space="preserve"> </w:t>
      </w:r>
      <w:r w:rsidRPr="00723304">
        <w:rPr>
          <w:sz w:val="48"/>
          <w:szCs w:val="48"/>
        </w:rPr>
        <w:t xml:space="preserve"> zákon č. 262/2006 Sb. </w:t>
      </w: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16"/>
      <w:footerReference w:type="default" r:id="rId17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9E0" w:rsidRDefault="00B059E0">
      <w:r>
        <w:separator/>
      </w:r>
    </w:p>
  </w:endnote>
  <w:endnote w:type="continuationSeparator" w:id="0">
    <w:p w:rsidR="00B059E0" w:rsidRDefault="00B0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4A24C5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9E0" w:rsidRDefault="00B059E0">
      <w:r>
        <w:separator/>
      </w:r>
    </w:p>
  </w:footnote>
  <w:footnote w:type="continuationSeparator" w:id="0">
    <w:p w:rsidR="00B059E0" w:rsidRDefault="00B05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400519A5" wp14:editId="1EB5AD34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AC26AB3" wp14:editId="4F842174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B044379" wp14:editId="0D9D34C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1"/>
  </w:num>
  <w:num w:numId="5">
    <w:abstractNumId w:val="1"/>
  </w:num>
  <w:num w:numId="6">
    <w:abstractNumId w:val="10"/>
  </w:num>
  <w:num w:numId="7">
    <w:abstractNumId w:val="12"/>
  </w:num>
  <w:num w:numId="8">
    <w:abstractNumId w:val="6"/>
  </w:num>
  <w:num w:numId="9">
    <w:abstractNumId w:val="2"/>
  </w:num>
  <w:num w:numId="10">
    <w:abstractNumId w:val="13"/>
  </w:num>
  <w:num w:numId="11">
    <w:abstractNumId w:val="5"/>
  </w:num>
  <w:num w:numId="12">
    <w:abstractNumId w:val="9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53C24"/>
    <w:rsid w:val="000603DF"/>
    <w:rsid w:val="00073F70"/>
    <w:rsid w:val="00077A20"/>
    <w:rsid w:val="00083FCA"/>
    <w:rsid w:val="00096784"/>
    <w:rsid w:val="000A53B9"/>
    <w:rsid w:val="000A6174"/>
    <w:rsid w:val="000C0949"/>
    <w:rsid w:val="000F7274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206D7B"/>
    <w:rsid w:val="00207DBB"/>
    <w:rsid w:val="00231A4B"/>
    <w:rsid w:val="00253BB3"/>
    <w:rsid w:val="002636E6"/>
    <w:rsid w:val="002637D9"/>
    <w:rsid w:val="00273981"/>
    <w:rsid w:val="002921EC"/>
    <w:rsid w:val="002A2424"/>
    <w:rsid w:val="002C1B9C"/>
    <w:rsid w:val="002C3071"/>
    <w:rsid w:val="002C64A1"/>
    <w:rsid w:val="002C6944"/>
    <w:rsid w:val="002D5367"/>
    <w:rsid w:val="002E18DA"/>
    <w:rsid w:val="003072F1"/>
    <w:rsid w:val="003148F6"/>
    <w:rsid w:val="00324563"/>
    <w:rsid w:val="003371F1"/>
    <w:rsid w:val="00355AC8"/>
    <w:rsid w:val="003873F6"/>
    <w:rsid w:val="00387717"/>
    <w:rsid w:val="0039768D"/>
    <w:rsid w:val="003A3191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4C5"/>
    <w:rsid w:val="004A2D96"/>
    <w:rsid w:val="004E0DD0"/>
    <w:rsid w:val="004F11A4"/>
    <w:rsid w:val="004F7DB3"/>
    <w:rsid w:val="00510D86"/>
    <w:rsid w:val="00520D17"/>
    <w:rsid w:val="0052347B"/>
    <w:rsid w:val="00531737"/>
    <w:rsid w:val="0054720F"/>
    <w:rsid w:val="00547FDE"/>
    <w:rsid w:val="00554294"/>
    <w:rsid w:val="00557F42"/>
    <w:rsid w:val="005A2952"/>
    <w:rsid w:val="005A79CB"/>
    <w:rsid w:val="005B62DF"/>
    <w:rsid w:val="005B6DA4"/>
    <w:rsid w:val="005E0FD3"/>
    <w:rsid w:val="005F264A"/>
    <w:rsid w:val="0060067B"/>
    <w:rsid w:val="00627279"/>
    <w:rsid w:val="00633CF8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FF5"/>
    <w:rsid w:val="00776024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A410F"/>
    <w:rsid w:val="008A76DD"/>
    <w:rsid w:val="008E4777"/>
    <w:rsid w:val="008E7379"/>
    <w:rsid w:val="008F1FC0"/>
    <w:rsid w:val="009023D1"/>
    <w:rsid w:val="0092371F"/>
    <w:rsid w:val="00947BD3"/>
    <w:rsid w:val="0095306C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26D8D"/>
    <w:rsid w:val="00A40C78"/>
    <w:rsid w:val="00A44102"/>
    <w:rsid w:val="00A621D1"/>
    <w:rsid w:val="00A62B99"/>
    <w:rsid w:val="00A71B45"/>
    <w:rsid w:val="00A740BC"/>
    <w:rsid w:val="00A8074A"/>
    <w:rsid w:val="00A85BF1"/>
    <w:rsid w:val="00A86013"/>
    <w:rsid w:val="00AA3351"/>
    <w:rsid w:val="00AA37C1"/>
    <w:rsid w:val="00AA4226"/>
    <w:rsid w:val="00AF1720"/>
    <w:rsid w:val="00B059E0"/>
    <w:rsid w:val="00B30248"/>
    <w:rsid w:val="00B72FE7"/>
    <w:rsid w:val="00B76D91"/>
    <w:rsid w:val="00BC593A"/>
    <w:rsid w:val="00BE0FC6"/>
    <w:rsid w:val="00C01571"/>
    <w:rsid w:val="00C155FA"/>
    <w:rsid w:val="00C22EAE"/>
    <w:rsid w:val="00C40AAB"/>
    <w:rsid w:val="00C47381"/>
    <w:rsid w:val="00C559CF"/>
    <w:rsid w:val="00C61BE3"/>
    <w:rsid w:val="00C84CB9"/>
    <w:rsid w:val="00C97B67"/>
    <w:rsid w:val="00CA16E8"/>
    <w:rsid w:val="00CB2DEB"/>
    <w:rsid w:val="00CF3B64"/>
    <w:rsid w:val="00D04F73"/>
    <w:rsid w:val="00D05B91"/>
    <w:rsid w:val="00D13583"/>
    <w:rsid w:val="00D15068"/>
    <w:rsid w:val="00D270F1"/>
    <w:rsid w:val="00D27A37"/>
    <w:rsid w:val="00D34534"/>
    <w:rsid w:val="00D41325"/>
    <w:rsid w:val="00D42505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4036"/>
    <w:rsid w:val="00E4640E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33EFF"/>
    <w:rsid w:val="00F51613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/index.php?title=Spr%C3%A1va_soci%C3%A1ln%C3%ADho_zabezpe%C4%8Den%C3%AD&amp;action=edit&amp;redlink=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Zam%C4%9Bstnane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Zam%C4%9Bstnavate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Dohoda_o_proveden%C3%AD_pr%C3%A1ce" TargetMode="External"/><Relationship Id="rId10" Type="http://schemas.openxmlformats.org/officeDocument/2006/relationships/hyperlink" Target="http://cs.wikipedia.org/w/index.php?title=Stejnopis&amp;action=edit&amp;redlink=1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Z%C3%A1kon%C3%ADk_pr%C3%A1ce" TargetMode="External"/><Relationship Id="rId14" Type="http://schemas.openxmlformats.org/officeDocument/2006/relationships/hyperlink" Target="http://cs.wikipedia.org/wiki/Dohoda_o_pracovn%C3%AD_%C4%8Dinnost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C3E4C-A497-402C-B22D-54F6B54F0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45</TotalTime>
  <Pages>10</Pages>
  <Words>670</Words>
  <Characters>5312</Characters>
  <Application>Microsoft Office Word</Application>
  <DocSecurity>0</DocSecurity>
  <Lines>44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8</cp:revision>
  <cp:lastPrinted>2011-01-25T23:25:00Z</cp:lastPrinted>
  <dcterms:created xsi:type="dcterms:W3CDTF">2013-06-06T08:33:00Z</dcterms:created>
  <dcterms:modified xsi:type="dcterms:W3CDTF">2013-11-01T22:59:00Z</dcterms:modified>
</cp:coreProperties>
</file>