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4D" w:rsidRDefault="0038764D" w:rsidP="00F12F77">
      <w:pPr>
        <w:jc w:val="center"/>
      </w:pPr>
      <w:r w:rsidRPr="00B32A6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96.25pt;height:104.25pt;visibility:visible" filled="t">
            <v:imagedata r:id="rId5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38764D" w:rsidRPr="00150FD6" w:rsidTr="00150FD6"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Název školy:</w:t>
            </w:r>
          </w:p>
        </w:tc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Základní škola J. E. Purkyně a Základní umělecká škola Libochovice</w:t>
            </w:r>
          </w:p>
        </w:tc>
      </w:tr>
      <w:tr w:rsidR="0038764D" w:rsidRPr="00150FD6" w:rsidTr="00150FD6"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Autor:</w:t>
            </w:r>
          </w:p>
        </w:tc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Mgr. Markéta Beránková</w:t>
            </w:r>
          </w:p>
        </w:tc>
      </w:tr>
      <w:tr w:rsidR="0038764D" w:rsidRPr="00150FD6" w:rsidTr="00150FD6"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Název:</w:t>
            </w:r>
          </w:p>
        </w:tc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VY_32_INOVACE_14</w:t>
            </w:r>
            <w:bookmarkStart w:id="0" w:name="_GoBack"/>
            <w:bookmarkEnd w:id="0"/>
            <w:r w:rsidRPr="00150FD6">
              <w:t>_M-PREVODYJEDNOTEK</w:t>
            </w:r>
          </w:p>
        </w:tc>
      </w:tr>
      <w:tr w:rsidR="0038764D" w:rsidRPr="00150FD6" w:rsidTr="00150FD6"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Téma:</w:t>
            </w:r>
          </w:p>
        </w:tc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Převody jednotek</w:t>
            </w:r>
          </w:p>
        </w:tc>
      </w:tr>
      <w:tr w:rsidR="0038764D" w:rsidRPr="00150FD6" w:rsidTr="00150FD6"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Číslo projektu:</w:t>
            </w:r>
          </w:p>
        </w:tc>
        <w:tc>
          <w:tcPr>
            <w:tcW w:w="4606" w:type="dxa"/>
          </w:tcPr>
          <w:p w:rsidR="0038764D" w:rsidRPr="00150FD6" w:rsidRDefault="0038764D" w:rsidP="00150FD6">
            <w:pPr>
              <w:spacing w:after="0" w:line="240" w:lineRule="auto"/>
              <w:jc w:val="center"/>
            </w:pPr>
            <w:r w:rsidRPr="00150FD6">
              <w:t>CZ.1.07/1.4.00/212803</w:t>
            </w:r>
          </w:p>
        </w:tc>
      </w:tr>
    </w:tbl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/>
    <w:p w:rsidR="0038764D" w:rsidRDefault="0038764D" w:rsidP="00F12F77">
      <w:r>
        <w:t xml:space="preserve">                             </w:t>
      </w:r>
      <w:r w:rsidRPr="00B32A6D">
        <w:rPr>
          <w:noProof/>
          <w:lang w:eastAsia="cs-CZ"/>
        </w:rPr>
        <w:pict>
          <v:shape id="obrázek 29" o:spid="_x0000_i1026" type="#_x0000_t75" style="width:296.25pt;height:104.25pt;visibility:visible" filled="t">
            <v:imagedata r:id="rId5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4t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40 000g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2kg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2000g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12kg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12 000g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3000g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3kg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8000g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8kg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5t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5000kg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7t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7000kg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ind w:firstLine="708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ind w:firstLine="708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13kg</w:t>
            </w:r>
          </w:p>
          <w:p w:rsidR="0038764D" w:rsidRPr="00150FD6" w:rsidRDefault="0038764D" w:rsidP="006E5927">
            <w:pPr>
              <w:spacing w:after="0" w:line="240" w:lineRule="auto"/>
              <w:ind w:firstLine="708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ind w:firstLine="708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13000g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2000kg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2t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0kg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0t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45000kg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  <w:tr w:rsidR="0038764D" w:rsidRPr="00150FD6" w:rsidTr="006E5927">
        <w:tc>
          <w:tcPr>
            <w:tcW w:w="3070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45t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6t</w:t>
            </w:r>
          </w:p>
        </w:tc>
        <w:tc>
          <w:tcPr>
            <w:tcW w:w="3071" w:type="dxa"/>
            <w:vAlign w:val="center"/>
          </w:tcPr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  <w:rPr>
                <w:sz w:val="72"/>
                <w:szCs w:val="72"/>
              </w:rPr>
            </w:pPr>
            <w:r w:rsidRPr="00150FD6">
              <w:rPr>
                <w:sz w:val="72"/>
                <w:szCs w:val="72"/>
              </w:rPr>
              <w:t>6000kg</w:t>
            </w: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  <w:p w:rsidR="0038764D" w:rsidRPr="00150FD6" w:rsidRDefault="0038764D" w:rsidP="006E5927">
            <w:pPr>
              <w:spacing w:after="0" w:line="240" w:lineRule="auto"/>
              <w:jc w:val="center"/>
            </w:pPr>
          </w:p>
        </w:tc>
      </w:tr>
    </w:tbl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/>
    <w:p w:rsidR="0038764D" w:rsidRDefault="0038764D" w:rsidP="00F12F77">
      <w:r>
        <w:t xml:space="preserve">                                   </w:t>
      </w:r>
      <w:r w:rsidRPr="00B32A6D">
        <w:rPr>
          <w:noProof/>
          <w:lang w:eastAsia="cs-CZ"/>
        </w:rPr>
        <w:pict>
          <v:shape id="_x0000_i1027" type="#_x0000_t75" style="width:296.25pt;height:104.25pt;visibility:visible" filled="t">
            <v:imagedata r:id="rId5" o:title=""/>
          </v:shape>
        </w:pict>
      </w:r>
    </w:p>
    <w:p w:rsidR="0038764D" w:rsidRPr="000C75F3" w:rsidRDefault="0038764D" w:rsidP="00F12F77">
      <w:pPr>
        <w:rPr>
          <w:sz w:val="24"/>
          <w:szCs w:val="24"/>
        </w:rPr>
      </w:pPr>
      <w:r>
        <w:rPr>
          <w:sz w:val="36"/>
          <w:szCs w:val="36"/>
        </w:rPr>
        <w:t xml:space="preserve">                                  </w:t>
      </w:r>
    </w:p>
    <w:p w:rsidR="0038764D" w:rsidRPr="000C75F3" w:rsidRDefault="0038764D" w:rsidP="00F12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75F3">
        <w:rPr>
          <w:sz w:val="24"/>
          <w:szCs w:val="24"/>
        </w:rPr>
        <w:t>Hra matematické pexeso je ur</w:t>
      </w:r>
      <w:r>
        <w:rPr>
          <w:sz w:val="24"/>
          <w:szCs w:val="24"/>
        </w:rPr>
        <w:t>čená pro dvojice žáků, má v 5. r</w:t>
      </w:r>
      <w:r w:rsidRPr="000C75F3">
        <w:rPr>
          <w:sz w:val="24"/>
          <w:szCs w:val="24"/>
        </w:rPr>
        <w:t>očníku zopakovat již existující znalosti o převodech jednotek hmotnosti.</w:t>
      </w:r>
    </w:p>
    <w:p w:rsidR="0038764D" w:rsidRPr="000C75F3" w:rsidRDefault="0038764D" w:rsidP="00F12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75F3">
        <w:rPr>
          <w:sz w:val="24"/>
          <w:szCs w:val="24"/>
        </w:rPr>
        <w:t>Dvojice žáků obdrží jeden pracovní list,</w:t>
      </w:r>
      <w:r>
        <w:rPr>
          <w:sz w:val="24"/>
          <w:szCs w:val="24"/>
        </w:rPr>
        <w:t xml:space="preserve"> </w:t>
      </w:r>
      <w:r w:rsidRPr="000C75F3">
        <w:rPr>
          <w:sz w:val="24"/>
          <w:szCs w:val="24"/>
        </w:rPr>
        <w:t>který si rozstříhají na čtvercové kartičky. Ty obrátí textem dolů a uspořádají do tvaru 4X6.</w:t>
      </w:r>
    </w:p>
    <w:p w:rsidR="0038764D" w:rsidRPr="000C75F3" w:rsidRDefault="0038764D" w:rsidP="00F12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75F3">
        <w:rPr>
          <w:sz w:val="24"/>
          <w:szCs w:val="24"/>
        </w:rPr>
        <w:t>Postupně se střídají v obracení kartiček. Pokud obrátí dvojici, kde se čísla rovnají, vezmou si ji.</w:t>
      </w:r>
    </w:p>
    <w:p w:rsidR="0038764D" w:rsidRPr="000C75F3" w:rsidRDefault="0038764D" w:rsidP="00F12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75F3">
        <w:rPr>
          <w:sz w:val="24"/>
          <w:szCs w:val="24"/>
        </w:rPr>
        <w:t>Vítězí ten, který má více dvojic.</w:t>
      </w:r>
    </w:p>
    <w:p w:rsidR="0038764D" w:rsidRPr="000C75F3" w:rsidRDefault="0038764D" w:rsidP="00F12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75F3">
        <w:rPr>
          <w:sz w:val="24"/>
          <w:szCs w:val="24"/>
        </w:rPr>
        <w:t>Vítěz může být oceněn ziskem bodů do třídní soutěže nebo 1.</w:t>
      </w:r>
    </w:p>
    <w:p w:rsidR="0038764D" w:rsidRDefault="0038764D" w:rsidP="00F12F77"/>
    <w:p w:rsidR="0038764D" w:rsidRPr="003B2EB5" w:rsidRDefault="0038764D" w:rsidP="00F12F77"/>
    <w:p w:rsidR="0038764D" w:rsidRDefault="0038764D"/>
    <w:sectPr w:rsidR="0038764D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86ABD"/>
    <w:multiLevelType w:val="hybridMultilevel"/>
    <w:tmpl w:val="7D96496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F77"/>
    <w:rsid w:val="000C75F3"/>
    <w:rsid w:val="00150FD6"/>
    <w:rsid w:val="0038764D"/>
    <w:rsid w:val="003B2EB5"/>
    <w:rsid w:val="003C3E91"/>
    <w:rsid w:val="003E0624"/>
    <w:rsid w:val="004B1A04"/>
    <w:rsid w:val="00694DC6"/>
    <w:rsid w:val="006E5927"/>
    <w:rsid w:val="0080585E"/>
    <w:rsid w:val="009C7E77"/>
    <w:rsid w:val="00B32A6D"/>
    <w:rsid w:val="00E2061F"/>
    <w:rsid w:val="00F12F77"/>
    <w:rsid w:val="00F30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F7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12F7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12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F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12F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143</Words>
  <Characters>848</Characters>
  <Application>Microsoft Office Outlook</Application>
  <DocSecurity>0</DocSecurity>
  <Lines>0</Lines>
  <Paragraphs>0</Paragraphs>
  <ScaleCrop>false</ScaleCrop>
  <Company>OEM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OEM</dc:creator>
  <cp:keywords/>
  <dc:description/>
  <cp:lastModifiedBy>Maminka</cp:lastModifiedBy>
  <cp:revision>2</cp:revision>
  <cp:lastPrinted>2012-02-25T08:20:00Z</cp:lastPrinted>
  <dcterms:created xsi:type="dcterms:W3CDTF">2012-03-17T07:49:00Z</dcterms:created>
  <dcterms:modified xsi:type="dcterms:W3CDTF">2012-03-17T07:49:00Z</dcterms:modified>
</cp:coreProperties>
</file>