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49A" w:rsidRDefault="0053749A" w:rsidP="00C364E6">
      <w:pPr>
        <w:rPr>
          <w:rFonts w:cs="Calibri"/>
          <w:sz w:val="40"/>
          <w:szCs w:val="40"/>
        </w:rPr>
      </w:pPr>
    </w:p>
    <w:p w:rsidR="0053749A" w:rsidRPr="005C682E" w:rsidRDefault="0053749A" w:rsidP="00C364E6">
      <w:pPr>
        <w:rPr>
          <w:rFonts w:cs="Calibri"/>
          <w:sz w:val="40"/>
          <w:szCs w:val="40"/>
        </w:rPr>
      </w:pPr>
      <w:r w:rsidRPr="005C682E">
        <w:rPr>
          <w:rFonts w:cs="Calibri"/>
          <w:sz w:val="40"/>
          <w:szCs w:val="40"/>
        </w:rPr>
        <w:t xml:space="preserve">NÁZEV ŠKOLY: </w:t>
      </w:r>
      <w:r w:rsidRPr="00514127">
        <w:rPr>
          <w:rFonts w:cs="Calibri"/>
          <w:sz w:val="40"/>
          <w:szCs w:val="40"/>
        </w:rPr>
        <w:t>Základní škola Kolín V., Mnichovická 62</w:t>
      </w:r>
    </w:p>
    <w:p w:rsidR="0053749A" w:rsidRPr="005C682E" w:rsidRDefault="0053749A" w:rsidP="00C364E6">
      <w:pPr>
        <w:rPr>
          <w:rFonts w:cs="Calibri"/>
          <w:sz w:val="40"/>
          <w:szCs w:val="40"/>
        </w:rPr>
      </w:pPr>
      <w:r w:rsidRPr="005C682E">
        <w:rPr>
          <w:rFonts w:cs="Calibri"/>
          <w:sz w:val="40"/>
          <w:szCs w:val="40"/>
        </w:rPr>
        <w:t>AUTOR: Dana Tvrzníková</w:t>
      </w:r>
    </w:p>
    <w:p w:rsidR="0053749A" w:rsidRPr="005C682E" w:rsidRDefault="0053749A" w:rsidP="00C364E6">
      <w:pPr>
        <w:rPr>
          <w:rFonts w:cs="Calibri"/>
          <w:sz w:val="40"/>
          <w:szCs w:val="40"/>
        </w:rPr>
      </w:pPr>
      <w:r w:rsidRPr="005C682E">
        <w:rPr>
          <w:rFonts w:cs="Calibri"/>
          <w:sz w:val="40"/>
          <w:szCs w:val="40"/>
        </w:rPr>
        <w:t>NÁZEV: VY_3</w:t>
      </w:r>
      <w:r>
        <w:rPr>
          <w:rFonts w:cs="Calibri"/>
          <w:sz w:val="40"/>
          <w:szCs w:val="40"/>
        </w:rPr>
        <w:t>2_INOVACE_13</w:t>
      </w:r>
      <w:r w:rsidRPr="005C682E">
        <w:rPr>
          <w:rFonts w:cs="Calibri"/>
          <w:sz w:val="40"/>
          <w:szCs w:val="40"/>
        </w:rPr>
        <w:t>_PŘ6_</w:t>
      </w:r>
      <w:r>
        <w:rPr>
          <w:rFonts w:cs="Calibri"/>
          <w:sz w:val="40"/>
          <w:szCs w:val="40"/>
        </w:rPr>
        <w:t>KORÝŠI</w:t>
      </w:r>
    </w:p>
    <w:p w:rsidR="0053749A" w:rsidRDefault="0053749A" w:rsidP="005C682E">
      <w:pPr>
        <w:rPr>
          <w:rFonts w:cs="Calibri"/>
          <w:sz w:val="40"/>
          <w:szCs w:val="40"/>
        </w:rPr>
      </w:pPr>
      <w:r w:rsidRPr="005C682E">
        <w:rPr>
          <w:rFonts w:cs="Calibri"/>
          <w:sz w:val="40"/>
          <w:szCs w:val="40"/>
        </w:rPr>
        <w:t xml:space="preserve">TÉMA: </w:t>
      </w:r>
      <w:r>
        <w:rPr>
          <w:rFonts w:cs="Calibri"/>
          <w:sz w:val="40"/>
          <w:szCs w:val="40"/>
        </w:rPr>
        <w:t>KORÝŠI</w:t>
      </w:r>
    </w:p>
    <w:p w:rsidR="0053749A" w:rsidRDefault="0053749A" w:rsidP="005C682E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>DATUM: ÚNOR 2012</w:t>
      </w:r>
    </w:p>
    <w:p w:rsidR="0053749A" w:rsidRDefault="0053749A" w:rsidP="005C682E">
      <w:pPr>
        <w:rPr>
          <w:rFonts w:cs="Calibri"/>
          <w:sz w:val="40"/>
          <w:szCs w:val="40"/>
        </w:rPr>
      </w:pPr>
    </w:p>
    <w:p w:rsidR="0053749A" w:rsidRDefault="0053749A" w:rsidP="005C682E">
      <w:pPr>
        <w:rPr>
          <w:rFonts w:cs="Calibri"/>
          <w:sz w:val="40"/>
          <w:szCs w:val="40"/>
        </w:rPr>
      </w:pPr>
    </w:p>
    <w:p w:rsidR="0053749A" w:rsidRDefault="0053749A" w:rsidP="005C682E">
      <w:pPr>
        <w:rPr>
          <w:rFonts w:cs="Calibri"/>
          <w:sz w:val="40"/>
          <w:szCs w:val="40"/>
        </w:rPr>
      </w:pPr>
    </w:p>
    <w:p w:rsidR="0053749A" w:rsidRDefault="0053749A" w:rsidP="005C682E">
      <w:pPr>
        <w:rPr>
          <w:rFonts w:cs="Calibri"/>
          <w:sz w:val="40"/>
          <w:szCs w:val="40"/>
        </w:rPr>
      </w:pPr>
    </w:p>
    <w:p w:rsidR="0053749A" w:rsidRDefault="0053749A" w:rsidP="005C682E">
      <w:pPr>
        <w:rPr>
          <w:rFonts w:cs="Calibri"/>
          <w:sz w:val="40"/>
          <w:szCs w:val="40"/>
        </w:rPr>
      </w:pPr>
    </w:p>
    <w:p w:rsidR="0053749A" w:rsidRDefault="0053749A" w:rsidP="005C682E">
      <w:pPr>
        <w:rPr>
          <w:rFonts w:cs="Calibri"/>
          <w:sz w:val="40"/>
          <w:szCs w:val="40"/>
        </w:rPr>
      </w:pPr>
    </w:p>
    <w:p w:rsidR="0053749A" w:rsidRDefault="0053749A" w:rsidP="005C682E">
      <w:pPr>
        <w:rPr>
          <w:rFonts w:cs="Calibri"/>
          <w:sz w:val="40"/>
          <w:szCs w:val="40"/>
        </w:rPr>
      </w:pPr>
    </w:p>
    <w:p w:rsidR="0053749A" w:rsidRDefault="0053749A" w:rsidP="005C682E">
      <w:pPr>
        <w:rPr>
          <w:rFonts w:cs="Calibri"/>
          <w:sz w:val="40"/>
          <w:szCs w:val="40"/>
        </w:rPr>
      </w:pPr>
    </w:p>
    <w:p w:rsidR="0053749A" w:rsidRDefault="0053749A" w:rsidP="005C682E">
      <w:pPr>
        <w:rPr>
          <w:rFonts w:cs="Calibri"/>
          <w:sz w:val="40"/>
          <w:szCs w:val="40"/>
        </w:rPr>
      </w:pPr>
    </w:p>
    <w:p w:rsidR="0053749A" w:rsidRPr="005C682E" w:rsidRDefault="0053749A" w:rsidP="005C682E">
      <w:pPr>
        <w:rPr>
          <w:rFonts w:cs="Calibri"/>
          <w:sz w:val="40"/>
          <w:szCs w:val="40"/>
        </w:rPr>
      </w:pPr>
    </w:p>
    <w:p w:rsidR="0053749A" w:rsidRPr="005C682E" w:rsidRDefault="0053749A" w:rsidP="005C682E">
      <w:pPr>
        <w:rPr>
          <w:rFonts w:cs="Calibri"/>
          <w:sz w:val="40"/>
          <w:szCs w:val="40"/>
        </w:rPr>
      </w:pPr>
      <w:r w:rsidRPr="00A75F00">
        <w:rPr>
          <w:rFonts w:cs="Calibri"/>
          <w:noProof/>
          <w:sz w:val="40"/>
          <w:szCs w:val="40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45.5pt;height:97.5pt;visibility:visible">
            <v:imagedata r:id="rId5" o:title=""/>
          </v:shape>
        </w:pict>
      </w:r>
    </w:p>
    <w:p w:rsidR="0053749A" w:rsidRDefault="0053749A" w:rsidP="005C682E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Pracovní list KORÝŠI</w:t>
      </w:r>
    </w:p>
    <w:p w:rsidR="0053749A" w:rsidRDefault="0053749A" w:rsidP="005C682E">
      <w:pPr>
        <w:rPr>
          <w:rFonts w:cs="Calibri"/>
          <w:b/>
          <w:sz w:val="40"/>
          <w:szCs w:val="40"/>
        </w:rPr>
      </w:pPr>
      <w:r w:rsidRPr="005C682E">
        <w:rPr>
          <w:rFonts w:cs="Calibri"/>
          <w:b/>
          <w:sz w:val="40"/>
          <w:szCs w:val="40"/>
        </w:rPr>
        <w:t>No 1</w:t>
      </w:r>
    </w:p>
    <w:p w:rsidR="0053749A" w:rsidRPr="00513C25" w:rsidRDefault="0053749A" w:rsidP="008B4C23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Najdi ve čtverci výrazy, které lze použít k charakteristice korýšů a doplň je ve správném tvaru do textu.</w:t>
      </w:r>
    </w:p>
    <w:p w:rsidR="0053749A" w:rsidRDefault="0053749A" w:rsidP="005C682E">
      <w:pPr>
        <w:rPr>
          <w:rFonts w:cs="Calibri"/>
          <w:b/>
          <w:sz w:val="40"/>
          <w:szCs w:val="40"/>
        </w:rPr>
      </w:pPr>
    </w:p>
    <w:p w:rsidR="0053749A" w:rsidRPr="008B4C23" w:rsidRDefault="0053749A" w:rsidP="008B4C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X H X U K Q Č Y O F I M M C Í Y V U </w:t>
      </w:r>
    </w:p>
    <w:p w:rsidR="0053749A" w:rsidRPr="008B4C23" w:rsidRDefault="0053749A" w:rsidP="008B4C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H U O F E E V R V N H R B V V N N T </w:t>
      </w:r>
    </w:p>
    <w:p w:rsidR="0053749A" w:rsidRPr="008B4C23" w:rsidRDefault="0053749A" w:rsidP="008B4C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S L H X L E A B T S V A A M Z I K A </w:t>
      </w:r>
    </w:p>
    <w:p w:rsidR="0053749A" w:rsidRPr="008B4C23" w:rsidRDefault="0053749A" w:rsidP="008B4C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Q B Z I V V Y Á L H R L H Z F T U U </w:t>
      </w:r>
    </w:p>
    <w:p w:rsidR="0053749A" w:rsidRPr="008B4C23" w:rsidRDefault="0053749A" w:rsidP="008B4C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X Q S C R X H Ž K F H M A C M E S V </w:t>
      </w:r>
    </w:p>
    <w:p w:rsidR="0053749A" w:rsidRPr="008B4C23" w:rsidRDefault="0053749A" w:rsidP="008B4C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T T V A H O Y R K O J C N I T Č A B </w:t>
      </w:r>
    </w:p>
    <w:p w:rsidR="0053749A" w:rsidRPr="008B4C23" w:rsidRDefault="0053749A" w:rsidP="008B4C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I Y L W Y D I X P H Y W U N U N D S </w:t>
      </w:r>
    </w:p>
    <w:p w:rsidR="0053749A" w:rsidRPr="008B4C23" w:rsidRDefault="0053749A" w:rsidP="008B4C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Ř B K O I G K E Č E D A Z L U O L W </w:t>
      </w:r>
    </w:p>
    <w:p w:rsidR="0053749A" w:rsidRPr="008B4C23" w:rsidRDefault="0053749A" w:rsidP="008B4C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K Ý X A U T N H Y V P B X D A K A X </w:t>
      </w:r>
    </w:p>
    <w:p w:rsidR="0053749A" w:rsidRPr="008B4C23" w:rsidRDefault="0053749A" w:rsidP="008B4C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C R N O D E H L A V O H R U Ď É L M </w:t>
      </w:r>
    </w:p>
    <w:p w:rsidR="0053749A" w:rsidRPr="008B4C23" w:rsidRDefault="0053749A" w:rsidP="008B4C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Z Q G U L L A P E T J H D F L N W G </w:t>
      </w:r>
    </w:p>
    <w:p w:rsidR="0053749A" w:rsidRPr="008B4C23" w:rsidRDefault="0053749A" w:rsidP="008B4C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F L E Ě R O A A H E J P Y L D A O G </w:t>
      </w:r>
    </w:p>
    <w:p w:rsidR="0053749A" w:rsidRPr="008B4C23" w:rsidRDefault="0053749A" w:rsidP="008B4C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Z J D Q A K A Q C E G A R I K L W O </w:t>
      </w:r>
    </w:p>
    <w:p w:rsidR="0053749A" w:rsidRPr="008B4C23" w:rsidRDefault="0053749A" w:rsidP="008B4C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P D U L Y M I H G I U M H O D K I E </w:t>
      </w:r>
    </w:p>
    <w:p w:rsidR="0053749A" w:rsidRPr="008B4C23" w:rsidRDefault="0053749A" w:rsidP="008B4C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O U I I P O H D O S Y C C X W E W L </w:t>
      </w:r>
    </w:p>
    <w:p w:rsidR="0053749A" w:rsidRPr="008B4C23" w:rsidRDefault="0053749A" w:rsidP="008B4C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K Y E G B E E F N C S X W C Y Z W H </w:t>
      </w:r>
    </w:p>
    <w:p w:rsidR="0053749A" w:rsidRPr="008B4C23" w:rsidRDefault="0053749A" w:rsidP="008B4C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D G Y D R N T E A F T D O J A O L S </w:t>
      </w:r>
    </w:p>
    <w:p w:rsidR="0053749A" w:rsidRPr="008B4C23" w:rsidRDefault="0053749A" w:rsidP="008B4C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>G U E Q O Z K O W A V H E V F R T X</w:t>
      </w:r>
    </w:p>
    <w:p w:rsidR="0053749A" w:rsidRDefault="0053749A" w:rsidP="008B4C23">
      <w:pPr>
        <w:rPr>
          <w:sz w:val="40"/>
        </w:rPr>
      </w:pPr>
    </w:p>
    <w:p w:rsidR="0053749A" w:rsidRDefault="0053749A" w:rsidP="008B4C23">
      <w:pPr>
        <w:rPr>
          <w:sz w:val="40"/>
        </w:rPr>
      </w:pPr>
    </w:p>
    <w:p w:rsidR="0053749A" w:rsidRDefault="0053749A" w:rsidP="008B4C23">
      <w:pPr>
        <w:rPr>
          <w:sz w:val="40"/>
        </w:rPr>
      </w:pPr>
    </w:p>
    <w:p w:rsidR="0053749A" w:rsidRDefault="0053749A" w:rsidP="008B4C23">
      <w:pPr>
        <w:rPr>
          <w:sz w:val="40"/>
        </w:rPr>
      </w:pPr>
    </w:p>
    <w:p w:rsidR="0053749A" w:rsidRPr="008B4C23" w:rsidRDefault="0053749A" w:rsidP="008B4C23">
      <w:pPr>
        <w:rPr>
          <w:sz w:val="40"/>
        </w:rPr>
      </w:pPr>
    </w:p>
    <w:p w:rsidR="0053749A" w:rsidRDefault="0053749A" w:rsidP="00EC410C">
      <w:pPr>
        <w:pStyle w:val="HTMLPreformatted"/>
        <w:spacing w:line="480" w:lineRule="auto"/>
        <w:rPr>
          <w:rFonts w:ascii="Calibri" w:hAnsi="Calibri" w:cs="Calibri"/>
          <w:sz w:val="40"/>
          <w:szCs w:val="40"/>
        </w:rPr>
      </w:pPr>
      <w:r w:rsidRPr="008B4C23">
        <w:rPr>
          <w:rFonts w:ascii="Calibri" w:hAnsi="Calibri" w:cs="Calibri"/>
          <w:sz w:val="40"/>
          <w:szCs w:val="40"/>
        </w:rPr>
        <w:t>Korýši jsou členovci</w:t>
      </w:r>
      <w:r>
        <w:rPr>
          <w:rFonts w:ascii="Calibri" w:hAnsi="Calibri" w:cs="Calibri"/>
          <w:sz w:val="40"/>
          <w:szCs w:val="40"/>
        </w:rPr>
        <w:t>. Tělo je tvořeno _________________ a _____________. Povrch těla mají krytý _____________. Charakteristickým znakem jsou _________________ ___________, které mají nejen na hlavohrudi, ale i na zadečku. První dva páry hlavových končetin jsou přeměněné v _______________. Další tři páry pak v kousací ústroje – jeden pár _______________________ a dva páry ______________. Dýchají ______________. Mají mimořádně vyvinutou rozmnožovací schopnost. Jsou __________________ _________________. Mají nepřímý vývoj (stádium ____________), pouze raci mají vývoj přímý.</w:t>
      </w:r>
    </w:p>
    <w:p w:rsidR="0053749A" w:rsidRDefault="0053749A" w:rsidP="005C682E">
      <w:pPr>
        <w:tabs>
          <w:tab w:val="num" w:pos="720"/>
        </w:tabs>
        <w:rPr>
          <w:rFonts w:cs="Calibri"/>
          <w:sz w:val="40"/>
          <w:szCs w:val="40"/>
        </w:rPr>
      </w:pPr>
    </w:p>
    <w:p w:rsidR="0053749A" w:rsidRDefault="0053749A" w:rsidP="005C682E">
      <w:pPr>
        <w:tabs>
          <w:tab w:val="num" w:pos="720"/>
        </w:tabs>
        <w:rPr>
          <w:rFonts w:cs="Calibri"/>
          <w:sz w:val="40"/>
          <w:szCs w:val="40"/>
        </w:rPr>
      </w:pPr>
    </w:p>
    <w:p w:rsidR="0053749A" w:rsidRPr="005C682E" w:rsidRDefault="0053749A" w:rsidP="005C682E">
      <w:pPr>
        <w:tabs>
          <w:tab w:val="num" w:pos="720"/>
        </w:tabs>
        <w:rPr>
          <w:rFonts w:cs="Calibri"/>
          <w:sz w:val="40"/>
          <w:szCs w:val="40"/>
        </w:rPr>
      </w:pPr>
    </w:p>
    <w:p w:rsidR="0053749A" w:rsidRPr="005C682E" w:rsidRDefault="0053749A" w:rsidP="00195D48">
      <w:pPr>
        <w:rPr>
          <w:rFonts w:cs="Calibri"/>
          <w:sz w:val="40"/>
          <w:szCs w:val="40"/>
        </w:rPr>
      </w:pPr>
      <w:r w:rsidRPr="005C682E">
        <w:rPr>
          <w:rFonts w:cs="Calibri"/>
          <w:sz w:val="40"/>
          <w:szCs w:val="40"/>
        </w:rPr>
        <w:t>Anotace</w:t>
      </w:r>
    </w:p>
    <w:p w:rsidR="0053749A" w:rsidRDefault="0053749A" w:rsidP="00195D48">
      <w:pPr>
        <w:rPr>
          <w:rFonts w:cs="Calibri"/>
          <w:i/>
          <w:sz w:val="40"/>
          <w:szCs w:val="40"/>
        </w:rPr>
      </w:pPr>
      <w:r w:rsidRPr="005C682E">
        <w:rPr>
          <w:rFonts w:cs="Calibri"/>
          <w:sz w:val="40"/>
          <w:szCs w:val="40"/>
        </w:rPr>
        <w:t xml:space="preserve">Pracovní list na téma </w:t>
      </w:r>
      <w:r>
        <w:rPr>
          <w:rFonts w:cs="Calibri"/>
          <w:sz w:val="40"/>
          <w:szCs w:val="40"/>
        </w:rPr>
        <w:t>korýši - pr</w:t>
      </w:r>
      <w:r w:rsidRPr="005C682E">
        <w:rPr>
          <w:rFonts w:cs="Calibri"/>
          <w:sz w:val="40"/>
          <w:szCs w:val="40"/>
        </w:rPr>
        <w:t>ocvičení pojmů</w:t>
      </w:r>
    </w:p>
    <w:p w:rsidR="0053749A" w:rsidRPr="005C682E" w:rsidRDefault="0053749A" w:rsidP="00195D48">
      <w:pPr>
        <w:rPr>
          <w:rFonts w:cs="Calibri"/>
          <w:i/>
          <w:sz w:val="40"/>
          <w:szCs w:val="40"/>
        </w:rPr>
      </w:pPr>
    </w:p>
    <w:p w:rsidR="0053749A" w:rsidRPr="009E0F4C" w:rsidRDefault="0053749A" w:rsidP="00CF7880">
      <w:pPr>
        <w:rPr>
          <w:rFonts w:cs="Calibri"/>
          <w:i/>
          <w:sz w:val="40"/>
          <w:szCs w:val="40"/>
        </w:rPr>
      </w:pPr>
      <w:r w:rsidRPr="005C682E">
        <w:rPr>
          <w:rFonts w:cs="Calibri"/>
          <w:i/>
          <w:sz w:val="40"/>
          <w:szCs w:val="40"/>
        </w:rPr>
        <w:t>Řešení:</w:t>
      </w:r>
    </w:p>
    <w:p w:rsidR="0053749A" w:rsidRDefault="0053749A" w:rsidP="00CF7880">
      <w:pPr>
        <w:rPr>
          <w:rFonts w:cs="Calibri"/>
          <w:b/>
          <w:sz w:val="40"/>
          <w:szCs w:val="40"/>
        </w:rPr>
      </w:pPr>
      <w:r w:rsidRPr="005C682E">
        <w:rPr>
          <w:rFonts w:cs="Calibri"/>
          <w:b/>
          <w:sz w:val="40"/>
          <w:szCs w:val="40"/>
        </w:rPr>
        <w:t>No 1</w:t>
      </w:r>
    </w:p>
    <w:p w:rsidR="0053749A" w:rsidRPr="00513C25" w:rsidRDefault="0053749A" w:rsidP="00513C25">
      <w:pPr>
        <w:rPr>
          <w:rFonts w:cs="Calibri"/>
          <w:b/>
          <w:sz w:val="40"/>
          <w:szCs w:val="40"/>
        </w:rPr>
      </w:pPr>
      <w:r>
        <w:rPr>
          <w:rFonts w:cs="Calibri"/>
          <w:b/>
          <w:sz w:val="40"/>
          <w:szCs w:val="40"/>
        </w:rPr>
        <w:t>Najdi ve čtverci výrazy, které lze použít k charakteristice korýšů a doplň je ve spr</w:t>
      </w:r>
      <w:bookmarkStart w:id="0" w:name="_GoBack"/>
      <w:bookmarkEnd w:id="0"/>
      <w:r>
        <w:rPr>
          <w:rFonts w:cs="Calibri"/>
          <w:b/>
          <w:sz w:val="40"/>
          <w:szCs w:val="40"/>
        </w:rPr>
        <w:t>ávném tvaru do textu.</w:t>
      </w:r>
    </w:p>
    <w:p w:rsidR="0053749A" w:rsidRPr="008B4C23" w:rsidRDefault="0053749A" w:rsidP="00513C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X H X U K Q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Č Y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O F I M M C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Í Y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V U </w:t>
      </w:r>
    </w:p>
    <w:p w:rsidR="0053749A" w:rsidRPr="008B4C23" w:rsidRDefault="0053749A" w:rsidP="00513C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H U O F E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E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V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R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V N H R B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V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</w:t>
      </w:r>
      <w:r w:rsidRPr="00513C25">
        <w:rPr>
          <w:rFonts w:ascii="Courier New" w:hAnsi="Courier New" w:cs="Courier New"/>
          <w:sz w:val="36"/>
          <w:szCs w:val="20"/>
          <w:lang w:eastAsia="cs-CZ"/>
        </w:rPr>
        <w:t>V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N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</w:t>
      </w:r>
      <w:r w:rsidRPr="00513C25">
        <w:rPr>
          <w:rFonts w:ascii="Courier New" w:hAnsi="Courier New" w:cs="Courier New"/>
          <w:sz w:val="36"/>
          <w:szCs w:val="20"/>
          <w:lang w:eastAsia="cs-CZ"/>
        </w:rPr>
        <w:t>N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T </w:t>
      </w:r>
    </w:p>
    <w:p w:rsidR="0053749A" w:rsidRPr="008B4C23" w:rsidRDefault="0053749A" w:rsidP="00513C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S L H X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L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E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A B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T S V A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A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M Z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I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K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A </w:t>
      </w:r>
    </w:p>
    <w:p w:rsidR="0053749A" w:rsidRPr="008B4C23" w:rsidRDefault="0053749A" w:rsidP="00513C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Q B Z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I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V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V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Y </w:t>
      </w:r>
      <w:r w:rsidRPr="0062474E">
        <w:rPr>
          <w:rFonts w:ascii="Courier New" w:hAnsi="Courier New" w:cs="Courier New"/>
          <w:color w:val="FF0000"/>
          <w:sz w:val="36"/>
          <w:szCs w:val="20"/>
          <w:lang w:eastAsia="cs-CZ"/>
        </w:rPr>
        <w:t>Á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L H R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L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H Z F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T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U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U </w:t>
      </w:r>
    </w:p>
    <w:p w:rsidR="0053749A" w:rsidRPr="008B4C23" w:rsidRDefault="0053749A" w:rsidP="00513C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X Q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S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C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R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X H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Ž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K F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H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M A C M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E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S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V </w:t>
      </w:r>
    </w:p>
    <w:p w:rsidR="0053749A" w:rsidRPr="008B4C23" w:rsidRDefault="0053749A" w:rsidP="00513C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T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T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V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A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H O Y R K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O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J C N I T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Č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A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B </w:t>
      </w:r>
    </w:p>
    <w:p w:rsidR="0053749A" w:rsidRPr="008B4C23" w:rsidRDefault="0053749A" w:rsidP="00513C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I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Y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L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W Y D I X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P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H Y W U N U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N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D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S </w:t>
      </w:r>
    </w:p>
    <w:p w:rsidR="0053749A" w:rsidRPr="008B4C23" w:rsidRDefault="0053749A" w:rsidP="00513C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Ř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B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K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O I G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K E Č E D A Z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L U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O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L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W </w:t>
      </w:r>
    </w:p>
    <w:p w:rsidR="0053749A" w:rsidRPr="008B4C23" w:rsidRDefault="0053749A" w:rsidP="00513C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K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Ý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X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A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U T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N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H Y V P B X D A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K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A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X </w:t>
      </w:r>
    </w:p>
    <w:p w:rsidR="0053749A" w:rsidRPr="008B4C23" w:rsidRDefault="0053749A" w:rsidP="00513C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C R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N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O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D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E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H L A V O H R U Ď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É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L M </w:t>
      </w:r>
    </w:p>
    <w:p w:rsidR="0053749A" w:rsidRPr="008B4C23" w:rsidRDefault="0053749A" w:rsidP="00513C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Z Q G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U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L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L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A P E T J H D F L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N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W G </w:t>
      </w:r>
    </w:p>
    <w:p w:rsidR="0053749A" w:rsidRPr="008B4C23" w:rsidRDefault="0053749A" w:rsidP="00513C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F L E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Ě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R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O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A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A H E J P Y L D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A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O G </w:t>
      </w:r>
    </w:p>
    <w:p w:rsidR="0053749A" w:rsidRPr="008B4C23" w:rsidRDefault="0053749A" w:rsidP="00513C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Z J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D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Q A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K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A Q C E G A R I K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L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W O </w:t>
      </w:r>
    </w:p>
    <w:p w:rsidR="0053749A" w:rsidRPr="008B4C23" w:rsidRDefault="0053749A" w:rsidP="00513C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P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D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U L Y M I H G I U M H O D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K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I E </w:t>
      </w:r>
    </w:p>
    <w:p w:rsidR="0053749A" w:rsidRPr="008B4C23" w:rsidRDefault="0053749A" w:rsidP="00513C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O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U I I P O H D O S Y C C X W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E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W L </w:t>
      </w:r>
    </w:p>
    <w:p w:rsidR="0053749A" w:rsidRPr="008B4C23" w:rsidRDefault="0053749A" w:rsidP="00513C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K Y E G B E E F N C S X W C Y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Z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W H </w:t>
      </w:r>
    </w:p>
    <w:p w:rsidR="0053749A" w:rsidRPr="008B4C23" w:rsidRDefault="0053749A" w:rsidP="00513C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D G Y D R N T E A F T D O J A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O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L S </w:t>
      </w:r>
    </w:p>
    <w:p w:rsidR="0053749A" w:rsidRPr="008B4C23" w:rsidRDefault="0053749A" w:rsidP="00513C2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hAnsi="Courier New" w:cs="Courier New"/>
          <w:sz w:val="36"/>
          <w:szCs w:val="20"/>
          <w:lang w:eastAsia="cs-CZ"/>
        </w:rPr>
      </w:pP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G U E Q O Z K O W A V H E V F </w:t>
      </w:r>
      <w:r w:rsidRPr="00513C25">
        <w:rPr>
          <w:rFonts w:ascii="Courier New" w:hAnsi="Courier New" w:cs="Courier New"/>
          <w:color w:val="FF0000"/>
          <w:sz w:val="36"/>
          <w:szCs w:val="20"/>
          <w:lang w:eastAsia="cs-CZ"/>
        </w:rPr>
        <w:t>R</w:t>
      </w:r>
      <w:r w:rsidRPr="008B4C23">
        <w:rPr>
          <w:rFonts w:ascii="Courier New" w:hAnsi="Courier New" w:cs="Courier New"/>
          <w:sz w:val="36"/>
          <w:szCs w:val="20"/>
          <w:lang w:eastAsia="cs-CZ"/>
        </w:rPr>
        <w:t xml:space="preserve"> T X</w:t>
      </w:r>
    </w:p>
    <w:p w:rsidR="0053749A" w:rsidRDefault="0053749A" w:rsidP="00CF7880">
      <w:pPr>
        <w:rPr>
          <w:rFonts w:cs="Calibri"/>
          <w:sz w:val="40"/>
          <w:szCs w:val="40"/>
        </w:rPr>
      </w:pPr>
    </w:p>
    <w:p w:rsidR="0053749A" w:rsidRDefault="0053749A" w:rsidP="00CF7880">
      <w:pPr>
        <w:rPr>
          <w:rFonts w:cs="Calibri"/>
          <w:sz w:val="40"/>
          <w:szCs w:val="40"/>
        </w:rPr>
      </w:pPr>
    </w:p>
    <w:p w:rsidR="0053749A" w:rsidRDefault="0053749A" w:rsidP="00CF7880">
      <w:pPr>
        <w:rPr>
          <w:rFonts w:cs="Calibri"/>
          <w:sz w:val="40"/>
          <w:szCs w:val="40"/>
        </w:rPr>
      </w:pPr>
    </w:p>
    <w:p w:rsidR="0053749A" w:rsidRPr="00513C25" w:rsidRDefault="0053749A" w:rsidP="00513C25">
      <w:pPr>
        <w:pStyle w:val="HTMLPreformatted"/>
        <w:rPr>
          <w:rFonts w:ascii="Calibri" w:hAnsi="Calibri" w:cs="Calibri"/>
          <w:sz w:val="40"/>
        </w:rPr>
      </w:pPr>
      <w:r w:rsidRPr="00513C25">
        <w:rPr>
          <w:rFonts w:ascii="Calibri" w:hAnsi="Calibri" w:cs="Calibri"/>
          <w:sz w:val="40"/>
        </w:rPr>
        <w:t>ČELISTI</w:t>
      </w:r>
    </w:p>
    <w:p w:rsidR="0053749A" w:rsidRPr="008B4C23" w:rsidRDefault="0053749A" w:rsidP="00513C25">
      <w:pPr>
        <w:pStyle w:val="HTMLPreformatted"/>
        <w:rPr>
          <w:rFonts w:ascii="Calibri" w:hAnsi="Calibri" w:cs="Calibri"/>
          <w:sz w:val="40"/>
          <w:szCs w:val="40"/>
        </w:rPr>
      </w:pPr>
      <w:r w:rsidRPr="008B4C23">
        <w:rPr>
          <w:rFonts w:ascii="Calibri" w:hAnsi="Calibri" w:cs="Calibri"/>
          <w:sz w:val="40"/>
          <w:szCs w:val="40"/>
        </w:rPr>
        <w:t>HLAVOHRUĎ</w:t>
      </w:r>
    </w:p>
    <w:p w:rsidR="0053749A" w:rsidRPr="008B4C23" w:rsidRDefault="0053749A" w:rsidP="00513C25">
      <w:pPr>
        <w:pStyle w:val="HTMLPreformatted"/>
        <w:rPr>
          <w:rFonts w:ascii="Calibri" w:hAnsi="Calibri" w:cs="Calibri"/>
          <w:sz w:val="40"/>
          <w:szCs w:val="40"/>
        </w:rPr>
      </w:pPr>
      <w:r w:rsidRPr="008B4C23">
        <w:rPr>
          <w:rFonts w:ascii="Calibri" w:hAnsi="Calibri" w:cs="Calibri"/>
          <w:sz w:val="40"/>
          <w:szCs w:val="40"/>
        </w:rPr>
        <w:t>KRUNÝŘ</w:t>
      </w:r>
    </w:p>
    <w:p w:rsidR="0053749A" w:rsidRPr="008B4C23" w:rsidRDefault="0053749A" w:rsidP="00513C25">
      <w:pPr>
        <w:pStyle w:val="HTMLPreformatted"/>
        <w:rPr>
          <w:rFonts w:ascii="Calibri" w:hAnsi="Calibri" w:cs="Calibri"/>
          <w:sz w:val="40"/>
          <w:szCs w:val="40"/>
        </w:rPr>
      </w:pPr>
      <w:r w:rsidRPr="008B4C23">
        <w:rPr>
          <w:rFonts w:ascii="Calibri" w:hAnsi="Calibri" w:cs="Calibri"/>
          <w:sz w:val="40"/>
          <w:szCs w:val="40"/>
        </w:rPr>
        <w:t>KUSADLA</w:t>
      </w:r>
    </w:p>
    <w:p w:rsidR="0053749A" w:rsidRPr="008B4C23" w:rsidRDefault="0053749A" w:rsidP="00513C25">
      <w:pPr>
        <w:pStyle w:val="HTMLPreformatted"/>
        <w:rPr>
          <w:rFonts w:ascii="Calibri" w:hAnsi="Calibri" w:cs="Calibri"/>
          <w:sz w:val="40"/>
          <w:szCs w:val="40"/>
        </w:rPr>
      </w:pPr>
      <w:r w:rsidRPr="008B4C23">
        <w:rPr>
          <w:rFonts w:ascii="Calibri" w:hAnsi="Calibri" w:cs="Calibri"/>
          <w:sz w:val="40"/>
          <w:szCs w:val="40"/>
        </w:rPr>
        <w:t>LARVA</w:t>
      </w:r>
    </w:p>
    <w:p w:rsidR="0053749A" w:rsidRPr="008B4C23" w:rsidRDefault="0053749A" w:rsidP="00513C25">
      <w:pPr>
        <w:pStyle w:val="HTMLPreformatted"/>
        <w:rPr>
          <w:rFonts w:ascii="Calibri" w:hAnsi="Calibri" w:cs="Calibri"/>
          <w:sz w:val="40"/>
          <w:szCs w:val="40"/>
        </w:rPr>
      </w:pPr>
      <w:r w:rsidRPr="008B4C23">
        <w:rPr>
          <w:rFonts w:ascii="Calibri" w:hAnsi="Calibri" w:cs="Calibri"/>
          <w:sz w:val="40"/>
          <w:szCs w:val="40"/>
        </w:rPr>
        <w:t>ODDĚLENÉ POHLAVÍ</w:t>
      </w:r>
    </w:p>
    <w:p w:rsidR="0053749A" w:rsidRPr="008B4C23" w:rsidRDefault="0053749A" w:rsidP="00513C25">
      <w:pPr>
        <w:pStyle w:val="HTMLPreformatted"/>
        <w:rPr>
          <w:rFonts w:ascii="Calibri" w:hAnsi="Calibri" w:cs="Calibri"/>
          <w:sz w:val="40"/>
          <w:szCs w:val="40"/>
        </w:rPr>
      </w:pPr>
      <w:r w:rsidRPr="008B4C23">
        <w:rPr>
          <w:rFonts w:ascii="Calibri" w:hAnsi="Calibri" w:cs="Calibri"/>
          <w:sz w:val="40"/>
          <w:szCs w:val="40"/>
        </w:rPr>
        <w:t>ROZEKLANÉ KONČETINY</w:t>
      </w:r>
    </w:p>
    <w:p w:rsidR="0053749A" w:rsidRPr="008B4C23" w:rsidRDefault="0053749A" w:rsidP="00513C25">
      <w:pPr>
        <w:pStyle w:val="HTMLPreformatted"/>
        <w:rPr>
          <w:rFonts w:ascii="Calibri" w:hAnsi="Calibri" w:cs="Calibri"/>
          <w:sz w:val="40"/>
          <w:szCs w:val="40"/>
        </w:rPr>
      </w:pPr>
      <w:r w:rsidRPr="008B4C23">
        <w:rPr>
          <w:rFonts w:ascii="Calibri" w:hAnsi="Calibri" w:cs="Calibri"/>
          <w:sz w:val="40"/>
          <w:szCs w:val="40"/>
        </w:rPr>
        <w:t>TYKADLA</w:t>
      </w:r>
    </w:p>
    <w:p w:rsidR="0053749A" w:rsidRPr="008B4C23" w:rsidRDefault="0053749A" w:rsidP="00513C25">
      <w:pPr>
        <w:pStyle w:val="HTMLPreformatted"/>
        <w:rPr>
          <w:rFonts w:ascii="Calibri" w:hAnsi="Calibri" w:cs="Calibri"/>
          <w:sz w:val="40"/>
          <w:szCs w:val="40"/>
        </w:rPr>
      </w:pPr>
      <w:r w:rsidRPr="008B4C23">
        <w:rPr>
          <w:rFonts w:ascii="Calibri" w:hAnsi="Calibri" w:cs="Calibri"/>
          <w:sz w:val="40"/>
          <w:szCs w:val="40"/>
        </w:rPr>
        <w:t>ŽÁBRY</w:t>
      </w:r>
    </w:p>
    <w:p w:rsidR="0053749A" w:rsidRPr="008B4C23" w:rsidRDefault="0053749A" w:rsidP="00513C25">
      <w:pPr>
        <w:pStyle w:val="HTMLPreformatted"/>
        <w:rPr>
          <w:rFonts w:ascii="Calibri" w:hAnsi="Calibri" w:cs="Calibri"/>
          <w:sz w:val="40"/>
          <w:szCs w:val="40"/>
        </w:rPr>
      </w:pPr>
      <w:r w:rsidRPr="008B4C23">
        <w:rPr>
          <w:rFonts w:ascii="Calibri" w:hAnsi="Calibri" w:cs="Calibri"/>
          <w:sz w:val="40"/>
          <w:szCs w:val="40"/>
        </w:rPr>
        <w:t>ZADEČEK</w:t>
      </w:r>
      <w:r>
        <w:rPr>
          <w:rFonts w:ascii="Calibri" w:hAnsi="Calibri" w:cs="Calibri"/>
          <w:sz w:val="40"/>
          <w:szCs w:val="40"/>
        </w:rPr>
        <w:t>.</w:t>
      </w:r>
    </w:p>
    <w:p w:rsidR="0053749A" w:rsidRDefault="0053749A" w:rsidP="00513C25"/>
    <w:p w:rsidR="0053749A" w:rsidRDefault="0053749A" w:rsidP="00CF7880">
      <w:pPr>
        <w:rPr>
          <w:rFonts w:cs="Calibri"/>
          <w:sz w:val="40"/>
          <w:szCs w:val="40"/>
        </w:rPr>
      </w:pPr>
    </w:p>
    <w:p w:rsidR="0053749A" w:rsidRPr="008B4C23" w:rsidRDefault="0053749A" w:rsidP="00513C25">
      <w:pPr>
        <w:spacing w:line="360" w:lineRule="auto"/>
        <w:rPr>
          <w:sz w:val="40"/>
        </w:rPr>
      </w:pPr>
    </w:p>
    <w:p w:rsidR="0053749A" w:rsidRDefault="0053749A" w:rsidP="00513C25">
      <w:pPr>
        <w:pStyle w:val="HTMLPreformatted"/>
        <w:spacing w:line="360" w:lineRule="auto"/>
        <w:rPr>
          <w:rFonts w:ascii="Calibri" w:hAnsi="Calibri" w:cs="Calibri"/>
          <w:sz w:val="40"/>
          <w:szCs w:val="40"/>
        </w:rPr>
      </w:pPr>
      <w:r w:rsidRPr="008B4C23">
        <w:rPr>
          <w:rFonts w:ascii="Calibri" w:hAnsi="Calibri" w:cs="Calibri"/>
          <w:sz w:val="40"/>
          <w:szCs w:val="40"/>
        </w:rPr>
        <w:t>Korýši jsou členovci</w:t>
      </w:r>
      <w:r>
        <w:rPr>
          <w:rFonts w:ascii="Calibri" w:hAnsi="Calibri" w:cs="Calibri"/>
          <w:sz w:val="40"/>
          <w:szCs w:val="40"/>
        </w:rPr>
        <w:t>. Tělo je tvořeno HLAVOHRUDÍ a ZADEČKEM. Povrch těla mají krytý KRUNÝŘEM. Charakteristickým znakem jsou ROZEKLANÉ KONČETINY, které mají nejen na hlavohrudi, ale i na zadečku. První dva páry hlavových končetin jsou přeměněné v TYKADLA. Další tři páry pak v kousací ústroje – jeden pár KUSADEL a dva páry ČELISTÍ. Dýchají ŽÁBRAMI. Mají mimořádně vyvinutou rozmnožovací schopnost. Jsou ODDĚLENÉHO POHLAVÍ. Mají nepřímý vývoj (stádium LARVY), pouze raci mají vývoj přímý.</w:t>
      </w:r>
    </w:p>
    <w:p w:rsidR="0053749A" w:rsidRDefault="0053749A" w:rsidP="00513C25">
      <w:pPr>
        <w:pStyle w:val="HTMLPreformatted"/>
        <w:spacing w:line="360" w:lineRule="auto"/>
        <w:rPr>
          <w:rFonts w:ascii="Calibri" w:hAnsi="Calibri" w:cs="Calibri"/>
          <w:sz w:val="40"/>
          <w:szCs w:val="40"/>
        </w:rPr>
      </w:pPr>
    </w:p>
    <w:p w:rsidR="0053749A" w:rsidRDefault="0053749A" w:rsidP="00513C25">
      <w:pPr>
        <w:pStyle w:val="HTMLPreformatted"/>
        <w:spacing w:line="360" w:lineRule="auto"/>
        <w:rPr>
          <w:rFonts w:ascii="Calibri" w:hAnsi="Calibri" w:cs="Calibri"/>
          <w:sz w:val="40"/>
          <w:szCs w:val="40"/>
        </w:rPr>
      </w:pPr>
    </w:p>
    <w:p w:rsidR="0053749A" w:rsidRDefault="0053749A" w:rsidP="00513C25">
      <w:pPr>
        <w:pStyle w:val="HTMLPreformatted"/>
        <w:spacing w:line="360" w:lineRule="auto"/>
        <w:rPr>
          <w:rFonts w:ascii="Calibri" w:hAnsi="Calibri" w:cs="Calibri"/>
          <w:sz w:val="40"/>
          <w:szCs w:val="40"/>
        </w:rPr>
      </w:pPr>
    </w:p>
    <w:p w:rsidR="0053749A" w:rsidRPr="005C682E" w:rsidRDefault="0053749A" w:rsidP="007C3EFA">
      <w:pPr>
        <w:rPr>
          <w:rFonts w:cs="Calibri"/>
          <w:i/>
          <w:sz w:val="40"/>
          <w:szCs w:val="40"/>
        </w:rPr>
      </w:pPr>
      <w:r w:rsidRPr="005C682E">
        <w:rPr>
          <w:rFonts w:cs="Calibri"/>
          <w:i/>
          <w:sz w:val="40"/>
          <w:szCs w:val="40"/>
        </w:rPr>
        <w:t>CITACE:</w:t>
      </w:r>
    </w:p>
    <w:p w:rsidR="0053749A" w:rsidRDefault="0053749A" w:rsidP="007C3EFA">
      <w:pPr>
        <w:tabs>
          <w:tab w:val="num" w:pos="720"/>
        </w:tabs>
        <w:rPr>
          <w:rFonts w:cs="Calibri"/>
          <w:sz w:val="40"/>
          <w:szCs w:val="40"/>
        </w:rPr>
      </w:pPr>
      <w:r w:rsidRPr="005C682E">
        <w:rPr>
          <w:rFonts w:cs="Calibri"/>
          <w:sz w:val="40"/>
          <w:szCs w:val="40"/>
        </w:rPr>
        <w:t xml:space="preserve">ČABRADOVÁ, Věra. </w:t>
      </w:r>
      <w:r w:rsidRPr="005C682E">
        <w:rPr>
          <w:rFonts w:cs="Calibri"/>
          <w:i/>
          <w:iCs/>
          <w:sz w:val="40"/>
          <w:szCs w:val="40"/>
        </w:rPr>
        <w:t>Přírodopis 6</w:t>
      </w:r>
      <w:r w:rsidRPr="005C682E">
        <w:rPr>
          <w:rFonts w:cs="Calibri"/>
          <w:sz w:val="40"/>
          <w:szCs w:val="40"/>
        </w:rPr>
        <w:t xml:space="preserve">: </w:t>
      </w:r>
      <w:r w:rsidRPr="005C682E">
        <w:rPr>
          <w:rFonts w:cs="Calibri"/>
          <w:i/>
          <w:iCs/>
          <w:sz w:val="40"/>
          <w:szCs w:val="40"/>
        </w:rPr>
        <w:t>učebnice pro základní školy a víceletá gymnázia</w:t>
      </w:r>
      <w:r w:rsidRPr="005C682E">
        <w:rPr>
          <w:rFonts w:cs="Calibri"/>
          <w:sz w:val="40"/>
          <w:szCs w:val="40"/>
        </w:rPr>
        <w:t>. Plzeň: Fraus, 2003. ISBN 80-7238-211-X.</w:t>
      </w:r>
    </w:p>
    <w:p w:rsidR="0053749A" w:rsidRPr="00CF7880" w:rsidRDefault="0053749A" w:rsidP="00CF7880">
      <w:pPr>
        <w:rPr>
          <w:rFonts w:cs="Calibri"/>
          <w:sz w:val="40"/>
          <w:szCs w:val="40"/>
        </w:rPr>
      </w:pPr>
    </w:p>
    <w:sectPr w:rsidR="0053749A" w:rsidRPr="00CF7880" w:rsidSect="008B4C23">
      <w:pgSz w:w="11906" w:h="16838"/>
      <w:pgMar w:top="1134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B2135"/>
    <w:rsid w:val="00043520"/>
    <w:rsid w:val="00083573"/>
    <w:rsid w:val="00085FF7"/>
    <w:rsid w:val="000C1BED"/>
    <w:rsid w:val="001221E4"/>
    <w:rsid w:val="00156354"/>
    <w:rsid w:val="001666B7"/>
    <w:rsid w:val="00195D48"/>
    <w:rsid w:val="001B7467"/>
    <w:rsid w:val="001F2EA9"/>
    <w:rsid w:val="002744F2"/>
    <w:rsid w:val="00282F36"/>
    <w:rsid w:val="00291514"/>
    <w:rsid w:val="002D21C9"/>
    <w:rsid w:val="00372317"/>
    <w:rsid w:val="003F2361"/>
    <w:rsid w:val="00416011"/>
    <w:rsid w:val="00470A08"/>
    <w:rsid w:val="004A08AF"/>
    <w:rsid w:val="004B3D02"/>
    <w:rsid w:val="004D0642"/>
    <w:rsid w:val="004D5022"/>
    <w:rsid w:val="0051232B"/>
    <w:rsid w:val="00513C25"/>
    <w:rsid w:val="00514127"/>
    <w:rsid w:val="00525410"/>
    <w:rsid w:val="005300E3"/>
    <w:rsid w:val="0053749A"/>
    <w:rsid w:val="005779F6"/>
    <w:rsid w:val="005C682E"/>
    <w:rsid w:val="0062474E"/>
    <w:rsid w:val="00644EC8"/>
    <w:rsid w:val="00661128"/>
    <w:rsid w:val="00666165"/>
    <w:rsid w:val="006A0EEA"/>
    <w:rsid w:val="006C39BB"/>
    <w:rsid w:val="006D4E19"/>
    <w:rsid w:val="007C3EFA"/>
    <w:rsid w:val="0080096F"/>
    <w:rsid w:val="00805C86"/>
    <w:rsid w:val="00824168"/>
    <w:rsid w:val="00872B84"/>
    <w:rsid w:val="00875AA6"/>
    <w:rsid w:val="008A676B"/>
    <w:rsid w:val="008B0071"/>
    <w:rsid w:val="008B3EDD"/>
    <w:rsid w:val="008B4C23"/>
    <w:rsid w:val="008D2672"/>
    <w:rsid w:val="008F00FE"/>
    <w:rsid w:val="009502F6"/>
    <w:rsid w:val="00975132"/>
    <w:rsid w:val="0097736B"/>
    <w:rsid w:val="009C031F"/>
    <w:rsid w:val="009E0F4C"/>
    <w:rsid w:val="009E588D"/>
    <w:rsid w:val="00A20B6E"/>
    <w:rsid w:val="00A37AF5"/>
    <w:rsid w:val="00A45B7D"/>
    <w:rsid w:val="00A75F00"/>
    <w:rsid w:val="00A9086A"/>
    <w:rsid w:val="00AA684B"/>
    <w:rsid w:val="00B047BB"/>
    <w:rsid w:val="00B233F6"/>
    <w:rsid w:val="00B6079D"/>
    <w:rsid w:val="00BA7C75"/>
    <w:rsid w:val="00BB2135"/>
    <w:rsid w:val="00BD3FC2"/>
    <w:rsid w:val="00BE4972"/>
    <w:rsid w:val="00BF40A3"/>
    <w:rsid w:val="00C364E6"/>
    <w:rsid w:val="00C441A5"/>
    <w:rsid w:val="00CF7880"/>
    <w:rsid w:val="00D76705"/>
    <w:rsid w:val="00DD1022"/>
    <w:rsid w:val="00E444E0"/>
    <w:rsid w:val="00E725DD"/>
    <w:rsid w:val="00E806C8"/>
    <w:rsid w:val="00E945BE"/>
    <w:rsid w:val="00EC410C"/>
    <w:rsid w:val="00ED39D2"/>
    <w:rsid w:val="00F05301"/>
    <w:rsid w:val="00F07CF3"/>
    <w:rsid w:val="00F406D0"/>
    <w:rsid w:val="00FA2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21C9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B213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rsid w:val="00416011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416011"/>
    <w:rPr>
      <w:rFonts w:cs="Times New Roman"/>
      <w:color w:val="800080"/>
      <w:u w:val="single"/>
    </w:rPr>
  </w:style>
  <w:style w:type="paragraph" w:styleId="NormalWeb">
    <w:name w:val="Normal (Web)"/>
    <w:basedOn w:val="Normal"/>
    <w:uiPriority w:val="99"/>
    <w:semiHidden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HTMLPreformatted">
    <w:name w:val="HTML Preformatted"/>
    <w:basedOn w:val="Normal"/>
    <w:link w:val="HTMLPreformattedChar"/>
    <w:uiPriority w:val="99"/>
    <w:semiHidden/>
    <w:rsid w:val="008B4C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8B4C23"/>
    <w:rPr>
      <w:rFonts w:ascii="Courier New" w:hAnsi="Courier New" w:cs="Courier New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657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575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752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657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7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575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449</Words>
  <Characters>2655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 Základní škola Kolín V</dc:title>
  <dc:subject/>
  <dc:creator>j</dc:creator>
  <cp:keywords/>
  <dc:description/>
  <cp:lastModifiedBy>DUM</cp:lastModifiedBy>
  <cp:revision>2</cp:revision>
  <dcterms:created xsi:type="dcterms:W3CDTF">2013-11-15T18:22:00Z</dcterms:created>
  <dcterms:modified xsi:type="dcterms:W3CDTF">2013-11-15T18:22:00Z</dcterms:modified>
</cp:coreProperties>
</file>