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2F5" w:rsidRDefault="00D042F5" w:rsidP="00EF1F20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45pt;width:450pt;height:99.7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D042F5" w:rsidRPr="005C1744" w:rsidRDefault="00D042F5" w:rsidP="00EF1F2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D042F5" w:rsidRPr="005C1744" w:rsidRDefault="00D042F5" w:rsidP="00EF1F2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D042F5" w:rsidRDefault="00D042F5" w:rsidP="00EF1F20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D042F5" w:rsidRPr="005C1744" w:rsidRDefault="00D042F5" w:rsidP="00EF1F2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D042F5" w:rsidRPr="005C1744" w:rsidRDefault="00D042F5" w:rsidP="00EF1F2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PŘSLP1/21</w:t>
      </w:r>
    </w:p>
    <w:p w:rsidR="00D042F5" w:rsidRPr="005C1744" w:rsidRDefault="00D042F5" w:rsidP="00EF1F2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D042F5" w:rsidRPr="005C1744" w:rsidRDefault="00D042F5" w:rsidP="00EF1F2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D042F5" w:rsidRDefault="00D042F5" w:rsidP="00EF1F20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D042F5" w:rsidRPr="00176E99" w:rsidRDefault="00D042F5" w:rsidP="00EF1F20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D042F5" w:rsidRPr="005C1744" w:rsidRDefault="00D042F5" w:rsidP="00EF1F2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D042F5" w:rsidRPr="00176E99" w:rsidRDefault="00D042F5" w:rsidP="00EF1F20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</w:t>
      </w:r>
      <w:r>
        <w:rPr>
          <w:color w:val="FF0000"/>
          <w:sz w:val="28"/>
          <w:szCs w:val="28"/>
        </w:rPr>
        <w:t>teriál slouží k procvičení a zopakování svalové a pohybové soustavy člověka formou křížovky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 vyhledávají  apod. Ostatní žáci pracují s namnoženými pracovními listy.</w:t>
      </w:r>
    </w:p>
    <w:p w:rsidR="00D042F5" w:rsidRPr="00176E99" w:rsidRDefault="00D042F5" w:rsidP="00EF1F20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sval, pohyb</w:t>
      </w:r>
    </w:p>
    <w:p w:rsidR="00D042F5" w:rsidRDefault="00D042F5" w:rsidP="00EF1F20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D042F5" w:rsidRPr="005C1744" w:rsidRDefault="00D042F5" w:rsidP="00EF1F20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D042F5" w:rsidRPr="00456A53" w:rsidRDefault="00D042F5" w:rsidP="00EF1F20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D042F5" w:rsidRPr="00456A53" w:rsidRDefault="00D042F5" w:rsidP="00EF1F20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D042F5" w:rsidRDefault="00D042F5" w:rsidP="00EF1F20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D042F5" w:rsidRDefault="00D042F5" w:rsidP="00EF1F20">
      <w:pPr>
        <w:outlineLvl w:val="0"/>
        <w:rPr>
          <w:sz w:val="28"/>
          <w:szCs w:val="28"/>
        </w:rPr>
      </w:pPr>
    </w:p>
    <w:p w:rsidR="00D042F5" w:rsidRPr="008F719C" w:rsidRDefault="00D042F5" w:rsidP="00EF1F20">
      <w:pPr>
        <w:outlineLvl w:val="0"/>
        <w:rPr>
          <w:sz w:val="28"/>
          <w:szCs w:val="28"/>
        </w:rPr>
      </w:pPr>
      <w:bookmarkStart w:id="0" w:name="_GoBack"/>
      <w:bookmarkEnd w:id="0"/>
    </w:p>
    <w:p w:rsidR="00D042F5" w:rsidRPr="00E1646C" w:rsidRDefault="00D042F5" w:rsidP="007B7999">
      <w:pPr>
        <w:outlineLvl w:val="0"/>
        <w:rPr>
          <w:b/>
          <w:sz w:val="28"/>
          <w:szCs w:val="28"/>
          <w:u w:val="single"/>
        </w:rPr>
      </w:pPr>
      <w:r w:rsidRPr="00E1646C">
        <w:rPr>
          <w:b/>
          <w:sz w:val="28"/>
          <w:szCs w:val="28"/>
          <w:u w:val="single"/>
        </w:rPr>
        <w:t>Svalová soustava a pohyb</w:t>
      </w:r>
    </w:p>
    <w:p w:rsidR="00D042F5" w:rsidRDefault="00D042F5">
      <w:pPr>
        <w:rPr>
          <w:sz w:val="28"/>
          <w:szCs w:val="28"/>
        </w:rPr>
      </w:pPr>
    </w:p>
    <w:p w:rsidR="00D042F5" w:rsidRDefault="00D042F5">
      <w:pPr>
        <w:rPr>
          <w:sz w:val="28"/>
          <w:szCs w:val="28"/>
        </w:rPr>
      </w:pPr>
      <w:r w:rsidRPr="00E1646C">
        <w:rPr>
          <w:sz w:val="28"/>
          <w:szCs w:val="28"/>
          <w:u w:val="single"/>
        </w:rPr>
        <w:t>Odpověz na otázku:</w:t>
      </w:r>
      <w:r>
        <w:rPr>
          <w:sz w:val="28"/>
          <w:szCs w:val="28"/>
        </w:rPr>
        <w:t xml:space="preserve"> Jak se nazývá nemoc, při které dochází k degenerativnímu oslabení kosterního svalstva? Řešení najdeš v tajence.</w:t>
      </w:r>
    </w:p>
    <w:p w:rsidR="00D042F5" w:rsidRPr="00E813F3" w:rsidRDefault="00D042F5" w:rsidP="00E813F3"/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2.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3.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4.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5.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6.</w:t>
            </w:r>
          </w:p>
        </w:tc>
        <w:tc>
          <w:tcPr>
            <w:tcW w:w="767" w:type="dxa"/>
            <w:tcBorders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7.</w:t>
            </w: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8.</w:t>
            </w: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9.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10.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11.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12.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bottom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13.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14.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15.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7B7999"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16.</w:t>
            </w:r>
          </w:p>
        </w:tc>
        <w:tc>
          <w:tcPr>
            <w:tcW w:w="767" w:type="dxa"/>
            <w:tcBorders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D042F5" w:rsidRDefault="00D042F5">
      <w:pPr>
        <w:rPr>
          <w:sz w:val="28"/>
          <w:szCs w:val="28"/>
        </w:rPr>
      </w:pPr>
    </w:p>
    <w:p w:rsidR="00D042F5" w:rsidRPr="00E1646C" w:rsidRDefault="00D042F5" w:rsidP="007B7999">
      <w:pPr>
        <w:outlineLvl w:val="0"/>
        <w:rPr>
          <w:sz w:val="28"/>
          <w:szCs w:val="28"/>
          <w:u w:val="single"/>
        </w:rPr>
      </w:pPr>
      <w:r w:rsidRPr="00E1646C">
        <w:rPr>
          <w:sz w:val="28"/>
          <w:szCs w:val="28"/>
          <w:u w:val="single"/>
        </w:rPr>
        <w:t>Legenda:</w:t>
      </w:r>
    </w:p>
    <w:p w:rsidR="00D042F5" w:rsidRDefault="00D042F5" w:rsidP="007B7F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Co vytváří svalová vlákna?                9.   Co umožňují svaly?     </w:t>
      </w:r>
    </w:p>
    <w:p w:rsidR="00D042F5" w:rsidRDefault="00D042F5" w:rsidP="007B7F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Blána na svalu.                                  10.  Vyhřeznutí ploténky.</w:t>
      </w:r>
    </w:p>
    <w:p w:rsidR="00D042F5" w:rsidRDefault="00D042F5" w:rsidP="007B7F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Spojení svalu a kosti.                         11.  Svalstvo ovládané vůlí.</w:t>
      </w:r>
    </w:p>
    <w:p w:rsidR="00D042F5" w:rsidRDefault="00D042F5" w:rsidP="007B7F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Pohyblivé spojení kostí.                   12.  Co roznáší do svalů živiny?</w:t>
      </w:r>
    </w:p>
    <w:p w:rsidR="00D042F5" w:rsidRDefault="00D042F5" w:rsidP="007B7F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Co tvoří povrch kosti.                       13.  Opora těla.</w:t>
      </w:r>
    </w:p>
    <w:p w:rsidR="00D042F5" w:rsidRDefault="00D042F5" w:rsidP="007B7F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 přivádí výživu do svalů?              14.  Vada páteře. </w:t>
      </w:r>
    </w:p>
    <w:p w:rsidR="00D042F5" w:rsidRDefault="00D042F5" w:rsidP="007B7F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Jaká je svalovina útrob?                    15.   Kost lebky, spojená kloubem. </w:t>
      </w:r>
    </w:p>
    <w:p w:rsidR="00D042F5" w:rsidRDefault="00D042F5" w:rsidP="00E1646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Který sval patří mezi největší?         16.   Přirozený způsob pohybu.</w:t>
      </w:r>
    </w:p>
    <w:p w:rsidR="00D042F5" w:rsidRDefault="00D042F5" w:rsidP="00E1646C">
      <w:pPr>
        <w:pStyle w:val="ListParagraph"/>
        <w:rPr>
          <w:sz w:val="28"/>
          <w:szCs w:val="28"/>
        </w:rPr>
      </w:pPr>
    </w:p>
    <w:p w:rsidR="00D042F5" w:rsidRPr="00E1646C" w:rsidRDefault="00D042F5" w:rsidP="007B7999">
      <w:pPr>
        <w:outlineLvl w:val="0"/>
        <w:rPr>
          <w:sz w:val="28"/>
          <w:szCs w:val="28"/>
        </w:rPr>
      </w:pPr>
      <w:r w:rsidRPr="00E1646C">
        <w:rPr>
          <w:sz w:val="28"/>
          <w:szCs w:val="28"/>
          <w:u w:val="single"/>
        </w:rPr>
        <w:t>Znění tajenky:</w:t>
      </w:r>
      <w:r>
        <w:rPr>
          <w:sz w:val="28"/>
          <w:szCs w:val="28"/>
        </w:rPr>
        <w:t>…………………………………………………………………………………………………….</w:t>
      </w:r>
    </w:p>
    <w:p w:rsidR="00D042F5" w:rsidRDefault="00D042F5" w:rsidP="00E1646C">
      <w:pPr>
        <w:rPr>
          <w:sz w:val="28"/>
          <w:szCs w:val="28"/>
        </w:rPr>
      </w:pPr>
    </w:p>
    <w:p w:rsidR="00D042F5" w:rsidRPr="00E1646C" w:rsidRDefault="00D042F5" w:rsidP="00E1646C">
      <w:pPr>
        <w:rPr>
          <w:sz w:val="28"/>
          <w:szCs w:val="28"/>
        </w:rPr>
      </w:pPr>
    </w:p>
    <w:p w:rsidR="00D042F5" w:rsidRDefault="00D042F5" w:rsidP="007B7999">
      <w:pPr>
        <w:outlineLvl w:val="0"/>
        <w:rPr>
          <w:sz w:val="28"/>
          <w:szCs w:val="28"/>
        </w:rPr>
      </w:pPr>
      <w:r w:rsidRPr="00E1646C">
        <w:rPr>
          <w:sz w:val="28"/>
          <w:szCs w:val="28"/>
          <w:u w:val="single"/>
        </w:rPr>
        <w:t>Řešení tajenky</w:t>
      </w:r>
      <w:r>
        <w:rPr>
          <w:sz w:val="28"/>
          <w:szCs w:val="28"/>
        </w:rPr>
        <w:t>:</w:t>
      </w:r>
    </w:p>
    <w:p w:rsidR="00D042F5" w:rsidRDefault="00D042F5" w:rsidP="00E1646C">
      <w:pPr>
        <w:rPr>
          <w:sz w:val="28"/>
          <w:szCs w:val="28"/>
        </w:rPr>
      </w:pPr>
    </w:p>
    <w:p w:rsidR="00D042F5" w:rsidRPr="00E1646C" w:rsidRDefault="00D042F5" w:rsidP="00E1646C">
      <w:pPr>
        <w:rPr>
          <w:sz w:val="28"/>
          <w:szCs w:val="28"/>
        </w:rPr>
      </w:pPr>
    </w:p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N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P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C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E</w:t>
            </w: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2.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P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V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Á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Z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3.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Š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CH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4.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U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B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5.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T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C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E</w:t>
            </w: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6.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R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V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7.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H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L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D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Á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8.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Z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Á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D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V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Ý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9.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P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H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Y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B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10.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CH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11.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T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R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N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Í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12.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R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V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13.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T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R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14.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Y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F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Ó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Z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15.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Č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T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042F5" w:rsidRPr="00AB3940" w:rsidTr="00AB3940"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16.</w:t>
            </w: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CH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Ů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Z</w:t>
            </w:r>
          </w:p>
        </w:tc>
        <w:tc>
          <w:tcPr>
            <w:tcW w:w="768" w:type="dxa"/>
            <w:shd w:val="clear" w:color="auto" w:fill="FABF8F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  <w:r w:rsidRPr="00AB3940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042F5" w:rsidRPr="00AB3940" w:rsidRDefault="00D042F5" w:rsidP="00AB394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D042F5" w:rsidRDefault="00D042F5" w:rsidP="00E1646C">
      <w:pPr>
        <w:rPr>
          <w:sz w:val="28"/>
          <w:szCs w:val="28"/>
          <w:u w:val="single"/>
        </w:rPr>
      </w:pPr>
    </w:p>
    <w:p w:rsidR="00D042F5" w:rsidRDefault="00D042F5" w:rsidP="00E1646C">
      <w:pPr>
        <w:rPr>
          <w:sz w:val="28"/>
          <w:szCs w:val="28"/>
          <w:u w:val="single"/>
        </w:rPr>
      </w:pPr>
      <w:r w:rsidRPr="00E1646C">
        <w:rPr>
          <w:sz w:val="28"/>
          <w:szCs w:val="28"/>
        </w:rPr>
        <w:t>Znění tajenky:</w:t>
      </w:r>
      <w:r>
        <w:rPr>
          <w:sz w:val="28"/>
          <w:szCs w:val="28"/>
        </w:rPr>
        <w:t xml:space="preserve"> </w:t>
      </w:r>
      <w:r w:rsidRPr="00E1646C">
        <w:rPr>
          <w:color w:val="FF0000"/>
          <w:sz w:val="28"/>
          <w:szCs w:val="28"/>
        </w:rPr>
        <w:t>svalová dystrofie</w:t>
      </w:r>
    </w:p>
    <w:p w:rsidR="00D042F5" w:rsidRPr="00E1646C" w:rsidRDefault="00D042F5" w:rsidP="00E1646C">
      <w:pPr>
        <w:rPr>
          <w:sz w:val="28"/>
          <w:szCs w:val="28"/>
        </w:rPr>
      </w:pPr>
    </w:p>
    <w:sectPr w:rsidR="00D042F5" w:rsidRPr="00E1646C" w:rsidSect="004C5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81A9C"/>
    <w:multiLevelType w:val="hybridMultilevel"/>
    <w:tmpl w:val="C4E8B1D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75E"/>
    <w:rsid w:val="000A5BB7"/>
    <w:rsid w:val="00176E99"/>
    <w:rsid w:val="001C1F06"/>
    <w:rsid w:val="001C597D"/>
    <w:rsid w:val="00451DF5"/>
    <w:rsid w:val="00456A53"/>
    <w:rsid w:val="004C5E39"/>
    <w:rsid w:val="004D575E"/>
    <w:rsid w:val="00501041"/>
    <w:rsid w:val="00512406"/>
    <w:rsid w:val="00592E1D"/>
    <w:rsid w:val="005C1744"/>
    <w:rsid w:val="006C3719"/>
    <w:rsid w:val="007B7999"/>
    <w:rsid w:val="007B7FC2"/>
    <w:rsid w:val="00895B9F"/>
    <w:rsid w:val="008F719C"/>
    <w:rsid w:val="00AB1C3D"/>
    <w:rsid w:val="00AB3940"/>
    <w:rsid w:val="00D042F5"/>
    <w:rsid w:val="00E1646C"/>
    <w:rsid w:val="00E73CA6"/>
    <w:rsid w:val="00E813F3"/>
    <w:rsid w:val="00EF1F20"/>
    <w:rsid w:val="00FB2052"/>
    <w:rsid w:val="00FD2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E3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92E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B7FC2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7B79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uiPriority w:val="99"/>
    <w:rsid w:val="00EF1F20"/>
  </w:style>
  <w:style w:type="character" w:styleId="Hyperlink">
    <w:name w:val="Hyperlink"/>
    <w:basedOn w:val="DefaultParagraphFont"/>
    <w:uiPriority w:val="99"/>
    <w:rsid w:val="00EF1F2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242</TotalTime>
  <Pages>3</Pages>
  <Words>327</Words>
  <Characters>1930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Učitel</cp:lastModifiedBy>
  <cp:revision>5</cp:revision>
  <dcterms:created xsi:type="dcterms:W3CDTF">2012-01-22T17:15:00Z</dcterms:created>
  <dcterms:modified xsi:type="dcterms:W3CDTF">2012-06-13T06:41:00Z</dcterms:modified>
</cp:coreProperties>
</file>