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077718">
        <w:tab/>
        <w:t>VY_32_INOVACE_56_Slz</w:t>
      </w:r>
      <w:r w:rsidR="003230CC">
        <w:t>ČtAj</w:t>
      </w:r>
      <w:r w:rsidR="00A620F2">
        <w:t>7</w:t>
      </w:r>
      <w:bookmarkStart w:id="0" w:name="_GoBack"/>
      <w:bookmarkEnd w:id="0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3230CC">
        <w:tab/>
      </w:r>
      <w:proofErr w:type="spellStart"/>
      <w:r w:rsidR="003230CC">
        <w:t>Anglický</w:t>
      </w:r>
      <w:proofErr w:type="spellEnd"/>
      <w:r w:rsidR="003230CC">
        <w:t xml:space="preserve"> </w:t>
      </w:r>
      <w:proofErr w:type="spellStart"/>
      <w:r w:rsidR="003230CC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6C7349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3230CC">
        <w:tab/>
        <w:t>Film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030FA2">
        <w:tab/>
        <w:t>Types of films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EB6D32">
        <w:tab/>
        <w:t xml:space="preserve">Mgr. </w:t>
      </w:r>
      <w:proofErr w:type="spellStart"/>
      <w:r w:rsidR="00EB6D32">
        <w:t>Vlasta</w:t>
      </w:r>
      <w:proofErr w:type="spellEnd"/>
      <w:r w:rsidR="00EB6D32">
        <w:t xml:space="preserve"> </w:t>
      </w:r>
      <w:proofErr w:type="spellStart"/>
      <w:r w:rsidR="00EB6D32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EB6D32">
        <w:tab/>
      </w:r>
      <w:proofErr w:type="spellStart"/>
      <w:r w:rsidR="00EB6D32">
        <w:t>Pracovní</w:t>
      </w:r>
      <w:proofErr w:type="spellEnd"/>
      <w:r w:rsidR="00EB6D32">
        <w:t xml:space="preserve"> list </w:t>
      </w:r>
      <w:proofErr w:type="spellStart"/>
      <w:proofErr w:type="gramStart"/>
      <w:r w:rsidR="00EB6D32">
        <w:t>na</w:t>
      </w:r>
      <w:proofErr w:type="spellEnd"/>
      <w:proofErr w:type="gramEnd"/>
      <w:r w:rsidR="00EB6D32">
        <w:t xml:space="preserve"> </w:t>
      </w:r>
      <w:proofErr w:type="spellStart"/>
      <w:r w:rsidR="00EB6D32">
        <w:t>procvičení</w:t>
      </w:r>
      <w:proofErr w:type="spellEnd"/>
      <w:r w:rsidR="00EB6D32">
        <w:t xml:space="preserve"> </w:t>
      </w:r>
      <w:proofErr w:type="spellStart"/>
      <w:r w:rsidR="00EB6D32">
        <w:t>slovní</w:t>
      </w:r>
      <w:proofErr w:type="spellEnd"/>
      <w:r w:rsidR="00EB6D32">
        <w:t xml:space="preserve"> </w:t>
      </w:r>
      <w:proofErr w:type="spellStart"/>
      <w:r w:rsidR="00EB6D32">
        <w:t>zásoby</w:t>
      </w:r>
      <w:proofErr w:type="spellEnd"/>
    </w:p>
    <w:p w:rsidR="0004313B" w:rsidRDefault="0004313B" w:rsidP="00832803"/>
    <w:p w:rsidR="00B22694" w:rsidRDefault="00B22694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303180" w:rsidRDefault="00303180" w:rsidP="00303180"/>
    <w:p w:rsidR="002974D5" w:rsidRDefault="002974D5">
      <w:r>
        <w:br w:type="page"/>
      </w:r>
    </w:p>
    <w:p w:rsidR="002974D5" w:rsidRPr="007276D0" w:rsidRDefault="002974D5">
      <w:pPr>
        <w:rPr>
          <w:b/>
          <w:lang w:val="cs-CZ"/>
        </w:rPr>
      </w:pPr>
      <w:r w:rsidRPr="007276D0">
        <w:rPr>
          <w:b/>
          <w:lang w:val="cs-CZ"/>
        </w:rPr>
        <w:lastRenderedPageBreak/>
        <w:t>Metodika k materiálu:</w:t>
      </w:r>
    </w:p>
    <w:p w:rsidR="008A5CFE" w:rsidRPr="00A211CB" w:rsidRDefault="008A5CFE">
      <w:pPr>
        <w:rPr>
          <w:lang w:val="cs-CZ"/>
        </w:rPr>
      </w:pPr>
    </w:p>
    <w:p w:rsidR="008A5CFE" w:rsidRPr="00A211CB" w:rsidRDefault="008A5CFE">
      <w:pPr>
        <w:rPr>
          <w:lang w:val="cs-CZ"/>
        </w:rPr>
      </w:pPr>
      <w:r w:rsidRPr="00A211CB">
        <w:rPr>
          <w:lang w:val="cs-CZ"/>
        </w:rPr>
        <w:t>Žáci pomocí čar přiřazují typ filmu, výrazy, které jsou pro daný film typické a název filmu daného žánru.</w:t>
      </w:r>
    </w:p>
    <w:p w:rsidR="002974D5" w:rsidRPr="00A211CB" w:rsidRDefault="002974D5">
      <w:pPr>
        <w:rPr>
          <w:lang w:val="cs-CZ"/>
        </w:rPr>
      </w:pPr>
    </w:p>
    <w:p w:rsidR="002974D5" w:rsidRPr="00A211CB" w:rsidRDefault="002974D5">
      <w:pPr>
        <w:rPr>
          <w:lang w:val="cs-CZ"/>
        </w:rPr>
      </w:pPr>
      <w:r w:rsidRPr="00A211CB">
        <w:rPr>
          <w:lang w:val="cs-CZ"/>
        </w:rPr>
        <w:br w:type="page"/>
      </w:r>
    </w:p>
    <w:p w:rsidR="002974D5" w:rsidRDefault="002974D5"/>
    <w:p w:rsidR="00303180" w:rsidRDefault="00303180" w:rsidP="00303180"/>
    <w:p w:rsidR="00303180" w:rsidRDefault="00303180" w:rsidP="00303180"/>
    <w:p w:rsidR="002974D5" w:rsidRDefault="002974D5" w:rsidP="002974D5"/>
    <w:p w:rsidR="001063B8" w:rsidRDefault="001063B8" w:rsidP="002974D5">
      <w:pPr>
        <w:jc w:val="center"/>
        <w:rPr>
          <w:rFonts w:ascii="Bodoni MT Black" w:hAnsi="Bodoni MT Black"/>
          <w:b/>
          <w:sz w:val="28"/>
          <w:szCs w:val="28"/>
        </w:rPr>
      </w:pPr>
      <w:r w:rsidRPr="00A81F9E">
        <w:rPr>
          <w:rFonts w:ascii="Bodoni MT Black" w:hAnsi="Bodoni MT Black"/>
          <w:b/>
          <w:sz w:val="28"/>
          <w:szCs w:val="28"/>
        </w:rPr>
        <w:t>TYPES OF FILMS</w:t>
      </w:r>
    </w:p>
    <w:p w:rsidR="00A81F9E" w:rsidRDefault="00A81F9E" w:rsidP="001063B8">
      <w:pPr>
        <w:jc w:val="center"/>
        <w:rPr>
          <w:rFonts w:ascii="Bodoni MT Black" w:hAnsi="Bodoni MT Black"/>
          <w:b/>
          <w:sz w:val="28"/>
          <w:szCs w:val="28"/>
        </w:rPr>
      </w:pPr>
    </w:p>
    <w:p w:rsidR="00A81F9E" w:rsidRPr="00A81F9E" w:rsidRDefault="00A81F9E" w:rsidP="001063B8">
      <w:pPr>
        <w:jc w:val="center"/>
        <w:rPr>
          <w:rFonts w:ascii="Bodoni MT Black" w:hAnsi="Bodoni MT Black"/>
          <w:b/>
          <w:sz w:val="28"/>
          <w:szCs w:val="28"/>
        </w:rPr>
      </w:pPr>
    </w:p>
    <w:p w:rsidR="00A81F9E" w:rsidRDefault="005D33FB" w:rsidP="00A81F9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A81F9E" w:rsidRPr="00A81F9E">
        <w:rPr>
          <w:b/>
          <w:sz w:val="24"/>
          <w:szCs w:val="24"/>
        </w:rPr>
        <w:t>Match the words.</w:t>
      </w:r>
    </w:p>
    <w:p w:rsidR="00A81F9E" w:rsidRDefault="00A81F9E" w:rsidP="00A81F9E">
      <w:pPr>
        <w:rPr>
          <w:b/>
          <w:sz w:val="24"/>
          <w:szCs w:val="24"/>
        </w:rPr>
        <w:sectPr w:rsidR="00A81F9E" w:rsidSect="00832803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A81F9E" w:rsidRDefault="00A81F9E" w:rsidP="00A81F9E">
      <w:pPr>
        <w:rPr>
          <w:b/>
          <w:sz w:val="24"/>
          <w:szCs w:val="24"/>
        </w:rPr>
      </w:pPr>
    </w:p>
    <w:p w:rsidR="00A81F9E" w:rsidRDefault="00640CE1" w:rsidP="00A81F9E">
      <w:pPr>
        <w:rPr>
          <w:b/>
          <w:sz w:val="24"/>
          <w:szCs w:val="24"/>
        </w:rPr>
      </w:pPr>
      <w:r>
        <w:rPr>
          <w:b/>
          <w:sz w:val="24"/>
          <w:szCs w:val="24"/>
        </w:rPr>
        <w:t>TYPES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40CE1" w:rsidRDefault="00056726" w:rsidP="00A81F9E">
      <w:r>
        <w:rPr>
          <w:noProof/>
          <w:lang w:val="cs-CZ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08pt;margin-top:170.25pt;width:112.5pt;height:57pt;flip:y;z-index:251664384;mso-position-horizontal-relative:page;mso-position-vertical-relative:page" o:connectortype="straight" stroked="f">
            <w10:wrap anchorx="page" anchory="page"/>
          </v:shape>
        </w:pict>
      </w:r>
    </w:p>
    <w:p w:rsidR="00A81F9E" w:rsidRPr="00640CE1" w:rsidRDefault="00056726" w:rsidP="00A81F9E">
      <w:r>
        <w:rPr>
          <w:noProof/>
          <w:lang w:val="cs-CZ" w:eastAsia="cs-CZ"/>
        </w:rPr>
        <w:pict>
          <v:shape id="_x0000_s1026" type="#_x0000_t32" style="position:absolute;margin-left:129pt;margin-top:180pt;width:99pt;height:90.75pt;z-index:251658240;mso-position-horizontal-relative:page;mso-position-vertical-relative:page" o:connectortype="straight" stroked="f">
            <w10:wrap anchorx="page" anchory="page"/>
          </v:shape>
        </w:pict>
      </w:r>
      <w:r w:rsidR="00A81F9E" w:rsidRPr="00640CE1">
        <w:t xml:space="preserve">Action film   </w:t>
      </w:r>
    </w:p>
    <w:p w:rsidR="00A81F9E" w:rsidRPr="00640CE1" w:rsidRDefault="00A81F9E" w:rsidP="00A81F9E">
      <w:pPr>
        <w:rPr>
          <w:b/>
          <w:sz w:val="24"/>
          <w:szCs w:val="24"/>
        </w:rPr>
      </w:pPr>
    </w:p>
    <w:p w:rsidR="00A81F9E" w:rsidRPr="00640CE1" w:rsidRDefault="00A81F9E" w:rsidP="00303180">
      <w:r w:rsidRPr="00640CE1">
        <w:t xml:space="preserve">Adventure  </w:t>
      </w:r>
    </w:p>
    <w:p w:rsidR="00A81F9E" w:rsidRPr="00640CE1" w:rsidRDefault="00A81F9E" w:rsidP="00303180"/>
    <w:p w:rsidR="00A81F9E" w:rsidRPr="00640CE1" w:rsidRDefault="00A81F9E" w:rsidP="00303180">
      <w:r w:rsidRPr="00640CE1">
        <w:t>Horror</w:t>
      </w:r>
    </w:p>
    <w:p w:rsidR="00A81F9E" w:rsidRPr="00640CE1" w:rsidRDefault="00A81F9E" w:rsidP="00303180"/>
    <w:p w:rsidR="00A81F9E" w:rsidRPr="00640CE1" w:rsidRDefault="00A81F9E" w:rsidP="00303180">
      <w:r w:rsidRPr="00640CE1">
        <w:t>Detective</w:t>
      </w:r>
    </w:p>
    <w:p w:rsidR="00A81F9E" w:rsidRPr="00640CE1" w:rsidRDefault="00A81F9E" w:rsidP="00303180"/>
    <w:p w:rsidR="00A81F9E" w:rsidRPr="00640CE1" w:rsidRDefault="00A81F9E" w:rsidP="00303180">
      <w:r w:rsidRPr="00640CE1">
        <w:t>Science-fiction</w:t>
      </w:r>
    </w:p>
    <w:p w:rsidR="00A81F9E" w:rsidRPr="00640CE1" w:rsidRDefault="00A81F9E" w:rsidP="00303180"/>
    <w:p w:rsidR="00A81F9E" w:rsidRPr="00640CE1" w:rsidRDefault="00A81F9E" w:rsidP="00303180">
      <w:r w:rsidRPr="00640CE1">
        <w:t>Comedy</w:t>
      </w:r>
    </w:p>
    <w:p w:rsidR="00A81F9E" w:rsidRPr="00640CE1" w:rsidRDefault="00A81F9E" w:rsidP="00303180"/>
    <w:p w:rsidR="00A81F9E" w:rsidRPr="00640CE1" w:rsidRDefault="00A81F9E" w:rsidP="00303180">
      <w:r w:rsidRPr="00640CE1">
        <w:t>Cartoon</w:t>
      </w:r>
    </w:p>
    <w:p w:rsidR="00A81F9E" w:rsidRPr="00640CE1" w:rsidRDefault="00A81F9E" w:rsidP="00303180"/>
    <w:p w:rsidR="00A81F9E" w:rsidRPr="00640CE1" w:rsidRDefault="00A81F9E" w:rsidP="00303180">
      <w:r w:rsidRPr="00640CE1">
        <w:t>Historic</w:t>
      </w:r>
    </w:p>
    <w:p w:rsidR="00A81F9E" w:rsidRPr="00640CE1" w:rsidRDefault="00A81F9E" w:rsidP="00303180"/>
    <w:p w:rsidR="00A81F9E" w:rsidRPr="00640CE1" w:rsidRDefault="00A81F9E" w:rsidP="00303180">
      <w:r w:rsidRPr="00640CE1">
        <w:t>War</w:t>
      </w:r>
    </w:p>
    <w:p w:rsidR="00A81F9E" w:rsidRPr="00640CE1" w:rsidRDefault="00A81F9E" w:rsidP="00303180"/>
    <w:p w:rsidR="00A81F9E" w:rsidRPr="00640CE1" w:rsidRDefault="00A81F9E" w:rsidP="00303180">
      <w:r w:rsidRPr="00640CE1">
        <w:t>Love story</w:t>
      </w:r>
    </w:p>
    <w:p w:rsidR="00A81F9E" w:rsidRPr="00640CE1" w:rsidRDefault="00A81F9E" w:rsidP="00303180"/>
    <w:p w:rsidR="00A81F9E" w:rsidRPr="00640CE1" w:rsidRDefault="00A81F9E" w:rsidP="00303180">
      <w:r w:rsidRPr="00640CE1">
        <w:t>Documentary</w:t>
      </w:r>
    </w:p>
    <w:p w:rsidR="00A81F9E" w:rsidRPr="00640CE1" w:rsidRDefault="00A81F9E" w:rsidP="00303180"/>
    <w:p w:rsidR="001063B8" w:rsidRPr="00640CE1" w:rsidRDefault="00A81F9E" w:rsidP="00303180">
      <w:r w:rsidRPr="00640CE1">
        <w:t xml:space="preserve">  </w:t>
      </w:r>
    </w:p>
    <w:p w:rsidR="001063B8" w:rsidRPr="00640CE1" w:rsidRDefault="001063B8" w:rsidP="00303180"/>
    <w:p w:rsidR="005D33FB" w:rsidRDefault="005D33FB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A81F9E" w:rsidRPr="00640CE1" w:rsidRDefault="00A81F9E" w:rsidP="00303180"/>
    <w:p w:rsidR="002974D5" w:rsidRDefault="002974D5" w:rsidP="00303180">
      <w:pPr>
        <w:rPr>
          <w:b/>
          <w:sz w:val="24"/>
          <w:szCs w:val="24"/>
        </w:rPr>
      </w:pPr>
    </w:p>
    <w:p w:rsidR="00A81F9E" w:rsidRPr="00640CE1" w:rsidRDefault="00640CE1" w:rsidP="00303180">
      <w:pPr>
        <w:rPr>
          <w:b/>
          <w:sz w:val="24"/>
          <w:szCs w:val="24"/>
        </w:rPr>
      </w:pPr>
      <w:r w:rsidRPr="00640CE1">
        <w:rPr>
          <w:b/>
          <w:sz w:val="24"/>
          <w:szCs w:val="24"/>
        </w:rPr>
        <w:t>WORDS</w:t>
      </w:r>
    </w:p>
    <w:p w:rsidR="001C7452" w:rsidRPr="00640CE1" w:rsidRDefault="001C7452" w:rsidP="00303180"/>
    <w:p w:rsidR="00A81F9E" w:rsidRPr="00640CE1" w:rsidRDefault="00A81F9E" w:rsidP="00303180">
      <w:proofErr w:type="gramStart"/>
      <w:r w:rsidRPr="00640CE1">
        <w:t>vampire</w:t>
      </w:r>
      <w:proofErr w:type="gramEnd"/>
    </w:p>
    <w:p w:rsidR="00A81F9E" w:rsidRPr="00640CE1" w:rsidRDefault="00A81F9E" w:rsidP="00303180"/>
    <w:p w:rsidR="00A81F9E" w:rsidRPr="00640CE1" w:rsidRDefault="00A81F9E" w:rsidP="00303180">
      <w:proofErr w:type="gramStart"/>
      <w:r w:rsidRPr="00640CE1">
        <w:t>wizard</w:t>
      </w:r>
      <w:proofErr w:type="gramEnd"/>
    </w:p>
    <w:p w:rsidR="00A81F9E" w:rsidRPr="00640CE1" w:rsidRDefault="00A81F9E" w:rsidP="00303180"/>
    <w:p w:rsidR="00A81F9E" w:rsidRPr="00640CE1" w:rsidRDefault="00A81F9E" w:rsidP="00303180">
      <w:proofErr w:type="gramStart"/>
      <w:r w:rsidRPr="00640CE1">
        <w:t>king</w:t>
      </w:r>
      <w:proofErr w:type="gramEnd"/>
    </w:p>
    <w:p w:rsidR="00A81F9E" w:rsidRPr="00640CE1" w:rsidRDefault="00A81F9E" w:rsidP="00303180"/>
    <w:p w:rsidR="00A81F9E" w:rsidRPr="00640CE1" w:rsidRDefault="00A81F9E" w:rsidP="00303180">
      <w:proofErr w:type="gramStart"/>
      <w:r w:rsidRPr="00640CE1">
        <w:t>kiss</w:t>
      </w:r>
      <w:proofErr w:type="gramEnd"/>
    </w:p>
    <w:p w:rsidR="00A81F9E" w:rsidRPr="00640CE1" w:rsidRDefault="00A81F9E" w:rsidP="00303180"/>
    <w:p w:rsidR="00A81F9E" w:rsidRPr="00640CE1" w:rsidRDefault="00A81F9E" w:rsidP="00303180">
      <w:proofErr w:type="gramStart"/>
      <w:r w:rsidRPr="00640CE1">
        <w:t>guns</w:t>
      </w:r>
      <w:proofErr w:type="gramEnd"/>
    </w:p>
    <w:p w:rsidR="00A81F9E" w:rsidRPr="00640CE1" w:rsidRDefault="00A81F9E" w:rsidP="00303180"/>
    <w:p w:rsidR="00A81F9E" w:rsidRPr="00640CE1" w:rsidRDefault="00A81F9E" w:rsidP="00303180">
      <w:proofErr w:type="gramStart"/>
      <w:r w:rsidRPr="00640CE1">
        <w:t>nature</w:t>
      </w:r>
      <w:proofErr w:type="gramEnd"/>
    </w:p>
    <w:p w:rsidR="00A81F9E" w:rsidRPr="00640CE1" w:rsidRDefault="00A81F9E" w:rsidP="00303180"/>
    <w:p w:rsidR="00A81F9E" w:rsidRPr="00640CE1" w:rsidRDefault="00A81F9E" w:rsidP="00303180">
      <w:proofErr w:type="gramStart"/>
      <w:r w:rsidRPr="00640CE1">
        <w:t>cowboy</w:t>
      </w:r>
      <w:proofErr w:type="gramEnd"/>
    </w:p>
    <w:p w:rsidR="00A81F9E" w:rsidRPr="00640CE1" w:rsidRDefault="00A81F9E" w:rsidP="00303180"/>
    <w:p w:rsidR="00A81F9E" w:rsidRPr="00640CE1" w:rsidRDefault="001C7452" w:rsidP="00303180">
      <w:proofErr w:type="gramStart"/>
      <w:r w:rsidRPr="00640CE1">
        <w:t>murder</w:t>
      </w:r>
      <w:proofErr w:type="gramEnd"/>
    </w:p>
    <w:p w:rsidR="001C7452" w:rsidRPr="00640CE1" w:rsidRDefault="001C7452" w:rsidP="00303180"/>
    <w:p w:rsidR="001C7452" w:rsidRPr="00640CE1" w:rsidRDefault="001C7452" w:rsidP="00303180">
      <w:proofErr w:type="gramStart"/>
      <w:r w:rsidRPr="00640CE1">
        <w:t>alien</w:t>
      </w:r>
      <w:proofErr w:type="gramEnd"/>
    </w:p>
    <w:p w:rsidR="001C7452" w:rsidRPr="00640CE1" w:rsidRDefault="001C7452" w:rsidP="00303180"/>
    <w:p w:rsidR="001C7452" w:rsidRPr="00640CE1" w:rsidRDefault="001C7452" w:rsidP="00303180">
      <w:proofErr w:type="gramStart"/>
      <w:r w:rsidRPr="00640CE1">
        <w:t>laugh</w:t>
      </w:r>
      <w:proofErr w:type="gramEnd"/>
    </w:p>
    <w:p w:rsidR="001C7452" w:rsidRPr="00640CE1" w:rsidRDefault="001C7452" w:rsidP="00303180"/>
    <w:p w:rsidR="001C7452" w:rsidRPr="00640CE1" w:rsidRDefault="001C7452" w:rsidP="00303180">
      <w:proofErr w:type="gramStart"/>
      <w:r w:rsidRPr="00640CE1">
        <w:t>soldiers</w:t>
      </w:r>
      <w:proofErr w:type="gramEnd"/>
    </w:p>
    <w:p w:rsidR="00A81F9E" w:rsidRPr="00640CE1" w:rsidRDefault="00A81F9E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1C7452" w:rsidP="00303180"/>
    <w:p w:rsidR="001C7452" w:rsidRPr="00640CE1" w:rsidRDefault="00640CE1" w:rsidP="00303180">
      <w:pPr>
        <w:rPr>
          <w:b/>
          <w:sz w:val="24"/>
          <w:szCs w:val="24"/>
        </w:rPr>
      </w:pPr>
      <w:r w:rsidRPr="00640CE1">
        <w:rPr>
          <w:b/>
          <w:sz w:val="24"/>
          <w:szCs w:val="24"/>
        </w:rPr>
        <w:t>NAMES OF FILMS</w:t>
      </w:r>
    </w:p>
    <w:p w:rsidR="001C7452" w:rsidRPr="00640CE1" w:rsidRDefault="001C7452" w:rsidP="00303180"/>
    <w:p w:rsidR="007A25E2" w:rsidRPr="00640CE1" w:rsidRDefault="00107BA5" w:rsidP="00303180">
      <w:r w:rsidRPr="00640CE1">
        <w:t xml:space="preserve">The Queen  </w:t>
      </w:r>
    </w:p>
    <w:p w:rsidR="00107BA5" w:rsidRPr="00640CE1" w:rsidRDefault="00107BA5" w:rsidP="00303180"/>
    <w:p w:rsidR="00107BA5" w:rsidRPr="00640CE1" w:rsidRDefault="00107BA5" w:rsidP="00303180">
      <w:r w:rsidRPr="00640CE1">
        <w:t>Saving Private Ryan</w:t>
      </w:r>
    </w:p>
    <w:p w:rsidR="00107BA5" w:rsidRPr="00640CE1" w:rsidRDefault="00107BA5" w:rsidP="00303180"/>
    <w:p w:rsidR="00107BA5" w:rsidRPr="00640CE1" w:rsidRDefault="007A25E2" w:rsidP="00303180">
      <w:r w:rsidRPr="00640CE1">
        <w:t xml:space="preserve">James Bond  </w:t>
      </w:r>
    </w:p>
    <w:p w:rsidR="00107BA5" w:rsidRPr="00640CE1" w:rsidRDefault="00107BA5" w:rsidP="00303180"/>
    <w:p w:rsidR="00107BA5" w:rsidRPr="00640CE1" w:rsidRDefault="00107BA5" w:rsidP="00303180">
      <w:r w:rsidRPr="00640CE1">
        <w:t>Birth of Life</w:t>
      </w:r>
    </w:p>
    <w:p w:rsidR="00107BA5" w:rsidRPr="00640CE1" w:rsidRDefault="00107BA5" w:rsidP="00303180"/>
    <w:p w:rsidR="00107BA5" w:rsidRPr="00640CE1" w:rsidRDefault="007A25E2" w:rsidP="00303180">
      <w:r w:rsidRPr="00640CE1">
        <w:t xml:space="preserve">Indiana Jones </w:t>
      </w:r>
      <w:r w:rsidR="001063B8" w:rsidRPr="00640CE1">
        <w:t xml:space="preserve"> </w:t>
      </w:r>
    </w:p>
    <w:p w:rsidR="00107BA5" w:rsidRPr="00640CE1" w:rsidRDefault="00107BA5" w:rsidP="00303180"/>
    <w:p w:rsidR="00107BA5" w:rsidRPr="00640CE1" w:rsidRDefault="001063B8" w:rsidP="00303180">
      <w:r w:rsidRPr="00640CE1">
        <w:t>The R</w:t>
      </w:r>
      <w:r w:rsidR="007A25E2" w:rsidRPr="00640CE1">
        <w:t xml:space="preserve">ing  </w:t>
      </w:r>
    </w:p>
    <w:p w:rsidR="00107BA5" w:rsidRPr="00640CE1" w:rsidRDefault="00107BA5" w:rsidP="00303180"/>
    <w:p w:rsidR="00107BA5" w:rsidRPr="00640CE1" w:rsidRDefault="00F63477" w:rsidP="00303180">
      <w:r w:rsidRPr="00640CE1">
        <w:t>Sherlock Holmes: A Game of Shadows</w:t>
      </w:r>
    </w:p>
    <w:p w:rsidR="00107BA5" w:rsidRPr="00640CE1" w:rsidRDefault="00107BA5" w:rsidP="00303180"/>
    <w:p w:rsidR="00107BA5" w:rsidRPr="00640CE1" w:rsidRDefault="007A25E2" w:rsidP="00303180">
      <w:r w:rsidRPr="00640CE1">
        <w:t xml:space="preserve">Finding </w:t>
      </w:r>
      <w:proofErr w:type="spellStart"/>
      <w:r w:rsidRPr="00640CE1">
        <w:t>Nemo</w:t>
      </w:r>
      <w:proofErr w:type="spellEnd"/>
      <w:r w:rsidRPr="00640CE1">
        <w:t xml:space="preserve">  </w:t>
      </w:r>
    </w:p>
    <w:p w:rsidR="00107BA5" w:rsidRPr="00640CE1" w:rsidRDefault="00107BA5" w:rsidP="00303180"/>
    <w:p w:rsidR="00107BA5" w:rsidRPr="00640CE1" w:rsidRDefault="00107BA5" w:rsidP="00303180">
      <w:r w:rsidRPr="00640CE1">
        <w:t xml:space="preserve">Love Actually  </w:t>
      </w:r>
    </w:p>
    <w:p w:rsidR="00107BA5" w:rsidRPr="00640CE1" w:rsidRDefault="00107BA5" w:rsidP="00303180"/>
    <w:p w:rsidR="00107BA5" w:rsidRPr="00640CE1" w:rsidRDefault="001D2538" w:rsidP="00303180">
      <w:r w:rsidRPr="00640CE1">
        <w:t xml:space="preserve">Avatar  </w:t>
      </w:r>
    </w:p>
    <w:p w:rsidR="00107BA5" w:rsidRPr="00640CE1" w:rsidRDefault="00107BA5" w:rsidP="00303180"/>
    <w:p w:rsidR="007A25E2" w:rsidRPr="00640CE1" w:rsidRDefault="00107BA5" w:rsidP="00303180">
      <w:r w:rsidRPr="00640CE1">
        <w:t>Home Alone</w:t>
      </w:r>
    </w:p>
    <w:p w:rsidR="007A25E2" w:rsidRPr="00640CE1" w:rsidRDefault="007A25E2" w:rsidP="00303180"/>
    <w:p w:rsidR="007A25E2" w:rsidRPr="00640CE1" w:rsidRDefault="007A25E2" w:rsidP="00303180"/>
    <w:p w:rsidR="007A25E2" w:rsidRDefault="007A25E2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4B2DF9" w:rsidRDefault="004B2DF9" w:rsidP="00303180"/>
    <w:p w:rsidR="007E27B3" w:rsidRDefault="007E27B3" w:rsidP="007E27B3">
      <w:pPr>
        <w:sectPr w:rsidR="007E27B3" w:rsidSect="00A81F9E">
          <w:type w:val="continuous"/>
          <w:pgSz w:w="11906" w:h="16838" w:code="9"/>
          <w:pgMar w:top="1418" w:right="1418" w:bottom="1418" w:left="1418" w:header="567" w:footer="567" w:gutter="0"/>
          <w:cols w:num="3" w:space="708"/>
          <w:titlePg/>
          <w:docGrid w:linePitch="360"/>
        </w:sectPr>
      </w:pPr>
    </w:p>
    <w:p w:rsidR="007E27B3" w:rsidRPr="00640CE1" w:rsidRDefault="00056726" w:rsidP="007E27B3">
      <w:r>
        <w:rPr>
          <w:noProof/>
          <w:lang w:val="cs-CZ" w:eastAsia="cs-CZ"/>
        </w:rPr>
        <w:lastRenderedPageBreak/>
        <w:pict>
          <v:shape id="_x0000_s1099" type="#_x0000_t32" style="position:absolute;margin-left:129pt;margin-top:180pt;width:99pt;height:90.75pt;z-index:251666432;mso-position-horizontal-relative:page;mso-position-vertical-relative:page" o:connectortype="straight" stroked="f">
            <w10:wrap anchorx="page" anchory="page"/>
          </v:shape>
        </w:pict>
      </w:r>
      <w:r w:rsidR="00A211CB" w:rsidRPr="00640CE1">
        <w:t xml:space="preserve">Action </w:t>
      </w:r>
      <w:proofErr w:type="gramStart"/>
      <w:r w:rsidR="00A211CB" w:rsidRPr="00640CE1">
        <w:t xml:space="preserve">film </w:t>
      </w:r>
      <w:r w:rsidR="007E27B3">
        <w:t xml:space="preserve"> </w:t>
      </w:r>
      <w:r w:rsidR="00A211CB">
        <w:t>-</w:t>
      </w:r>
      <w:proofErr w:type="gramEnd"/>
      <w:r w:rsidR="00A211CB">
        <w:t xml:space="preserve"> </w:t>
      </w:r>
      <w:r w:rsidR="007E27B3">
        <w:t xml:space="preserve"> </w:t>
      </w:r>
      <w:r w:rsidR="007E27B3" w:rsidRPr="00640CE1">
        <w:t>guns</w:t>
      </w:r>
      <w:r w:rsidR="007E27B3">
        <w:t xml:space="preserve"> - </w:t>
      </w:r>
      <w:r w:rsidR="007E27B3" w:rsidRPr="00640CE1">
        <w:t xml:space="preserve">James Bond  </w:t>
      </w:r>
    </w:p>
    <w:p w:rsidR="007E27B3" w:rsidRPr="00640CE1" w:rsidRDefault="007E27B3" w:rsidP="007E27B3">
      <w:r>
        <w:t xml:space="preserve"> </w:t>
      </w:r>
    </w:p>
    <w:p w:rsidR="00E24247" w:rsidRPr="00640CE1" w:rsidRDefault="007E27B3" w:rsidP="00E24247">
      <w:r>
        <w:t xml:space="preserve">Adventure </w:t>
      </w:r>
      <w:r w:rsidR="00E24247">
        <w:t>–</w:t>
      </w:r>
      <w:r>
        <w:t xml:space="preserve"> </w:t>
      </w:r>
      <w:r w:rsidRPr="00640CE1">
        <w:t>cowboy</w:t>
      </w:r>
      <w:r w:rsidR="00E24247">
        <w:t xml:space="preserve"> - </w:t>
      </w:r>
      <w:r w:rsidR="00E24247" w:rsidRPr="00640CE1">
        <w:t xml:space="preserve">Indiana Jones  </w:t>
      </w:r>
    </w:p>
    <w:p w:rsidR="00A211CB" w:rsidRPr="00640CE1" w:rsidRDefault="00A211CB" w:rsidP="00A211CB"/>
    <w:p w:rsidR="007E27B3" w:rsidRPr="00640CE1" w:rsidRDefault="00A211CB" w:rsidP="007E27B3">
      <w:r w:rsidRPr="00640CE1">
        <w:t>Horror</w:t>
      </w:r>
      <w:r w:rsidR="007E27B3">
        <w:t xml:space="preserve"> – </w:t>
      </w:r>
      <w:r w:rsidR="007E27B3" w:rsidRPr="00640CE1">
        <w:t>vampire</w:t>
      </w:r>
      <w:r w:rsidR="007E27B3">
        <w:t xml:space="preserve"> - </w:t>
      </w:r>
      <w:r w:rsidR="007E27B3" w:rsidRPr="00640CE1">
        <w:t xml:space="preserve">The Ring  </w:t>
      </w:r>
    </w:p>
    <w:p w:rsidR="007E27B3" w:rsidRPr="00640CE1" w:rsidRDefault="007E27B3" w:rsidP="007E27B3"/>
    <w:p w:rsidR="007E27B3" w:rsidRPr="00640CE1" w:rsidRDefault="00A211CB" w:rsidP="007E27B3">
      <w:r w:rsidRPr="00640CE1">
        <w:t>Detective</w:t>
      </w:r>
      <w:r w:rsidR="007E27B3">
        <w:t xml:space="preserve"> – </w:t>
      </w:r>
      <w:r w:rsidR="007E27B3" w:rsidRPr="00640CE1">
        <w:t>murder</w:t>
      </w:r>
      <w:r w:rsidR="007E27B3">
        <w:t xml:space="preserve"> - </w:t>
      </w:r>
      <w:r w:rsidR="007E27B3" w:rsidRPr="00640CE1">
        <w:t>Sherlock Holmes: A Game of Shadows</w:t>
      </w:r>
    </w:p>
    <w:p w:rsidR="00A211CB" w:rsidRPr="00640CE1" w:rsidRDefault="00A211CB" w:rsidP="00A211CB"/>
    <w:p w:rsidR="00E24247" w:rsidRPr="00640CE1" w:rsidRDefault="007E27B3" w:rsidP="00E24247">
      <w:r>
        <w:t xml:space="preserve">Science-fiction – </w:t>
      </w:r>
      <w:r w:rsidRPr="00640CE1">
        <w:t>alien</w:t>
      </w:r>
      <w:r w:rsidR="00E24247">
        <w:t xml:space="preserve"> - </w:t>
      </w:r>
      <w:r w:rsidR="00E24247" w:rsidRPr="00640CE1">
        <w:t xml:space="preserve">Avatar  </w:t>
      </w:r>
    </w:p>
    <w:p w:rsidR="007E27B3" w:rsidRDefault="007E27B3" w:rsidP="007E27B3"/>
    <w:p w:rsidR="007E27B3" w:rsidRPr="00640CE1" w:rsidRDefault="007E27B3" w:rsidP="007E27B3">
      <w:r w:rsidRPr="00640CE1">
        <w:t>Comedy</w:t>
      </w:r>
      <w:r>
        <w:t xml:space="preserve"> - </w:t>
      </w:r>
      <w:r w:rsidRPr="007E27B3">
        <w:t>Home Alone</w:t>
      </w:r>
    </w:p>
    <w:p w:rsidR="007E27B3" w:rsidRPr="00640CE1" w:rsidRDefault="007E27B3" w:rsidP="007E27B3"/>
    <w:p w:rsidR="007E27B3" w:rsidRPr="00640CE1" w:rsidRDefault="00A211CB" w:rsidP="007E27B3">
      <w:r w:rsidRPr="00640CE1">
        <w:t>Cartoon</w:t>
      </w:r>
      <w:r w:rsidR="007E27B3">
        <w:t xml:space="preserve"> – </w:t>
      </w:r>
      <w:r w:rsidR="007E27B3" w:rsidRPr="00640CE1">
        <w:t>wizard</w:t>
      </w:r>
      <w:r w:rsidR="007E27B3">
        <w:t xml:space="preserve"> - </w:t>
      </w:r>
      <w:r w:rsidR="007E27B3" w:rsidRPr="00640CE1">
        <w:t xml:space="preserve">Finding </w:t>
      </w:r>
      <w:proofErr w:type="spellStart"/>
      <w:r w:rsidR="007E27B3" w:rsidRPr="00640CE1">
        <w:t>Nemo</w:t>
      </w:r>
      <w:proofErr w:type="spellEnd"/>
      <w:r w:rsidR="007E27B3" w:rsidRPr="00640CE1">
        <w:t xml:space="preserve">  </w:t>
      </w:r>
    </w:p>
    <w:p w:rsidR="007E27B3" w:rsidRPr="00640CE1" w:rsidRDefault="007E27B3" w:rsidP="007E27B3"/>
    <w:p w:rsidR="007E27B3" w:rsidRPr="00640CE1" w:rsidRDefault="00A211CB" w:rsidP="007E27B3">
      <w:r w:rsidRPr="00640CE1">
        <w:t>Historic</w:t>
      </w:r>
      <w:r w:rsidR="007E27B3">
        <w:t xml:space="preserve"> – </w:t>
      </w:r>
      <w:r w:rsidR="007E27B3" w:rsidRPr="00640CE1">
        <w:t>king</w:t>
      </w:r>
      <w:r w:rsidR="007E27B3">
        <w:t xml:space="preserve"> - </w:t>
      </w:r>
      <w:r w:rsidR="007E27B3" w:rsidRPr="00640CE1">
        <w:t xml:space="preserve">The Queen  </w:t>
      </w:r>
    </w:p>
    <w:p w:rsidR="007E27B3" w:rsidRPr="00640CE1" w:rsidRDefault="007E27B3" w:rsidP="007E27B3"/>
    <w:p w:rsidR="00A211CB" w:rsidRPr="00640CE1" w:rsidRDefault="00A211CB" w:rsidP="00A211CB">
      <w:r w:rsidRPr="00640CE1">
        <w:t>War</w:t>
      </w:r>
      <w:r w:rsidR="007E27B3">
        <w:t xml:space="preserve"> – </w:t>
      </w:r>
      <w:r w:rsidR="007E27B3" w:rsidRPr="00640CE1">
        <w:t>soldiers</w:t>
      </w:r>
      <w:r w:rsidR="007E27B3">
        <w:t xml:space="preserve"> - </w:t>
      </w:r>
      <w:r w:rsidR="007E27B3" w:rsidRPr="00640CE1">
        <w:t>Saving Private Ryan</w:t>
      </w:r>
    </w:p>
    <w:p w:rsidR="00E24247" w:rsidRDefault="00E24247" w:rsidP="007E27B3"/>
    <w:p w:rsidR="007E27B3" w:rsidRPr="00640CE1" w:rsidRDefault="00A211CB" w:rsidP="007E27B3">
      <w:r w:rsidRPr="00640CE1">
        <w:t>Love story</w:t>
      </w:r>
      <w:r w:rsidR="007E27B3">
        <w:t xml:space="preserve"> – </w:t>
      </w:r>
      <w:r w:rsidR="007E27B3" w:rsidRPr="00640CE1">
        <w:t>kiss</w:t>
      </w:r>
      <w:r w:rsidR="007E27B3">
        <w:t xml:space="preserve"> - </w:t>
      </w:r>
      <w:r w:rsidR="007E27B3" w:rsidRPr="00640CE1">
        <w:t xml:space="preserve">Love Actually  </w:t>
      </w:r>
    </w:p>
    <w:p w:rsidR="007E27B3" w:rsidRPr="00640CE1" w:rsidRDefault="007E27B3" w:rsidP="007E27B3"/>
    <w:p w:rsidR="007E27B3" w:rsidRDefault="00A211CB" w:rsidP="007E27B3">
      <w:pPr>
        <w:sectPr w:rsidR="007E27B3" w:rsidSect="007E27B3"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 w:rsidRPr="00640CE1">
        <w:t>Documentary</w:t>
      </w:r>
      <w:r w:rsidR="007E27B3" w:rsidRPr="007E27B3">
        <w:t xml:space="preserve"> </w:t>
      </w:r>
      <w:r w:rsidR="007E27B3">
        <w:t xml:space="preserve">– </w:t>
      </w:r>
      <w:r w:rsidR="007E27B3" w:rsidRPr="00640CE1">
        <w:t>nature</w:t>
      </w:r>
      <w:r w:rsidR="007E27B3">
        <w:t xml:space="preserve"> - Birth of Life</w:t>
      </w:r>
    </w:p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7E27B3" w:rsidRPr="00640CE1" w:rsidRDefault="007E27B3" w:rsidP="007E27B3"/>
    <w:p w:rsidR="004B2DF9" w:rsidRPr="00832803" w:rsidRDefault="004B2DF9" w:rsidP="00303180"/>
    <w:sectPr w:rsidR="004B2DF9" w:rsidRPr="00832803" w:rsidSect="00A81F9E">
      <w:type w:val="continuous"/>
      <w:pgSz w:w="11906" w:h="16838" w:code="9"/>
      <w:pgMar w:top="1418" w:right="1418" w:bottom="1418" w:left="1418" w:header="567" w:footer="567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726" w:rsidRDefault="00056726" w:rsidP="006A0033">
      <w:r>
        <w:separator/>
      </w:r>
    </w:p>
  </w:endnote>
  <w:endnote w:type="continuationSeparator" w:id="0">
    <w:p w:rsidR="00056726" w:rsidRDefault="00056726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A2" w:rsidRDefault="00030FA2" w:rsidP="00030FA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030FA2" w:rsidRDefault="00030FA2" w:rsidP="00030FA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030FA2" w:rsidRDefault="00030FA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A2" w:rsidRDefault="00030FA2" w:rsidP="00030FA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030FA2" w:rsidRDefault="00030FA2" w:rsidP="00030FA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030FA2" w:rsidRDefault="00030F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726" w:rsidRDefault="00056726" w:rsidP="006A0033">
      <w:r>
        <w:separator/>
      </w:r>
    </w:p>
  </w:footnote>
  <w:footnote w:type="continuationSeparator" w:id="0">
    <w:p w:rsidR="00056726" w:rsidRDefault="00056726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14098283" wp14:editId="4BE0AA1D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2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30CC"/>
    <w:rsid w:val="00030FA2"/>
    <w:rsid w:val="0004313B"/>
    <w:rsid w:val="00043C08"/>
    <w:rsid w:val="00056726"/>
    <w:rsid w:val="00077718"/>
    <w:rsid w:val="00083091"/>
    <w:rsid w:val="00094481"/>
    <w:rsid w:val="000B3F64"/>
    <w:rsid w:val="000C19B5"/>
    <w:rsid w:val="000C6ED6"/>
    <w:rsid w:val="000E1782"/>
    <w:rsid w:val="001063B8"/>
    <w:rsid w:val="00107676"/>
    <w:rsid w:val="00107BA5"/>
    <w:rsid w:val="0012244A"/>
    <w:rsid w:val="001247F1"/>
    <w:rsid w:val="00130B4A"/>
    <w:rsid w:val="00141695"/>
    <w:rsid w:val="00163F7E"/>
    <w:rsid w:val="00191D42"/>
    <w:rsid w:val="001C368B"/>
    <w:rsid w:val="001C7452"/>
    <w:rsid w:val="001D2538"/>
    <w:rsid w:val="001D6F9C"/>
    <w:rsid w:val="00260E1C"/>
    <w:rsid w:val="00261352"/>
    <w:rsid w:val="00284AF8"/>
    <w:rsid w:val="002974D5"/>
    <w:rsid w:val="002E3264"/>
    <w:rsid w:val="00303180"/>
    <w:rsid w:val="003230CC"/>
    <w:rsid w:val="003245A3"/>
    <w:rsid w:val="00326812"/>
    <w:rsid w:val="00331310"/>
    <w:rsid w:val="00352023"/>
    <w:rsid w:val="003562D0"/>
    <w:rsid w:val="00362017"/>
    <w:rsid w:val="00362AE7"/>
    <w:rsid w:val="003A6134"/>
    <w:rsid w:val="003F2236"/>
    <w:rsid w:val="0043089E"/>
    <w:rsid w:val="0045733A"/>
    <w:rsid w:val="004876B5"/>
    <w:rsid w:val="004B2DF9"/>
    <w:rsid w:val="004D0397"/>
    <w:rsid w:val="005012DB"/>
    <w:rsid w:val="0050682E"/>
    <w:rsid w:val="00520471"/>
    <w:rsid w:val="005213C8"/>
    <w:rsid w:val="005223D3"/>
    <w:rsid w:val="005272B5"/>
    <w:rsid w:val="00571079"/>
    <w:rsid w:val="005905EB"/>
    <w:rsid w:val="00590D7C"/>
    <w:rsid w:val="005A5B53"/>
    <w:rsid w:val="005D33FB"/>
    <w:rsid w:val="00602356"/>
    <w:rsid w:val="00616561"/>
    <w:rsid w:val="00634226"/>
    <w:rsid w:val="00640CE1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1F1D"/>
    <w:rsid w:val="006C56E5"/>
    <w:rsid w:val="006C7349"/>
    <w:rsid w:val="006D3962"/>
    <w:rsid w:val="006F6274"/>
    <w:rsid w:val="006F6BBC"/>
    <w:rsid w:val="007276D0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A25E2"/>
    <w:rsid w:val="007B2793"/>
    <w:rsid w:val="007B7004"/>
    <w:rsid w:val="007C07BB"/>
    <w:rsid w:val="007C7A04"/>
    <w:rsid w:val="007E27B3"/>
    <w:rsid w:val="00800BF6"/>
    <w:rsid w:val="00812FE1"/>
    <w:rsid w:val="00832803"/>
    <w:rsid w:val="00842323"/>
    <w:rsid w:val="0085657E"/>
    <w:rsid w:val="00871E3D"/>
    <w:rsid w:val="00883CF4"/>
    <w:rsid w:val="008A5CFE"/>
    <w:rsid w:val="008B78BF"/>
    <w:rsid w:val="008D6A2E"/>
    <w:rsid w:val="008E2189"/>
    <w:rsid w:val="008F2381"/>
    <w:rsid w:val="009027A1"/>
    <w:rsid w:val="0092067A"/>
    <w:rsid w:val="00930656"/>
    <w:rsid w:val="00932B92"/>
    <w:rsid w:val="00934ED9"/>
    <w:rsid w:val="009519AE"/>
    <w:rsid w:val="009541BE"/>
    <w:rsid w:val="009612F7"/>
    <w:rsid w:val="009763DF"/>
    <w:rsid w:val="009A040A"/>
    <w:rsid w:val="009C105C"/>
    <w:rsid w:val="009E1A89"/>
    <w:rsid w:val="009F090C"/>
    <w:rsid w:val="00A0092C"/>
    <w:rsid w:val="00A211CB"/>
    <w:rsid w:val="00A507CC"/>
    <w:rsid w:val="00A620F2"/>
    <w:rsid w:val="00A7644D"/>
    <w:rsid w:val="00A81F9E"/>
    <w:rsid w:val="00AD2FF9"/>
    <w:rsid w:val="00AE61C9"/>
    <w:rsid w:val="00B22694"/>
    <w:rsid w:val="00B26D85"/>
    <w:rsid w:val="00B52423"/>
    <w:rsid w:val="00B6637E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43EF"/>
    <w:rsid w:val="00CF49CF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24247"/>
    <w:rsid w:val="00E43956"/>
    <w:rsid w:val="00E53BA6"/>
    <w:rsid w:val="00E66547"/>
    <w:rsid w:val="00E8088B"/>
    <w:rsid w:val="00E90C70"/>
    <w:rsid w:val="00EA0E9E"/>
    <w:rsid w:val="00EB1036"/>
    <w:rsid w:val="00EB15EA"/>
    <w:rsid w:val="00EB4C53"/>
    <w:rsid w:val="00EB6D32"/>
    <w:rsid w:val="00EC3BA0"/>
    <w:rsid w:val="00EC7FE7"/>
    <w:rsid w:val="00F3330E"/>
    <w:rsid w:val="00F63477"/>
    <w:rsid w:val="00F65FA4"/>
    <w:rsid w:val="00F66639"/>
    <w:rsid w:val="00F76FCD"/>
    <w:rsid w:val="00F819AF"/>
    <w:rsid w:val="00F92173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  <o:rules v:ext="edit">
        <o:r id="V:Rule1" type="connector" idref="#_x0000_s1026"/>
        <o:r id="V:Rule2" type="connector" idref="#_x0000_s1099"/>
        <o:r id="V:Rule3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030FA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30FA2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E3C78-E177-48BA-AB8F-A0FEF6DD7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65</TotalTime>
  <Pages>4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15</cp:revision>
  <cp:lastPrinted>2011-05-17T22:28:00Z</cp:lastPrinted>
  <dcterms:created xsi:type="dcterms:W3CDTF">2013-04-28T19:54:00Z</dcterms:created>
  <dcterms:modified xsi:type="dcterms:W3CDTF">2013-07-29T19:39:00Z</dcterms:modified>
</cp:coreProperties>
</file>