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57E" w:rsidRDefault="0019757E" w:rsidP="001458EA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0" o:spid="_x0000_s1026" type="#_x0000_t75" style="position:absolute;margin-left:0;margin-top:.05pt;width:453pt;height:87.75pt;z-index:-251653120;visibility:visible;mso-position-horizontal:center">
            <v:imagedata r:id="rId7" o:title=""/>
            <w10:wrap type="square"/>
          </v:shape>
        </w:pict>
      </w:r>
    </w:p>
    <w:p w:rsidR="0019757E" w:rsidRDefault="0019757E" w:rsidP="001458EA"/>
    <w:p w:rsidR="0019757E" w:rsidRDefault="0019757E" w:rsidP="001458EA"/>
    <w:p w:rsidR="0019757E" w:rsidRDefault="0019757E" w:rsidP="001458E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NÁZEV ŠKOLY: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Základní škola a mateřská škola Bohdalov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ČÍSLO PROJEKTU: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 xml:space="preserve"> CZ.1.07/1.4.00/21.3806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 xml:space="preserve">ŠABLONA: 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III/2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VZDĚLÁVACÍ OBLAST: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Člověk a příroda, Chemie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ROČNÍK: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8.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NÁZEV MATERIÁLU: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VY_32_INOVACE_04_11Ch-Atom, prvek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AUTOR: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Mgr. Lenka Pazderová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Září 2013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OVĚŘENÍ: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21. 10. 2013</w:t>
            </w:r>
          </w:p>
        </w:tc>
      </w:tr>
      <w:tr w:rsidR="0019757E" w:rsidRPr="00E20B55" w:rsidTr="00E20B55">
        <w:trPr>
          <w:trHeight w:val="860"/>
          <w:jc w:val="center"/>
        </w:trPr>
        <w:tc>
          <w:tcPr>
            <w:tcW w:w="284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ANOTACE:</w:t>
            </w:r>
          </w:p>
        </w:tc>
        <w:tc>
          <w:tcPr>
            <w:tcW w:w="5924" w:type="dxa"/>
            <w:vAlign w:val="center"/>
          </w:tcPr>
          <w:p w:rsidR="0019757E" w:rsidRPr="00E20B55" w:rsidRDefault="0019757E" w:rsidP="00E20B55">
            <w:pPr>
              <w:spacing w:after="0" w:line="240" w:lineRule="auto"/>
            </w:pPr>
            <w:r w:rsidRPr="00E20B55">
              <w:t>Pracovní list slouží k zopakování a procvičení učiva o atomu a prvku. Pracovní list lze vytisknout a použít pro samostatnou práci žáků nebo je možné ho použít při společné práci po promítnutí na projekční tabuli.</w:t>
            </w:r>
          </w:p>
        </w:tc>
      </w:tr>
    </w:tbl>
    <w:p w:rsidR="0019757E" w:rsidRDefault="0019757E" w:rsidP="001458EA"/>
    <w:p w:rsidR="0019757E" w:rsidRDefault="0019757E" w:rsidP="001458EA"/>
    <w:p w:rsidR="0019757E" w:rsidRPr="0010651E" w:rsidRDefault="0019757E" w:rsidP="001458EA"/>
    <w:p w:rsidR="0019757E" w:rsidRDefault="0019757E" w:rsidP="00AC4A11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Atom. Prvek.</w:t>
      </w:r>
    </w:p>
    <w:p w:rsidR="0019757E" w:rsidRPr="000E2A47" w:rsidRDefault="0019757E" w:rsidP="000E2A4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Doplň text:</w:t>
      </w:r>
    </w:p>
    <w:p w:rsidR="0019757E" w:rsidRDefault="0019757E" w:rsidP="000E2A47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Atom je ………………. </w:t>
      </w:r>
      <w:r w:rsidRPr="000E2A47">
        <w:rPr>
          <w:rFonts w:ascii="Times New Roman" w:hAnsi="Times New Roman"/>
          <w:sz w:val="24"/>
          <w:szCs w:val="24"/>
        </w:rPr>
        <w:t>chemické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2A47">
        <w:rPr>
          <w:rFonts w:ascii="Times New Roman" w:hAnsi="Times New Roman"/>
          <w:sz w:val="24"/>
          <w:szCs w:val="24"/>
        </w:rPr>
        <w:t>látky složená z …………… a ………………… obalu.</w:t>
      </w:r>
    </w:p>
    <w:p w:rsidR="0019757E" w:rsidRDefault="0019757E" w:rsidP="000E2A47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Atomy se skládají ze základních (elementárních) částic:</w:t>
      </w:r>
    </w:p>
    <w:p w:rsidR="0019757E" w:rsidRPr="000E2A47" w:rsidRDefault="0019757E" w:rsidP="000E2A47">
      <w:pPr>
        <w:pStyle w:val="ListParagraph"/>
        <w:ind w:left="765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7.2pt;margin-top:4.55pt;width:331.15pt;height:24.5pt;z-index:251652096" stroked="f">
            <v:textbox style="mso-next-textbox:#_x0000_s1027">
              <w:txbxContent>
                <w:p w:rsidR="0019757E" w:rsidRPr="000E2A47" w:rsidRDefault="0019757E" w:rsidP="000E2A4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+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…………. – je částice s nejmenším…………… nábojem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2" o:spid="_x0000_s1028" type="#_x0000_t75" style="position:absolute;left:0;text-align:left;margin-left:-4.9pt;margin-top:8.05pt;width:204pt;height:151.5pt;z-index:-251663360;visibility:visible">
            <v:imagedata r:id="rId8" o:title=""/>
          </v:shape>
        </w:pict>
      </w:r>
    </w:p>
    <w:p w:rsidR="0019757E" w:rsidRDefault="0019757E" w:rsidP="000E2A47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29" type="#_x0000_t202" style="position:absolute;margin-left:186.1pt;margin-top:52.15pt;width:313.8pt;height:23.8pt;z-index:251655168" stroked="f">
            <v:textbox>
              <w:txbxContent>
                <w:p w:rsidR="0019757E" w:rsidRPr="00D0562E" w:rsidRDefault="0019757E">
                  <w:pP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e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………… – je částice s nejmenším……………. nábojem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154.2pt;margin-top:120.45pt;width:334.15pt;height:23.75pt;z-index:251654144" stroked="f">
            <v:textbox>
              <w:txbxContent>
                <w:p w:rsidR="0019757E" w:rsidRPr="00D0562E" w:rsidRDefault="0019757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……………. – je částice …… elektrického náboje</w:t>
                  </w:r>
                </w:p>
              </w:txbxContent>
            </v:textbox>
          </v:shape>
        </w:pict>
      </w:r>
    </w:p>
    <w:p w:rsidR="0019757E" w:rsidRPr="00D0562E" w:rsidRDefault="0019757E" w:rsidP="00D0562E">
      <w:pPr>
        <w:rPr>
          <w:rFonts w:ascii="Times New Roman" w:hAnsi="Times New Roman"/>
          <w:sz w:val="24"/>
          <w:szCs w:val="24"/>
        </w:rPr>
      </w:pPr>
    </w:p>
    <w:p w:rsidR="0019757E" w:rsidRPr="00D0562E" w:rsidRDefault="0019757E" w:rsidP="00D0562E">
      <w:pPr>
        <w:rPr>
          <w:rFonts w:ascii="Times New Roman" w:hAnsi="Times New Roman"/>
          <w:sz w:val="24"/>
          <w:szCs w:val="24"/>
        </w:rPr>
      </w:pPr>
    </w:p>
    <w:p w:rsidR="0019757E" w:rsidRPr="00D0562E" w:rsidRDefault="0019757E" w:rsidP="00D0562E">
      <w:pPr>
        <w:rPr>
          <w:rFonts w:ascii="Times New Roman" w:hAnsi="Times New Roman"/>
          <w:sz w:val="24"/>
          <w:szCs w:val="24"/>
        </w:rPr>
      </w:pPr>
    </w:p>
    <w:p w:rsidR="0019757E" w:rsidRPr="00D0562E" w:rsidRDefault="0019757E" w:rsidP="00D0562E">
      <w:pPr>
        <w:rPr>
          <w:rFonts w:ascii="Times New Roman" w:hAnsi="Times New Roman"/>
          <w:sz w:val="24"/>
          <w:szCs w:val="24"/>
        </w:rPr>
      </w:pPr>
    </w:p>
    <w:p w:rsidR="0019757E" w:rsidRDefault="0019757E" w:rsidP="00D0562E">
      <w:pPr>
        <w:rPr>
          <w:rFonts w:ascii="Times New Roman" w:hAnsi="Times New Roman"/>
          <w:sz w:val="24"/>
          <w:szCs w:val="24"/>
        </w:rPr>
      </w:pPr>
    </w:p>
    <w:p w:rsidR="0019757E" w:rsidRDefault="0019757E" w:rsidP="00D0562E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Jádro atomu má …………… náboj a je složeno z ……………….  a  ……………….  –  říkáme jim ……………….  Obal má …………… náboj a obsahuje ………………</w:t>
      </w:r>
    </w:p>
    <w:p w:rsidR="0019757E" w:rsidRDefault="0019757E" w:rsidP="00D0562E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Elektrony jsou 1840 krát lehčí než protony nebo neutrony, proto je hmotnost atomového obalu vzhledem k hmotnosti atomového jádra ……………………</w:t>
      </w:r>
    </w:p>
    <w:p w:rsidR="0019757E" w:rsidRDefault="0019757E" w:rsidP="00D0562E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Elektrony jsou v atomech uspořádány ve ……………. (slupkách). Poslední vrstva obsazená elektrony se nazývá ……………………… vrstva.</w:t>
      </w:r>
    </w:p>
    <w:p w:rsidR="0019757E" w:rsidRDefault="0019757E" w:rsidP="00D0562E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Počet protonů v atomovém jádře je …………jako počet elektronů v obalu, proto atom ……………… elektrický náboj – je ……………………………….</w:t>
      </w:r>
    </w:p>
    <w:p w:rsidR="0019757E" w:rsidRDefault="0019757E" w:rsidP="00D0562E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Počet protonů v jádře udává ……………… číslo Z.</w:t>
      </w:r>
    </w:p>
    <w:p w:rsidR="0019757E" w:rsidRDefault="0019757E" w:rsidP="000C6A67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Počet nukleonů (……………. + ……………) udává nukleonové číslo A.</w:t>
      </w:r>
    </w:p>
    <w:p w:rsidR="0019757E" w:rsidRPr="00AC4A11" w:rsidRDefault="0019757E" w:rsidP="000C6A67">
      <w:pPr>
        <w:pStyle w:val="ListParagraph"/>
        <w:rPr>
          <w:rFonts w:ascii="Times New Roman" w:hAnsi="Times New Roman"/>
          <w:sz w:val="24"/>
          <w:szCs w:val="24"/>
        </w:rPr>
      </w:pPr>
      <w:r w:rsidRPr="00E20B55">
        <w:pict>
          <v:shape id="_x0000_i1025" type="#_x0000_t75" style="width:22.5pt;height:20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E6326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6E6326&quot;&gt;&lt;m:oMathPara&gt;&lt;m:oMath&gt;&lt;m:sPre&gt;&lt;m:sPrePr&gt;&lt;m:ctrlPr&gt;&lt;w:rPr&gt;&lt;w:rFonts w:ascii=&quot;Cambria Math&quot; w:h-ansi=&quot;Times New Roman&quot;/&gt;&lt;wx:font wx:val=&quot;Cambria Math&quot;/&gt;&lt;w:i/&gt;&lt;w:sz w:val=&quot;36&quot;/&gt;&lt;w:sz-cs w:val=&quot;36&quot;/&gt;&lt;/w:rPr&gt;&lt;/m:ctrlPr&gt;&lt;/m:sPrePr&gt;&lt;m:sub&gt;&lt;m:r&gt;&lt;w:rPr&gt;&lt;w:rFonts w:ascii=&quot;Cambria Math&quot; w:h-ansi=&quot;Cambria Math&quot;/&gt;&lt;wx:font wx:val=&quot;Cambria Math&quot;/&gt;&lt;w:i/&gt;&lt;w:sz w:val=&quot;36&quot;/&gt;&lt;w:sz-cs w:val=&quot;36&quot;/&gt;&lt;/w:rPr&gt;&lt;m:t&gt;Z&lt;/m:t&gt;&lt;/m:r&gt;&lt;/m:sub&gt;&lt;m:sup&gt;&lt;m:r&gt;&lt;w:rPr&gt;&lt;w:rFonts w:ascii=&quot;Cambria Math&quot; w:h-ansi=&quot;Cambria Math&quot;/&gt;&lt;wx:font wx:val=&quot;Cambria Math&quot;/&gt;&lt;w:i/&gt;&lt;w:sz w:val=&quot;36&quot;/&gt;&lt;w:sz-cs w:val=&quot;36&quot;/&gt;&lt;/w:rPr&gt;&lt;m:t&gt;A&lt;/m:t&gt;&lt;/m:r&gt;&lt;/m:sup&gt;&lt;m:e&gt;&lt;m:r&gt;&lt;w:rPr&gt;&lt;w:rFonts w:ascii=&quot;Cambria Math&quot; w:h-ansi=&quot;Cambria Math&quot;/&gt;&lt;wx:font wx:val=&quot;Cambria Math&quot;/&gt;&lt;w:i/&gt;&lt;w:sz w:val=&quot;36&quot;/&gt;&lt;w:sz-cs w:val=&quot;36&quot;/&gt;&lt;/w:rPr&gt;&lt;m:t&gt;X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>
        <w:rPr>
          <w:rFonts w:ascii="Times New Roman" w:hAnsi="Times New Roman"/>
          <w:sz w:val="36"/>
          <w:szCs w:val="36"/>
        </w:rPr>
        <w:br/>
      </w:r>
      <w:r w:rsidRPr="00AC4A11">
        <w:rPr>
          <w:rFonts w:ascii="Times New Roman" w:hAnsi="Times New Roman"/>
          <w:sz w:val="24"/>
          <w:szCs w:val="24"/>
        </w:rPr>
        <w:t>Počet neutronů</w:t>
      </w:r>
      <w:r>
        <w:rPr>
          <w:rFonts w:ascii="Times New Roman" w:hAnsi="Times New Roman"/>
          <w:sz w:val="24"/>
          <w:szCs w:val="24"/>
        </w:rPr>
        <w:t xml:space="preserve"> = ....  -  ….</w:t>
      </w:r>
    </w:p>
    <w:p w:rsidR="0019757E" w:rsidRDefault="0019757E" w:rsidP="000C6A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Prvek je chemická ………… složená z atomů, které mají stejné ……………… číslo.</w:t>
      </w:r>
    </w:p>
    <w:p w:rsidR="0019757E" w:rsidRDefault="0019757E" w:rsidP="000C6A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Urči počet jednotlivých elementárních částic a nakresli atom:</w:t>
      </w:r>
    </w:p>
    <w:p w:rsidR="0019757E" w:rsidRPr="000C6A67" w:rsidRDefault="0019757E" w:rsidP="000C6A67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vodíku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26" type="#_x0000_t75" style="width:1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1EF5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A21EF5&quot;&gt;&lt;m:oMathPara&gt;&lt;m:oMath&gt;&lt;m:sPre&gt;&lt;m:sPrePr&gt;&lt;m:ctrlPr&gt;&lt;w:rPr&gt;&lt;w:rFonts w:ascii=&quot;Cambria Math&quot; w:h-ansi=&quot;Times New Roman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b&gt;&lt;m:sup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H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27" type="#_x0000_t75" style="width:1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1EF5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A21EF5&quot;&gt;&lt;m:oMathPara&gt;&lt;m:oMath&gt;&lt;m:sPre&gt;&lt;m:sPrePr&gt;&lt;m:ctrlPr&gt;&lt;w:rPr&gt;&lt;w:rFonts w:ascii=&quot;Cambria Math&quot; w:h-ansi=&quot;Times New Roman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b&gt;&lt;m:sup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H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</w:p>
    <w:p w:rsidR="0019757E" w:rsidRDefault="0019757E" w:rsidP="000C6A67">
      <w:pPr>
        <w:ind w:left="360"/>
        <w:rPr>
          <w:rFonts w:ascii="Times New Roman" w:hAnsi="Times New Roman"/>
          <w:sz w:val="24"/>
          <w:szCs w:val="24"/>
        </w:rPr>
      </w:pPr>
    </w:p>
    <w:p w:rsidR="0019757E" w:rsidRDefault="0019757E" w:rsidP="000C6A67">
      <w:pPr>
        <w:ind w:left="360"/>
        <w:rPr>
          <w:rFonts w:ascii="Times New Roman" w:hAnsi="Times New Roman"/>
          <w:sz w:val="24"/>
          <w:szCs w:val="24"/>
        </w:rPr>
      </w:pPr>
    </w:p>
    <w:p w:rsidR="0019757E" w:rsidRPr="00245EB5" w:rsidRDefault="0019757E" w:rsidP="000C6A67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chloru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28" type="#_x0000_t75" style="width:28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477D3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4477D3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7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35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29" type="#_x0000_t75" style="width:28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477D3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4477D3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7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35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</w:p>
    <w:p w:rsidR="0019757E" w:rsidRPr="000C6A67" w:rsidRDefault="0019757E" w:rsidP="00245EB5">
      <w:pPr>
        <w:pStyle w:val="ListParagraph"/>
        <w:rPr>
          <w:rFonts w:ascii="Times New Roman" w:hAnsi="Times New Roman"/>
          <w:sz w:val="24"/>
          <w:szCs w:val="24"/>
        </w:rPr>
      </w:pPr>
    </w:p>
    <w:p w:rsidR="0019757E" w:rsidRDefault="0019757E" w:rsidP="00AC4A11">
      <w:pPr>
        <w:rPr>
          <w:rFonts w:ascii="Times New Roman" w:hAnsi="Times New Roman"/>
          <w:sz w:val="24"/>
          <w:szCs w:val="24"/>
        </w:rPr>
      </w:pPr>
    </w:p>
    <w:p w:rsidR="0019757E" w:rsidRPr="000C6A67" w:rsidRDefault="0019757E" w:rsidP="000C6A67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hliníku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30" type="#_x0000_t75" style="width:27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5076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5B5076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3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27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A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2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31" type="#_x0000_t75" style="width:27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5076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5B5076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3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27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A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2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</w:p>
    <w:p w:rsidR="0019757E" w:rsidRDefault="0019757E" w:rsidP="000C6A67">
      <w:pPr>
        <w:ind w:left="360"/>
        <w:rPr>
          <w:rFonts w:ascii="Times New Roman" w:hAnsi="Times New Roman"/>
          <w:sz w:val="24"/>
          <w:szCs w:val="24"/>
        </w:rPr>
      </w:pPr>
    </w:p>
    <w:p w:rsidR="0019757E" w:rsidRDefault="0019757E" w:rsidP="000C6A67">
      <w:pPr>
        <w:ind w:left="360"/>
        <w:rPr>
          <w:rFonts w:ascii="Times New Roman" w:hAnsi="Times New Roman"/>
          <w:sz w:val="24"/>
          <w:szCs w:val="24"/>
        </w:rPr>
      </w:pPr>
    </w:p>
    <w:p w:rsidR="0019757E" w:rsidRDefault="0019757E" w:rsidP="000C6A67">
      <w:pPr>
        <w:ind w:left="360"/>
        <w:rPr>
          <w:rFonts w:ascii="Times New Roman" w:hAnsi="Times New Roman"/>
          <w:sz w:val="24"/>
          <w:szCs w:val="24"/>
        </w:rPr>
      </w:pPr>
    </w:p>
    <w:p w:rsidR="0019757E" w:rsidRDefault="0019757E" w:rsidP="000C6A67">
      <w:pPr>
        <w:rPr>
          <w:rFonts w:ascii="Times New Roman" w:hAnsi="Times New Roman"/>
          <w:sz w:val="24"/>
          <w:szCs w:val="24"/>
        </w:rPr>
      </w:pPr>
    </w:p>
    <w:p w:rsidR="0019757E" w:rsidRDefault="0019757E" w:rsidP="008B357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Pr="008B357D">
        <w:rPr>
          <w:rFonts w:ascii="Times New Roman" w:hAnsi="Times New Roman"/>
          <w:sz w:val="24"/>
          <w:szCs w:val="24"/>
        </w:rPr>
        <w:t>Podle údajů o počtu elementárních částic urči, o jak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32" type="#_x0000_t75" style="width:4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578F2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E578F2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Ă˝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3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33" type="#_x0000_t75" style="width:4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578F2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E578F2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Ă˝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3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  <w:r w:rsidRPr="008B35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prvek se jedná. Ke značce prvku </w:t>
      </w:r>
      <w:r w:rsidRPr="008B357D">
        <w:rPr>
          <w:rFonts w:ascii="Times New Roman" w:hAnsi="Times New Roman"/>
          <w:sz w:val="24"/>
          <w:szCs w:val="24"/>
        </w:rPr>
        <w:t>zapiš</w:t>
      </w:r>
      <w:r>
        <w:rPr>
          <w:rFonts w:ascii="Times New Roman" w:hAnsi="Times New Roman"/>
          <w:sz w:val="24"/>
          <w:szCs w:val="24"/>
        </w:rPr>
        <w:t xml:space="preserve"> jeho protonové i nukleonové číslo.</w:t>
      </w:r>
    </w:p>
    <w:p w:rsidR="0019757E" w:rsidRDefault="0019757E" w:rsidP="008B357D">
      <w:pPr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8B357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           S: p = 16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b)    …..: p = 8</w:t>
      </w:r>
    </w:p>
    <w:p w:rsidR="0019757E" w:rsidRPr="005929DB" w:rsidRDefault="0019757E" w:rsidP="008B357D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e = </w:t>
      </w:r>
      <w:r>
        <w:rPr>
          <w:rFonts w:ascii="Times New Roman" w:hAnsi="Times New Roman"/>
          <w:color w:val="000000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e = </w:t>
      </w:r>
      <w:r>
        <w:rPr>
          <w:rFonts w:ascii="Times New Roman" w:hAnsi="Times New Roman"/>
          <w:color w:val="000000"/>
          <w:sz w:val="24"/>
          <w:szCs w:val="24"/>
        </w:rPr>
        <w:t>…..</w:t>
      </w:r>
    </w:p>
    <w:p w:rsidR="0019757E" w:rsidRDefault="0019757E" w:rsidP="008B357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n = 32                                                            n = 16</w:t>
      </w:r>
    </w:p>
    <w:p w:rsidR="0019757E" w:rsidRPr="00FB12FC" w:rsidRDefault="0019757E" w:rsidP="008B357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c)        …..: p = 15                                            d)    …..: p = </w:t>
      </w:r>
    </w:p>
    <w:p w:rsidR="0019757E" w:rsidRDefault="0019757E" w:rsidP="008B357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e = </w:t>
      </w:r>
      <w:r>
        <w:rPr>
          <w:rFonts w:ascii="Times New Roman" w:hAnsi="Times New Roman"/>
          <w:color w:val="000000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e = 11</w:t>
      </w:r>
    </w:p>
    <w:p w:rsidR="0019757E" w:rsidRPr="005929DB" w:rsidRDefault="0019757E" w:rsidP="008B357D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n = 16                                                            n = </w:t>
      </w:r>
      <w:r>
        <w:rPr>
          <w:rFonts w:ascii="Times New Roman" w:hAnsi="Times New Roman"/>
          <w:color w:val="000000"/>
          <w:sz w:val="24"/>
          <w:szCs w:val="24"/>
        </w:rPr>
        <w:t>…..</w:t>
      </w:r>
    </w:p>
    <w:p w:rsidR="0019757E" w:rsidRDefault="0019757E" w:rsidP="008B357D">
      <w:pPr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8B357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Doplň značky prvků:                                                  6) Doplň názvy prvků:</w:t>
      </w:r>
    </w:p>
    <w:tbl>
      <w:tblPr>
        <w:tblpPr w:leftFromText="141" w:rightFromText="141" w:vertAnchor="text" w:horzAnchor="page" w:tblpX="1918" w:tblpY="9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992"/>
      </w:tblGrid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vodík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hořčík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kyslík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jod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železo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měď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síra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zlato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zinek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cín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bor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uhlík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691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1276"/>
      </w:tblGrid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Al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Ag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Cl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Ca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Br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Si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Na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Pb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Podle protonového čísla najdi v periodické soustavě prvků jeho název a značku.</w:t>
      </w:r>
    </w:p>
    <w:p w:rsidR="0019757E" w:rsidRDefault="0019757E" w:rsidP="00A647D1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tblInd w:w="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1214"/>
        <w:gridCol w:w="1276"/>
      </w:tblGrid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19757E" w:rsidRDefault="0019757E" w:rsidP="00A647D1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A647D1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Řešení:</w:t>
      </w:r>
    </w:p>
    <w:p w:rsidR="0019757E" w:rsidRPr="000E2A47" w:rsidRDefault="0019757E" w:rsidP="009908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Doplň text:</w:t>
      </w:r>
    </w:p>
    <w:p w:rsidR="0019757E" w:rsidRDefault="0019757E" w:rsidP="0099084A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Atom je </w:t>
      </w:r>
      <w:r>
        <w:rPr>
          <w:rFonts w:ascii="Times New Roman" w:hAnsi="Times New Roman"/>
          <w:color w:val="FF0000"/>
          <w:sz w:val="24"/>
          <w:szCs w:val="24"/>
        </w:rPr>
        <w:t>částice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2A47">
        <w:rPr>
          <w:rFonts w:ascii="Times New Roman" w:hAnsi="Times New Roman"/>
          <w:sz w:val="24"/>
          <w:szCs w:val="24"/>
        </w:rPr>
        <w:t>chemické</w:t>
      </w:r>
      <w:r>
        <w:rPr>
          <w:rFonts w:ascii="Times New Roman" w:hAnsi="Times New Roman"/>
          <w:sz w:val="24"/>
          <w:szCs w:val="24"/>
        </w:rPr>
        <w:t xml:space="preserve"> látky složená z </w:t>
      </w:r>
      <w:r>
        <w:rPr>
          <w:rFonts w:ascii="Times New Roman" w:hAnsi="Times New Roman"/>
          <w:color w:val="FF0000"/>
          <w:sz w:val="24"/>
          <w:szCs w:val="24"/>
        </w:rPr>
        <w:t>jádra</w:t>
      </w:r>
      <w:r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color w:val="FF0000"/>
          <w:sz w:val="24"/>
          <w:szCs w:val="24"/>
        </w:rPr>
        <w:t>elektronového</w:t>
      </w:r>
      <w:r w:rsidRPr="000E2A47">
        <w:rPr>
          <w:rFonts w:ascii="Times New Roman" w:hAnsi="Times New Roman"/>
          <w:sz w:val="24"/>
          <w:szCs w:val="24"/>
        </w:rPr>
        <w:t xml:space="preserve"> obalu.</w:t>
      </w:r>
    </w:p>
    <w:p w:rsidR="0019757E" w:rsidRDefault="0019757E" w:rsidP="0099084A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Atomy se skládají ze základních (elementárních) částic:</w:t>
      </w:r>
    </w:p>
    <w:p w:rsidR="0019757E" w:rsidRPr="000E2A47" w:rsidRDefault="0019757E" w:rsidP="0099084A">
      <w:pPr>
        <w:pStyle w:val="ListParagraph"/>
        <w:ind w:left="765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1" type="#_x0000_t202" style="position:absolute;left:0;text-align:left;margin-left:157.2pt;margin-top:4.55pt;width:331.15pt;height:24.5pt;z-index:251656192" stroked="f">
            <v:textbox style="mso-next-textbox:#_x0000_s1031">
              <w:txbxContent>
                <w:p w:rsidR="0019757E" w:rsidRPr="000E2A47" w:rsidRDefault="0019757E" w:rsidP="0099084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+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proton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je částice s nejmenším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 kladným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nábojem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75" style="position:absolute;left:0;text-align:left;margin-left:-4.9pt;margin-top:8.05pt;width:204pt;height:151.5pt;z-index:-251659264;visibility:visible">
            <v:imagedata r:id="rId8" o:title=""/>
          </v:shape>
        </w:pict>
      </w:r>
    </w:p>
    <w:p w:rsidR="0019757E" w:rsidRDefault="0019757E" w:rsidP="0099084A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3" type="#_x0000_t202" style="position:absolute;margin-left:186.1pt;margin-top:52.15pt;width:313.8pt;height:23.8pt;z-index:251659264" stroked="f">
            <v:textbox>
              <w:txbxContent>
                <w:p w:rsidR="0019757E" w:rsidRPr="00D0562E" w:rsidRDefault="0019757E" w:rsidP="0099084A">
                  <w:pP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e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elektron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je částice s nejmenším 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záporným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nábojem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154.2pt;margin-top:120.45pt;width:334.15pt;height:23.75pt;z-index:251658240" stroked="f">
            <v:textbox>
              <w:txbxContent>
                <w:p w:rsidR="0019757E" w:rsidRPr="00D0562E" w:rsidRDefault="0019757E" w:rsidP="0099084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neutron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je částice 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bez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elektrického náboje</w:t>
                  </w:r>
                </w:p>
              </w:txbxContent>
            </v:textbox>
          </v:shape>
        </w:pict>
      </w:r>
    </w:p>
    <w:p w:rsidR="0019757E" w:rsidRPr="00D0562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Pr="00D0562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Pr="00D0562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Pr="00D0562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Jádro atomu má </w:t>
      </w:r>
      <w:r>
        <w:rPr>
          <w:rFonts w:ascii="Times New Roman" w:hAnsi="Times New Roman"/>
          <w:color w:val="FF0000"/>
          <w:sz w:val="24"/>
          <w:szCs w:val="24"/>
        </w:rPr>
        <w:t>kladný</w:t>
      </w:r>
      <w:r>
        <w:rPr>
          <w:rFonts w:ascii="Times New Roman" w:hAnsi="Times New Roman"/>
          <w:sz w:val="24"/>
          <w:szCs w:val="24"/>
        </w:rPr>
        <w:t xml:space="preserve"> náboj a je složeno z </w:t>
      </w:r>
      <w:r>
        <w:rPr>
          <w:rFonts w:ascii="Times New Roman" w:hAnsi="Times New Roman"/>
          <w:color w:val="FF0000"/>
          <w:sz w:val="24"/>
          <w:szCs w:val="24"/>
        </w:rPr>
        <w:t>protonů</w:t>
      </w:r>
      <w:r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color w:val="FF0000"/>
          <w:sz w:val="24"/>
          <w:szCs w:val="24"/>
        </w:rPr>
        <w:t>neutronů</w:t>
      </w:r>
      <w:r>
        <w:rPr>
          <w:rFonts w:ascii="Times New Roman" w:hAnsi="Times New Roman"/>
          <w:sz w:val="24"/>
          <w:szCs w:val="24"/>
        </w:rPr>
        <w:t xml:space="preserve"> –  říkáme jim </w:t>
      </w:r>
      <w:r>
        <w:rPr>
          <w:rFonts w:ascii="Times New Roman" w:hAnsi="Times New Roman"/>
          <w:color w:val="FF0000"/>
          <w:sz w:val="24"/>
          <w:szCs w:val="24"/>
        </w:rPr>
        <w:t>nukleony</w:t>
      </w:r>
      <w:r>
        <w:rPr>
          <w:rFonts w:ascii="Times New Roman" w:hAnsi="Times New Roman"/>
          <w:sz w:val="24"/>
          <w:szCs w:val="24"/>
        </w:rPr>
        <w:t xml:space="preserve">. Obal má </w:t>
      </w:r>
      <w:r>
        <w:rPr>
          <w:rFonts w:ascii="Times New Roman" w:hAnsi="Times New Roman"/>
          <w:color w:val="FF0000"/>
          <w:sz w:val="24"/>
          <w:szCs w:val="24"/>
        </w:rPr>
        <w:t>záporný</w:t>
      </w:r>
      <w:r>
        <w:rPr>
          <w:rFonts w:ascii="Times New Roman" w:hAnsi="Times New Roman"/>
          <w:sz w:val="24"/>
          <w:szCs w:val="24"/>
        </w:rPr>
        <w:t xml:space="preserve"> náboj a obsahuje </w:t>
      </w:r>
      <w:r>
        <w:rPr>
          <w:rFonts w:ascii="Times New Roman" w:hAnsi="Times New Roman"/>
          <w:color w:val="FF0000"/>
          <w:sz w:val="24"/>
          <w:szCs w:val="24"/>
        </w:rPr>
        <w:t>elektrony.</w:t>
      </w:r>
    </w:p>
    <w:p w:rsidR="0019757E" w:rsidRDefault="0019757E" w:rsidP="0099084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Elektrony jsou 1840 krát lehčí než protony nebo neutrony, proto je hmotnost atomového obalu vzhledem k hmotnosti atomového jádra </w:t>
      </w:r>
      <w:r>
        <w:rPr>
          <w:rFonts w:ascii="Times New Roman" w:hAnsi="Times New Roman"/>
          <w:color w:val="FF0000"/>
          <w:sz w:val="24"/>
          <w:szCs w:val="24"/>
        </w:rPr>
        <w:t>zanedbatelná.</w:t>
      </w:r>
    </w:p>
    <w:p w:rsidR="0019757E" w:rsidRDefault="0019757E" w:rsidP="0099084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Elektrony jsou v atomech uspořádány ve </w:t>
      </w:r>
      <w:r>
        <w:rPr>
          <w:rFonts w:ascii="Times New Roman" w:hAnsi="Times New Roman"/>
          <w:color w:val="FF0000"/>
          <w:sz w:val="24"/>
          <w:szCs w:val="24"/>
        </w:rPr>
        <w:t>vrstvách</w:t>
      </w:r>
      <w:r>
        <w:rPr>
          <w:rFonts w:ascii="Times New Roman" w:hAnsi="Times New Roman"/>
          <w:sz w:val="24"/>
          <w:szCs w:val="24"/>
        </w:rPr>
        <w:t xml:space="preserve"> (slupkách). Poslední vrstva obsazená elektrony se nazývá </w:t>
      </w:r>
      <w:r>
        <w:rPr>
          <w:rFonts w:ascii="Times New Roman" w:hAnsi="Times New Roman"/>
          <w:color w:val="FF0000"/>
          <w:sz w:val="24"/>
          <w:szCs w:val="24"/>
        </w:rPr>
        <w:t>valenční</w:t>
      </w:r>
      <w:r>
        <w:rPr>
          <w:rFonts w:ascii="Times New Roman" w:hAnsi="Times New Roman"/>
          <w:sz w:val="24"/>
          <w:szCs w:val="24"/>
        </w:rPr>
        <w:t xml:space="preserve"> vrstva.</w:t>
      </w:r>
    </w:p>
    <w:p w:rsidR="0019757E" w:rsidRDefault="0019757E" w:rsidP="0099084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Počet protonů v atomovém jádře je </w:t>
      </w:r>
      <w:r>
        <w:rPr>
          <w:rFonts w:ascii="Times New Roman" w:hAnsi="Times New Roman"/>
          <w:color w:val="FF0000"/>
          <w:sz w:val="24"/>
          <w:szCs w:val="24"/>
        </w:rPr>
        <w:t xml:space="preserve">stejný </w:t>
      </w:r>
      <w:r>
        <w:rPr>
          <w:rFonts w:ascii="Times New Roman" w:hAnsi="Times New Roman"/>
          <w:sz w:val="24"/>
          <w:szCs w:val="24"/>
        </w:rPr>
        <w:t xml:space="preserve">jako počet elektronů v obalu, proto atom </w:t>
      </w:r>
      <w:r>
        <w:rPr>
          <w:rFonts w:ascii="Times New Roman" w:hAnsi="Times New Roman"/>
          <w:color w:val="FF0000"/>
          <w:sz w:val="24"/>
          <w:szCs w:val="24"/>
        </w:rPr>
        <w:t>nemá</w:t>
      </w:r>
      <w:r>
        <w:rPr>
          <w:rFonts w:ascii="Times New Roman" w:hAnsi="Times New Roman"/>
          <w:sz w:val="24"/>
          <w:szCs w:val="24"/>
        </w:rPr>
        <w:t xml:space="preserve"> elektrický náboj – je </w:t>
      </w:r>
      <w:r>
        <w:rPr>
          <w:rFonts w:ascii="Times New Roman" w:hAnsi="Times New Roman"/>
          <w:color w:val="FF0000"/>
          <w:sz w:val="24"/>
          <w:szCs w:val="24"/>
        </w:rPr>
        <w:t>elektroneutrální.</w:t>
      </w:r>
    </w:p>
    <w:p w:rsidR="0019757E" w:rsidRDefault="0019757E" w:rsidP="0099084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Počet protonů v jádře udává </w:t>
      </w:r>
      <w:r>
        <w:rPr>
          <w:rFonts w:ascii="Times New Roman" w:hAnsi="Times New Roman"/>
          <w:color w:val="FF0000"/>
          <w:sz w:val="24"/>
          <w:szCs w:val="24"/>
        </w:rPr>
        <w:t>protonové</w:t>
      </w:r>
      <w:r>
        <w:rPr>
          <w:rFonts w:ascii="Times New Roman" w:hAnsi="Times New Roman"/>
          <w:sz w:val="24"/>
          <w:szCs w:val="24"/>
        </w:rPr>
        <w:t xml:space="preserve"> číslo Z.</w:t>
      </w:r>
    </w:p>
    <w:p w:rsidR="0019757E" w:rsidRDefault="0019757E" w:rsidP="0099084A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Počet nukleonů (</w:t>
      </w:r>
      <w:r>
        <w:rPr>
          <w:rFonts w:ascii="Times New Roman" w:hAnsi="Times New Roman"/>
          <w:color w:val="FF0000"/>
          <w:sz w:val="24"/>
          <w:szCs w:val="24"/>
        </w:rPr>
        <w:t>protonů</w:t>
      </w:r>
      <w:r>
        <w:rPr>
          <w:rFonts w:ascii="Times New Roman" w:hAnsi="Times New Roman"/>
          <w:sz w:val="24"/>
          <w:szCs w:val="24"/>
        </w:rPr>
        <w:t xml:space="preserve"> + </w:t>
      </w:r>
      <w:r>
        <w:rPr>
          <w:rFonts w:ascii="Times New Roman" w:hAnsi="Times New Roman"/>
          <w:color w:val="FF0000"/>
          <w:sz w:val="24"/>
          <w:szCs w:val="24"/>
        </w:rPr>
        <w:t>neutronů</w:t>
      </w:r>
      <w:r>
        <w:rPr>
          <w:rFonts w:ascii="Times New Roman" w:hAnsi="Times New Roman"/>
          <w:sz w:val="24"/>
          <w:szCs w:val="24"/>
        </w:rPr>
        <w:t>) udává nukleonové číslo A.</w:t>
      </w:r>
    </w:p>
    <w:p w:rsidR="0019757E" w:rsidRPr="00AC0C72" w:rsidRDefault="0019757E" w:rsidP="0099084A">
      <w:pPr>
        <w:pStyle w:val="ListParagraph"/>
        <w:rPr>
          <w:rFonts w:ascii="Times New Roman" w:hAnsi="Times New Roman"/>
          <w:color w:val="FF0000"/>
          <w:sz w:val="24"/>
          <w:szCs w:val="24"/>
        </w:rPr>
      </w:pPr>
      <w:r w:rsidRPr="00E20B55">
        <w:pict>
          <v:shape id="_x0000_i1034" type="#_x0000_t75" style="width:22.5pt;height:20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3BB3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EC3BB3&quot;&gt;&lt;m:oMathPara&gt;&lt;m:oMath&gt;&lt;m:sPre&gt;&lt;m:sPrePr&gt;&lt;m:ctrlPr&gt;&lt;w:rPr&gt;&lt;w:rFonts w:ascii=&quot;Cambria Math&quot; w:h-ansi=&quot;Times New Roman&quot;/&gt;&lt;wx:font wx:val=&quot;Cambria Math&quot;/&gt;&lt;w:i/&gt;&lt;w:sz w:val=&quot;36&quot;/&gt;&lt;w:sz-cs w:val=&quot;36&quot;/&gt;&lt;/w:rPr&gt;&lt;/m:ctrlPr&gt;&lt;/m:sPrePr&gt;&lt;m:sub&gt;&lt;m:r&gt;&lt;w:rPr&gt;&lt;w:rFonts w:ascii=&quot;Cambria Math&quot; w:h-ansi=&quot;Cambria Math&quot;/&gt;&lt;wx:font wx:val=&quot;Cambria Math&quot;/&gt;&lt;w:i/&gt;&lt;w:sz w:val=&quot;36&quot;/&gt;&lt;w:sz-cs w:val=&quot;36&quot;/&gt;&lt;/w:rPr&gt;&lt;m:t&gt;Z&lt;/m:t&gt;&lt;/m:r&gt;&lt;/m:sub&gt;&lt;m:sup&gt;&lt;m:r&gt;&lt;w:rPr&gt;&lt;w:rFonts w:ascii=&quot;Cambria Math&quot; w:h-ansi=&quot;Cambria Math&quot;/&gt;&lt;wx:font wx:val=&quot;Cambria Math&quot;/&gt;&lt;w:i/&gt;&lt;w:sz w:val=&quot;36&quot;/&gt;&lt;w:sz-cs w:val=&quot;36&quot;/&gt;&lt;/w:rPr&gt;&lt;m:t&gt;A&lt;/m:t&gt;&lt;/m:r&gt;&lt;/m:sup&gt;&lt;m:e&gt;&lt;m:r&gt;&lt;w:rPr&gt;&lt;w:rFonts w:ascii=&quot;Cambria Math&quot; w:h-ansi=&quot;Cambria Math&quot;/&gt;&lt;wx:font wx:val=&quot;Cambria Math&quot;/&gt;&lt;w:i/&gt;&lt;w:sz w:val=&quot;36&quot;/&gt;&lt;w:sz-cs w:val=&quot;36&quot;/&gt;&lt;/w:rPr&gt;&lt;m:t&gt;X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>
        <w:rPr>
          <w:rFonts w:ascii="Times New Roman" w:hAnsi="Times New Roman"/>
          <w:sz w:val="36"/>
          <w:szCs w:val="36"/>
        </w:rPr>
        <w:br/>
      </w:r>
      <w:r w:rsidRPr="00AC4A11">
        <w:rPr>
          <w:rFonts w:ascii="Times New Roman" w:hAnsi="Times New Roman"/>
          <w:sz w:val="24"/>
          <w:szCs w:val="24"/>
        </w:rPr>
        <w:t>Počet neutronů</w:t>
      </w:r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color w:val="FF0000"/>
          <w:sz w:val="24"/>
          <w:szCs w:val="24"/>
        </w:rPr>
        <w:t>A - Z</w:t>
      </w:r>
    </w:p>
    <w:p w:rsidR="0019757E" w:rsidRDefault="0019757E" w:rsidP="009908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Prvek je chemická </w:t>
      </w:r>
      <w:r>
        <w:rPr>
          <w:rFonts w:ascii="Times New Roman" w:hAnsi="Times New Roman"/>
          <w:color w:val="FF0000"/>
          <w:sz w:val="24"/>
          <w:szCs w:val="24"/>
        </w:rPr>
        <w:t>látka</w:t>
      </w:r>
      <w:r>
        <w:rPr>
          <w:rFonts w:ascii="Times New Roman" w:hAnsi="Times New Roman"/>
          <w:sz w:val="24"/>
          <w:szCs w:val="24"/>
        </w:rPr>
        <w:t xml:space="preserve"> složená z atomů, které mají stejné </w:t>
      </w:r>
      <w:r>
        <w:rPr>
          <w:rFonts w:ascii="Times New Roman" w:hAnsi="Times New Roman"/>
          <w:color w:val="FF0000"/>
          <w:sz w:val="24"/>
          <w:szCs w:val="24"/>
        </w:rPr>
        <w:t>protonové</w:t>
      </w:r>
      <w:r>
        <w:rPr>
          <w:rFonts w:ascii="Times New Roman" w:hAnsi="Times New Roman"/>
          <w:sz w:val="24"/>
          <w:szCs w:val="24"/>
        </w:rPr>
        <w:t xml:space="preserve"> číslo.</w:t>
      </w:r>
    </w:p>
    <w:p w:rsidR="0019757E" w:rsidRDefault="0019757E" w:rsidP="0099084A">
      <w:pPr>
        <w:tabs>
          <w:tab w:val="left" w:pos="708"/>
          <w:tab w:val="left" w:pos="1416"/>
          <w:tab w:val="left" w:pos="2124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obrázek 1" o:spid="_x0000_s1035" type="#_x0000_t75" style="position:absolute;margin-left:103.85pt;margin-top:17.7pt;width:74.25pt;height:65.25pt;z-index:251660288;visibility:visible">
            <v:imagedata r:id="rId14" o:title=""/>
          </v:shape>
        </w:pict>
      </w:r>
      <w:r>
        <w:rPr>
          <w:rFonts w:ascii="Times New Roman" w:hAnsi="Times New Roman"/>
          <w:sz w:val="24"/>
          <w:szCs w:val="24"/>
        </w:rPr>
        <w:t>3) Urči počet jednotlivých elementárních částic a nakresli atom:</w:t>
      </w:r>
    </w:p>
    <w:p w:rsidR="0019757E" w:rsidRPr="0099084A" w:rsidRDefault="0019757E" w:rsidP="0099084A">
      <w:pPr>
        <w:tabs>
          <w:tab w:val="left" w:pos="708"/>
          <w:tab w:val="left" w:pos="1416"/>
          <w:tab w:val="left" w:pos="212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a) </w:t>
      </w:r>
      <w:r w:rsidRPr="0099084A">
        <w:rPr>
          <w:rFonts w:ascii="Times New Roman" w:hAnsi="Times New Roman"/>
          <w:sz w:val="24"/>
          <w:szCs w:val="24"/>
        </w:rPr>
        <w:t xml:space="preserve">vodíku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35" type="#_x0000_t75" style="width:1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A7FC0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7A7FC0&quot;&gt;&lt;m:oMathPara&gt;&lt;m:oMath&gt;&lt;m:sPre&gt;&lt;m:sPrePr&gt;&lt;m:ctrlPr&gt;&lt;w:rPr&gt;&lt;w:rFonts w:ascii=&quot;Cambria Math&quot; w:h-ansi=&quot;Times New Roman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b&gt;&lt;m:sup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H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36" type="#_x0000_t75" style="width:1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A7FC0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7A7FC0&quot;&gt;&lt;m:oMathPara&gt;&lt;m:oMath&gt;&lt;m:sPre&gt;&lt;m:sPrePr&gt;&lt;m:ctrlPr&gt;&lt;w:rPr&gt;&lt;w:rFonts w:ascii=&quot;Cambria Math&quot; w:h-ansi=&quot;Times New Roman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b&gt;&lt;m:sup&gt;&lt;m:r&gt;&lt;w:rPr&gt;&lt;w:rFonts w:ascii=&quot;Cambria Math&quot; w:h-ansi=&quot;Times New Roman&quot;/&gt;&lt;wx:font wx:val=&quot;Cambria Math&quot;/&gt;&lt;w:i/&gt;&lt;w:sz w:val=&quot;24&quot;/&gt;&lt;w:sz-cs w:val=&quot;24&quot;/&gt;&lt;/w:rPr&gt;&lt;m:t&gt;1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H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9757E" w:rsidRPr="0099084A" w:rsidRDefault="0019757E" w:rsidP="0099084A">
      <w:pPr>
        <w:spacing w:after="0"/>
        <w:ind w:left="36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9084A">
        <w:rPr>
          <w:rFonts w:ascii="Times New Roman" w:hAnsi="Times New Roman"/>
          <w:color w:val="FF0000"/>
          <w:sz w:val="24"/>
          <w:szCs w:val="24"/>
        </w:rPr>
        <w:t>p=1</w:t>
      </w:r>
    </w:p>
    <w:p w:rsidR="0019757E" w:rsidRPr="0099084A" w:rsidRDefault="0019757E" w:rsidP="0099084A">
      <w:pPr>
        <w:spacing w:after="0"/>
        <w:ind w:left="360"/>
        <w:rPr>
          <w:rFonts w:ascii="Times New Roman" w:hAnsi="Times New Roman"/>
          <w:color w:val="FF0000"/>
          <w:sz w:val="24"/>
          <w:szCs w:val="24"/>
        </w:rPr>
      </w:pPr>
      <w:r>
        <w:rPr>
          <w:noProof/>
          <w:lang w:eastAsia="cs-CZ"/>
        </w:rPr>
        <w:pict>
          <v:shape id="_x0000_s1036" type="#_x0000_t75" style="position:absolute;left:0;text-align:left;margin-left:106.95pt;margin-top:16.8pt;width:126.75pt;height:121.5pt;z-index:251661312;visibility:visible">
            <v:imagedata r:id="rId15" o:title=""/>
          </v:shape>
        </w:pict>
      </w:r>
      <w:r w:rsidRPr="0099084A">
        <w:rPr>
          <w:rFonts w:ascii="Times New Roman" w:hAnsi="Times New Roman"/>
          <w:color w:val="FF0000"/>
          <w:sz w:val="24"/>
          <w:szCs w:val="24"/>
        </w:rPr>
        <w:t xml:space="preserve">     e=1</w:t>
      </w:r>
    </w:p>
    <w:p w:rsidR="0019757E" w:rsidRPr="0099084A" w:rsidRDefault="0019757E" w:rsidP="0099084A">
      <w:pPr>
        <w:spacing w:after="0"/>
        <w:ind w:left="36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Pr="0099084A">
        <w:rPr>
          <w:rFonts w:ascii="Times New Roman" w:hAnsi="Times New Roman"/>
          <w:color w:val="FF0000"/>
          <w:sz w:val="24"/>
          <w:szCs w:val="24"/>
        </w:rPr>
        <w:t xml:space="preserve"> n=0</w:t>
      </w:r>
    </w:p>
    <w:p w:rsidR="0019757E" w:rsidRDefault="0019757E" w:rsidP="0099084A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19757E" w:rsidRPr="0099084A" w:rsidRDefault="0019757E" w:rsidP="0099084A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Pr="0099084A">
        <w:rPr>
          <w:rFonts w:ascii="Times New Roman" w:hAnsi="Times New Roman"/>
          <w:sz w:val="24"/>
          <w:szCs w:val="24"/>
        </w:rPr>
        <w:t xml:space="preserve">chloru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37" type="#_x0000_t75" style="width:28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BF1E8F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BF1E8F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7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35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38" type="#_x0000_t75" style="width:28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BF1E8F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BF1E8F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7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35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</w:p>
    <w:p w:rsidR="0019757E" w:rsidRDefault="0019757E" w:rsidP="0099084A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19757E" w:rsidRPr="0099084A" w:rsidRDefault="0019757E" w:rsidP="0099084A">
      <w:pPr>
        <w:spacing w:after="0"/>
        <w:ind w:left="36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9084A">
        <w:rPr>
          <w:rFonts w:ascii="Times New Roman" w:hAnsi="Times New Roman"/>
          <w:color w:val="FF0000"/>
          <w:sz w:val="24"/>
          <w:szCs w:val="24"/>
        </w:rPr>
        <w:t>p=17</w:t>
      </w:r>
    </w:p>
    <w:p w:rsidR="0019757E" w:rsidRDefault="0019757E" w:rsidP="0099084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9084A">
        <w:rPr>
          <w:rFonts w:ascii="Times New Roman" w:hAnsi="Times New Roman"/>
          <w:color w:val="FF0000"/>
          <w:sz w:val="24"/>
          <w:szCs w:val="24"/>
        </w:rPr>
        <w:t xml:space="preserve">           e=1</w:t>
      </w:r>
      <w:r>
        <w:rPr>
          <w:rFonts w:ascii="Times New Roman" w:hAnsi="Times New Roman"/>
          <w:color w:val="FF0000"/>
          <w:sz w:val="24"/>
          <w:szCs w:val="24"/>
        </w:rPr>
        <w:t>7</w:t>
      </w:r>
    </w:p>
    <w:p w:rsidR="0019757E" w:rsidRPr="0099084A" w:rsidRDefault="0019757E" w:rsidP="0099084A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9084A">
        <w:rPr>
          <w:rFonts w:ascii="Times New Roman" w:hAnsi="Times New Roman"/>
          <w:color w:val="FF0000"/>
          <w:sz w:val="24"/>
          <w:szCs w:val="24"/>
        </w:rPr>
        <w:t xml:space="preserve">   </w:t>
      </w:r>
      <w:r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Pr="0099084A">
        <w:rPr>
          <w:rFonts w:ascii="Times New Roman" w:hAnsi="Times New Roman"/>
          <w:color w:val="FF0000"/>
          <w:sz w:val="24"/>
          <w:szCs w:val="24"/>
        </w:rPr>
        <w:t xml:space="preserve"> n=18</w:t>
      </w:r>
    </w:p>
    <w:p w:rsidR="0019757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Pr="0099084A" w:rsidRDefault="0019757E" w:rsidP="0099084A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obrázek 3" o:spid="_x0000_s1037" type="#_x0000_t75" style="position:absolute;margin-left:112.1pt;margin-top:-7.9pt;width:117pt;height:119.25pt;z-index:251662336;visibility:visible">
            <v:imagedata r:id="rId16" o:title=""/>
          </v:shape>
        </w:pict>
      </w:r>
      <w:r>
        <w:rPr>
          <w:rFonts w:ascii="Times New Roman" w:hAnsi="Times New Roman"/>
          <w:sz w:val="24"/>
          <w:szCs w:val="24"/>
        </w:rPr>
        <w:t xml:space="preserve">c) </w:t>
      </w:r>
      <w:r w:rsidRPr="0099084A">
        <w:rPr>
          <w:rFonts w:ascii="Times New Roman" w:hAnsi="Times New Roman"/>
          <w:sz w:val="24"/>
          <w:szCs w:val="24"/>
        </w:rPr>
        <w:t xml:space="preserve">hliníku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39" type="#_x0000_t75" style="width:27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5F7D4C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5F7D4C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3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27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A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2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40" type="#_x0000_t75" style="width:27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5F7D4C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5F7D4C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3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27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Al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2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</w:p>
    <w:p w:rsidR="0019757E" w:rsidRPr="0011313A" w:rsidRDefault="0019757E" w:rsidP="0011313A">
      <w:pPr>
        <w:spacing w:after="0"/>
        <w:ind w:left="360"/>
        <w:rPr>
          <w:rFonts w:ascii="Times New Roman" w:hAnsi="Times New Roman"/>
          <w:color w:val="FF0000"/>
          <w:sz w:val="24"/>
          <w:szCs w:val="24"/>
        </w:rPr>
      </w:pPr>
      <w:r w:rsidRPr="0011313A">
        <w:rPr>
          <w:rFonts w:ascii="Times New Roman" w:hAnsi="Times New Roman"/>
          <w:color w:val="FF0000"/>
          <w:sz w:val="24"/>
          <w:szCs w:val="24"/>
        </w:rPr>
        <w:t>p=13</w:t>
      </w:r>
    </w:p>
    <w:p w:rsidR="0019757E" w:rsidRPr="0011313A" w:rsidRDefault="0019757E" w:rsidP="0011313A">
      <w:pPr>
        <w:spacing w:after="0"/>
        <w:ind w:left="360"/>
        <w:rPr>
          <w:rFonts w:ascii="Times New Roman" w:hAnsi="Times New Roman"/>
          <w:color w:val="FF0000"/>
          <w:sz w:val="24"/>
          <w:szCs w:val="24"/>
        </w:rPr>
      </w:pPr>
      <w:r w:rsidRPr="0011313A">
        <w:rPr>
          <w:rFonts w:ascii="Times New Roman" w:hAnsi="Times New Roman"/>
          <w:color w:val="FF0000"/>
          <w:sz w:val="24"/>
          <w:szCs w:val="24"/>
        </w:rPr>
        <w:t>e=13</w:t>
      </w:r>
    </w:p>
    <w:p w:rsidR="0019757E" w:rsidRPr="0011313A" w:rsidRDefault="0019757E" w:rsidP="0011313A">
      <w:pPr>
        <w:spacing w:after="0"/>
        <w:ind w:left="360"/>
        <w:rPr>
          <w:rFonts w:ascii="Times New Roman" w:hAnsi="Times New Roman"/>
          <w:color w:val="FF0000"/>
          <w:sz w:val="24"/>
          <w:szCs w:val="24"/>
        </w:rPr>
      </w:pPr>
      <w:r w:rsidRPr="0011313A">
        <w:rPr>
          <w:rFonts w:ascii="Times New Roman" w:hAnsi="Times New Roman"/>
          <w:color w:val="FF0000"/>
          <w:sz w:val="24"/>
          <w:szCs w:val="24"/>
        </w:rPr>
        <w:t>n=14</w:t>
      </w:r>
    </w:p>
    <w:p w:rsidR="0019757E" w:rsidRDefault="0019757E" w:rsidP="0011313A">
      <w:pPr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Pr="008B357D">
        <w:rPr>
          <w:rFonts w:ascii="Times New Roman" w:hAnsi="Times New Roman"/>
          <w:sz w:val="24"/>
          <w:szCs w:val="24"/>
        </w:rPr>
        <w:t xml:space="preserve">Podle údajů o počtu elementárních částic urči, o jaký </w:t>
      </w:r>
      <w:r>
        <w:rPr>
          <w:rFonts w:ascii="Times New Roman" w:hAnsi="Times New Roman"/>
          <w:sz w:val="24"/>
          <w:szCs w:val="24"/>
        </w:rPr>
        <w:t xml:space="preserve">prvek se jedná. Ke značce prvku </w:t>
      </w:r>
      <w:r w:rsidRPr="008B357D">
        <w:rPr>
          <w:rFonts w:ascii="Times New Roman" w:hAnsi="Times New Roman"/>
          <w:sz w:val="24"/>
          <w:szCs w:val="24"/>
        </w:rPr>
        <w:t>zapiš</w:t>
      </w:r>
      <w:r>
        <w:rPr>
          <w:rFonts w:ascii="Times New Roman" w:hAnsi="Times New Roman"/>
          <w:sz w:val="24"/>
          <w:szCs w:val="24"/>
        </w:rPr>
        <w:t xml:space="preserve"> jeho protonové i nukleonové číslo.</w:t>
      </w:r>
    </w:p>
    <w:p w:rsidR="0019757E" w:rsidRDefault="0019757E" w:rsidP="0099084A">
      <w:pPr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       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41" type="#_x0000_t75" style="width:17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B57E5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6B57E5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6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32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7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42" type="#_x0000_t75" style="width:17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B57E5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6B57E5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6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32&lt;/m:t&gt;&lt;/m:r&gt;&lt;/m:sup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7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: p = 16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b)     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43" type="#_x0000_t75" style="width:19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B26B4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AB26B4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8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6&lt;/m:t&gt;&lt;/m:r&gt;&lt;/m:sup&gt;&lt;m:e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O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8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44" type="#_x0000_t75" style="width:19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B26B4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AB26B4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8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6&lt;/m:t&gt;&lt;/m:r&gt;&lt;/m:sup&gt;&lt;m:e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O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8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: p = 8</w:t>
      </w:r>
    </w:p>
    <w:p w:rsidR="0019757E" w:rsidRPr="005929DB" w:rsidRDefault="0019757E" w:rsidP="0099084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e = </w:t>
      </w:r>
      <w:r>
        <w:rPr>
          <w:rFonts w:ascii="Times New Roman" w:hAnsi="Times New Roman"/>
          <w:color w:val="FF0000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e = </w:t>
      </w:r>
      <w:r>
        <w:rPr>
          <w:rFonts w:ascii="Times New Roman" w:hAnsi="Times New Roman"/>
          <w:color w:val="FF0000"/>
          <w:sz w:val="24"/>
          <w:szCs w:val="24"/>
        </w:rPr>
        <w:t>8</w:t>
      </w:r>
    </w:p>
    <w:p w:rsidR="0019757E" w:rsidRDefault="0019757E" w:rsidP="009908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n = 32                                                              n = 16</w:t>
      </w:r>
    </w:p>
    <w:p w:rsidR="0019757E" w:rsidRPr="005929DB" w:rsidRDefault="0019757E" w:rsidP="0099084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c)         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45" type="#_x0000_t75" style="width:18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118F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B4118F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5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31&lt;/m:t&gt;&lt;/m:r&gt;&lt;/m:sup&gt;&lt;m:e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P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46" type="#_x0000_t75" style="width:18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118F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B4118F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5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31&lt;/m:t&gt;&lt;/m:r&gt;&lt;/m:sup&gt;&lt;m:e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P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: p = 15                                            d)  </w:t>
      </w:r>
      <w:r w:rsidRPr="00E20B55">
        <w:rPr>
          <w:rFonts w:ascii="Times New Roman" w:hAnsi="Times New Roman"/>
          <w:sz w:val="24"/>
          <w:szCs w:val="24"/>
        </w:rPr>
        <w:fldChar w:fldCharType="begin"/>
      </w:r>
      <w:r w:rsidRPr="00E20B55">
        <w:rPr>
          <w:rFonts w:ascii="Times New Roman" w:hAnsi="Times New Roman"/>
          <w:sz w:val="24"/>
          <w:szCs w:val="24"/>
        </w:rPr>
        <w:instrText xml:space="preserve"> QUOTE </w:instrText>
      </w:r>
      <w:r w:rsidRPr="00E20B55">
        <w:pict>
          <v:shape id="_x0000_i1047" type="#_x0000_t75" style="width:31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2A9B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9A2A9B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1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23&lt;/m:t&gt;&lt;/m:r&gt;&lt;/m:sup&gt;&lt;m:e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Na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20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instrText xml:space="preserve"> </w:instrText>
      </w:r>
      <w:r w:rsidRPr="00E20B55">
        <w:rPr>
          <w:rFonts w:ascii="Times New Roman" w:hAnsi="Times New Roman"/>
          <w:sz w:val="24"/>
          <w:szCs w:val="24"/>
        </w:rPr>
        <w:fldChar w:fldCharType="separate"/>
      </w:r>
      <w:r w:rsidRPr="00E20B55">
        <w:pict>
          <v:shape id="_x0000_i1048" type="#_x0000_t75" style="width:31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drawingGridHorizontalSpacing w:val=&quot;11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2A47&quot;/&gt;&lt;wsp:rsid wsp:val=&quot;0000221A&quot;/&gt;&lt;wsp:rsid wsp:val=&quot;00021686&quot;/&gt;&lt;wsp:rsid wsp:val=&quot;0002579F&quot;/&gt;&lt;wsp:rsid wsp:val=&quot;00033712&quot;/&gt;&lt;wsp:rsid wsp:val=&quot;00034821&quot;/&gt;&lt;wsp:rsid wsp:val=&quot;00036A25&quot;/&gt;&lt;wsp:rsid wsp:val=&quot;00065BDC&quot;/&gt;&lt;wsp:rsid wsp:val=&quot;000754DF&quot;/&gt;&lt;wsp:rsid wsp:val=&quot;00083D39&quot;/&gt;&lt;wsp:rsid wsp:val=&quot;000842E5&quot;/&gt;&lt;wsp:rsid wsp:val=&quot;00091D7D&quot;/&gt;&lt;wsp:rsid wsp:val=&quot;000C2025&quot;/&gt;&lt;wsp:rsid wsp:val=&quot;000C3A30&quot;/&gt;&lt;wsp:rsid wsp:val=&quot;000C6A67&quot;/&gt;&lt;wsp:rsid wsp:val=&quot;000E2A47&quot;/&gt;&lt;wsp:rsid wsp:val=&quot;000E2E9F&quot;/&gt;&lt;wsp:rsid wsp:val=&quot;000F4440&quot;/&gt;&lt;wsp:rsid wsp:val=&quot;00112840&quot;/&gt;&lt;wsp:rsid wsp:val=&quot;0011313A&quot;/&gt;&lt;wsp:rsid wsp:val=&quot;00115738&quot;/&gt;&lt;wsp:rsid wsp:val=&quot;001244A5&quot;/&gt;&lt;wsp:rsid wsp:val=&quot;001349A3&quot;/&gt;&lt;wsp:rsid wsp:val=&quot;001458EA&quot;/&gt;&lt;wsp:rsid wsp:val=&quot;00146818&quot;/&gt;&lt;wsp:rsid wsp:val=&quot;001658E2&quot;/&gt;&lt;wsp:rsid wsp:val=&quot;00171A76&quot;/&gt;&lt;wsp:rsid wsp:val=&quot;00180C2B&quot;/&gt;&lt;wsp:rsid wsp:val=&quot;00194972&quot;/&gt;&lt;wsp:rsid wsp:val=&quot;001A7FBF&quot;/&gt;&lt;wsp:rsid wsp:val=&quot;001B1845&quot;/&gt;&lt;wsp:rsid wsp:val=&quot;001B5DDF&quot;/&gt;&lt;wsp:rsid wsp:val=&quot;001B5E13&quot;/&gt;&lt;wsp:rsid wsp:val=&quot;001C6443&quot;/&gt;&lt;wsp:rsid wsp:val=&quot;001D3CFB&quot;/&gt;&lt;wsp:rsid wsp:val=&quot;001E093F&quot;/&gt;&lt;wsp:rsid wsp:val=&quot;001E37C7&quot;/&gt;&lt;wsp:rsid wsp:val=&quot;001F0905&quot;/&gt;&lt;wsp:rsid wsp:val=&quot;001F6302&quot;/&gt;&lt;wsp:rsid wsp:val=&quot;00221BAF&quot;/&gt;&lt;wsp:rsid wsp:val=&quot;002246F4&quot;/&gt;&lt;wsp:rsid wsp:val=&quot;0022478D&quot;/&gt;&lt;wsp:rsid wsp:val=&quot;00245EB5&quot;/&gt;&lt;wsp:rsid wsp:val=&quot;00252027&quot;/&gt;&lt;wsp:rsid wsp:val=&quot;002523EA&quot;/&gt;&lt;wsp:rsid wsp:val=&quot;0027585A&quot;/&gt;&lt;wsp:rsid wsp:val=&quot;00276FEA&quot;/&gt;&lt;wsp:rsid wsp:val=&quot;002933EA&quot;/&gt;&lt;wsp:rsid wsp:val=&quot;002950C3&quot;/&gt;&lt;wsp:rsid wsp:val=&quot;002B015F&quot;/&gt;&lt;wsp:rsid wsp:val=&quot;002C6479&quot;/&gt;&lt;wsp:rsid wsp:val=&quot;002D357D&quot;/&gt;&lt;wsp:rsid wsp:val=&quot;00305A14&quot;/&gt;&lt;wsp:rsid wsp:val=&quot;00312CCA&quot;/&gt;&lt;wsp:rsid wsp:val=&quot;00313CF4&quot;/&gt;&lt;wsp:rsid wsp:val=&quot;003169BD&quot;/&gt;&lt;wsp:rsid wsp:val=&quot;00321441&quot;/&gt;&lt;wsp:rsid wsp:val=&quot;003254EF&quot;/&gt;&lt;wsp:rsid wsp:val=&quot;003323F4&quot;/&gt;&lt;wsp:rsid wsp:val=&quot;00334A41&quot;/&gt;&lt;wsp:rsid wsp:val=&quot;00337F54&quot;/&gt;&lt;wsp:rsid wsp:val=&quot;0034012A&quot;/&gt;&lt;wsp:rsid wsp:val=&quot;00340DBB&quot;/&gt;&lt;wsp:rsid wsp:val=&quot;0034444E&quot;/&gt;&lt;wsp:rsid wsp:val=&quot;00346DE4&quot;/&gt;&lt;wsp:rsid wsp:val=&quot;0035046E&quot;/&gt;&lt;wsp:rsid wsp:val=&quot;003522FC&quot;/&gt;&lt;wsp:rsid wsp:val=&quot;003562A3&quot;/&gt;&lt;wsp:rsid wsp:val=&quot;00360E9C&quot;/&gt;&lt;wsp:rsid wsp:val=&quot;00361E55&quot;/&gt;&lt;wsp:rsid wsp:val=&quot;003736F3&quot;/&gt;&lt;wsp:rsid wsp:val=&quot;00386C7A&quot;/&gt;&lt;wsp:rsid wsp:val=&quot;00394B11&quot;/&gt;&lt;wsp:rsid wsp:val=&quot;003A0EA3&quot;/&gt;&lt;wsp:rsid wsp:val=&quot;003A2ACA&quot;/&gt;&lt;wsp:rsid wsp:val=&quot;003B1026&quot;/&gt;&lt;wsp:rsid wsp:val=&quot;003B7BFD&quot;/&gt;&lt;wsp:rsid wsp:val=&quot;003C26A7&quot;/&gt;&lt;wsp:rsid wsp:val=&quot;003C6888&quot;/&gt;&lt;wsp:rsid wsp:val=&quot;003D2B44&quot;/&gt;&lt;wsp:rsid wsp:val=&quot;003D76F9&quot;/&gt;&lt;wsp:rsid wsp:val=&quot;003E08C0&quot;/&gt;&lt;wsp:rsid wsp:val=&quot;003F039F&quot;/&gt;&lt;wsp:rsid wsp:val=&quot;003F6584&quot;/&gt;&lt;wsp:rsid wsp:val=&quot;00404A3B&quot;/&gt;&lt;wsp:rsid wsp:val=&quot;004070D1&quot;/&gt;&lt;wsp:rsid wsp:val=&quot;00416D45&quot;/&gt;&lt;wsp:rsid wsp:val=&quot;004200ED&quot;/&gt;&lt;wsp:rsid wsp:val=&quot;004236B0&quot;/&gt;&lt;wsp:rsid wsp:val=&quot;00424405&quot;/&gt;&lt;wsp:rsid wsp:val=&quot;00435C1D&quot;/&gt;&lt;wsp:rsid wsp:val=&quot;004443C5&quot;/&gt;&lt;wsp:rsid wsp:val=&quot;004573EA&quot;/&gt;&lt;wsp:rsid wsp:val=&quot;004A2118&quot;/&gt;&lt;wsp:rsid wsp:val=&quot;004A6D53&quot;/&gt;&lt;wsp:rsid wsp:val=&quot;004C40CA&quot;/&gt;&lt;wsp:rsid wsp:val=&quot;004E7AD4&quot;/&gt;&lt;wsp:rsid wsp:val=&quot;004F386D&quot;/&gt;&lt;wsp:rsid wsp:val=&quot;005212D6&quot;/&gt;&lt;wsp:rsid wsp:val=&quot;00534B8E&quot;/&gt;&lt;wsp:rsid wsp:val=&quot;00547A36&quot;/&gt;&lt;wsp:rsid wsp:val=&quot;005608C7&quot;/&gt;&lt;wsp:rsid wsp:val=&quot;00564437&quot;/&gt;&lt;wsp:rsid wsp:val=&quot;00571C32&quot;/&gt;&lt;wsp:rsid wsp:val=&quot;00573020&quot;/&gt;&lt;wsp:rsid wsp:val=&quot;0057497B&quot;/&gt;&lt;wsp:rsid wsp:val=&quot;0057538A&quot;/&gt;&lt;wsp:rsid wsp:val=&quot;00583980&quot;/&gt;&lt;wsp:rsid wsp:val=&quot;00587035&quot;/&gt;&lt;wsp:rsid wsp:val=&quot;005929DB&quot;/&gt;&lt;wsp:rsid wsp:val=&quot;005B76C9&quot;/&gt;&lt;wsp:rsid wsp:val=&quot;005C009D&quot;/&gt;&lt;wsp:rsid wsp:val=&quot;005C50D5&quot;/&gt;&lt;wsp:rsid wsp:val=&quot;005E1BF8&quot;/&gt;&lt;wsp:rsid wsp:val=&quot;00600195&quot;/&gt;&lt;wsp:rsid wsp:val=&quot;00607785&quot;/&gt;&lt;wsp:rsid wsp:val=&quot;00625BEF&quot;/&gt;&lt;wsp:rsid wsp:val=&quot;00625ECB&quot;/&gt;&lt;wsp:rsid wsp:val=&quot;00640846&quot;/&gt;&lt;wsp:rsid wsp:val=&quot;006424A6&quot;/&gt;&lt;wsp:rsid wsp:val=&quot;00644E47&quot;/&gt;&lt;wsp:rsid wsp:val=&quot;00646AEB&quot;/&gt;&lt;wsp:rsid wsp:val=&quot;0065665B&quot;/&gt;&lt;wsp:rsid wsp:val=&quot;006633BC&quot;/&gt;&lt;wsp:rsid wsp:val=&quot;006636AB&quot;/&gt;&lt;wsp:rsid wsp:val=&quot;00667C88&quot;/&gt;&lt;wsp:rsid wsp:val=&quot;00681CE0&quot;/&gt;&lt;wsp:rsid wsp:val=&quot;00696646&quot;/&gt;&lt;wsp:rsid wsp:val=&quot;006A398E&quot;/&gt;&lt;wsp:rsid wsp:val=&quot;006C5B3F&quot;/&gt;&lt;wsp:rsid wsp:val=&quot;006C774A&quot;/&gt;&lt;wsp:rsid wsp:val=&quot;006F35D9&quot;/&gt;&lt;wsp:rsid wsp:val=&quot;006F5005&quot;/&gt;&lt;wsp:rsid wsp:val=&quot;007066A3&quot;/&gt;&lt;wsp:rsid wsp:val=&quot;007219A9&quot;/&gt;&lt;wsp:rsid wsp:val=&quot;00745983&quot;/&gt;&lt;wsp:rsid wsp:val=&quot;007547EA&quot;/&gt;&lt;wsp:rsid wsp:val=&quot;007674AB&quot;/&gt;&lt;wsp:rsid wsp:val=&quot;007806B9&quot;/&gt;&lt;wsp:rsid wsp:val=&quot;00780E92&quot;/&gt;&lt;wsp:rsid wsp:val=&quot;00783B4E&quot;/&gt;&lt;wsp:rsid wsp:val=&quot;00793E4D&quot;/&gt;&lt;wsp:rsid wsp:val=&quot;0079503D&quot;/&gt;&lt;wsp:rsid wsp:val=&quot;007B1148&quot;/&gt;&lt;wsp:rsid wsp:val=&quot;007B5FE1&quot;/&gt;&lt;wsp:rsid wsp:val=&quot;007C3784&quot;/&gt;&lt;wsp:rsid wsp:val=&quot;007C6E03&quot;/&gt;&lt;wsp:rsid wsp:val=&quot;007D346B&quot;/&gt;&lt;wsp:rsid wsp:val=&quot;007E260B&quot;/&gt;&lt;wsp:rsid wsp:val=&quot;007F09E0&quot;/&gt;&lt;wsp:rsid wsp:val=&quot;007F6601&quot;/&gt;&lt;wsp:rsid wsp:val=&quot;00812B7F&quot;/&gt;&lt;wsp:rsid wsp:val=&quot;0081717A&quot;/&gt;&lt;wsp:rsid wsp:val=&quot;0082585C&quot;/&gt;&lt;wsp:rsid wsp:val=&quot;008434BC&quot;/&gt;&lt;wsp:rsid wsp:val=&quot;008629E4&quot;/&gt;&lt;wsp:rsid wsp:val=&quot;00866068&quot;/&gt;&lt;wsp:rsid wsp:val=&quot;00895042&quot;/&gt;&lt;wsp:rsid wsp:val=&quot;008A26EC&quot;/&gt;&lt;wsp:rsid wsp:val=&quot;008B357D&quot;/&gt;&lt;wsp:rsid wsp:val=&quot;008C245D&quot;/&gt;&lt;wsp:rsid wsp:val=&quot;008D0CC5&quot;/&gt;&lt;wsp:rsid wsp:val=&quot;008E667B&quot;/&gt;&lt;wsp:rsid wsp:val=&quot;008E746A&quot;/&gt;&lt;wsp:rsid wsp:val=&quot;008F2DDE&quot;/&gt;&lt;wsp:rsid wsp:val=&quot;008F57C7&quot;/&gt;&lt;wsp:rsid wsp:val=&quot;008F61F3&quot;/&gt;&lt;wsp:rsid wsp:val=&quot;008F7834&quot;/&gt;&lt;wsp:rsid wsp:val=&quot;009175B5&quot;/&gt;&lt;wsp:rsid wsp:val=&quot;00932109&quot;/&gt;&lt;wsp:rsid wsp:val=&quot;0094026B&quot;/&gt;&lt;wsp:rsid wsp:val=&quot;00951885&quot;/&gt;&lt;wsp:rsid wsp:val=&quot;00954E94&quot;/&gt;&lt;wsp:rsid wsp:val=&quot;00971879&quot;/&gt;&lt;wsp:rsid wsp:val=&quot;009754EB&quot;/&gt;&lt;wsp:rsid wsp:val=&quot;0099084A&quot;/&gt;&lt;wsp:rsid wsp:val=&quot;00996C77&quot;/&gt;&lt;wsp:rsid wsp:val=&quot;009A2A9B&quot;/&gt;&lt;wsp:rsid wsp:val=&quot;009A5C7E&quot;/&gt;&lt;wsp:rsid wsp:val=&quot;009A5E22&quot;/&gt;&lt;wsp:rsid wsp:val=&quot;009A6EBB&quot;/&gt;&lt;wsp:rsid wsp:val=&quot;009A71B6&quot;/&gt;&lt;wsp:rsid wsp:val=&quot;009B5E5A&quot;/&gt;&lt;wsp:rsid wsp:val=&quot;009C4A42&quot;/&gt;&lt;wsp:rsid wsp:val=&quot;009E07C9&quot;/&gt;&lt;wsp:rsid wsp:val=&quot;009E7078&quot;/&gt;&lt;wsp:rsid wsp:val=&quot;009F099D&quot;/&gt;&lt;wsp:rsid wsp:val=&quot;009F7CF7&quot;/&gt;&lt;wsp:rsid wsp:val=&quot;00A01069&quot;/&gt;&lt;wsp:rsid wsp:val=&quot;00A11D21&quot;/&gt;&lt;wsp:rsid wsp:val=&quot;00A11F4C&quot;/&gt;&lt;wsp:rsid wsp:val=&quot;00A25534&quot;/&gt;&lt;wsp:rsid wsp:val=&quot;00A26717&quot;/&gt;&lt;wsp:rsid wsp:val=&quot;00A43467&quot;/&gt;&lt;wsp:rsid wsp:val=&quot;00A647D1&quot;/&gt;&lt;wsp:rsid wsp:val=&quot;00A77448&quot;/&gt;&lt;wsp:rsid wsp:val=&quot;00A80278&quot;/&gt;&lt;wsp:rsid wsp:val=&quot;00AC0C15&quot;/&gt;&lt;wsp:rsid wsp:val=&quot;00AC0C72&quot;/&gt;&lt;wsp:rsid wsp:val=&quot;00AC4A11&quot;/&gt;&lt;wsp:rsid wsp:val=&quot;00AC6EEF&quot;/&gt;&lt;wsp:rsid wsp:val=&quot;00AD0876&quot;/&gt;&lt;wsp:rsid wsp:val=&quot;00AE17C2&quot;/&gt;&lt;wsp:rsid wsp:val=&quot;00AE4611&quot;/&gt;&lt;wsp:rsid wsp:val=&quot;00AE4716&quot;/&gt;&lt;wsp:rsid wsp:val=&quot;00AE6F2F&quot;/&gt;&lt;wsp:rsid wsp:val=&quot;00B03359&quot;/&gt;&lt;wsp:rsid wsp:val=&quot;00B04513&quot;/&gt;&lt;wsp:rsid wsp:val=&quot;00B14410&quot;/&gt;&lt;wsp:rsid wsp:val=&quot;00B25BE7&quot;/&gt;&lt;wsp:rsid wsp:val=&quot;00B37461&quot;/&gt;&lt;wsp:rsid wsp:val=&quot;00B45222&quot;/&gt;&lt;wsp:rsid wsp:val=&quot;00B507E9&quot;/&gt;&lt;wsp:rsid wsp:val=&quot;00B6623B&quot;/&gt;&lt;wsp:rsid wsp:val=&quot;00B66A4E&quot;/&gt;&lt;wsp:rsid wsp:val=&quot;00B803EA&quot;/&gt;&lt;wsp:rsid wsp:val=&quot;00B93F59&quot;/&gt;&lt;wsp:rsid wsp:val=&quot;00BB63D0&quot;/&gt;&lt;wsp:rsid wsp:val=&quot;00BC4141&quot;/&gt;&lt;wsp:rsid wsp:val=&quot;00BC4237&quot;/&gt;&lt;wsp:rsid wsp:val=&quot;00BC7AF8&quot;/&gt;&lt;wsp:rsid wsp:val=&quot;00BD0A3D&quot;/&gt;&lt;wsp:rsid wsp:val=&quot;00BD0E0B&quot;/&gt;&lt;wsp:rsid wsp:val=&quot;00BD3679&quot;/&gt;&lt;wsp:rsid wsp:val=&quot;00BD4F69&quot;/&gt;&lt;wsp:rsid wsp:val=&quot;00BD67AF&quot;/&gt;&lt;wsp:rsid wsp:val=&quot;00BE1CD6&quot;/&gt;&lt;wsp:rsid wsp:val=&quot;00BE6914&quot;/&gt;&lt;wsp:rsid wsp:val=&quot;00C04603&quot;/&gt;&lt;wsp:rsid wsp:val=&quot;00C05B76&quot;/&gt;&lt;wsp:rsid wsp:val=&quot;00C05D3D&quot;/&gt;&lt;wsp:rsid wsp:val=&quot;00C06845&quot;/&gt;&lt;wsp:rsid wsp:val=&quot;00C14251&quot;/&gt;&lt;wsp:rsid wsp:val=&quot;00C2313B&quot;/&gt;&lt;wsp:rsid wsp:val=&quot;00C31845&quot;/&gt;&lt;wsp:rsid wsp:val=&quot;00C34141&quot;/&gt;&lt;wsp:rsid wsp:val=&quot;00C37794&quot;/&gt;&lt;wsp:rsid wsp:val=&quot;00C72029&quot;/&gt;&lt;wsp:rsid wsp:val=&quot;00C74D1C&quot;/&gt;&lt;wsp:rsid wsp:val=&quot;00C976F7&quot;/&gt;&lt;wsp:rsid wsp:val=&quot;00C97C3B&quot;/&gt;&lt;wsp:rsid wsp:val=&quot;00CA2AAB&quot;/&gt;&lt;wsp:rsid wsp:val=&quot;00CC75FE&quot;/&gt;&lt;wsp:rsid wsp:val=&quot;00CD421C&quot;/&gt;&lt;wsp:rsid wsp:val=&quot;00CD7D8D&quot;/&gt;&lt;wsp:rsid wsp:val=&quot;00CE27E2&quot;/&gt;&lt;wsp:rsid wsp:val=&quot;00CF5822&quot;/&gt;&lt;wsp:rsid wsp:val=&quot;00D0562E&quot;/&gt;&lt;wsp:rsid wsp:val=&quot;00D10B3B&quot;/&gt;&lt;wsp:rsid wsp:val=&quot;00D24711&quot;/&gt;&lt;wsp:rsid wsp:val=&quot;00D30599&quot;/&gt;&lt;wsp:rsid wsp:val=&quot;00D31889&quot;/&gt;&lt;wsp:rsid wsp:val=&quot;00D3506B&quot;/&gt;&lt;wsp:rsid wsp:val=&quot;00D4115A&quot;/&gt;&lt;wsp:rsid wsp:val=&quot;00D450F4&quot;/&gt;&lt;wsp:rsid wsp:val=&quot;00D702CA&quot;/&gt;&lt;wsp:rsid wsp:val=&quot;00D71E17&quot;/&gt;&lt;wsp:rsid wsp:val=&quot;00D74117&quot;/&gt;&lt;wsp:rsid wsp:val=&quot;00D751C7&quot;/&gt;&lt;wsp:rsid wsp:val=&quot;00D96E14&quot;/&gt;&lt;wsp:rsid wsp:val=&quot;00DD3C9E&quot;/&gt;&lt;wsp:rsid wsp:val=&quot;00DE337A&quot;/&gt;&lt;wsp:rsid wsp:val=&quot;00DE433A&quot;/&gt;&lt;wsp:rsid wsp:val=&quot;00DF5183&quot;/&gt;&lt;wsp:rsid wsp:val=&quot;00DF5DEC&quot;/&gt;&lt;wsp:rsid wsp:val=&quot;00DF6141&quot;/&gt;&lt;wsp:rsid wsp:val=&quot;00E054AA&quot;/&gt;&lt;wsp:rsid wsp:val=&quot;00E20B55&quot;/&gt;&lt;wsp:rsid wsp:val=&quot;00E57314&quot;/&gt;&lt;wsp:rsid wsp:val=&quot;00E63E96&quot;/&gt;&lt;wsp:rsid wsp:val=&quot;00E76B95&quot;/&gt;&lt;wsp:rsid wsp:val=&quot;00E81F7B&quot;/&gt;&lt;wsp:rsid wsp:val=&quot;00E95D3B&quot;/&gt;&lt;wsp:rsid wsp:val=&quot;00E97C70&quot;/&gt;&lt;wsp:rsid wsp:val=&quot;00EA1625&quot;/&gt;&lt;wsp:rsid wsp:val=&quot;00EA1961&quot;/&gt;&lt;wsp:rsid wsp:val=&quot;00EB088B&quot;/&gt;&lt;wsp:rsid wsp:val=&quot;00EC466E&quot;/&gt;&lt;wsp:rsid wsp:val=&quot;00F277D3&quot;/&gt;&lt;wsp:rsid wsp:val=&quot;00F37B98&quot;/&gt;&lt;wsp:rsid wsp:val=&quot;00F42BDE&quot;/&gt;&lt;wsp:rsid wsp:val=&quot;00F56A28&quot;/&gt;&lt;wsp:rsid wsp:val=&quot;00F70447&quot;/&gt;&lt;wsp:rsid wsp:val=&quot;00F83D96&quot;/&gt;&lt;wsp:rsid wsp:val=&quot;00F95442&quot;/&gt;&lt;wsp:rsid wsp:val=&quot;00F967AD&quot;/&gt;&lt;wsp:rsid wsp:val=&quot;00F97ABA&quot;/&gt;&lt;wsp:rsid wsp:val=&quot;00FA1FF2&quot;/&gt;&lt;wsp:rsid wsp:val=&quot;00FA758C&quot;/&gt;&lt;wsp:rsid wsp:val=&quot;00FB12FC&quot;/&gt;&lt;wsp:rsid wsp:val=&quot;00FD4451&quot;/&gt;&lt;wsp:rsid wsp:val=&quot;00FF3AE7&quot;/&gt;&lt;/wsp:rsids&gt;&lt;/w:docPr&gt;&lt;w:body&gt;&lt;w:p wsp:rsidR=&quot;00000000&quot; wsp:rsidRDefault=&quot;009A2A9B&quot;&gt;&lt;m:oMathPara&gt;&lt;m:oMath&gt;&lt;m:sPre&gt;&lt;m:sPre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PrePr&gt;&lt;m:sub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11&lt;/m:t&gt;&lt;/m:r&gt;&lt;/m:sub&gt;&lt;m:sup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23&lt;/m:t&gt;&lt;/m:r&gt;&lt;/m:sup&gt;&lt;m:e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Na&lt;/m:t&gt;&lt;/m:r&gt;&lt;/m:e&gt;&lt;/m:sPre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20" o:title="" chromakey="white"/>
          </v:shape>
        </w:pict>
      </w:r>
      <w:r w:rsidRPr="00E20B5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: p = </w:t>
      </w:r>
      <w:r>
        <w:rPr>
          <w:rFonts w:ascii="Times New Roman" w:hAnsi="Times New Roman"/>
          <w:color w:val="FF0000"/>
          <w:sz w:val="24"/>
          <w:szCs w:val="24"/>
        </w:rPr>
        <w:t>11</w:t>
      </w:r>
    </w:p>
    <w:p w:rsidR="0019757E" w:rsidRDefault="0019757E" w:rsidP="009908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e =</w:t>
      </w:r>
      <w:r w:rsidRPr="004A6D53">
        <w:rPr>
          <w:rFonts w:ascii="Times New Roman" w:hAnsi="Times New Roman"/>
          <w:color w:val="FF0000"/>
          <w:sz w:val="24"/>
          <w:szCs w:val="24"/>
        </w:rPr>
        <w:t xml:space="preserve"> 15                                                             </w:t>
      </w:r>
      <w:r>
        <w:rPr>
          <w:rFonts w:ascii="Times New Roman" w:hAnsi="Times New Roman"/>
          <w:sz w:val="24"/>
          <w:szCs w:val="24"/>
        </w:rPr>
        <w:t>e = 11</w:t>
      </w:r>
    </w:p>
    <w:p w:rsidR="0019757E" w:rsidRPr="005929DB" w:rsidRDefault="0019757E" w:rsidP="0099084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n = 16                                                             n = </w:t>
      </w:r>
      <w:r>
        <w:rPr>
          <w:rFonts w:ascii="Times New Roman" w:hAnsi="Times New Roman"/>
          <w:color w:val="FF0000"/>
          <w:sz w:val="24"/>
          <w:szCs w:val="24"/>
        </w:rPr>
        <w:t>12</w:t>
      </w:r>
    </w:p>
    <w:p w:rsidR="0019757E" w:rsidRDefault="0019757E" w:rsidP="0099084A">
      <w:pPr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Doplň značky prvků:                                                  6) Doplň názvy prvků:</w:t>
      </w:r>
    </w:p>
    <w:tbl>
      <w:tblPr>
        <w:tblpPr w:leftFromText="141" w:rightFromText="141" w:vertAnchor="text" w:horzAnchor="page" w:tblpX="1918" w:tblpY="9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992"/>
      </w:tblGrid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vodík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H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hořčík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Mg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kyslík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jod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I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železo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Fe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měď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Cu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síra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S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zlato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Au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zinek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Zn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cín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Sn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bor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B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uhlík</w:t>
            </w:r>
          </w:p>
        </w:tc>
        <w:tc>
          <w:tcPr>
            <w:tcW w:w="992" w:type="dxa"/>
          </w:tcPr>
          <w:p w:rsidR="0019757E" w:rsidRPr="00E20B55" w:rsidRDefault="0019757E" w:rsidP="00E20B5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C</w:t>
            </w:r>
          </w:p>
        </w:tc>
      </w:tr>
    </w:tbl>
    <w:tbl>
      <w:tblPr>
        <w:tblpPr w:leftFromText="141" w:rightFromText="141" w:vertAnchor="text" w:horzAnchor="page" w:tblpX="691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1276"/>
      </w:tblGrid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Al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hliník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Ag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stříbro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Cl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chlor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Ca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vápník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Br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brom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dusík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Si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křemík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Na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sodík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draslík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Pb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olovo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platina</w:t>
            </w:r>
          </w:p>
        </w:tc>
      </w:tr>
      <w:tr w:rsidR="0019757E" w:rsidRPr="00E20B55" w:rsidTr="00E20B55">
        <w:tc>
          <w:tcPr>
            <w:tcW w:w="1384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1276" w:type="dxa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fosfor</w:t>
            </w:r>
          </w:p>
        </w:tc>
      </w:tr>
    </w:tbl>
    <w:p w:rsidR="0019757E" w:rsidRDefault="0019757E" w:rsidP="0099084A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99084A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p w:rsidR="0019757E" w:rsidRDefault="0019757E" w:rsidP="0099084A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Podle protonového čísla najdi v periodické soustavě prvků jeho název a značku.</w:t>
      </w:r>
    </w:p>
    <w:p w:rsidR="0019757E" w:rsidRDefault="0019757E" w:rsidP="00A647D1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tbl>
      <w:tblPr>
        <w:tblW w:w="0" w:type="auto"/>
        <w:tblInd w:w="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1214"/>
        <w:gridCol w:w="1276"/>
      </w:tblGrid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neon</w:t>
            </w: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Ne</w:t>
            </w: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zlato</w:t>
            </w: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Au</w:t>
            </w: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lithium</w:t>
            </w: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Li</w:t>
            </w: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uhlík</w:t>
            </w: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C</w:t>
            </w: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chlor</w:t>
            </w: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Cl</w:t>
            </w:r>
          </w:p>
        </w:tc>
      </w:tr>
      <w:tr w:rsidR="0019757E" w:rsidRPr="00E20B55" w:rsidTr="00E20B55">
        <w:tc>
          <w:tcPr>
            <w:tcW w:w="1242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14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železo</w:t>
            </w:r>
          </w:p>
        </w:tc>
        <w:tc>
          <w:tcPr>
            <w:tcW w:w="1276" w:type="dxa"/>
            <w:vAlign w:val="center"/>
          </w:tcPr>
          <w:p w:rsidR="0019757E" w:rsidRPr="00E20B55" w:rsidRDefault="0019757E" w:rsidP="00E20B55">
            <w:pPr>
              <w:tabs>
                <w:tab w:val="center" w:pos="3328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0B55">
              <w:rPr>
                <w:rFonts w:ascii="Times New Roman" w:hAnsi="Times New Roman"/>
                <w:color w:val="FF0000"/>
                <w:sz w:val="24"/>
                <w:szCs w:val="24"/>
              </w:rPr>
              <w:t>Fe</w:t>
            </w:r>
          </w:p>
        </w:tc>
      </w:tr>
    </w:tbl>
    <w:p w:rsidR="0019757E" w:rsidRDefault="0019757E" w:rsidP="00A647D1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</w:p>
    <w:p w:rsidR="0019757E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CITACE A ZDROJE:</w:t>
      </w:r>
    </w:p>
    <w:p w:rsidR="0019757E" w:rsidRPr="008B357D" w:rsidRDefault="0019757E" w:rsidP="00681CE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Autorem materiálu a všech jeho částí je Mgr. Lenka Pazderová.</w:t>
      </w:r>
    </w:p>
    <w:sectPr w:rsidR="0019757E" w:rsidRPr="008B357D" w:rsidSect="0099084A">
      <w:pgSz w:w="11906" w:h="16838"/>
      <w:pgMar w:top="1418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57E" w:rsidRDefault="0019757E" w:rsidP="000E2A47">
      <w:pPr>
        <w:spacing w:after="0" w:line="240" w:lineRule="auto"/>
      </w:pPr>
      <w:r>
        <w:separator/>
      </w:r>
    </w:p>
  </w:endnote>
  <w:endnote w:type="continuationSeparator" w:id="0">
    <w:p w:rsidR="0019757E" w:rsidRDefault="0019757E" w:rsidP="000E2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57E" w:rsidRDefault="0019757E" w:rsidP="000E2A47">
      <w:pPr>
        <w:spacing w:after="0" w:line="240" w:lineRule="auto"/>
      </w:pPr>
      <w:r>
        <w:separator/>
      </w:r>
    </w:p>
  </w:footnote>
  <w:footnote w:type="continuationSeparator" w:id="0">
    <w:p w:rsidR="0019757E" w:rsidRDefault="0019757E" w:rsidP="000E2A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965"/>
    <w:multiLevelType w:val="hybridMultilevel"/>
    <w:tmpl w:val="1140489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B9610E"/>
    <w:multiLevelType w:val="hybridMultilevel"/>
    <w:tmpl w:val="61184A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6B14EA"/>
    <w:multiLevelType w:val="hybridMultilevel"/>
    <w:tmpl w:val="7EAE66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29B442B"/>
    <w:multiLevelType w:val="hybridMultilevel"/>
    <w:tmpl w:val="B69E4D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D32A93"/>
    <w:multiLevelType w:val="hybridMultilevel"/>
    <w:tmpl w:val="0F06A53A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7A446320"/>
    <w:multiLevelType w:val="hybridMultilevel"/>
    <w:tmpl w:val="107008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A47"/>
    <w:rsid w:val="0000221A"/>
    <w:rsid w:val="00021686"/>
    <w:rsid w:val="0002579F"/>
    <w:rsid w:val="00033712"/>
    <w:rsid w:val="00034821"/>
    <w:rsid w:val="00036A25"/>
    <w:rsid w:val="00065BDC"/>
    <w:rsid w:val="000754DF"/>
    <w:rsid w:val="00083D39"/>
    <w:rsid w:val="000842E5"/>
    <w:rsid w:val="00091D7D"/>
    <w:rsid w:val="000C2025"/>
    <w:rsid w:val="000C3A30"/>
    <w:rsid w:val="000C6A67"/>
    <w:rsid w:val="000E2A47"/>
    <w:rsid w:val="000E2E9F"/>
    <w:rsid w:val="000F4440"/>
    <w:rsid w:val="0010651E"/>
    <w:rsid w:val="00112840"/>
    <w:rsid w:val="0011313A"/>
    <w:rsid w:val="00115738"/>
    <w:rsid w:val="001244A5"/>
    <w:rsid w:val="001349A3"/>
    <w:rsid w:val="001458EA"/>
    <w:rsid w:val="00146818"/>
    <w:rsid w:val="001658E2"/>
    <w:rsid w:val="00171A76"/>
    <w:rsid w:val="00180C2B"/>
    <w:rsid w:val="00194972"/>
    <w:rsid w:val="0019757E"/>
    <w:rsid w:val="001A7FBF"/>
    <w:rsid w:val="001B1845"/>
    <w:rsid w:val="001B5DDF"/>
    <w:rsid w:val="001B5E13"/>
    <w:rsid w:val="001C6443"/>
    <w:rsid w:val="001D3CFB"/>
    <w:rsid w:val="001E093F"/>
    <w:rsid w:val="001E37C7"/>
    <w:rsid w:val="001F0905"/>
    <w:rsid w:val="001F6302"/>
    <w:rsid w:val="00221BAF"/>
    <w:rsid w:val="002246F4"/>
    <w:rsid w:val="0022478D"/>
    <w:rsid w:val="00245EB5"/>
    <w:rsid w:val="00252027"/>
    <w:rsid w:val="002523EA"/>
    <w:rsid w:val="0027585A"/>
    <w:rsid w:val="00276FEA"/>
    <w:rsid w:val="002933EA"/>
    <w:rsid w:val="002950C3"/>
    <w:rsid w:val="002B015F"/>
    <w:rsid w:val="002C6479"/>
    <w:rsid w:val="002D357D"/>
    <w:rsid w:val="00305A14"/>
    <w:rsid w:val="00312CCA"/>
    <w:rsid w:val="00313CF4"/>
    <w:rsid w:val="003169BD"/>
    <w:rsid w:val="00321441"/>
    <w:rsid w:val="003254EF"/>
    <w:rsid w:val="003323F4"/>
    <w:rsid w:val="00334A41"/>
    <w:rsid w:val="00337F54"/>
    <w:rsid w:val="0034012A"/>
    <w:rsid w:val="00340DBB"/>
    <w:rsid w:val="0034444E"/>
    <w:rsid w:val="00346DE4"/>
    <w:rsid w:val="0035046E"/>
    <w:rsid w:val="003522FC"/>
    <w:rsid w:val="003562A3"/>
    <w:rsid w:val="00360E9C"/>
    <w:rsid w:val="00361E55"/>
    <w:rsid w:val="003736F3"/>
    <w:rsid w:val="00386C7A"/>
    <w:rsid w:val="00394B11"/>
    <w:rsid w:val="003A0EA3"/>
    <w:rsid w:val="003A2ACA"/>
    <w:rsid w:val="003B1026"/>
    <w:rsid w:val="003B7BFD"/>
    <w:rsid w:val="003C26A7"/>
    <w:rsid w:val="003C6888"/>
    <w:rsid w:val="003D2B44"/>
    <w:rsid w:val="003D76F9"/>
    <w:rsid w:val="003E08C0"/>
    <w:rsid w:val="003F039F"/>
    <w:rsid w:val="003F6584"/>
    <w:rsid w:val="00404A3B"/>
    <w:rsid w:val="004070D1"/>
    <w:rsid w:val="00416D45"/>
    <w:rsid w:val="004200ED"/>
    <w:rsid w:val="004236B0"/>
    <w:rsid w:val="00424405"/>
    <w:rsid w:val="00435C1D"/>
    <w:rsid w:val="004443C5"/>
    <w:rsid w:val="004573EA"/>
    <w:rsid w:val="004960BC"/>
    <w:rsid w:val="004A2118"/>
    <w:rsid w:val="004A6D53"/>
    <w:rsid w:val="004C40CA"/>
    <w:rsid w:val="004E7AD4"/>
    <w:rsid w:val="004F386D"/>
    <w:rsid w:val="005212D6"/>
    <w:rsid w:val="00534B8E"/>
    <w:rsid w:val="00547A36"/>
    <w:rsid w:val="005608C7"/>
    <w:rsid w:val="00564437"/>
    <w:rsid w:val="00571C32"/>
    <w:rsid w:val="00573020"/>
    <w:rsid w:val="0057497B"/>
    <w:rsid w:val="0057538A"/>
    <w:rsid w:val="00583980"/>
    <w:rsid w:val="00587035"/>
    <w:rsid w:val="005929DB"/>
    <w:rsid w:val="005B76C9"/>
    <w:rsid w:val="005C009D"/>
    <w:rsid w:val="005C50D5"/>
    <w:rsid w:val="005E1BF8"/>
    <w:rsid w:val="00600195"/>
    <w:rsid w:val="00607785"/>
    <w:rsid w:val="00624C9F"/>
    <w:rsid w:val="00625BEF"/>
    <w:rsid w:val="00625ECB"/>
    <w:rsid w:val="00640846"/>
    <w:rsid w:val="006424A6"/>
    <w:rsid w:val="00644E47"/>
    <w:rsid w:val="00646AEB"/>
    <w:rsid w:val="0065665B"/>
    <w:rsid w:val="006633BC"/>
    <w:rsid w:val="006636AB"/>
    <w:rsid w:val="00667C88"/>
    <w:rsid w:val="00681CE0"/>
    <w:rsid w:val="00696646"/>
    <w:rsid w:val="006A398E"/>
    <w:rsid w:val="006C5B3F"/>
    <w:rsid w:val="006C774A"/>
    <w:rsid w:val="006F35D9"/>
    <w:rsid w:val="006F5005"/>
    <w:rsid w:val="007066A3"/>
    <w:rsid w:val="007219A9"/>
    <w:rsid w:val="00745983"/>
    <w:rsid w:val="007547EA"/>
    <w:rsid w:val="007674AB"/>
    <w:rsid w:val="007806B9"/>
    <w:rsid w:val="00780E92"/>
    <w:rsid w:val="00783B4E"/>
    <w:rsid w:val="00793E4D"/>
    <w:rsid w:val="0079503D"/>
    <w:rsid w:val="007B1148"/>
    <w:rsid w:val="007B5FE1"/>
    <w:rsid w:val="007C3784"/>
    <w:rsid w:val="007C6E03"/>
    <w:rsid w:val="007D346B"/>
    <w:rsid w:val="007E260B"/>
    <w:rsid w:val="007F09E0"/>
    <w:rsid w:val="007F6601"/>
    <w:rsid w:val="00812B7F"/>
    <w:rsid w:val="0081717A"/>
    <w:rsid w:val="0082585C"/>
    <w:rsid w:val="008434BC"/>
    <w:rsid w:val="008629E4"/>
    <w:rsid w:val="00866068"/>
    <w:rsid w:val="00895042"/>
    <w:rsid w:val="008A26EC"/>
    <w:rsid w:val="008B357D"/>
    <w:rsid w:val="008C245D"/>
    <w:rsid w:val="008D0CC5"/>
    <w:rsid w:val="008E667B"/>
    <w:rsid w:val="008E746A"/>
    <w:rsid w:val="008F2DDE"/>
    <w:rsid w:val="008F57C7"/>
    <w:rsid w:val="008F61F3"/>
    <w:rsid w:val="008F7834"/>
    <w:rsid w:val="009175B5"/>
    <w:rsid w:val="00932109"/>
    <w:rsid w:val="0094026B"/>
    <w:rsid w:val="00951885"/>
    <w:rsid w:val="00954E94"/>
    <w:rsid w:val="00971879"/>
    <w:rsid w:val="009754EB"/>
    <w:rsid w:val="0099084A"/>
    <w:rsid w:val="00996C77"/>
    <w:rsid w:val="009A5C7E"/>
    <w:rsid w:val="009A5E22"/>
    <w:rsid w:val="009A6EBB"/>
    <w:rsid w:val="009A71B6"/>
    <w:rsid w:val="009B5E5A"/>
    <w:rsid w:val="009C4A42"/>
    <w:rsid w:val="009E07C9"/>
    <w:rsid w:val="009E7078"/>
    <w:rsid w:val="009F099D"/>
    <w:rsid w:val="009F7CF7"/>
    <w:rsid w:val="00A01069"/>
    <w:rsid w:val="00A11D21"/>
    <w:rsid w:val="00A11F4C"/>
    <w:rsid w:val="00A25534"/>
    <w:rsid w:val="00A26717"/>
    <w:rsid w:val="00A43467"/>
    <w:rsid w:val="00A647D1"/>
    <w:rsid w:val="00A77448"/>
    <w:rsid w:val="00A80278"/>
    <w:rsid w:val="00AC0C15"/>
    <w:rsid w:val="00AC0C72"/>
    <w:rsid w:val="00AC4A11"/>
    <w:rsid w:val="00AC6EEF"/>
    <w:rsid w:val="00AD0876"/>
    <w:rsid w:val="00AE17C2"/>
    <w:rsid w:val="00AE4611"/>
    <w:rsid w:val="00AE4716"/>
    <w:rsid w:val="00AE6F2F"/>
    <w:rsid w:val="00B03359"/>
    <w:rsid w:val="00B04513"/>
    <w:rsid w:val="00B14410"/>
    <w:rsid w:val="00B25BE7"/>
    <w:rsid w:val="00B37461"/>
    <w:rsid w:val="00B45222"/>
    <w:rsid w:val="00B507E9"/>
    <w:rsid w:val="00B6623B"/>
    <w:rsid w:val="00B66A4E"/>
    <w:rsid w:val="00B803EA"/>
    <w:rsid w:val="00B93F59"/>
    <w:rsid w:val="00BB63D0"/>
    <w:rsid w:val="00BC4141"/>
    <w:rsid w:val="00BC4237"/>
    <w:rsid w:val="00BC7AF8"/>
    <w:rsid w:val="00BD0A3D"/>
    <w:rsid w:val="00BD0E0B"/>
    <w:rsid w:val="00BD3679"/>
    <w:rsid w:val="00BD4F69"/>
    <w:rsid w:val="00BD67AF"/>
    <w:rsid w:val="00BE1CD6"/>
    <w:rsid w:val="00BE6914"/>
    <w:rsid w:val="00C04603"/>
    <w:rsid w:val="00C05B76"/>
    <w:rsid w:val="00C05D3D"/>
    <w:rsid w:val="00C06845"/>
    <w:rsid w:val="00C14251"/>
    <w:rsid w:val="00C2313B"/>
    <w:rsid w:val="00C31845"/>
    <w:rsid w:val="00C34141"/>
    <w:rsid w:val="00C37794"/>
    <w:rsid w:val="00C72029"/>
    <w:rsid w:val="00C74D1C"/>
    <w:rsid w:val="00C976F7"/>
    <w:rsid w:val="00C97C3B"/>
    <w:rsid w:val="00CA2AAB"/>
    <w:rsid w:val="00CC75FE"/>
    <w:rsid w:val="00CD421C"/>
    <w:rsid w:val="00CD7D8D"/>
    <w:rsid w:val="00CE27E2"/>
    <w:rsid w:val="00CF5822"/>
    <w:rsid w:val="00D0562E"/>
    <w:rsid w:val="00D10B3B"/>
    <w:rsid w:val="00D24711"/>
    <w:rsid w:val="00D30599"/>
    <w:rsid w:val="00D31889"/>
    <w:rsid w:val="00D3506B"/>
    <w:rsid w:val="00D4115A"/>
    <w:rsid w:val="00D450F4"/>
    <w:rsid w:val="00D702CA"/>
    <w:rsid w:val="00D71E17"/>
    <w:rsid w:val="00D74117"/>
    <w:rsid w:val="00D751C7"/>
    <w:rsid w:val="00D96E14"/>
    <w:rsid w:val="00DD3C9E"/>
    <w:rsid w:val="00DE337A"/>
    <w:rsid w:val="00DE433A"/>
    <w:rsid w:val="00DF5183"/>
    <w:rsid w:val="00DF5DEC"/>
    <w:rsid w:val="00DF6141"/>
    <w:rsid w:val="00E054AA"/>
    <w:rsid w:val="00E20B55"/>
    <w:rsid w:val="00E57314"/>
    <w:rsid w:val="00E63E96"/>
    <w:rsid w:val="00E76B95"/>
    <w:rsid w:val="00E81F7B"/>
    <w:rsid w:val="00E95D3B"/>
    <w:rsid w:val="00E97C70"/>
    <w:rsid w:val="00EA1625"/>
    <w:rsid w:val="00EA1961"/>
    <w:rsid w:val="00EB088B"/>
    <w:rsid w:val="00EC466E"/>
    <w:rsid w:val="00F277D3"/>
    <w:rsid w:val="00F37B98"/>
    <w:rsid w:val="00F42BDE"/>
    <w:rsid w:val="00F56A28"/>
    <w:rsid w:val="00F70447"/>
    <w:rsid w:val="00F83D96"/>
    <w:rsid w:val="00F95442"/>
    <w:rsid w:val="00F967AD"/>
    <w:rsid w:val="00F97ABA"/>
    <w:rsid w:val="00FA1FF2"/>
    <w:rsid w:val="00FA758C"/>
    <w:rsid w:val="00FB12FC"/>
    <w:rsid w:val="00FD4451"/>
    <w:rsid w:val="00FF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4E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E2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E2A47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0E2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E2A4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E2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2A4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E2A4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C6A67"/>
    <w:rPr>
      <w:rFonts w:cs="Times New Roman"/>
      <w:color w:val="808080"/>
    </w:rPr>
  </w:style>
  <w:style w:type="table" w:styleId="TableGrid">
    <w:name w:val="Table Grid"/>
    <w:basedOn w:val="TableNormal"/>
    <w:uiPriority w:val="99"/>
    <w:rsid w:val="00681CE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721</Words>
  <Characters>4254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Zástupce školy</cp:lastModifiedBy>
  <cp:revision>2</cp:revision>
  <dcterms:created xsi:type="dcterms:W3CDTF">2013-11-29T12:54:00Z</dcterms:created>
  <dcterms:modified xsi:type="dcterms:W3CDTF">2013-11-29T12:54:00Z</dcterms:modified>
</cp:coreProperties>
</file>