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AE1" w:rsidRPr="006D6986" w:rsidRDefault="00791AE1" w:rsidP="005A3B78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18" o:spid="_x0000_s1026" style="position:absolute;left:0;text-align:left;margin-left:39.05pt;margin-top:-11.1pt;width:405.35pt;height:71.45pt;z-index:251666944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Pr="006D6986">
        <w:rPr>
          <w:rFonts w:ascii="Cambria" w:hAnsi="Cambria" w:cs="Cambria"/>
        </w:rPr>
        <w:t xml:space="preserve">  </w:t>
      </w:r>
    </w:p>
    <w:p w:rsidR="00791AE1" w:rsidRPr="006D6986" w:rsidRDefault="00791AE1" w:rsidP="005A3B78">
      <w:pPr>
        <w:jc w:val="center"/>
        <w:rPr>
          <w:rFonts w:ascii="Cambria" w:hAnsi="Cambria" w:cs="Cambria"/>
          <w:sz w:val="16"/>
          <w:szCs w:val="16"/>
        </w:rPr>
      </w:pPr>
    </w:p>
    <w:p w:rsidR="00791AE1" w:rsidRPr="006D6986" w:rsidRDefault="00791AE1" w:rsidP="005A3B78">
      <w:pPr>
        <w:jc w:val="center"/>
        <w:rPr>
          <w:rFonts w:ascii="Cambria" w:hAnsi="Cambria" w:cs="Cambria"/>
        </w:rPr>
      </w:pPr>
    </w:p>
    <w:p w:rsidR="00791AE1" w:rsidRPr="006D6986" w:rsidRDefault="00791AE1" w:rsidP="005A3B78">
      <w:pPr>
        <w:rPr>
          <w:rFonts w:ascii="Cambria" w:hAnsi="Cambria" w:cs="Cambria"/>
        </w:rPr>
      </w:pPr>
    </w:p>
    <w:p w:rsidR="00791AE1" w:rsidRPr="006D6986" w:rsidRDefault="00791AE1" w:rsidP="005A3B78">
      <w:pPr>
        <w:rPr>
          <w:rFonts w:ascii="Cambria" w:hAnsi="Cambria" w:cs="Cambria"/>
        </w:rPr>
      </w:pPr>
    </w:p>
    <w:p w:rsidR="00791AE1" w:rsidRPr="006D6986" w:rsidRDefault="00791AE1" w:rsidP="005A3B78">
      <w:pPr>
        <w:rPr>
          <w:rFonts w:ascii="Cambria" w:hAnsi="Cambria" w:cs="Cambria"/>
        </w:rPr>
      </w:pPr>
    </w:p>
    <w:p w:rsidR="00791AE1" w:rsidRDefault="00791AE1" w:rsidP="005A3B78">
      <w:pPr>
        <w:rPr>
          <w:rFonts w:ascii="Cambria" w:hAnsi="Cambria" w:cs="Cambria"/>
        </w:rPr>
      </w:pPr>
    </w:p>
    <w:p w:rsidR="00791AE1" w:rsidRDefault="00791AE1" w:rsidP="005A3B78">
      <w:pPr>
        <w:rPr>
          <w:rFonts w:ascii="Cambria" w:hAnsi="Cambria" w:cs="Cambria"/>
        </w:rPr>
      </w:pPr>
    </w:p>
    <w:p w:rsidR="00791AE1" w:rsidRPr="00276254" w:rsidRDefault="00791AE1" w:rsidP="005A3B78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791AE1" w:rsidRPr="00276254" w:rsidRDefault="00791AE1" w:rsidP="005A3B78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791AE1" w:rsidRDefault="00791AE1" w:rsidP="005A3B78">
      <w:pPr>
        <w:jc w:val="center"/>
        <w:rPr>
          <w:rFonts w:ascii="Cambria" w:hAnsi="Cambria" w:cs="Cambria"/>
        </w:rPr>
      </w:pPr>
    </w:p>
    <w:p w:rsidR="00791AE1" w:rsidRDefault="00791AE1" w:rsidP="005A3B78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791AE1" w:rsidRPr="00CE6E0A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791AE1" w:rsidRPr="00CE6E0A" w:rsidRDefault="00791AE1" w:rsidP="00CE6E0A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E6E0A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791AE1" w:rsidRPr="00CE6E0A" w:rsidRDefault="00791AE1" w:rsidP="00CE6E0A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E6E0A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791AE1" w:rsidRPr="00CE6E0A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791AE1" w:rsidRPr="00CE6E0A" w:rsidRDefault="00791AE1" w:rsidP="00CE6E0A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E6E0A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791AE1" w:rsidRPr="00CE6E0A" w:rsidRDefault="00791AE1" w:rsidP="00CE6E0A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E6E0A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791AE1" w:rsidRPr="00CE6E0A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791AE1" w:rsidRPr="00CE6E0A" w:rsidRDefault="00791AE1" w:rsidP="00CE6E0A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E6E0A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791AE1" w:rsidRPr="00CE6E0A" w:rsidRDefault="00791AE1" w:rsidP="00CE6E0A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E6E0A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791AE1" w:rsidRPr="00CE6E0A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791AE1" w:rsidRPr="00CE6E0A" w:rsidRDefault="00791AE1" w:rsidP="00CE6E0A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CE6E0A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791AE1" w:rsidRPr="00CE6E0A" w:rsidRDefault="00791AE1" w:rsidP="00CE6E0A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CE6E0A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791AE1" w:rsidRPr="00CE6E0A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791AE1" w:rsidRPr="00CE6E0A" w:rsidRDefault="00791AE1" w:rsidP="00CE6E0A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CE6E0A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791AE1" w:rsidRPr="00CE6E0A" w:rsidRDefault="00791AE1" w:rsidP="00CE6E0A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CE6E0A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VY_52_INOVACE_050</w:t>
            </w:r>
          </w:p>
        </w:tc>
      </w:tr>
    </w:tbl>
    <w:p w:rsidR="00791AE1" w:rsidRPr="006D6986" w:rsidRDefault="00791AE1" w:rsidP="005A3B78">
      <w:pPr>
        <w:rPr>
          <w:rFonts w:ascii="Cambria" w:hAnsi="Cambria" w:cs="Cambria"/>
        </w:rPr>
      </w:pPr>
    </w:p>
    <w:p w:rsidR="00791AE1" w:rsidRPr="006D6986" w:rsidRDefault="00791AE1" w:rsidP="005A3B7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791AE1" w:rsidRDefault="00791AE1" w:rsidP="005A3B78">
      <w:pPr>
        <w:rPr>
          <w:rFonts w:ascii="Cambria" w:hAnsi="Cambria" w:cs="Cambria"/>
          <w:b/>
          <w:bCs/>
        </w:rPr>
      </w:pPr>
    </w:p>
    <w:p w:rsidR="00791AE1" w:rsidRPr="00570904" w:rsidRDefault="00791AE1" w:rsidP="005A3B78">
      <w:pPr>
        <w:rPr>
          <w:rFonts w:ascii="Cambria" w:hAnsi="Cambria" w:cs="Cambria"/>
          <w:b/>
          <w:bCs/>
          <w:sz w:val="32"/>
          <w:szCs w:val="32"/>
        </w:rPr>
      </w:pPr>
    </w:p>
    <w:p w:rsidR="00791AE1" w:rsidRPr="00570904" w:rsidRDefault="00791AE1" w:rsidP="005A3B78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791AE1" w:rsidRPr="00570904" w:rsidRDefault="00791AE1" w:rsidP="005A3B78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Šelmy – kočkovití - svět</w:t>
      </w:r>
    </w:p>
    <w:p w:rsidR="00791AE1" w:rsidRPr="006D6986" w:rsidRDefault="00791AE1" w:rsidP="005A3B7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791AE1" w:rsidRPr="006D6986" w:rsidRDefault="00791AE1" w:rsidP="005A3B7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791AE1" w:rsidRPr="006D6986" w:rsidRDefault="00791AE1" w:rsidP="005A3B78">
      <w:pPr>
        <w:rPr>
          <w:rFonts w:ascii="Cambria" w:hAnsi="Cambria" w:cs="Cambria"/>
        </w:rPr>
      </w:pPr>
    </w:p>
    <w:p w:rsidR="00791AE1" w:rsidRDefault="00791AE1" w:rsidP="005A3B7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791AE1" w:rsidRDefault="00791AE1" w:rsidP="005A3B78">
      <w:pPr>
        <w:jc w:val="center"/>
        <w:rPr>
          <w:rFonts w:ascii="Cambria" w:hAnsi="Cambria" w:cs="Cambria"/>
        </w:rPr>
      </w:pPr>
    </w:p>
    <w:p w:rsidR="00791AE1" w:rsidRDefault="00791AE1" w:rsidP="005A3B78">
      <w:pPr>
        <w:jc w:val="center"/>
        <w:rPr>
          <w:rFonts w:ascii="Cambria" w:hAnsi="Cambria" w:cs="Cambria"/>
        </w:rPr>
      </w:pPr>
    </w:p>
    <w:p w:rsidR="00791AE1" w:rsidRDefault="00791AE1" w:rsidP="005A3B78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791AE1" w:rsidRDefault="00791AE1" w:rsidP="005A3B78">
      <w:pPr>
        <w:jc w:val="center"/>
        <w:rPr>
          <w:rFonts w:ascii="Cambria" w:hAnsi="Cambria" w:cs="Cambria"/>
        </w:rPr>
      </w:pPr>
    </w:p>
    <w:p w:rsidR="00791AE1" w:rsidRDefault="00791AE1" w:rsidP="005A3B78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4.1.2013</w:t>
      </w:r>
    </w:p>
    <w:p w:rsidR="00791AE1" w:rsidRDefault="00791AE1" w:rsidP="004F237C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>řád: Šelmy – kočkovití – svět</w:t>
      </w:r>
    </w:p>
    <w:p w:rsidR="00791AE1" w:rsidRDefault="00791AE1" w:rsidP="004F237C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</w:p>
    <w:p w:rsidR="00791AE1" w:rsidRPr="00E008F3" w:rsidRDefault="00791AE1" w:rsidP="004F237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1" o:spid="_x0000_s1030" type="#_x0000_t75" alt="Soubor:Lion waiting in Namibia.jpg" style="position:absolute;left:0;text-align:left;margin-left:-15.75pt;margin-top:19.35pt;width:178pt;height:133.5pt;z-index:-251667968;visibility:visible">
            <v:imagedata r:id="rId8" o:title=""/>
          </v:shape>
        </w:pict>
      </w:r>
      <w:r>
        <w:rPr>
          <w:noProof/>
          <w:lang w:eastAsia="cs-CZ"/>
        </w:rPr>
        <w:pict>
          <v:shape id="Obrázek 3" o:spid="_x0000_s1031" type="#_x0000_t75" alt="http://upload.wikimedia.org/wikipedia/commons/thumb/6/61/Amur_Leopard_3.jpg/757px-Amur_Leopard_3.jpg" style="position:absolute;left:0;text-align:left;margin-left:363.7pt;margin-top:19.15pt;width:179.25pt;height:133.5pt;z-index:-251665920;visibility:visible">
            <v:imagedata r:id="rId9" o:title=""/>
          </v:shape>
        </w:pict>
      </w:r>
      <w:r w:rsidRPr="00E008F3">
        <w:rPr>
          <w:rFonts w:ascii="Arial" w:hAnsi="Arial" w:cs="Arial"/>
          <w:sz w:val="24"/>
          <w:szCs w:val="24"/>
          <w:u w:val="single"/>
        </w:rPr>
        <w:t>Pojmenuj světové zástupce kočkovitých šelem.</w:t>
      </w:r>
    </w:p>
    <w:p w:rsidR="00791AE1" w:rsidRDefault="00791AE1" w:rsidP="004F237C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2" o:spid="_x0000_s1032" type="#_x0000_t75" alt="http://upload.wikimedia.org/wikipedia/commons/b/b3/Panthera_tigris_corbetti_090901.jpg" style="position:absolute;left:0;text-align:left;margin-left:169.05pt;margin-top:.75pt;width:189.45pt;height:126pt;z-index:-251666944;visibility:visible">
            <v:imagedata r:id="rId10" o:title=""/>
          </v:shape>
        </w:pict>
      </w:r>
    </w:p>
    <w:p w:rsidR="00791AE1" w:rsidRDefault="00791AE1" w:rsidP="004F237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4F237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4F237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04DE">
      <w:pPr>
        <w:jc w:val="both"/>
        <w:rPr>
          <w:rFonts w:ascii="Arial" w:hAnsi="Arial" w:cs="Arial"/>
          <w:sz w:val="10"/>
          <w:szCs w:val="10"/>
        </w:rPr>
      </w:pPr>
    </w:p>
    <w:p w:rsidR="00791AE1" w:rsidRPr="00E904DE" w:rsidRDefault="00791AE1" w:rsidP="00E904DE">
      <w:pPr>
        <w:jc w:val="both"/>
        <w:rPr>
          <w:rFonts w:ascii="Arial" w:hAnsi="Arial" w:cs="Arial"/>
          <w:sz w:val="10"/>
          <w:szCs w:val="10"/>
        </w:rPr>
      </w:pPr>
      <w:hyperlink r:id="rId11" w:history="1">
        <w:r w:rsidRPr="00E904DE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http://cs.wikipedia.org/wiki/Soubor:Lion_waiting_in_Namibia.jpg</w:t>
        </w:r>
      </w:hyperlink>
      <w:r>
        <w:rPr>
          <w:rFonts w:ascii="Arial" w:hAnsi="Arial" w:cs="Arial"/>
          <w:sz w:val="10"/>
          <w:szCs w:val="10"/>
        </w:rPr>
        <w:t xml:space="preserve">              </w:t>
      </w:r>
      <w:hyperlink r:id="rId12" w:history="1">
        <w:r w:rsidRPr="00E904DE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http://cs.wikipedia.org/wiki/Soubor:Panthera_tigris_corbetti_090901.jpg</w:t>
        </w:r>
      </w:hyperlink>
      <w:r>
        <w:rPr>
          <w:rFonts w:ascii="Arial" w:hAnsi="Arial" w:cs="Arial"/>
          <w:sz w:val="10"/>
          <w:szCs w:val="10"/>
        </w:rPr>
        <w:t xml:space="preserve">            </w:t>
      </w:r>
      <w:hyperlink r:id="rId13" w:history="1">
        <w:r w:rsidRPr="00E904DE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http://cs.wikipedia.org/wiki/Soubor:Amur_Leopard_3.jpg</w:t>
        </w:r>
      </w:hyperlink>
    </w:p>
    <w:p w:rsidR="00791AE1" w:rsidRDefault="00791AE1" w:rsidP="00E904DE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6" o:spid="_x0000_s1033" type="#_x0000_t75" alt="File:PumaNov06.jpg" style="position:absolute;left:0;text-align:left;margin-left:387pt;margin-top:23.7pt;width:119.25pt;height:138.4pt;z-index:-251662848;visibility:visible">
            <v:imagedata r:id="rId14" o:title=""/>
          </v:shape>
        </w:pict>
      </w:r>
      <w:r>
        <w:rPr>
          <w:rFonts w:ascii="Arial" w:hAnsi="Arial" w:cs="Arial"/>
          <w:sz w:val="24"/>
          <w:szCs w:val="24"/>
        </w:rPr>
        <w:t>a)………………………………….  b) ……………………………………   c) ……………………………</w:t>
      </w:r>
    </w:p>
    <w:p w:rsidR="00791AE1" w:rsidRDefault="00791AE1" w:rsidP="00E904DE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5" o:spid="_x0000_s1034" type="#_x0000_t75" alt="Soubor:Two cheetahs together.jpg" style="position:absolute;left:0;text-align:left;margin-left:172.5pt;margin-top:9.2pt;width:186.4pt;height:126.75pt;z-index:-251663872;visibility:visible">
            <v:imagedata r:id="rId15" o:title=""/>
          </v:shape>
        </w:pict>
      </w:r>
      <w:r>
        <w:rPr>
          <w:noProof/>
          <w:lang w:eastAsia="cs-CZ"/>
        </w:rPr>
        <w:pict>
          <v:shape id="Obrázek 4" o:spid="_x0000_s1035" type="#_x0000_t75" alt="Soubor:Jaguar tier 2.jpg" style="position:absolute;left:0;text-align:left;margin-left:-22.5pt;margin-top:9.2pt;width:183.9pt;height:123pt;z-index:-251664896;visibility:visible">
            <v:imagedata r:id="rId16" o:title=""/>
          </v:shape>
        </w:pict>
      </w:r>
    </w:p>
    <w:p w:rsidR="00791AE1" w:rsidRDefault="00791AE1" w:rsidP="00E904DE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04DE">
      <w:pPr>
        <w:jc w:val="both"/>
        <w:rPr>
          <w:rFonts w:ascii="Arial" w:hAnsi="Arial" w:cs="Arial"/>
          <w:sz w:val="24"/>
          <w:szCs w:val="24"/>
        </w:rPr>
      </w:pPr>
    </w:p>
    <w:p w:rsidR="00791AE1" w:rsidRPr="00E904DE" w:rsidRDefault="00791AE1" w:rsidP="00E904DE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4F237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791AE1" w:rsidRPr="00E904DE" w:rsidRDefault="00791AE1" w:rsidP="00192FC9">
      <w:pPr>
        <w:jc w:val="both"/>
        <w:rPr>
          <w:rFonts w:ascii="Arial" w:hAnsi="Arial" w:cs="Arial"/>
          <w:sz w:val="10"/>
          <w:szCs w:val="10"/>
        </w:rPr>
      </w:pPr>
      <w:hyperlink r:id="rId17" w:history="1">
        <w:r w:rsidRPr="00E904DE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http://cs.wikipedia.org/wiki/Soubor:Jaguar_tier_2.jpg</w:t>
        </w:r>
      </w:hyperlink>
      <w:r>
        <w:rPr>
          <w:rFonts w:ascii="Arial" w:hAnsi="Arial" w:cs="Arial"/>
          <w:sz w:val="10"/>
          <w:szCs w:val="10"/>
        </w:rPr>
        <w:t xml:space="preserve">                                                         </w:t>
      </w:r>
      <w:hyperlink r:id="rId18" w:history="1">
        <w:r w:rsidRPr="00E904DE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http://cs.wikipedia.org/wiki/Soubor:Two_cheetahs_together.jpg</w:t>
        </w:r>
      </w:hyperlink>
      <w:r>
        <w:rPr>
          <w:rFonts w:ascii="Arial" w:hAnsi="Arial" w:cs="Arial"/>
          <w:sz w:val="10"/>
          <w:szCs w:val="10"/>
        </w:rPr>
        <w:t xml:space="preserve">        </w:t>
      </w:r>
      <w:hyperlink r:id="rId19" w:history="1">
        <w:r w:rsidRPr="00E904DE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http://commons.wikimedia.org/wiki/File:PumaNov06.jpg?uselang=cs</w:t>
        </w:r>
      </w:hyperlink>
    </w:p>
    <w:p w:rsidR="00791AE1" w:rsidRDefault="00791AE1" w:rsidP="004F237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…………………………………….  e) …………………………………… f) ……………………………</w:t>
      </w:r>
    </w:p>
    <w:p w:rsidR="00791AE1" w:rsidRDefault="00791AE1" w:rsidP="004F237C">
      <w:pPr>
        <w:jc w:val="both"/>
        <w:rPr>
          <w:rFonts w:ascii="Arial" w:hAnsi="Arial" w:cs="Arial"/>
          <w:sz w:val="24"/>
          <w:szCs w:val="24"/>
        </w:rPr>
      </w:pPr>
    </w:p>
    <w:p w:rsidR="00791AE1" w:rsidRPr="00E008F3" w:rsidRDefault="00791AE1" w:rsidP="00192F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E008F3">
        <w:rPr>
          <w:rFonts w:ascii="Arial" w:hAnsi="Arial" w:cs="Arial"/>
          <w:sz w:val="24"/>
          <w:szCs w:val="24"/>
          <w:u w:val="single"/>
        </w:rPr>
        <w:t>Trochu těžší – s nápovědou:</w:t>
      </w:r>
      <w:r w:rsidRPr="00E008F3">
        <w:rPr>
          <w:rFonts w:ascii="Arial" w:hAnsi="Arial" w:cs="Arial"/>
          <w:i/>
          <w:iCs/>
          <w:sz w:val="24"/>
          <w:szCs w:val="24"/>
          <w:u w:val="single"/>
        </w:rPr>
        <w:t xml:space="preserve"> karakal, serval, šavlozubý tygr, ocelot</w:t>
      </w:r>
      <w:r>
        <w:rPr>
          <w:noProof/>
          <w:lang w:eastAsia="cs-CZ"/>
        </w:rPr>
        <w:pict>
          <v:shape id="Obrázek 10" o:spid="_x0000_s1036" type="#_x0000_t75" alt="File:Ocelot (Leopardus pardalis)-8.jpg" style="position:absolute;left:0;text-align:left;margin-left:358.15pt;margin-top:19.9pt;width:193.05pt;height:148.5pt;z-index:-251658752;visibility:visible;mso-position-horizontal-relative:text;mso-position-vertical-relative:text">
            <v:imagedata r:id="rId20" o:title=""/>
          </v:shape>
        </w:pict>
      </w:r>
      <w:r>
        <w:rPr>
          <w:noProof/>
          <w:lang w:eastAsia="cs-CZ"/>
        </w:rPr>
        <w:pict>
          <v:shape id="Obrázek 9" o:spid="_x0000_s1037" type="#_x0000_t75" alt="Popis obrázku chybí" style="position:absolute;left:0;text-align:left;margin-left:176.25pt;margin-top:19.9pt;width:102.75pt;height:72.05pt;z-index:-251659776;visibility:visible;mso-position-horizontal-relative:text;mso-position-vertical-relative:text">
            <v:imagedata r:id="rId21" o:title=""/>
          </v:shape>
        </w:pict>
      </w:r>
    </w:p>
    <w:p w:rsidR="00791AE1" w:rsidRDefault="00791AE1" w:rsidP="004F237C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7" o:spid="_x0000_s1038" type="#_x0000_t75" alt="Serval" style="position:absolute;left:0;text-align:left;margin-left:-15.75pt;margin-top:9.75pt;width:177pt;height:133.1pt;z-index:-251661824;visibility:visible">
            <v:imagedata r:id="rId22" o:title=""/>
          </v:shape>
        </w:pict>
      </w:r>
    </w:p>
    <w:p w:rsidR="00791AE1" w:rsidRDefault="00791AE1" w:rsidP="004F237C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8" o:spid="_x0000_s1039" type="#_x0000_t75" alt="Soubor:Caracal hunting in the serengeti.jpg" style="position:absolute;left:0;text-align:left;margin-left:172.5pt;margin-top:22.9pt;width:174pt;height:93.75pt;z-index:-251660800;visibility:visible">
            <v:imagedata r:id="rId23" o:title="" croptop="9039f" cropbottom="9416f"/>
          </v:shape>
        </w:pict>
      </w:r>
    </w:p>
    <w:p w:rsidR="00791AE1" w:rsidRDefault="00791AE1" w:rsidP="004F237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4F237C">
      <w:pPr>
        <w:jc w:val="both"/>
        <w:rPr>
          <w:rFonts w:ascii="Arial" w:hAnsi="Arial" w:cs="Arial"/>
          <w:sz w:val="24"/>
          <w:szCs w:val="24"/>
        </w:rPr>
      </w:pPr>
    </w:p>
    <w:p w:rsidR="00791AE1" w:rsidRPr="00E43F5F" w:rsidRDefault="00791AE1" w:rsidP="00E43F5F">
      <w:pPr>
        <w:jc w:val="both"/>
        <w:rPr>
          <w:rFonts w:ascii="Arial" w:hAnsi="Arial" w:cs="Arial"/>
          <w:sz w:val="24"/>
          <w:szCs w:val="24"/>
        </w:rPr>
      </w:pPr>
    </w:p>
    <w:p w:rsidR="00791AE1" w:rsidRPr="00E43F5F" w:rsidRDefault="00791AE1" w:rsidP="00E43F5F">
      <w:pPr>
        <w:jc w:val="both"/>
        <w:rPr>
          <w:rFonts w:ascii="Arial" w:hAnsi="Arial" w:cs="Arial"/>
          <w:sz w:val="12"/>
          <w:szCs w:val="12"/>
        </w:rPr>
      </w:pPr>
      <w:hyperlink r:id="rId24" w:history="1">
        <w:r w:rsidRPr="00E43F5F">
          <w:rPr>
            <w:rStyle w:val="Hyperlink"/>
            <w:rFonts w:ascii="Arial" w:hAnsi="Arial" w:cs="Arial"/>
            <w:color w:val="auto"/>
            <w:sz w:val="12"/>
            <w:szCs w:val="12"/>
            <w:u w:val="none"/>
          </w:rPr>
          <w:t>http://cs.wikipedia.org/wiki/Soubor:Serval_in_Tanzania.jpg</w:t>
        </w:r>
      </w:hyperlink>
      <w:r w:rsidRPr="00E43F5F">
        <w:rPr>
          <w:rFonts w:ascii="Arial" w:hAnsi="Arial" w:cs="Arial"/>
          <w:sz w:val="12"/>
          <w:szCs w:val="12"/>
        </w:rPr>
        <w:t xml:space="preserve">       </w:t>
      </w:r>
      <w:hyperlink r:id="rId25" w:history="1">
        <w:r w:rsidRPr="00E43F5F">
          <w:rPr>
            <w:rStyle w:val="Hyperlink"/>
            <w:rFonts w:ascii="Arial" w:hAnsi="Arial" w:cs="Arial"/>
            <w:color w:val="auto"/>
            <w:sz w:val="12"/>
            <w:szCs w:val="12"/>
            <w:u w:val="none"/>
          </w:rPr>
          <w:t>http://cs.wikipedia.org/wiki/Soubor:Caracal_hunting_in_the_serengeti.jpg</w:t>
        </w:r>
      </w:hyperlink>
    </w:p>
    <w:p w:rsidR="00791AE1" w:rsidRPr="00E43F5F" w:rsidRDefault="00791AE1" w:rsidP="00E43F5F">
      <w:pPr>
        <w:pStyle w:val="ListParagraph"/>
        <w:ind w:left="7080"/>
        <w:jc w:val="both"/>
        <w:rPr>
          <w:rFonts w:ascii="Arial" w:hAnsi="Arial" w:cs="Arial"/>
          <w:sz w:val="12"/>
          <w:szCs w:val="12"/>
        </w:rPr>
      </w:pPr>
      <w:hyperlink r:id="rId26" w:history="1">
        <w:r w:rsidRPr="00E43F5F">
          <w:rPr>
            <w:rStyle w:val="Hyperlink"/>
            <w:rFonts w:ascii="Arial" w:hAnsi="Arial" w:cs="Arial"/>
            <w:color w:val="auto"/>
            <w:sz w:val="12"/>
            <w:szCs w:val="12"/>
            <w:u w:val="none"/>
          </w:rPr>
          <w:t>http://commons.wikimedia.org/wiki/File:Ocelot_%28Leopardus_pardalis%29-8.jpg?uselang=cs</w:t>
        </w:r>
      </w:hyperlink>
    </w:p>
    <w:p w:rsidR="00791AE1" w:rsidRDefault="00791AE1" w:rsidP="00E43F5F">
      <w:pPr>
        <w:jc w:val="both"/>
        <w:rPr>
          <w:rFonts w:ascii="Arial" w:hAnsi="Arial" w:cs="Arial"/>
        </w:rPr>
      </w:pPr>
      <w:r>
        <w:rPr>
          <w:noProof/>
          <w:lang w:eastAsia="cs-CZ"/>
        </w:rPr>
        <w:pict>
          <v:shape id="Obrázek 11" o:spid="_x0000_s1040" type="#_x0000_t75" alt="Smilodon" style="position:absolute;left:0;text-align:left;margin-left:-15pt;margin-top:16.15pt;width:177pt;height:136.5pt;z-index:-251657728;visibility:visible">
            <v:imagedata r:id="rId27" o:title=""/>
          </v:shape>
        </w:pict>
      </w:r>
      <w:r>
        <w:rPr>
          <w:rFonts w:ascii="Arial" w:hAnsi="Arial" w:cs="Arial"/>
        </w:rPr>
        <w:t>g)…………………………………..  h) …………………………………….. i) ……………………………………..</w:t>
      </w:r>
    </w:p>
    <w:p w:rsidR="00791AE1" w:rsidRDefault="00791AE1" w:rsidP="00E43F5F">
      <w:pPr>
        <w:jc w:val="both"/>
        <w:rPr>
          <w:rFonts w:ascii="Arial" w:hAnsi="Arial" w:cs="Arial"/>
        </w:rPr>
      </w:pPr>
    </w:p>
    <w:p w:rsidR="00791AE1" w:rsidRDefault="00791AE1" w:rsidP="00E43F5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91AE1" w:rsidRDefault="00791AE1" w:rsidP="00E43F5F">
      <w:pPr>
        <w:jc w:val="both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j) …………………………………………………</w:t>
      </w:r>
    </w:p>
    <w:p w:rsidR="00791AE1" w:rsidRDefault="00791AE1" w:rsidP="00E43F5F">
      <w:pPr>
        <w:jc w:val="both"/>
        <w:rPr>
          <w:rFonts w:ascii="Arial" w:hAnsi="Arial" w:cs="Arial"/>
          <w:sz w:val="12"/>
          <w:szCs w:val="12"/>
        </w:rPr>
      </w:pPr>
    </w:p>
    <w:p w:rsidR="00791AE1" w:rsidRDefault="00791AE1" w:rsidP="00E43F5F">
      <w:pPr>
        <w:jc w:val="both"/>
        <w:rPr>
          <w:rFonts w:ascii="Arial" w:hAnsi="Arial" w:cs="Arial"/>
          <w:sz w:val="12"/>
          <w:szCs w:val="12"/>
        </w:rPr>
      </w:pPr>
      <w:hyperlink r:id="rId28" w:history="1">
        <w:r w:rsidRPr="00F4294E">
          <w:rPr>
            <w:rStyle w:val="Hyperlink"/>
            <w:rFonts w:ascii="Arial" w:hAnsi="Arial" w:cs="Arial"/>
            <w:sz w:val="12"/>
            <w:szCs w:val="12"/>
          </w:rPr>
          <w:t>http://upload.wikimedia.org/wikipedia/commons/7/79/Smilodon.jpg</w:t>
        </w:r>
      </w:hyperlink>
    </w:p>
    <w:p w:rsidR="00791AE1" w:rsidRPr="00E43F5F" w:rsidRDefault="00791AE1" w:rsidP="00E43F5F">
      <w:pPr>
        <w:jc w:val="both"/>
        <w:rPr>
          <w:rFonts w:ascii="Arial" w:hAnsi="Arial" w:cs="Arial"/>
          <w:sz w:val="12"/>
          <w:szCs w:val="12"/>
        </w:rPr>
      </w:pPr>
    </w:p>
    <w:p w:rsidR="00791AE1" w:rsidRPr="00E008F3" w:rsidRDefault="00791AE1" w:rsidP="004F237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15" o:spid="_x0000_s1041" type="#_x0000_t75" style="position:absolute;left:0;text-align:left;margin-left:8.25pt;margin-top:15pt;width:97.35pt;height:119.25pt;z-index:-251653632;visibility:visible">
            <v:imagedata r:id="rId29" o:title=""/>
          </v:shape>
        </w:pict>
      </w:r>
      <w:r w:rsidRPr="00E008F3">
        <w:rPr>
          <w:rFonts w:ascii="Arial" w:hAnsi="Arial" w:cs="Arial"/>
          <w:sz w:val="24"/>
          <w:szCs w:val="24"/>
          <w:u w:val="single"/>
        </w:rPr>
        <w:t>Poznáš, čí je to srst? (</w:t>
      </w:r>
      <w:r w:rsidRPr="00E008F3">
        <w:rPr>
          <w:rFonts w:ascii="Arial" w:hAnsi="Arial" w:cs="Arial"/>
          <w:i/>
          <w:iCs/>
          <w:sz w:val="24"/>
          <w:szCs w:val="24"/>
          <w:u w:val="single"/>
        </w:rPr>
        <w:t>levhart, lev, tygr, gepard)</w:t>
      </w:r>
    </w:p>
    <w:p w:rsidR="00791AE1" w:rsidRDefault="00791AE1" w:rsidP="008B14C2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4" o:spid="_x0000_s1042" type="#_x0000_t75" style="position:absolute;left:0;text-align:left;margin-left:131.25pt;margin-top:2.85pt;width:123pt;height:90.75pt;z-index:-251654656;visibility:visible">
            <v:imagedata r:id="rId30" o:title=""/>
          </v:shape>
        </w:pict>
      </w:r>
      <w:r>
        <w:rPr>
          <w:noProof/>
          <w:lang w:eastAsia="cs-CZ"/>
        </w:rPr>
        <w:pict>
          <v:shape id="Obrázek 13" o:spid="_x0000_s1043" type="#_x0000_t75" style="position:absolute;left:0;text-align:left;margin-left:270.75pt;margin-top:2.9pt;width:116.25pt;height:90.75pt;z-index:-251655680;visibility:visible">
            <v:imagedata r:id="rId31" o:title=""/>
          </v:shape>
        </w:pict>
      </w:r>
      <w:r>
        <w:rPr>
          <w:noProof/>
          <w:lang w:eastAsia="cs-CZ"/>
        </w:rPr>
        <w:pict>
          <v:shape id="Obrázek 12" o:spid="_x0000_s1044" type="#_x0000_t75" style="position:absolute;left:0;text-align:left;margin-left:423pt;margin-top:2.9pt;width:107.2pt;height:90.7pt;z-index:-251656704;visibility:visible">
            <v:imagedata r:id="rId32" o:title=""/>
          </v:shape>
        </w:pict>
      </w:r>
    </w:p>
    <w:p w:rsidR="00791AE1" w:rsidRDefault="00791AE1" w:rsidP="008B14C2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8B14C2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8B14C2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8B14C2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8B14C2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8B14C2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8B14C2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8B14C2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k) …………………….       l) ……………………….. m) ……………………….. n) ………………………</w:t>
      </w: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165CCD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Pr="00E978CC" w:rsidRDefault="00791AE1" w:rsidP="00E978CC">
      <w:pPr>
        <w:jc w:val="both"/>
        <w:rPr>
          <w:rFonts w:ascii="Arial" w:hAnsi="Arial" w:cs="Arial"/>
          <w:sz w:val="24"/>
          <w:szCs w:val="24"/>
        </w:rPr>
      </w:pPr>
    </w:p>
    <w:p w:rsidR="00791AE1" w:rsidRPr="00E008F3" w:rsidRDefault="00791AE1" w:rsidP="00165CCD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17" o:spid="_x0000_s1045" type="#_x0000_t75" style="position:absolute;left:0;text-align:left;margin-left:9pt;margin-top:9pt;width:85.85pt;height:75pt;z-index:-251651584;visibility:visible">
            <v:imagedata r:id="rId33" o:title=""/>
            <w10:wrap type="square"/>
          </v:shape>
        </w:pict>
      </w:r>
      <w:r w:rsidRPr="00E008F3">
        <w:rPr>
          <w:rFonts w:ascii="Arial" w:hAnsi="Arial" w:cs="Arial"/>
          <w:sz w:val="24"/>
          <w:szCs w:val="24"/>
          <w:u w:val="single"/>
        </w:rPr>
        <w:t>Hádej, kdo jsem?</w:t>
      </w:r>
    </w:p>
    <w:p w:rsidR="00791AE1" w:rsidRDefault="00791AE1" w:rsidP="001C0E82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E978C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 svůj vzhled a sílu, jsem nazýván králem zvířat. Žiji ve smečkách, kde je více samic. Samci mají kolem hlavy na krku a na ramenou mohutnou hřívu. Na špičce ocasu mají štětku z delších tmavých chlupů. Vyskytuji se v savanách, buši a lovím zebry, pakoně, buvoli, hlodavce, zajíce aj.  Jsem na státním symbolu ČR.</w:t>
      </w:r>
    </w:p>
    <w:p w:rsidR="00791AE1" w:rsidRDefault="00791AE1" w:rsidP="001C0E82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………………………………………………………………</w:t>
      </w:r>
    </w:p>
    <w:p w:rsidR="00791AE1" w:rsidRDefault="00791AE1" w:rsidP="009826C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Jsem nazývaná kuguár nebo horský lev. Srst mám jednobarevnou žlutohnědou. Vydávám zvuky příšerného lidského vřískotu, ale jiné neumím. Vyskytuji se v Severní a Jižní Americe. Mojí potravou jsou malí savci (krysy, králíci, myši, zajíci) příležitostně ulovím losa, ovce, dobytče, vzácně zdechliny. ………………………………………………………………..</w:t>
      </w:r>
    </w:p>
    <w:p w:rsidR="00791AE1" w:rsidRDefault="00791AE1" w:rsidP="009826C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Mám tmavě oranžovou srst s výraznou černou pruhovanou kresbou. Vyskytuji se v jižní a východní Asii. Jsem chráněný, neboť jsem byl skoro vyhuben. Pytláctví, ničení životního prostředí, nedostatek kořisti, touha po mé kožešině, mých kostech (jsou prý léčivé) mě skoro zahubila. Lovím hlavně v noci vysokou zvěř a divoká prasata, někdy i dobytek, opice, ptáky a plazy.   ………………………………………………………………………………………</w:t>
      </w:r>
    </w:p>
    <w:p w:rsidR="00791AE1" w:rsidRDefault="00791AE1" w:rsidP="009826C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Jsem oproti jiným kočkovitým šelmám hojně rozšířený. Mojí potravou jsou velcí savci (antilopy), ale i brouci. Zvykl jsem si na život lidí a lovím i několik kilometrů od měst. Na těle mám také kresbu. Černé kresby a skvrny na končetinách a na hlavě doplňují rozety se světlým středem na těle. Základní barva těla je světlá. Máme kroužkovaný ocas. Velká hlava skrývá mohutné žvýkací svaly, slouží k zabití a rozporcování kořisti. Moje genetická změna vytváří jiný druh – pantera (černá barva).</w:t>
      </w:r>
    </w:p>
    <w:p w:rsidR="00791AE1" w:rsidRDefault="00791AE1" w:rsidP="009B6BB0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……………………………………………………………………………………….</w:t>
      </w:r>
    </w:p>
    <w:p w:rsidR="00791AE1" w:rsidRPr="009826CD" w:rsidRDefault="00791AE1" w:rsidP="009826C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Nazývám se čita. Jsem nejrychlejší zvíře světa, dokážu běžet i 100km/hod po dobu 10 – 20 vteřin. Pak se začnu přehřívat. Lovím gazely, antilopy i zajíce. Jsem typický pro africké stepi. Nemám zatažitelné drápy. Mám nažloutlou srst posetou černými skvrnami. Také mám proužkovaný ocas.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…………………………………………………………...</w:t>
      </w:r>
    </w:p>
    <w:p w:rsidR="00791AE1" w:rsidRDefault="00791AE1" w:rsidP="004F237C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9" o:spid="_x0000_s1046" type="#_x0000_t75" style="position:absolute;left:0;text-align:left;margin-left:312.75pt;margin-top:7.75pt;width:196.5pt;height:155.25pt;flip:x;z-index:-251650560;visibility:visible">
            <v:imagedata r:id="rId34" o:title=""/>
          </v:shape>
        </w:pict>
      </w:r>
    </w:p>
    <w:p w:rsidR="00791AE1" w:rsidRDefault="00791AE1" w:rsidP="001C0E82">
      <w:pPr>
        <w:pStyle w:val="ListParagraph"/>
        <w:jc w:val="right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6" o:spid="_x0000_s1047" type="#_x0000_t75" style="position:absolute;left:0;text-align:left;margin-left:61.5pt;margin-top:.05pt;width:153pt;height:143.2pt;z-index:-251652608;visibility:visible">
            <v:imagedata r:id="rId35" o:title=""/>
          </v:shape>
        </w:pict>
      </w:r>
    </w:p>
    <w:p w:rsidR="00791AE1" w:rsidRDefault="00791AE1" w:rsidP="004F237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4F237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4F237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4F237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4F237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4F237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4F237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4F237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91AE1" w:rsidRDefault="00791AE1" w:rsidP="005A3B78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t>Anotace</w:t>
      </w:r>
    </w:p>
    <w:p w:rsidR="00791AE1" w:rsidRDefault="00791AE1" w:rsidP="005A3B78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791AE1" w:rsidRPr="00CE6E0A">
        <w:trPr>
          <w:trHeight w:val="567"/>
        </w:trPr>
        <w:tc>
          <w:tcPr>
            <w:tcW w:w="1781" w:type="pct"/>
            <w:vAlign w:val="center"/>
          </w:tcPr>
          <w:p w:rsidR="00791AE1" w:rsidRPr="00CE6E0A" w:rsidRDefault="00791AE1" w:rsidP="00CE6E0A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CE6E0A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791AE1" w:rsidRPr="00CE6E0A" w:rsidRDefault="00791AE1" w:rsidP="00CE6E0A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CE6E0A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791AE1" w:rsidRPr="00CE6E0A">
        <w:trPr>
          <w:trHeight w:val="794"/>
        </w:trPr>
        <w:tc>
          <w:tcPr>
            <w:tcW w:w="1781" w:type="pct"/>
            <w:vAlign w:val="center"/>
          </w:tcPr>
          <w:p w:rsidR="00791AE1" w:rsidRPr="00CE6E0A" w:rsidRDefault="00791AE1" w:rsidP="00CE6E0A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CE6E0A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791AE1" w:rsidRPr="00CE6E0A" w:rsidRDefault="00791AE1" w:rsidP="00CE6E0A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CE6E0A">
              <w:rPr>
                <w:sz w:val="20"/>
                <w:szCs w:val="20"/>
                <w:lang w:eastAsia="cs-CZ"/>
              </w:rPr>
              <w:t>Doplňovačka, poznávačka, přiřazovačka</w:t>
            </w:r>
          </w:p>
        </w:tc>
      </w:tr>
      <w:tr w:rsidR="00791AE1" w:rsidRPr="00CE6E0A">
        <w:trPr>
          <w:trHeight w:val="794"/>
        </w:trPr>
        <w:tc>
          <w:tcPr>
            <w:tcW w:w="1781" w:type="pct"/>
            <w:vAlign w:val="center"/>
          </w:tcPr>
          <w:p w:rsidR="00791AE1" w:rsidRPr="00CE6E0A" w:rsidRDefault="00791AE1" w:rsidP="00CE6E0A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CE6E0A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791AE1" w:rsidRPr="00CE6E0A" w:rsidRDefault="00791AE1" w:rsidP="00CE6E0A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CE6E0A">
              <w:rPr>
                <w:sz w:val="20"/>
                <w:szCs w:val="20"/>
                <w:lang w:eastAsia="cs-CZ"/>
              </w:rPr>
              <w:t>4</w:t>
            </w:r>
            <w:bookmarkStart w:id="0" w:name="_GoBack"/>
            <w:bookmarkEnd w:id="0"/>
          </w:p>
        </w:tc>
      </w:tr>
      <w:tr w:rsidR="00791AE1" w:rsidRPr="00CE6E0A">
        <w:trPr>
          <w:trHeight w:val="794"/>
        </w:trPr>
        <w:tc>
          <w:tcPr>
            <w:tcW w:w="1781" w:type="pct"/>
            <w:vAlign w:val="center"/>
          </w:tcPr>
          <w:p w:rsidR="00791AE1" w:rsidRPr="00CE6E0A" w:rsidRDefault="00791AE1" w:rsidP="00CE6E0A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CE6E0A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791AE1" w:rsidRPr="00CE6E0A" w:rsidRDefault="00791AE1" w:rsidP="00CE6E0A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CE6E0A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791AE1" w:rsidRPr="00CE6E0A">
        <w:trPr>
          <w:trHeight w:val="794"/>
        </w:trPr>
        <w:tc>
          <w:tcPr>
            <w:tcW w:w="1781" w:type="pct"/>
            <w:vAlign w:val="center"/>
          </w:tcPr>
          <w:p w:rsidR="00791AE1" w:rsidRPr="00CE6E0A" w:rsidRDefault="00791AE1" w:rsidP="00CE6E0A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CE6E0A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791AE1" w:rsidRPr="00CE6E0A" w:rsidRDefault="00791AE1" w:rsidP="00CE6E0A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791AE1" w:rsidRDefault="00791AE1" w:rsidP="005A3B78"/>
    <w:p w:rsidR="00791AE1" w:rsidRDefault="00791AE1" w:rsidP="005A3B78">
      <w:pPr>
        <w:jc w:val="center"/>
        <w:rPr>
          <w:rFonts w:ascii="Arial" w:hAnsi="Arial" w:cs="Arial"/>
          <w:sz w:val="18"/>
          <w:szCs w:val="18"/>
        </w:rPr>
      </w:pPr>
    </w:p>
    <w:p w:rsidR="00791AE1" w:rsidRDefault="00791AE1" w:rsidP="005A3B78">
      <w:pPr>
        <w:jc w:val="center"/>
        <w:rPr>
          <w:rFonts w:ascii="Arial" w:hAnsi="Arial" w:cs="Arial"/>
          <w:sz w:val="18"/>
          <w:szCs w:val="18"/>
        </w:rPr>
      </w:pPr>
    </w:p>
    <w:p w:rsidR="00791AE1" w:rsidRPr="00737901" w:rsidRDefault="00791AE1" w:rsidP="005A3B78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791AE1" w:rsidRDefault="00791AE1" w:rsidP="005A3B78">
      <w:pPr>
        <w:rPr>
          <w:rFonts w:ascii="Arial" w:hAnsi="Arial" w:cs="Arial"/>
          <w:sz w:val="28"/>
          <w:szCs w:val="28"/>
        </w:rPr>
      </w:pPr>
    </w:p>
    <w:p w:rsidR="00791AE1" w:rsidRDefault="00791AE1" w:rsidP="005A3B78">
      <w:pPr>
        <w:rPr>
          <w:rFonts w:ascii="Arial" w:hAnsi="Arial" w:cs="Arial"/>
          <w:sz w:val="28"/>
          <w:szCs w:val="28"/>
        </w:rPr>
      </w:pPr>
    </w:p>
    <w:p w:rsidR="00791AE1" w:rsidRDefault="00791AE1" w:rsidP="005A3B78"/>
    <w:p w:rsidR="00791AE1" w:rsidRPr="00737901" w:rsidRDefault="00791AE1" w:rsidP="005A3B78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791AE1" w:rsidRDefault="00791AE1" w:rsidP="005A3B7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791AE1" w:rsidRPr="00737901" w:rsidRDefault="00791AE1" w:rsidP="005A3B7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791AE1" w:rsidRPr="00737901" w:rsidRDefault="00791AE1" w:rsidP="005A3B7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791AE1" w:rsidRPr="00737901" w:rsidRDefault="00791AE1" w:rsidP="005A3B7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791AE1" w:rsidRPr="00737901" w:rsidRDefault="00791AE1" w:rsidP="005A3B7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791AE1" w:rsidRPr="00737901" w:rsidRDefault="00791AE1" w:rsidP="005A3B78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791AE1" w:rsidRPr="00737901" w:rsidRDefault="00791AE1" w:rsidP="005A3B7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791AE1" w:rsidRDefault="00791AE1" w:rsidP="005A3B78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791AE1" w:rsidRDefault="00791AE1" w:rsidP="005A3B78">
      <w:pPr>
        <w:rPr>
          <w:rFonts w:ascii="Arial" w:hAnsi="Arial" w:cs="Arial"/>
          <w:color w:val="000000"/>
          <w:sz w:val="20"/>
          <w:szCs w:val="20"/>
        </w:rPr>
      </w:pPr>
    </w:p>
    <w:p w:rsidR="00791AE1" w:rsidRDefault="00791AE1" w:rsidP="005A3B78">
      <w:pPr>
        <w:rPr>
          <w:rFonts w:ascii="Arial" w:hAnsi="Arial" w:cs="Arial"/>
          <w:color w:val="000000"/>
          <w:sz w:val="20"/>
          <w:szCs w:val="20"/>
        </w:rPr>
      </w:pPr>
    </w:p>
    <w:p w:rsidR="00791AE1" w:rsidRDefault="00791AE1" w:rsidP="005A3B78">
      <w:pPr>
        <w:rPr>
          <w:rFonts w:ascii="Arial" w:hAnsi="Arial" w:cs="Arial"/>
          <w:color w:val="000000"/>
          <w:sz w:val="20"/>
          <w:szCs w:val="20"/>
        </w:rPr>
      </w:pPr>
    </w:p>
    <w:p w:rsidR="00791AE1" w:rsidRDefault="00791AE1" w:rsidP="005A3B78">
      <w:pPr>
        <w:rPr>
          <w:rFonts w:ascii="Arial" w:hAnsi="Arial" w:cs="Arial"/>
          <w:color w:val="000000"/>
          <w:sz w:val="20"/>
          <w:szCs w:val="20"/>
        </w:rPr>
      </w:pPr>
    </w:p>
    <w:p w:rsidR="00791AE1" w:rsidRDefault="00791AE1" w:rsidP="005A3B78">
      <w:pPr>
        <w:rPr>
          <w:rFonts w:ascii="Arial" w:hAnsi="Arial" w:cs="Arial"/>
          <w:color w:val="000000"/>
          <w:sz w:val="20"/>
          <w:szCs w:val="20"/>
        </w:rPr>
      </w:pPr>
    </w:p>
    <w:p w:rsidR="00791AE1" w:rsidRDefault="00791AE1" w:rsidP="005A3B78">
      <w:pPr>
        <w:rPr>
          <w:rFonts w:ascii="Arial" w:hAnsi="Arial" w:cs="Arial"/>
          <w:color w:val="000000"/>
          <w:sz w:val="20"/>
          <w:szCs w:val="20"/>
        </w:rPr>
      </w:pPr>
    </w:p>
    <w:p w:rsidR="00791AE1" w:rsidRDefault="00791AE1" w:rsidP="005A3B78">
      <w:pPr>
        <w:rPr>
          <w:rFonts w:ascii="Arial" w:hAnsi="Arial" w:cs="Arial"/>
          <w:color w:val="000000"/>
          <w:sz w:val="20"/>
          <w:szCs w:val="20"/>
        </w:rPr>
      </w:pPr>
    </w:p>
    <w:p w:rsidR="00791AE1" w:rsidRDefault="00791AE1" w:rsidP="005A3B78">
      <w:pPr>
        <w:rPr>
          <w:rFonts w:ascii="Arial" w:hAnsi="Arial" w:cs="Arial"/>
          <w:color w:val="000000"/>
          <w:sz w:val="20"/>
          <w:szCs w:val="20"/>
        </w:rPr>
      </w:pPr>
    </w:p>
    <w:p w:rsidR="00791AE1" w:rsidRDefault="00791AE1" w:rsidP="005A3B78">
      <w:pPr>
        <w:rPr>
          <w:rFonts w:ascii="Arial" w:hAnsi="Arial" w:cs="Arial"/>
          <w:sz w:val="24"/>
          <w:szCs w:val="24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791AE1" w:rsidRDefault="00791AE1" w:rsidP="004F237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hyperlink r:id="rId36" w:history="1">
        <w:r w:rsidRPr="002361E3">
          <w:rPr>
            <w:rStyle w:val="Hyperlink"/>
            <w:rFonts w:ascii="Arial" w:hAnsi="Arial" w:cs="Arial"/>
            <w:sz w:val="24"/>
            <w:szCs w:val="24"/>
          </w:rPr>
          <w:t>http://cs.wikipedia.org/wiki/Soubor:Lion_waiting_in_Namibia.jpg</w:t>
        </w:r>
      </w:hyperlink>
    </w:p>
    <w:p w:rsidR="00791AE1" w:rsidRDefault="00791AE1" w:rsidP="004F237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hyperlink r:id="rId37" w:history="1">
        <w:r w:rsidRPr="002361E3">
          <w:rPr>
            <w:rStyle w:val="Hyperlink"/>
            <w:rFonts w:ascii="Arial" w:hAnsi="Arial" w:cs="Arial"/>
            <w:sz w:val="24"/>
            <w:szCs w:val="24"/>
          </w:rPr>
          <w:t>http://cs.wikipedia.org/wiki/Soubor:Panthera_tigris_corbetti_090901.jpg</w:t>
        </w:r>
      </w:hyperlink>
    </w:p>
    <w:p w:rsidR="00791AE1" w:rsidRDefault="00791AE1" w:rsidP="00E904DE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hyperlink r:id="rId38" w:history="1">
        <w:r w:rsidRPr="002361E3">
          <w:rPr>
            <w:rStyle w:val="Hyperlink"/>
            <w:rFonts w:ascii="Arial" w:hAnsi="Arial" w:cs="Arial"/>
            <w:sz w:val="24"/>
            <w:szCs w:val="24"/>
          </w:rPr>
          <w:t>http://cs.wikipedia.org/wiki/Soubor:Amur_Leopard_3.jpg</w:t>
        </w:r>
      </w:hyperlink>
    </w:p>
    <w:p w:rsidR="00791AE1" w:rsidRDefault="00791AE1" w:rsidP="00E904DE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hyperlink r:id="rId39" w:history="1">
        <w:r w:rsidRPr="002361E3">
          <w:rPr>
            <w:rStyle w:val="Hyperlink"/>
            <w:rFonts w:ascii="Arial" w:hAnsi="Arial" w:cs="Arial"/>
            <w:sz w:val="24"/>
            <w:szCs w:val="24"/>
          </w:rPr>
          <w:t>http://cs.wikipedia.org/wiki/Soubor:Jaguar_tier_2.jpg</w:t>
        </w:r>
      </w:hyperlink>
    </w:p>
    <w:p w:rsidR="00791AE1" w:rsidRDefault="00791AE1" w:rsidP="00E904DE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hyperlink r:id="rId40" w:history="1">
        <w:r w:rsidRPr="002361E3">
          <w:rPr>
            <w:rStyle w:val="Hyperlink"/>
            <w:rFonts w:ascii="Arial" w:hAnsi="Arial" w:cs="Arial"/>
            <w:sz w:val="24"/>
            <w:szCs w:val="24"/>
          </w:rPr>
          <w:t>http://cs.wikipedia.org/wiki/Soubor:Two_cheetahs_together.jpg</w:t>
        </w:r>
      </w:hyperlink>
    </w:p>
    <w:p w:rsidR="00791AE1" w:rsidRPr="008B14C2" w:rsidRDefault="00791AE1" w:rsidP="008B14C2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hyperlink r:id="rId41" w:history="1">
        <w:r w:rsidRPr="002361E3">
          <w:rPr>
            <w:rStyle w:val="Hyperlink"/>
            <w:rFonts w:ascii="Arial" w:hAnsi="Arial" w:cs="Arial"/>
            <w:sz w:val="24"/>
            <w:szCs w:val="24"/>
          </w:rPr>
          <w:t>http://commons.wikimedia.org/wiki/File:PumaNov06.jpg?uselang=cs</w:t>
        </w:r>
      </w:hyperlink>
    </w:p>
    <w:p w:rsidR="00791AE1" w:rsidRDefault="00791AE1" w:rsidP="00192FC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92FC9">
        <w:rPr>
          <w:rFonts w:ascii="Arial" w:hAnsi="Arial" w:cs="Arial"/>
          <w:sz w:val="24"/>
          <w:szCs w:val="24"/>
        </w:rPr>
        <w:t>http://cs.wikipedia.org/wiki/Soubor:Serval_in_Tanzania.jpg</w:t>
      </w:r>
    </w:p>
    <w:p w:rsidR="00791AE1" w:rsidRDefault="00791AE1" w:rsidP="00192FC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hyperlink r:id="rId42" w:history="1">
        <w:r w:rsidRPr="002361E3">
          <w:rPr>
            <w:rStyle w:val="Hyperlink"/>
            <w:rFonts w:ascii="Arial" w:hAnsi="Arial" w:cs="Arial"/>
            <w:sz w:val="24"/>
            <w:szCs w:val="24"/>
          </w:rPr>
          <w:t>http://cs.wikipedia.org/wiki/Soubor:Caracal_hunting_in_the_serengeti.jpg</w:t>
        </w:r>
      </w:hyperlink>
    </w:p>
    <w:p w:rsidR="00791AE1" w:rsidRDefault="00791AE1" w:rsidP="00192FC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hyperlink r:id="rId43" w:history="1">
        <w:r w:rsidRPr="002361E3">
          <w:rPr>
            <w:rStyle w:val="Hyperlink"/>
            <w:rFonts w:ascii="Arial" w:hAnsi="Arial" w:cs="Arial"/>
            <w:sz w:val="24"/>
            <w:szCs w:val="24"/>
          </w:rPr>
          <w:t>http://commons.wikimedia.org/wiki/File:Ocelot_%28Leopardus_pardalis%29-8.jpg?uselang=cs</w:t>
        </w:r>
      </w:hyperlink>
    </w:p>
    <w:p w:rsidR="00791AE1" w:rsidRPr="004F237C" w:rsidRDefault="00791AE1" w:rsidP="00E43F5F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43F5F">
        <w:rPr>
          <w:rFonts w:ascii="Arial" w:hAnsi="Arial" w:cs="Arial"/>
          <w:sz w:val="24"/>
          <w:szCs w:val="24"/>
        </w:rPr>
        <w:t>http://upload.wikimedia.org/wikipedia/commons/7/79/Smilodon.jpg</w:t>
      </w:r>
    </w:p>
    <w:sectPr w:rsidR="00791AE1" w:rsidRPr="004F237C" w:rsidSect="004F23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C435B"/>
    <w:multiLevelType w:val="hybridMultilevel"/>
    <w:tmpl w:val="6E0C4E86"/>
    <w:lvl w:ilvl="0" w:tplc="0D4A14F6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140" w:hanging="360"/>
      </w:pPr>
    </w:lvl>
    <w:lvl w:ilvl="2" w:tplc="0405001B">
      <w:start w:val="1"/>
      <w:numFmt w:val="lowerRoman"/>
      <w:lvlText w:val="%3."/>
      <w:lvlJc w:val="right"/>
      <w:pPr>
        <w:ind w:left="1860" w:hanging="180"/>
      </w:pPr>
    </w:lvl>
    <w:lvl w:ilvl="3" w:tplc="0405000F">
      <w:start w:val="1"/>
      <w:numFmt w:val="decimal"/>
      <w:lvlText w:val="%4."/>
      <w:lvlJc w:val="left"/>
      <w:pPr>
        <w:ind w:left="2580" w:hanging="360"/>
      </w:pPr>
    </w:lvl>
    <w:lvl w:ilvl="4" w:tplc="04050019">
      <w:start w:val="1"/>
      <w:numFmt w:val="lowerLetter"/>
      <w:lvlText w:val="%5."/>
      <w:lvlJc w:val="left"/>
      <w:pPr>
        <w:ind w:left="3300" w:hanging="360"/>
      </w:pPr>
    </w:lvl>
    <w:lvl w:ilvl="5" w:tplc="0405001B">
      <w:start w:val="1"/>
      <w:numFmt w:val="lowerRoman"/>
      <w:lvlText w:val="%6."/>
      <w:lvlJc w:val="right"/>
      <w:pPr>
        <w:ind w:left="4020" w:hanging="180"/>
      </w:pPr>
    </w:lvl>
    <w:lvl w:ilvl="6" w:tplc="0405000F">
      <w:start w:val="1"/>
      <w:numFmt w:val="decimal"/>
      <w:lvlText w:val="%7."/>
      <w:lvlJc w:val="left"/>
      <w:pPr>
        <w:ind w:left="4740" w:hanging="360"/>
      </w:pPr>
    </w:lvl>
    <w:lvl w:ilvl="7" w:tplc="04050019">
      <w:start w:val="1"/>
      <w:numFmt w:val="lowerLetter"/>
      <w:lvlText w:val="%8."/>
      <w:lvlJc w:val="left"/>
      <w:pPr>
        <w:ind w:left="5460" w:hanging="360"/>
      </w:pPr>
    </w:lvl>
    <w:lvl w:ilvl="8" w:tplc="0405001B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4B251230"/>
    <w:multiLevelType w:val="hybridMultilevel"/>
    <w:tmpl w:val="89B0B4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5D139E"/>
    <w:multiLevelType w:val="hybridMultilevel"/>
    <w:tmpl w:val="EEA61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EB5789"/>
    <w:multiLevelType w:val="hybridMultilevel"/>
    <w:tmpl w:val="866662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5245"/>
    <w:rsid w:val="00035245"/>
    <w:rsid w:val="00147FCC"/>
    <w:rsid w:val="001548A6"/>
    <w:rsid w:val="00165CCD"/>
    <w:rsid w:val="00192FC9"/>
    <w:rsid w:val="001C0E82"/>
    <w:rsid w:val="002361E3"/>
    <w:rsid w:val="00276254"/>
    <w:rsid w:val="0037337B"/>
    <w:rsid w:val="004E1E77"/>
    <w:rsid w:val="004F237C"/>
    <w:rsid w:val="00570904"/>
    <w:rsid w:val="005A3B78"/>
    <w:rsid w:val="006D6986"/>
    <w:rsid w:val="00737901"/>
    <w:rsid w:val="00791AE1"/>
    <w:rsid w:val="008B14C2"/>
    <w:rsid w:val="009826CD"/>
    <w:rsid w:val="009B6BB0"/>
    <w:rsid w:val="00AE09F7"/>
    <w:rsid w:val="00CE6E0A"/>
    <w:rsid w:val="00E008F3"/>
    <w:rsid w:val="00E43F5F"/>
    <w:rsid w:val="00E67E12"/>
    <w:rsid w:val="00E904DE"/>
    <w:rsid w:val="00E978CC"/>
    <w:rsid w:val="00F42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37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F237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F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237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F237C"/>
    <w:rPr>
      <w:color w:val="0000FF"/>
      <w:u w:val="single"/>
    </w:rPr>
  </w:style>
  <w:style w:type="table" w:styleId="TableGrid">
    <w:name w:val="Table Grid"/>
    <w:basedOn w:val="TableNormal"/>
    <w:uiPriority w:val="99"/>
    <w:rsid w:val="005A3B78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5A3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cs.wikipedia.org/wiki/Soubor:Amur_Leopard_3.jpg" TargetMode="External"/><Relationship Id="rId18" Type="http://schemas.openxmlformats.org/officeDocument/2006/relationships/hyperlink" Target="http://cs.wikipedia.org/wiki/Soubor:Two_cheetahs_together.jpg" TargetMode="External"/><Relationship Id="rId26" Type="http://schemas.openxmlformats.org/officeDocument/2006/relationships/hyperlink" Target="http://commons.wikimedia.org/wiki/File:Ocelot_%28Leopardus_pardalis%29-8.jpg?uselang=cs" TargetMode="External"/><Relationship Id="rId39" Type="http://schemas.openxmlformats.org/officeDocument/2006/relationships/hyperlink" Target="http://cs.wikipedia.org/wiki/Soubor:Jaguar_tier_2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image" Target="media/image20.wmf"/><Relationship Id="rId42" Type="http://schemas.openxmlformats.org/officeDocument/2006/relationships/hyperlink" Target="http://cs.wikipedia.org/wiki/Soubor:Caracal_hunting_in_the_serengeti.jpg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://cs.wikipedia.org/wiki/Soubor:Panthera_tigris_corbetti_090901.jpg" TargetMode="External"/><Relationship Id="rId17" Type="http://schemas.openxmlformats.org/officeDocument/2006/relationships/hyperlink" Target="http://cs.wikipedia.org/wiki/Soubor:Jaguar_tier_2.jpg" TargetMode="External"/><Relationship Id="rId25" Type="http://schemas.openxmlformats.org/officeDocument/2006/relationships/hyperlink" Target="http://cs.wikipedia.org/wiki/Soubor:Caracal_hunting_in_the_serengeti.jpg" TargetMode="External"/><Relationship Id="rId33" Type="http://schemas.openxmlformats.org/officeDocument/2006/relationships/image" Target="media/image19.png"/><Relationship Id="rId38" Type="http://schemas.openxmlformats.org/officeDocument/2006/relationships/hyperlink" Target="http://cs.wikipedia.org/wiki/Soubor:Amur_Leopard_3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0.jpeg"/><Relationship Id="rId29" Type="http://schemas.openxmlformats.org/officeDocument/2006/relationships/image" Target="media/image15.png"/><Relationship Id="rId41" Type="http://schemas.openxmlformats.org/officeDocument/2006/relationships/hyperlink" Target="http://commons.wikimedia.org/wiki/File:PumaNov06.jpg?uselang=c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s.wikipedia.org/wiki/Soubor:Lion_waiting_in_Namibia.jpg" TargetMode="External"/><Relationship Id="rId24" Type="http://schemas.openxmlformats.org/officeDocument/2006/relationships/hyperlink" Target="http://cs.wikipedia.org/wiki/Soubor:Serval_in_Tanzania.jpg" TargetMode="External"/><Relationship Id="rId32" Type="http://schemas.openxmlformats.org/officeDocument/2006/relationships/image" Target="media/image18.png"/><Relationship Id="rId37" Type="http://schemas.openxmlformats.org/officeDocument/2006/relationships/hyperlink" Target="http://cs.wikipedia.org/wiki/Soubor:Panthera_tigris_corbetti_090901.jpg" TargetMode="External"/><Relationship Id="rId40" Type="http://schemas.openxmlformats.org/officeDocument/2006/relationships/hyperlink" Target="http://cs.wikipedia.org/wiki/Soubor:Two_cheetahs_together.jpg" TargetMode="External"/><Relationship Id="rId45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3.jpeg"/><Relationship Id="rId28" Type="http://schemas.openxmlformats.org/officeDocument/2006/relationships/hyperlink" Target="http://upload.wikimedia.org/wikipedia/commons/7/79/Smilodon.jpg" TargetMode="External"/><Relationship Id="rId36" Type="http://schemas.openxmlformats.org/officeDocument/2006/relationships/hyperlink" Target="http://cs.wikipedia.org/wiki/Soubor:Lion_waiting_in_Namibia.jpg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://commons.wikimedia.org/wiki/File:PumaNov06.jpg?uselang=cs" TargetMode="External"/><Relationship Id="rId31" Type="http://schemas.openxmlformats.org/officeDocument/2006/relationships/image" Target="media/image17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image" Target="media/image14.jpeg"/><Relationship Id="rId30" Type="http://schemas.openxmlformats.org/officeDocument/2006/relationships/image" Target="media/image16.png"/><Relationship Id="rId35" Type="http://schemas.openxmlformats.org/officeDocument/2006/relationships/image" Target="media/image21.wmf"/><Relationship Id="rId43" Type="http://schemas.openxmlformats.org/officeDocument/2006/relationships/hyperlink" Target="http://commons.wikimedia.org/wiki/File:Ocelot_%28Leopardus_pardalis%29-8.jpg?uselang=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236</TotalTime>
  <Pages>6</Pages>
  <Words>943</Words>
  <Characters>5565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14</cp:revision>
  <dcterms:created xsi:type="dcterms:W3CDTF">2013-02-14T09:31:00Z</dcterms:created>
  <dcterms:modified xsi:type="dcterms:W3CDTF">2013-02-18T19:23:00Z</dcterms:modified>
</cp:coreProperties>
</file>