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A9A" w:rsidRPr="006D6986" w:rsidRDefault="00A47A9A" w:rsidP="004D03E8">
      <w:pPr>
        <w:ind w:left="-426" w:right="-143"/>
        <w:jc w:val="center"/>
        <w:rPr>
          <w:rFonts w:ascii="Cambria" w:hAnsi="Cambria" w:cs="Cambria"/>
        </w:rPr>
      </w:pPr>
      <w:r>
        <w:rPr>
          <w:noProof/>
          <w:lang w:eastAsia="cs-CZ"/>
        </w:rPr>
        <w:pict>
          <v:group id="Skupina 7" o:spid="_x0000_s1026" style="position:absolute;left:0;text-align:left;margin-left:39.05pt;margin-top:-11.1pt;width:405.35pt;height:71.45pt;z-index:251660800" coordorigin="1108,1134" coordsize="9478,1671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Picture 0" o:spid="_x0000_s1027" type="#_x0000_t75" alt="MSMT_logolink_bez_vl_a_sloganu.ai" style="position:absolute;left:1108;top:1134;width:8168;height:1198;visibility:visible">
              <v:imagedata r:id="rId5" o:title=""/>
            </v:shape>
            <v:shape id="_x0000_s1028" type="#_x0000_t75" alt="MSMT_slogan" style="position:absolute;left:3867;top:2563;width:4228;height:242;visibility:visible">
              <v:imagedata r:id="rId6" o:title=""/>
            </v:shape>
            <v:shape id="obrázek 13" o:spid="_x0000_s1029" type="#_x0000_t75" alt="Logo školy polobarevné" style="position:absolute;left:9469;top:1134;width:1117;height:1198;visibility:visible">
              <v:imagedata r:id="rId7" o:title=""/>
            </v:shape>
            <w10:wrap type="square"/>
          </v:group>
        </w:pict>
      </w:r>
      <w:r w:rsidRPr="006D6986">
        <w:rPr>
          <w:rFonts w:ascii="Cambria" w:hAnsi="Cambria" w:cs="Cambria"/>
        </w:rPr>
        <w:t xml:space="preserve">  </w:t>
      </w:r>
    </w:p>
    <w:p w:rsidR="00A47A9A" w:rsidRPr="006D6986" w:rsidRDefault="00A47A9A" w:rsidP="004D03E8">
      <w:pPr>
        <w:jc w:val="center"/>
        <w:rPr>
          <w:rFonts w:ascii="Cambria" w:hAnsi="Cambria" w:cs="Cambria"/>
          <w:sz w:val="16"/>
          <w:szCs w:val="16"/>
        </w:rPr>
      </w:pPr>
    </w:p>
    <w:p w:rsidR="00A47A9A" w:rsidRPr="006D6986" w:rsidRDefault="00A47A9A" w:rsidP="004D03E8">
      <w:pPr>
        <w:jc w:val="center"/>
        <w:rPr>
          <w:rFonts w:ascii="Cambria" w:hAnsi="Cambria" w:cs="Cambria"/>
        </w:rPr>
      </w:pPr>
    </w:p>
    <w:p w:rsidR="00A47A9A" w:rsidRPr="006D6986" w:rsidRDefault="00A47A9A" w:rsidP="004D03E8">
      <w:pPr>
        <w:rPr>
          <w:rFonts w:ascii="Cambria" w:hAnsi="Cambria" w:cs="Cambria"/>
        </w:rPr>
      </w:pPr>
    </w:p>
    <w:p w:rsidR="00A47A9A" w:rsidRPr="006D6986" w:rsidRDefault="00A47A9A" w:rsidP="004D03E8">
      <w:pPr>
        <w:rPr>
          <w:rFonts w:ascii="Cambria" w:hAnsi="Cambria" w:cs="Cambria"/>
        </w:rPr>
      </w:pPr>
    </w:p>
    <w:p w:rsidR="00A47A9A" w:rsidRPr="006D6986" w:rsidRDefault="00A47A9A" w:rsidP="004D03E8">
      <w:pPr>
        <w:rPr>
          <w:rFonts w:ascii="Cambria" w:hAnsi="Cambria" w:cs="Cambria"/>
        </w:rPr>
      </w:pPr>
    </w:p>
    <w:p w:rsidR="00A47A9A" w:rsidRDefault="00A47A9A" w:rsidP="004D03E8">
      <w:pPr>
        <w:rPr>
          <w:rFonts w:ascii="Cambria" w:hAnsi="Cambria" w:cs="Cambria"/>
        </w:rPr>
      </w:pPr>
    </w:p>
    <w:p w:rsidR="00A47A9A" w:rsidRDefault="00A47A9A" w:rsidP="004D03E8">
      <w:pPr>
        <w:rPr>
          <w:rFonts w:ascii="Cambria" w:hAnsi="Cambria" w:cs="Cambria"/>
        </w:rPr>
      </w:pPr>
    </w:p>
    <w:p w:rsidR="00A47A9A" w:rsidRPr="00276254" w:rsidRDefault="00A47A9A" w:rsidP="004D03E8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Název projektu: Individuální výukou k lepším výsledkům</w:t>
      </w:r>
    </w:p>
    <w:p w:rsidR="00A47A9A" w:rsidRPr="00276254" w:rsidRDefault="00A47A9A" w:rsidP="004D03E8">
      <w:pPr>
        <w:jc w:val="center"/>
        <w:rPr>
          <w:rFonts w:ascii="Cambria" w:hAnsi="Cambria" w:cs="Cambria"/>
        </w:rPr>
      </w:pPr>
      <w:r w:rsidRPr="00276254">
        <w:rPr>
          <w:rFonts w:ascii="Cambria" w:hAnsi="Cambria" w:cs="Cambria"/>
        </w:rPr>
        <w:t>Příjemce: Základní škola Telč, Masarykova 141, příspěvková organizace</w:t>
      </w:r>
    </w:p>
    <w:p w:rsidR="00A47A9A" w:rsidRDefault="00A47A9A" w:rsidP="004D03E8">
      <w:pPr>
        <w:jc w:val="center"/>
        <w:rPr>
          <w:rFonts w:ascii="Cambria" w:hAnsi="Cambria" w:cs="Cambria"/>
        </w:rPr>
      </w:pPr>
    </w:p>
    <w:p w:rsidR="00A47A9A" w:rsidRDefault="00A47A9A" w:rsidP="004D03E8">
      <w:pPr>
        <w:rPr>
          <w:rFonts w:ascii="Cambria" w:hAnsi="Cambria" w:cs="Cambria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2744"/>
        <w:gridCol w:w="5576"/>
      </w:tblGrid>
      <w:tr w:rsidR="00A47A9A" w:rsidRPr="00265250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A47A9A" w:rsidRPr="00265250" w:rsidRDefault="00A47A9A" w:rsidP="00265250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265250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Vzdělávací oblast</w:t>
            </w:r>
          </w:p>
        </w:tc>
        <w:tc>
          <w:tcPr>
            <w:tcW w:w="5576" w:type="dxa"/>
            <w:vAlign w:val="center"/>
          </w:tcPr>
          <w:p w:rsidR="00A47A9A" w:rsidRPr="00265250" w:rsidRDefault="00A47A9A" w:rsidP="00265250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265250">
              <w:rPr>
                <w:rFonts w:ascii="Cambria" w:hAnsi="Cambria" w:cs="Cambria"/>
                <w:sz w:val="20"/>
                <w:szCs w:val="20"/>
                <w:lang w:eastAsia="cs-CZ"/>
              </w:rPr>
              <w:t>Člověk a příroda</w:t>
            </w:r>
          </w:p>
        </w:tc>
      </w:tr>
      <w:tr w:rsidR="00A47A9A" w:rsidRPr="00265250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A47A9A" w:rsidRPr="00265250" w:rsidRDefault="00A47A9A" w:rsidP="00265250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265250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Předmět</w:t>
            </w:r>
          </w:p>
        </w:tc>
        <w:tc>
          <w:tcPr>
            <w:tcW w:w="5576" w:type="dxa"/>
            <w:vAlign w:val="center"/>
          </w:tcPr>
          <w:p w:rsidR="00A47A9A" w:rsidRPr="00265250" w:rsidRDefault="00A47A9A" w:rsidP="00265250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265250">
              <w:rPr>
                <w:rFonts w:ascii="Cambria" w:hAnsi="Cambria" w:cs="Cambria"/>
                <w:sz w:val="20"/>
                <w:szCs w:val="20"/>
                <w:lang w:eastAsia="cs-CZ"/>
              </w:rPr>
              <w:t>Přírodopis</w:t>
            </w:r>
          </w:p>
        </w:tc>
      </w:tr>
      <w:tr w:rsidR="00A47A9A" w:rsidRPr="00265250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A47A9A" w:rsidRPr="00265250" w:rsidRDefault="00A47A9A" w:rsidP="00265250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265250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Téma</w:t>
            </w:r>
          </w:p>
        </w:tc>
        <w:tc>
          <w:tcPr>
            <w:tcW w:w="5576" w:type="dxa"/>
            <w:vAlign w:val="center"/>
          </w:tcPr>
          <w:p w:rsidR="00A47A9A" w:rsidRPr="00265250" w:rsidRDefault="00A47A9A" w:rsidP="00265250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265250">
              <w:rPr>
                <w:rFonts w:ascii="Cambria" w:hAnsi="Cambria" w:cs="Cambria"/>
                <w:sz w:val="20"/>
                <w:szCs w:val="20"/>
                <w:lang w:eastAsia="cs-CZ"/>
              </w:rPr>
              <w:t>Biologie člověka</w:t>
            </w:r>
          </w:p>
        </w:tc>
      </w:tr>
      <w:tr w:rsidR="00A47A9A" w:rsidRPr="00265250">
        <w:trPr>
          <w:jc w:val="center"/>
        </w:trPr>
        <w:tc>
          <w:tcPr>
            <w:tcW w:w="2744" w:type="dxa"/>
            <w:shd w:val="clear" w:color="auto" w:fill="FFFFFF"/>
            <w:vAlign w:val="center"/>
          </w:tcPr>
          <w:p w:rsidR="00A47A9A" w:rsidRPr="00265250" w:rsidRDefault="00A47A9A" w:rsidP="00265250">
            <w:pPr>
              <w:spacing w:after="0"/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</w:pPr>
            <w:r w:rsidRPr="00265250">
              <w:rPr>
                <w:rFonts w:ascii="Cambria" w:hAnsi="Cambria" w:cs="Cambria"/>
                <w:b/>
                <w:bCs/>
                <w:sz w:val="20"/>
                <w:szCs w:val="20"/>
                <w:lang w:eastAsia="cs-CZ"/>
              </w:rPr>
              <w:t>Určeno pro</w:t>
            </w:r>
          </w:p>
        </w:tc>
        <w:tc>
          <w:tcPr>
            <w:tcW w:w="5576" w:type="dxa"/>
            <w:vAlign w:val="center"/>
          </w:tcPr>
          <w:p w:rsidR="00A47A9A" w:rsidRPr="00265250" w:rsidRDefault="00A47A9A" w:rsidP="00265250">
            <w:pPr>
              <w:spacing w:after="0"/>
              <w:rPr>
                <w:rFonts w:ascii="Cambria" w:hAnsi="Cambria" w:cs="Cambria"/>
                <w:sz w:val="20"/>
                <w:szCs w:val="20"/>
                <w:lang w:eastAsia="cs-CZ"/>
              </w:rPr>
            </w:pPr>
            <w:r w:rsidRPr="00265250">
              <w:rPr>
                <w:rFonts w:ascii="Cambria" w:hAnsi="Cambria" w:cs="Cambria"/>
                <w:sz w:val="20"/>
                <w:szCs w:val="20"/>
                <w:lang w:eastAsia="cs-CZ"/>
              </w:rPr>
              <w:t>8. ročník</w:t>
            </w:r>
          </w:p>
        </w:tc>
      </w:tr>
      <w:tr w:rsidR="00A47A9A" w:rsidRPr="00265250">
        <w:trPr>
          <w:jc w:val="center"/>
        </w:trPr>
        <w:tc>
          <w:tcPr>
            <w:tcW w:w="2744" w:type="dxa"/>
            <w:shd w:val="clear" w:color="auto" w:fill="404040"/>
            <w:vAlign w:val="center"/>
          </w:tcPr>
          <w:p w:rsidR="00A47A9A" w:rsidRPr="00265250" w:rsidRDefault="00A47A9A" w:rsidP="00265250">
            <w:pPr>
              <w:spacing w:after="0"/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</w:pPr>
            <w:r w:rsidRPr="00265250">
              <w:rPr>
                <w:rFonts w:ascii="Cambria" w:hAnsi="Cambria" w:cs="Cambria"/>
                <w:b/>
                <w:bCs/>
                <w:color w:val="FFFFFF"/>
                <w:sz w:val="20"/>
                <w:szCs w:val="20"/>
                <w:lang w:eastAsia="cs-CZ"/>
              </w:rPr>
              <w:t>Archivační kód</w:t>
            </w:r>
          </w:p>
        </w:tc>
        <w:tc>
          <w:tcPr>
            <w:tcW w:w="5576" w:type="dxa"/>
            <w:shd w:val="clear" w:color="auto" w:fill="404040"/>
            <w:vAlign w:val="center"/>
          </w:tcPr>
          <w:p w:rsidR="00A47A9A" w:rsidRPr="00265250" w:rsidRDefault="00A47A9A" w:rsidP="00265250">
            <w:pPr>
              <w:spacing w:after="0"/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</w:pPr>
            <w:r w:rsidRPr="00265250">
              <w:rPr>
                <w:rFonts w:ascii="Cambria" w:hAnsi="Cambria" w:cs="Cambria"/>
                <w:color w:val="FFFFFF"/>
                <w:sz w:val="20"/>
                <w:szCs w:val="20"/>
                <w:lang w:eastAsia="cs-CZ"/>
              </w:rPr>
              <w:t>VY_52_INOVACE_054</w:t>
            </w:r>
          </w:p>
        </w:tc>
      </w:tr>
    </w:tbl>
    <w:p w:rsidR="00A47A9A" w:rsidRPr="006D6986" w:rsidRDefault="00A47A9A" w:rsidP="004D03E8">
      <w:pPr>
        <w:rPr>
          <w:rFonts w:ascii="Cambria" w:hAnsi="Cambria" w:cs="Cambria"/>
        </w:rPr>
      </w:pPr>
    </w:p>
    <w:p w:rsidR="00A47A9A" w:rsidRPr="006D6986" w:rsidRDefault="00A47A9A" w:rsidP="004D03E8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A47A9A" w:rsidRDefault="00A47A9A" w:rsidP="004D03E8">
      <w:pPr>
        <w:rPr>
          <w:rFonts w:ascii="Cambria" w:hAnsi="Cambria" w:cs="Cambria"/>
          <w:b/>
          <w:bCs/>
        </w:rPr>
      </w:pPr>
    </w:p>
    <w:p w:rsidR="00A47A9A" w:rsidRPr="00570904" w:rsidRDefault="00A47A9A" w:rsidP="004D03E8">
      <w:pPr>
        <w:rPr>
          <w:rFonts w:ascii="Cambria" w:hAnsi="Cambria" w:cs="Cambria"/>
          <w:b/>
          <w:bCs/>
          <w:sz w:val="32"/>
          <w:szCs w:val="32"/>
        </w:rPr>
      </w:pPr>
    </w:p>
    <w:p w:rsidR="00A47A9A" w:rsidRPr="00570904" w:rsidRDefault="00A47A9A" w:rsidP="004D03E8">
      <w:pPr>
        <w:spacing w:line="360" w:lineRule="auto"/>
        <w:jc w:val="center"/>
        <w:rPr>
          <w:rFonts w:ascii="Cambria" w:hAnsi="Cambria" w:cs="Cambria"/>
          <w:b/>
          <w:bCs/>
          <w:sz w:val="32"/>
          <w:szCs w:val="32"/>
        </w:rPr>
      </w:pPr>
      <w:r w:rsidRPr="00570904">
        <w:rPr>
          <w:rFonts w:ascii="Cambria" w:hAnsi="Cambria" w:cs="Cambria"/>
          <w:b/>
          <w:bCs/>
          <w:sz w:val="32"/>
          <w:szCs w:val="32"/>
        </w:rPr>
        <w:t>Název vzdělávacího materiálu</w:t>
      </w:r>
    </w:p>
    <w:p w:rsidR="00A47A9A" w:rsidRPr="00570904" w:rsidRDefault="00A47A9A" w:rsidP="004D03E8">
      <w:pPr>
        <w:jc w:val="center"/>
        <w:rPr>
          <w:rFonts w:ascii="Cambria" w:hAnsi="Cambria" w:cs="Cambria"/>
          <w:smallCaps/>
          <w:sz w:val="32"/>
          <w:szCs w:val="32"/>
        </w:rPr>
      </w:pPr>
      <w:r>
        <w:rPr>
          <w:rFonts w:ascii="Cambria" w:hAnsi="Cambria" w:cs="Cambria"/>
          <w:smallCaps/>
          <w:sz w:val="32"/>
          <w:szCs w:val="32"/>
        </w:rPr>
        <w:t>Kytovci</w:t>
      </w:r>
    </w:p>
    <w:p w:rsidR="00A47A9A" w:rsidRPr="006D6986" w:rsidRDefault="00A47A9A" w:rsidP="004D03E8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A47A9A" w:rsidRPr="006D6986" w:rsidRDefault="00A47A9A" w:rsidP="004D03E8">
      <w:pPr>
        <w:rPr>
          <w:rFonts w:ascii="Cambria" w:hAnsi="Cambria" w:cs="Cambria"/>
        </w:rPr>
      </w:pPr>
      <w:r w:rsidRPr="006D6986">
        <w:rPr>
          <w:rFonts w:ascii="Cambria" w:hAnsi="Cambria" w:cs="Cambria"/>
        </w:rPr>
        <w:tab/>
      </w:r>
      <w:r w:rsidRPr="006D6986">
        <w:rPr>
          <w:rFonts w:ascii="Cambria" w:hAnsi="Cambria" w:cs="Cambria"/>
        </w:rPr>
        <w:tab/>
      </w:r>
    </w:p>
    <w:p w:rsidR="00A47A9A" w:rsidRPr="006D6986" w:rsidRDefault="00A47A9A" w:rsidP="004D03E8">
      <w:pPr>
        <w:rPr>
          <w:rFonts w:ascii="Cambria" w:hAnsi="Cambria" w:cs="Cambria"/>
        </w:rPr>
      </w:pPr>
    </w:p>
    <w:p w:rsidR="00A47A9A" w:rsidRPr="006D6986" w:rsidRDefault="00A47A9A" w:rsidP="004D03E8">
      <w:pPr>
        <w:rPr>
          <w:rFonts w:ascii="Cambria" w:hAnsi="Cambria" w:cs="Cambria"/>
        </w:rPr>
      </w:pPr>
    </w:p>
    <w:p w:rsidR="00A47A9A" w:rsidRDefault="00A47A9A" w:rsidP="004D03E8">
      <w:pPr>
        <w:jc w:val="center"/>
        <w:rPr>
          <w:rFonts w:ascii="Cambria" w:hAnsi="Cambria" w:cs="Cambria"/>
        </w:rPr>
      </w:pPr>
    </w:p>
    <w:p w:rsidR="00A47A9A" w:rsidRDefault="00A47A9A" w:rsidP="004D03E8">
      <w:pPr>
        <w:jc w:val="center"/>
        <w:rPr>
          <w:rFonts w:ascii="Cambria" w:hAnsi="Cambria" w:cs="Cambria"/>
        </w:rPr>
      </w:pPr>
    </w:p>
    <w:p w:rsidR="00A47A9A" w:rsidRDefault="00A47A9A" w:rsidP="004D03E8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Mgr. Blanka Pařilová</w:t>
      </w:r>
    </w:p>
    <w:p w:rsidR="00A47A9A" w:rsidRDefault="00A47A9A" w:rsidP="004D03E8">
      <w:pPr>
        <w:jc w:val="center"/>
        <w:rPr>
          <w:rFonts w:ascii="Cambria" w:hAnsi="Cambria" w:cs="Cambria"/>
        </w:rPr>
      </w:pPr>
    </w:p>
    <w:p w:rsidR="00A47A9A" w:rsidRDefault="00A47A9A" w:rsidP="004D03E8">
      <w:pPr>
        <w:jc w:val="center"/>
        <w:rPr>
          <w:rFonts w:ascii="Cambria" w:hAnsi="Cambria" w:cs="Cambria"/>
        </w:rPr>
      </w:pPr>
      <w:r>
        <w:rPr>
          <w:rFonts w:ascii="Cambria" w:hAnsi="Cambria" w:cs="Cambria"/>
        </w:rPr>
        <w:t>18.1.2013</w:t>
      </w:r>
    </w:p>
    <w:p w:rsidR="00A47A9A" w:rsidRDefault="00A47A9A" w:rsidP="00FE6B77">
      <w:pPr>
        <w:jc w:val="center"/>
        <w:rPr>
          <w:rFonts w:ascii="Arial" w:hAnsi="Arial" w:cs="Arial"/>
          <w:color w:val="FF0000"/>
          <w:sz w:val="24"/>
          <w:szCs w:val="24"/>
          <w:u w:val="single"/>
        </w:rPr>
      </w:pPr>
      <w:r>
        <w:rPr>
          <w:noProof/>
          <w:lang w:eastAsia="cs-CZ"/>
        </w:rPr>
        <w:pict>
          <v:shape id="Obrázek 4" o:spid="_x0000_s1030" type="#_x0000_t75" style="position:absolute;left:0;text-align:left;margin-left:316.5pt;margin-top:-24pt;width:95.3pt;height:70.5pt;z-index:-251658752;visibility:visible">
            <v:imagedata r:id="rId8" o:title=""/>
          </v:shape>
        </w:pict>
      </w:r>
      <w:r>
        <w:rPr>
          <w:rFonts w:ascii="Arial" w:hAnsi="Arial" w:cs="Arial"/>
          <w:color w:val="FF0000"/>
          <w:sz w:val="24"/>
          <w:szCs w:val="24"/>
          <w:u w:val="single"/>
        </w:rPr>
        <w:t>řád: Kytovci</w:t>
      </w:r>
    </w:p>
    <w:p w:rsidR="00A47A9A" w:rsidRPr="00381504" w:rsidRDefault="00A47A9A" w:rsidP="00FE6B7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381504">
        <w:rPr>
          <w:rFonts w:ascii="Arial" w:hAnsi="Arial" w:cs="Arial"/>
          <w:sz w:val="24"/>
          <w:szCs w:val="24"/>
          <w:u w:val="single"/>
        </w:rPr>
        <w:t>Zakroužkuj správnou odpověď:</w:t>
      </w:r>
    </w:p>
    <w:p w:rsidR="00A47A9A" w:rsidRDefault="00A47A9A" w:rsidP="000916E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Kytovci patří mezi největší živočichy:</w:t>
      </w:r>
    </w:p>
    <w:p w:rsidR="00A47A9A" w:rsidRDefault="00A47A9A" w:rsidP="000916E6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 mořích a oceánech</w:t>
      </w:r>
      <w:r>
        <w:rPr>
          <w:rFonts w:ascii="Arial" w:hAnsi="Arial" w:cs="Arial"/>
          <w:sz w:val="24"/>
          <w:szCs w:val="24"/>
        </w:rPr>
        <w:tab/>
        <w:t>b) ve sladkých vodách</w:t>
      </w:r>
      <w:r>
        <w:rPr>
          <w:rFonts w:ascii="Arial" w:hAnsi="Arial" w:cs="Arial"/>
          <w:sz w:val="24"/>
          <w:szCs w:val="24"/>
        </w:rPr>
        <w:tab/>
        <w:t>c) na Zemi</w:t>
      </w:r>
    </w:p>
    <w:p w:rsidR="00A47A9A" w:rsidRDefault="00A47A9A" w:rsidP="000916E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3" o:spid="_x0000_s1031" type="#_x0000_t75" style="position:absolute;left:0;text-align:left;margin-left:422.95pt;margin-top:9.8pt;width:101.7pt;height:67.95pt;z-index:-251659776;visibility:visible">
            <v:imagedata r:id="rId9" o:title=""/>
          </v:shape>
        </w:pict>
      </w:r>
      <w:r>
        <w:rPr>
          <w:rFonts w:ascii="Arial" w:hAnsi="Arial" w:cs="Arial"/>
          <w:sz w:val="24"/>
          <w:szCs w:val="24"/>
        </w:rPr>
        <w:t>Životu ve vodě se přizpůsobili vrstvou podkožního tuku a kůží. Ta je:</w:t>
      </w:r>
    </w:p>
    <w:p w:rsidR="00A47A9A" w:rsidRPr="000916E6" w:rsidRDefault="00A47A9A" w:rsidP="000916E6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 holá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nemá podsadu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mají šupiny</w:t>
      </w:r>
    </w:p>
    <w:p w:rsidR="00A47A9A" w:rsidRDefault="00A47A9A" w:rsidP="000916E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Nadechují se po vynoření a to:</w:t>
      </w:r>
    </w:p>
    <w:p w:rsidR="00A47A9A" w:rsidRDefault="00A47A9A" w:rsidP="000916E6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2x za sekundu</w:t>
      </w:r>
      <w:r>
        <w:rPr>
          <w:rFonts w:ascii="Arial" w:hAnsi="Arial" w:cs="Arial"/>
          <w:sz w:val="24"/>
          <w:szCs w:val="24"/>
        </w:rPr>
        <w:tab/>
        <w:t>b) 4x za minutu</w:t>
      </w:r>
      <w:r>
        <w:rPr>
          <w:rFonts w:ascii="Arial" w:hAnsi="Arial" w:cs="Arial"/>
          <w:sz w:val="24"/>
          <w:szCs w:val="24"/>
        </w:rPr>
        <w:tab/>
        <w:t>c) 10x za minutu</w:t>
      </w:r>
    </w:p>
    <w:p w:rsidR="00A47A9A" w:rsidRDefault="00A47A9A" w:rsidP="000916E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Vydechují:</w:t>
      </w:r>
    </w:p>
    <w:p w:rsidR="00A47A9A" w:rsidRPr="0012788E" w:rsidRDefault="00A47A9A" w:rsidP="0012788E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ústy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otvorem v hlavě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žábrami</w:t>
      </w:r>
    </w:p>
    <w:p w:rsidR="00A47A9A" w:rsidRDefault="00A47A9A" w:rsidP="000916E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Vodotrysk vzniká těsně před …………………… , kdy vdechují vlhký vzduch. Ten zkondenzuje.</w:t>
      </w:r>
    </w:p>
    <w:p w:rsidR="00A47A9A" w:rsidRDefault="00A47A9A" w:rsidP="0012788E">
      <w:pPr>
        <w:pStyle w:val="ListParagraph"/>
        <w:numPr>
          <w:ilvl w:val="0"/>
          <w:numId w:val="7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ponořením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vynořením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</w:t>
      </w:r>
    </w:p>
    <w:p w:rsidR="00A47A9A" w:rsidRDefault="00A47A9A" w:rsidP="000916E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Pohyb jim umožňují přední končetiny – ploutve a vodorovná ocasní ploutev. Ve vodě se orientují podle:</w:t>
      </w:r>
    </w:p>
    <w:p w:rsidR="00A47A9A" w:rsidRPr="006E2E20" w:rsidRDefault="00A47A9A" w:rsidP="006E2E20">
      <w:pPr>
        <w:pStyle w:val="ListParagraph"/>
        <w:numPr>
          <w:ilvl w:val="0"/>
          <w:numId w:val="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magnetického pole země</w:t>
      </w:r>
      <w:r>
        <w:rPr>
          <w:rFonts w:ascii="Arial" w:hAnsi="Arial" w:cs="Arial"/>
          <w:sz w:val="24"/>
          <w:szCs w:val="24"/>
        </w:rPr>
        <w:tab/>
        <w:t>b) odražených vln</w:t>
      </w:r>
      <w:r>
        <w:rPr>
          <w:rFonts w:ascii="Arial" w:hAnsi="Arial" w:cs="Arial"/>
          <w:sz w:val="24"/>
          <w:szCs w:val="24"/>
        </w:rPr>
        <w:tab/>
        <w:t>c) množství slunečních paprsků</w:t>
      </w:r>
    </w:p>
    <w:p w:rsidR="00A47A9A" w:rsidRDefault="00A47A9A" w:rsidP="000916E6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Dorozumívají se:</w:t>
      </w:r>
    </w:p>
    <w:p w:rsidR="00A47A9A" w:rsidRDefault="00A47A9A" w:rsidP="006E2E20">
      <w:pPr>
        <w:pStyle w:val="ListParagraph"/>
        <w:numPr>
          <w:ilvl w:val="0"/>
          <w:numId w:val="9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zvuky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b) pohyby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c) rozložením ploutví</w:t>
      </w:r>
    </w:p>
    <w:p w:rsidR="00A47A9A" w:rsidRDefault="00A47A9A" w:rsidP="00381504">
      <w:pPr>
        <w:pStyle w:val="ListParagraph"/>
        <w:ind w:left="1080"/>
        <w:rPr>
          <w:rFonts w:ascii="Arial" w:hAnsi="Arial" w:cs="Arial"/>
          <w:sz w:val="24"/>
          <w:szCs w:val="24"/>
        </w:rPr>
      </w:pPr>
    </w:p>
    <w:p w:rsidR="00A47A9A" w:rsidRPr="00381504" w:rsidRDefault="00A47A9A" w:rsidP="00FE6B7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  <w:u w:val="single"/>
        </w:rPr>
      </w:pPr>
      <w:r w:rsidRPr="00381504">
        <w:rPr>
          <w:rFonts w:ascii="Arial" w:hAnsi="Arial" w:cs="Arial"/>
          <w:sz w:val="24"/>
          <w:szCs w:val="24"/>
          <w:u w:val="single"/>
        </w:rPr>
        <w:t>Hádej, kdo jsem?</w:t>
      </w:r>
    </w:p>
    <w:p w:rsidR="00A47A9A" w:rsidRDefault="00A47A9A" w:rsidP="00381504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mám zavalité tělo a silnou vrstvou podkožního tuku. Plavu pomalu a nepotápím se do velkých hloubek. Rohovitými kosticemi v ústech cedím potravu – plankton. </w:t>
      </w:r>
    </w:p>
    <w:p w:rsidR="00A47A9A" w:rsidRDefault="00A47A9A" w:rsidP="00381504">
      <w:pPr>
        <w:pStyle w:val="ListParagraph"/>
        <w:ind w:left="1080" w:firstLine="336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…………………………………………………………….</w:t>
      </w:r>
    </w:p>
    <w:p w:rsidR="00A47A9A" w:rsidRDefault="00A47A9A" w:rsidP="00381504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Jsem největším kytovcem s ozubenými čelistmi. Živím se hlavonožci. Pod vodou vydržím i 80 minut a plavu rychlostí i 20 km/hod.</w:t>
      </w:r>
    </w:p>
    <w:p w:rsidR="00A47A9A" w:rsidRDefault="00A47A9A" w:rsidP="00381504">
      <w:pPr>
        <w:pStyle w:val="ListParagraph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…………………………………………………………………………..</w:t>
      </w:r>
    </w:p>
    <w:p w:rsidR="00A47A9A" w:rsidRDefault="00A47A9A" w:rsidP="00381504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Jsem největším kytovcem a největším živočichem na Zemi.  Dorůstám délky 30 m. V horní čelisti mám rohovité kostice, kterými cedím plankton. Jsem ohrožený druh.</w:t>
      </w:r>
    </w:p>
    <w:p w:rsidR="00A47A9A" w:rsidRDefault="00A47A9A" w:rsidP="00381504">
      <w:pPr>
        <w:pStyle w:val="ListParagraph"/>
        <w:ind w:left="108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</w:t>
      </w:r>
    </w:p>
    <w:p w:rsidR="00A47A9A" w:rsidRDefault="00A47A9A" w:rsidP="00381504">
      <w:pPr>
        <w:pStyle w:val="ListParagraph"/>
        <w:numPr>
          <w:ilvl w:val="0"/>
          <w:numId w:val="10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Můžeme se potkat ve Středozemním moři. Jsem nejhojnějším kytovcem. Lovím ryby díky drobným zubům. Plavu většinou v hejnech a daleko od pobřeží. Pod hladinou se dorozumíváme pomocí zvuků. ……………………………………………………………….</w:t>
      </w:r>
    </w:p>
    <w:p w:rsidR="00A47A9A" w:rsidRPr="00381504" w:rsidRDefault="00A47A9A" w:rsidP="00381504">
      <w:pPr>
        <w:pStyle w:val="ListParagraph"/>
        <w:ind w:left="1080"/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2" o:spid="_x0000_s1032" type="#_x0000_t75" alt="http://biosferaevropy.sweb.cz/velryba.jpg" style="position:absolute;left:0;text-align:left;margin-left:309.7pt;margin-top:9.9pt;width:228.75pt;height:155.15pt;z-index:-251660800;visibility:visible">
            <v:imagedata r:id="rId10" o:title=""/>
          </v:shape>
        </w:pict>
      </w:r>
    </w:p>
    <w:p w:rsidR="00A47A9A" w:rsidRPr="004A49AD" w:rsidRDefault="00A47A9A" w:rsidP="00FE6B77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>Popiš zástupce:</w:t>
      </w: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1" o:spid="_x0000_s1033" type="#_x0000_t75" alt="http://jadamkuv.txt.cz/obrazky/image.jpg" style="position:absolute;margin-left:-3.75pt;margin-top:0;width:309.2pt;height:97.5pt;z-index:-251661824;visibility:visible">
            <v:imagedata r:id="rId11" o:title=""/>
          </v:shape>
        </w:pict>
      </w: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Pr="004A49AD" w:rsidRDefault="00A47A9A" w:rsidP="004A49AD">
      <w:pPr>
        <w:rPr>
          <w:rFonts w:ascii="Arial" w:hAnsi="Arial" w:cs="Arial"/>
          <w:sz w:val="10"/>
          <w:szCs w:val="10"/>
        </w:rPr>
      </w:pPr>
      <w:hyperlink r:id="rId12" w:history="1">
        <w:r w:rsidRPr="004A49AD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http://jadamkuv.txt.cz/obrazky/image.jpg</w:t>
        </w:r>
      </w:hyperlink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hyperlink r:id="rId13" w:history="1">
        <w:r w:rsidRPr="004A49AD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http://biosferaevropy.sweb.cz/velryba.jpg</w:t>
        </w:r>
      </w:hyperlink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Pr="00621984" w:rsidRDefault="00A47A9A" w:rsidP="00621984">
      <w:pPr>
        <w:pStyle w:val="ListParagraph"/>
        <w:numPr>
          <w:ilvl w:val="0"/>
          <w:numId w:val="13"/>
        </w:numPr>
        <w:rPr>
          <w:rFonts w:ascii="Arial" w:hAnsi="Arial" w:cs="Arial"/>
          <w:sz w:val="24"/>
          <w:szCs w:val="24"/>
        </w:rPr>
      </w:pPr>
      <w:r>
        <w:t>…………………………………………………………</w:t>
      </w:r>
      <w:r>
        <w:tab/>
      </w:r>
      <w:r>
        <w:tab/>
      </w:r>
      <w:r>
        <w:tab/>
      </w:r>
      <w:r w:rsidRPr="004A49AD">
        <w:t>b)</w:t>
      </w:r>
      <w:r>
        <w:t xml:space="preserve"> </w:t>
      </w:r>
      <w:r w:rsidRPr="004A49AD">
        <w:t>………………………………………………………………….</w:t>
      </w:r>
    </w:p>
    <w:p w:rsidR="00A47A9A" w:rsidRDefault="00A47A9A" w:rsidP="00621984">
      <w:pPr>
        <w:pStyle w:val="ListParagraph"/>
      </w:pPr>
    </w:p>
    <w:p w:rsidR="00A47A9A" w:rsidRPr="00621984" w:rsidRDefault="00A47A9A" w:rsidP="00621984">
      <w:pPr>
        <w:pStyle w:val="ListParagraph"/>
        <w:rPr>
          <w:rFonts w:ascii="Arial" w:hAnsi="Arial" w:cs="Arial"/>
          <w:sz w:val="24"/>
          <w:szCs w:val="24"/>
        </w:rPr>
      </w:pP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pict>
          <v:shape id="Obrázek 5" o:spid="_x0000_s1034" type="#_x0000_t75" alt="Delfín skákavý" style="position:absolute;margin-left:14.95pt;margin-top:-15pt;width:231.75pt;height:152.7pt;z-index:-251657728;visibility:visible">
            <v:imagedata r:id="rId14" o:title=""/>
          </v:shape>
        </w:pict>
      </w:r>
      <w:r>
        <w:rPr>
          <w:noProof/>
          <w:lang w:eastAsia="cs-CZ"/>
        </w:rPr>
        <w:pict>
          <v:shape id="Obrázek 6" o:spid="_x0000_s1035" type="#_x0000_t75" alt="http://files.exoticka-zvirata.webnode.cz/system_preview_detail_200000022-9ed489fcdf/vorva%C5%88.jpg" style="position:absolute;margin-left:274.5pt;margin-top:-9.75pt;width:203.25pt;height:153.75pt;z-index:-251656704;visibility:visible">
            <v:imagedata r:id="rId15" o:title=""/>
          </v:shape>
        </w:pict>
      </w: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Default="00A47A9A" w:rsidP="00484AB2">
      <w:pPr>
        <w:ind w:firstLine="708"/>
        <w:rPr>
          <w:rFonts w:ascii="Arial" w:hAnsi="Arial" w:cs="Arial"/>
          <w:sz w:val="10"/>
          <w:szCs w:val="10"/>
        </w:rPr>
      </w:pPr>
      <w:hyperlink r:id="rId16" w:history="1">
        <w:r w:rsidRPr="00484AB2">
          <w:rPr>
            <w:rStyle w:val="Hyperlink"/>
            <w:rFonts w:ascii="Arial" w:hAnsi="Arial" w:cs="Arial"/>
            <w:color w:val="auto"/>
            <w:sz w:val="10"/>
            <w:szCs w:val="10"/>
            <w:u w:val="none"/>
          </w:rPr>
          <w:t>http://cs.wikipedia.org/wiki/Soubor:Bottlenose_Dolphin_KSC04pd0178.jpg</w:t>
        </w:r>
      </w:hyperlink>
      <w:r>
        <w:rPr>
          <w:rFonts w:ascii="Arial" w:hAnsi="Arial" w:cs="Arial"/>
          <w:sz w:val="10"/>
          <w:szCs w:val="10"/>
        </w:rPr>
        <w:t xml:space="preserve">                                      </w:t>
      </w:r>
    </w:p>
    <w:p w:rsidR="00A47A9A" w:rsidRPr="00484AB2" w:rsidRDefault="00A47A9A" w:rsidP="00484AB2">
      <w:pPr>
        <w:ind w:firstLine="708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>
        <w:rPr>
          <w:rFonts w:ascii="Arial" w:hAnsi="Arial" w:cs="Arial"/>
          <w:sz w:val="10"/>
          <w:szCs w:val="10"/>
        </w:rPr>
        <w:tab/>
      </w:r>
      <w:r w:rsidRPr="00484AB2">
        <w:rPr>
          <w:rFonts w:ascii="Arial" w:hAnsi="Arial" w:cs="Arial"/>
          <w:sz w:val="10"/>
          <w:szCs w:val="10"/>
        </w:rPr>
        <w:t>http://files.exoticka-zvirata.webnode.cz/system_preview_detail_200000022-9ed489fcdf/vorva%C5%88.jpg</w:t>
      </w:r>
    </w:p>
    <w:p w:rsidR="00A47A9A" w:rsidRPr="00484AB2" w:rsidRDefault="00A47A9A" w:rsidP="004A49AD">
      <w:pPr>
        <w:rPr>
          <w:rFonts w:ascii="Arial" w:hAnsi="Arial" w:cs="Arial"/>
          <w:sz w:val="10"/>
          <w:szCs w:val="10"/>
        </w:rPr>
      </w:pP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c)………………………………………………………  d) ………………………………………………..</w:t>
      </w: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Default="00A47A9A" w:rsidP="004D03E8">
      <w:pPr>
        <w:jc w:val="center"/>
        <w:rPr>
          <w:rFonts w:ascii="Cambria" w:hAnsi="Cambria" w:cs="Cambria"/>
          <w:b/>
          <w:bCs/>
          <w:sz w:val="32"/>
          <w:szCs w:val="32"/>
        </w:rPr>
      </w:pPr>
      <w:r w:rsidRPr="001548A6">
        <w:rPr>
          <w:rFonts w:ascii="Cambria" w:hAnsi="Cambria" w:cs="Cambria"/>
          <w:b/>
          <w:bCs/>
          <w:sz w:val="32"/>
          <w:szCs w:val="32"/>
        </w:rPr>
        <w:t>Anotace</w:t>
      </w:r>
    </w:p>
    <w:p w:rsidR="00A47A9A" w:rsidRDefault="00A47A9A" w:rsidP="004D03E8">
      <w:pPr>
        <w:jc w:val="center"/>
      </w:pPr>
    </w:p>
    <w:tbl>
      <w:tblPr>
        <w:tblW w:w="5000" w:type="pct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80"/>
      </w:tblPr>
      <w:tblGrid>
        <w:gridCol w:w="3805"/>
        <w:gridCol w:w="6877"/>
      </w:tblGrid>
      <w:tr w:rsidR="00A47A9A" w:rsidRPr="00265250">
        <w:trPr>
          <w:trHeight w:val="567"/>
        </w:trPr>
        <w:tc>
          <w:tcPr>
            <w:tcW w:w="1781" w:type="pct"/>
            <w:vAlign w:val="center"/>
          </w:tcPr>
          <w:p w:rsidR="00A47A9A" w:rsidRPr="00265250" w:rsidRDefault="00A47A9A" w:rsidP="00265250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265250">
              <w:rPr>
                <w:b/>
                <w:bCs/>
                <w:sz w:val="20"/>
                <w:szCs w:val="20"/>
                <w:lang w:eastAsia="cs-CZ"/>
              </w:rPr>
              <w:t>Formát výukového materiálu v digitální podobě</w:t>
            </w:r>
          </w:p>
        </w:tc>
        <w:tc>
          <w:tcPr>
            <w:tcW w:w="3219" w:type="pct"/>
            <w:vAlign w:val="center"/>
          </w:tcPr>
          <w:p w:rsidR="00A47A9A" w:rsidRPr="00265250" w:rsidRDefault="00A47A9A" w:rsidP="00265250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265250">
              <w:rPr>
                <w:sz w:val="20"/>
                <w:szCs w:val="20"/>
                <w:lang w:eastAsia="cs-CZ"/>
              </w:rPr>
              <w:t>Word 2007 (.doc)</w:t>
            </w:r>
          </w:p>
        </w:tc>
      </w:tr>
      <w:tr w:rsidR="00A47A9A" w:rsidRPr="00265250">
        <w:trPr>
          <w:trHeight w:val="794"/>
        </w:trPr>
        <w:tc>
          <w:tcPr>
            <w:tcW w:w="1781" w:type="pct"/>
            <w:vAlign w:val="center"/>
          </w:tcPr>
          <w:p w:rsidR="00A47A9A" w:rsidRPr="00265250" w:rsidRDefault="00A47A9A" w:rsidP="00265250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265250">
              <w:rPr>
                <w:b/>
                <w:bCs/>
                <w:sz w:val="20"/>
                <w:szCs w:val="20"/>
                <w:lang w:eastAsia="cs-CZ"/>
              </w:rPr>
              <w:t>Obsah vzdělávacího materiálu</w:t>
            </w:r>
          </w:p>
        </w:tc>
        <w:tc>
          <w:tcPr>
            <w:tcW w:w="3219" w:type="pct"/>
            <w:vAlign w:val="center"/>
          </w:tcPr>
          <w:p w:rsidR="00A47A9A" w:rsidRPr="00265250" w:rsidRDefault="00A47A9A" w:rsidP="00265250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265250">
              <w:rPr>
                <w:sz w:val="20"/>
                <w:szCs w:val="20"/>
                <w:lang w:eastAsia="cs-CZ"/>
              </w:rPr>
              <w:t>Poznávačka, doplňovačka.</w:t>
            </w:r>
          </w:p>
        </w:tc>
      </w:tr>
      <w:tr w:rsidR="00A47A9A" w:rsidRPr="00265250">
        <w:trPr>
          <w:trHeight w:val="794"/>
        </w:trPr>
        <w:tc>
          <w:tcPr>
            <w:tcW w:w="1781" w:type="pct"/>
            <w:vAlign w:val="center"/>
          </w:tcPr>
          <w:p w:rsidR="00A47A9A" w:rsidRPr="00265250" w:rsidRDefault="00A47A9A" w:rsidP="00265250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265250">
              <w:rPr>
                <w:b/>
                <w:bCs/>
                <w:sz w:val="20"/>
                <w:szCs w:val="20"/>
                <w:lang w:eastAsia="cs-CZ"/>
              </w:rPr>
              <w:t>Rozsah vzdělávacího materiálu</w:t>
            </w:r>
          </w:p>
        </w:tc>
        <w:tc>
          <w:tcPr>
            <w:tcW w:w="3219" w:type="pct"/>
            <w:vAlign w:val="center"/>
          </w:tcPr>
          <w:p w:rsidR="00A47A9A" w:rsidRPr="00265250" w:rsidRDefault="00A47A9A" w:rsidP="00265250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265250">
              <w:rPr>
                <w:sz w:val="20"/>
                <w:szCs w:val="20"/>
                <w:lang w:eastAsia="cs-CZ"/>
              </w:rPr>
              <w:t>4</w:t>
            </w:r>
            <w:bookmarkStart w:id="0" w:name="_GoBack"/>
            <w:bookmarkEnd w:id="0"/>
          </w:p>
        </w:tc>
      </w:tr>
      <w:tr w:rsidR="00A47A9A" w:rsidRPr="00265250">
        <w:trPr>
          <w:trHeight w:val="794"/>
        </w:trPr>
        <w:tc>
          <w:tcPr>
            <w:tcW w:w="1781" w:type="pct"/>
            <w:vAlign w:val="center"/>
          </w:tcPr>
          <w:p w:rsidR="00A47A9A" w:rsidRPr="00265250" w:rsidRDefault="00A47A9A" w:rsidP="00265250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265250">
              <w:rPr>
                <w:b/>
                <w:bCs/>
                <w:sz w:val="20"/>
                <w:szCs w:val="20"/>
                <w:lang w:eastAsia="cs-CZ"/>
              </w:rPr>
              <w:t>Způsob práce žáků</w:t>
            </w:r>
          </w:p>
        </w:tc>
        <w:tc>
          <w:tcPr>
            <w:tcW w:w="3219" w:type="pct"/>
            <w:vAlign w:val="center"/>
          </w:tcPr>
          <w:p w:rsidR="00A47A9A" w:rsidRPr="00265250" w:rsidRDefault="00A47A9A" w:rsidP="00265250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  <w:r w:rsidRPr="00265250">
              <w:rPr>
                <w:sz w:val="20"/>
                <w:szCs w:val="20"/>
                <w:lang w:eastAsia="cs-CZ"/>
              </w:rPr>
              <w:t>Samostatná práce, práce ve skupinkách</w:t>
            </w:r>
          </w:p>
        </w:tc>
      </w:tr>
      <w:tr w:rsidR="00A47A9A" w:rsidRPr="00265250">
        <w:trPr>
          <w:trHeight w:val="794"/>
        </w:trPr>
        <w:tc>
          <w:tcPr>
            <w:tcW w:w="1781" w:type="pct"/>
            <w:vAlign w:val="center"/>
          </w:tcPr>
          <w:p w:rsidR="00A47A9A" w:rsidRPr="00265250" w:rsidRDefault="00A47A9A" w:rsidP="00265250">
            <w:pPr>
              <w:spacing w:after="0" w:line="240" w:lineRule="auto"/>
              <w:rPr>
                <w:b/>
                <w:bCs/>
                <w:sz w:val="20"/>
                <w:szCs w:val="20"/>
                <w:lang w:eastAsia="cs-CZ"/>
              </w:rPr>
            </w:pPr>
            <w:r w:rsidRPr="00265250">
              <w:rPr>
                <w:b/>
                <w:bCs/>
                <w:sz w:val="20"/>
                <w:szCs w:val="20"/>
                <w:lang w:eastAsia="cs-CZ"/>
              </w:rPr>
              <w:t>Další poznámky autora</w:t>
            </w:r>
          </w:p>
        </w:tc>
        <w:tc>
          <w:tcPr>
            <w:tcW w:w="3219" w:type="pct"/>
            <w:vAlign w:val="center"/>
          </w:tcPr>
          <w:p w:rsidR="00A47A9A" w:rsidRPr="00265250" w:rsidRDefault="00A47A9A" w:rsidP="00265250">
            <w:pPr>
              <w:spacing w:after="0" w:line="240" w:lineRule="auto"/>
              <w:rPr>
                <w:sz w:val="20"/>
                <w:szCs w:val="20"/>
                <w:lang w:eastAsia="cs-CZ"/>
              </w:rPr>
            </w:pPr>
          </w:p>
        </w:tc>
      </w:tr>
    </w:tbl>
    <w:p w:rsidR="00A47A9A" w:rsidRDefault="00A47A9A" w:rsidP="004D03E8"/>
    <w:p w:rsidR="00A47A9A" w:rsidRDefault="00A47A9A" w:rsidP="004D03E8">
      <w:pPr>
        <w:jc w:val="center"/>
        <w:rPr>
          <w:rFonts w:ascii="Arial" w:hAnsi="Arial" w:cs="Arial"/>
          <w:sz w:val="18"/>
          <w:szCs w:val="18"/>
        </w:rPr>
      </w:pPr>
    </w:p>
    <w:p w:rsidR="00A47A9A" w:rsidRDefault="00A47A9A" w:rsidP="004D03E8">
      <w:pPr>
        <w:jc w:val="center"/>
        <w:rPr>
          <w:rFonts w:ascii="Arial" w:hAnsi="Arial" w:cs="Arial"/>
          <w:sz w:val="18"/>
          <w:szCs w:val="18"/>
        </w:rPr>
      </w:pPr>
    </w:p>
    <w:p w:rsidR="00A47A9A" w:rsidRPr="00737901" w:rsidRDefault="00A47A9A" w:rsidP="004D03E8">
      <w:pPr>
        <w:jc w:val="center"/>
        <w:rPr>
          <w:rFonts w:ascii="Arial" w:hAnsi="Arial" w:cs="Arial"/>
          <w:sz w:val="18"/>
          <w:szCs w:val="18"/>
        </w:rPr>
      </w:pPr>
      <w:r w:rsidRPr="00737901">
        <w:rPr>
          <w:rFonts w:ascii="Arial" w:hAnsi="Arial" w:cs="Arial"/>
          <w:sz w:val="18"/>
          <w:szCs w:val="18"/>
        </w:rPr>
        <w:t>Materiály jsou určeny pro bezplatné používání pro potřeby výuky a vzdělávání na všech typech škol a školských zařízení. Jakékoliv další využití podléhá autorskému zákonu.</w:t>
      </w:r>
    </w:p>
    <w:p w:rsidR="00A47A9A" w:rsidRDefault="00A47A9A" w:rsidP="004D03E8">
      <w:pPr>
        <w:rPr>
          <w:rFonts w:ascii="Arial" w:hAnsi="Arial" w:cs="Arial"/>
          <w:sz w:val="28"/>
          <w:szCs w:val="28"/>
        </w:rPr>
      </w:pPr>
    </w:p>
    <w:p w:rsidR="00A47A9A" w:rsidRDefault="00A47A9A" w:rsidP="004D03E8"/>
    <w:p w:rsidR="00A47A9A" w:rsidRPr="00737901" w:rsidRDefault="00A47A9A" w:rsidP="004D03E8">
      <w:pPr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Literatura:</w:t>
      </w:r>
    </w:p>
    <w:p w:rsidR="00A47A9A" w:rsidRDefault="00A47A9A" w:rsidP="004D03E8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sz w:val="20"/>
          <w:szCs w:val="20"/>
        </w:rPr>
        <w:t>Švecová M., Matějka D.: Přírodopis - 8.ročník pro základní školy a víceletá gymnázia. Fraus. ISBN 80-7238-211-X</w:t>
      </w:r>
    </w:p>
    <w:p w:rsidR="00A47A9A" w:rsidRPr="00737901" w:rsidRDefault="00A47A9A" w:rsidP="004D03E8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Burnie D.: Zvíře. Knižní klub. ISBN 80-242-0862-8</w:t>
      </w:r>
    </w:p>
    <w:p w:rsidR="00A47A9A" w:rsidRPr="00737901" w:rsidRDefault="00A47A9A" w:rsidP="004D03E8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A47A9A" w:rsidRPr="00737901" w:rsidRDefault="00A47A9A" w:rsidP="004D03E8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  <w:u w:val="single"/>
        </w:rPr>
      </w:pPr>
      <w:r w:rsidRPr="00737901">
        <w:rPr>
          <w:rFonts w:ascii="Arial" w:hAnsi="Arial" w:cs="Arial"/>
          <w:sz w:val="20"/>
          <w:szCs w:val="20"/>
          <w:u w:val="single"/>
        </w:rPr>
        <w:t>Fotografie:</w:t>
      </w:r>
    </w:p>
    <w:p w:rsidR="00A47A9A" w:rsidRPr="00737901" w:rsidRDefault="00A47A9A" w:rsidP="004D03E8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A47A9A" w:rsidRPr="00737901" w:rsidRDefault="00A47A9A" w:rsidP="004D03E8">
      <w:pPr>
        <w:pStyle w:val="NormalWeb"/>
        <w:spacing w:before="0" w:beforeAutospacing="0" w:after="0" w:afterAutospacing="0"/>
        <w:ind w:left="60"/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knihovna prostředků Microsoft Word - Klipart </w:t>
      </w:r>
    </w:p>
    <w:p w:rsidR="00A47A9A" w:rsidRPr="00737901" w:rsidRDefault="00A47A9A" w:rsidP="004D03E8">
      <w:pPr>
        <w:pStyle w:val="NormalWeb"/>
        <w:spacing w:before="0" w:beforeAutospacing="0" w:after="0" w:afterAutospacing="0"/>
        <w:ind w:left="60"/>
        <w:rPr>
          <w:rFonts w:ascii="Arial" w:hAnsi="Arial" w:cs="Arial"/>
          <w:sz w:val="20"/>
          <w:szCs w:val="20"/>
        </w:rPr>
      </w:pPr>
    </w:p>
    <w:p w:rsidR="00A47A9A" w:rsidRDefault="00A47A9A" w:rsidP="004D03E8">
      <w:pPr>
        <w:rPr>
          <w:rFonts w:ascii="Arial" w:hAnsi="Arial" w:cs="Arial"/>
          <w:color w:val="000000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 xml:space="preserve">Objekty použité k vytvoření jsou součástí MS Word - klipart nebo jsou vlastní originální tvorbou autora. </w:t>
      </w:r>
    </w:p>
    <w:p w:rsidR="00A47A9A" w:rsidRDefault="00A47A9A" w:rsidP="004D03E8">
      <w:pPr>
        <w:rPr>
          <w:rFonts w:ascii="Arial" w:hAnsi="Arial" w:cs="Arial"/>
          <w:color w:val="000000"/>
          <w:sz w:val="20"/>
          <w:szCs w:val="20"/>
        </w:rPr>
      </w:pPr>
    </w:p>
    <w:p w:rsidR="00A47A9A" w:rsidRPr="004D03E8" w:rsidRDefault="00A47A9A" w:rsidP="004A49AD">
      <w:pPr>
        <w:rPr>
          <w:rFonts w:ascii="Arial" w:hAnsi="Arial" w:cs="Arial"/>
          <w:sz w:val="20"/>
          <w:szCs w:val="20"/>
        </w:rPr>
      </w:pPr>
      <w:r w:rsidRPr="00737901">
        <w:rPr>
          <w:rFonts w:ascii="Arial" w:hAnsi="Arial" w:cs="Arial"/>
          <w:color w:val="000000"/>
          <w:sz w:val="20"/>
          <w:szCs w:val="20"/>
        </w:rPr>
        <w:t>Internetové odkazy:</w:t>
      </w:r>
    </w:p>
    <w:p w:rsidR="00A47A9A" w:rsidRDefault="00A47A9A" w:rsidP="00484AB2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hyperlink r:id="rId17" w:history="1">
        <w:r w:rsidRPr="00727D7C">
          <w:rPr>
            <w:rStyle w:val="Hyperlink"/>
            <w:rFonts w:ascii="Arial" w:hAnsi="Arial" w:cs="Arial"/>
            <w:sz w:val="24"/>
            <w:szCs w:val="24"/>
          </w:rPr>
          <w:t>http://jadamkuv.txt.cz/obrazky/image.jpg</w:t>
        </w:r>
      </w:hyperlink>
    </w:p>
    <w:p w:rsidR="00A47A9A" w:rsidRDefault="00A47A9A" w:rsidP="00484AB2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hyperlink r:id="rId18" w:history="1">
        <w:r w:rsidRPr="00727D7C">
          <w:rPr>
            <w:rStyle w:val="Hyperlink"/>
            <w:rFonts w:ascii="Arial" w:hAnsi="Arial" w:cs="Arial"/>
            <w:sz w:val="24"/>
            <w:szCs w:val="24"/>
          </w:rPr>
          <w:t>http://biosferaevropy.sweb.cz/velryba.jpg</w:t>
        </w:r>
      </w:hyperlink>
    </w:p>
    <w:p w:rsidR="00A47A9A" w:rsidRDefault="00A47A9A" w:rsidP="00484AB2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hyperlink r:id="rId19" w:history="1">
        <w:r w:rsidRPr="00727D7C">
          <w:rPr>
            <w:rStyle w:val="Hyperlink"/>
            <w:rFonts w:ascii="Arial" w:hAnsi="Arial" w:cs="Arial"/>
            <w:sz w:val="24"/>
            <w:szCs w:val="24"/>
          </w:rPr>
          <w:t>http://cs.wikipedia.org/wiki/Soubor:Bottlenose_Dolphin_KSC04pd0178.jpg</w:t>
        </w:r>
      </w:hyperlink>
    </w:p>
    <w:p w:rsidR="00A47A9A" w:rsidRPr="004A49AD" w:rsidRDefault="00A47A9A" w:rsidP="00484AB2">
      <w:pPr>
        <w:pStyle w:val="ListParagraph"/>
        <w:numPr>
          <w:ilvl w:val="0"/>
          <w:numId w:val="12"/>
        </w:numPr>
        <w:rPr>
          <w:rFonts w:ascii="Arial" w:hAnsi="Arial" w:cs="Arial"/>
          <w:sz w:val="24"/>
          <w:szCs w:val="24"/>
        </w:rPr>
      </w:pPr>
      <w:r w:rsidRPr="00484AB2">
        <w:rPr>
          <w:rFonts w:ascii="Arial" w:hAnsi="Arial" w:cs="Arial"/>
          <w:sz w:val="24"/>
          <w:szCs w:val="24"/>
        </w:rPr>
        <w:t>http://files.exoticka-zvirata.webnode.cz/system_preview_detail_200000022-9ed489fcdf/vorva%C5%88.jpg</w:t>
      </w:r>
    </w:p>
    <w:p w:rsidR="00A47A9A" w:rsidRDefault="00A47A9A" w:rsidP="004A49AD">
      <w:pPr>
        <w:rPr>
          <w:rFonts w:ascii="Arial" w:hAnsi="Arial" w:cs="Arial"/>
          <w:sz w:val="24"/>
          <w:szCs w:val="24"/>
        </w:rPr>
      </w:pPr>
    </w:p>
    <w:p w:rsidR="00A47A9A" w:rsidRPr="004A49AD" w:rsidRDefault="00A47A9A" w:rsidP="004A49AD">
      <w:pPr>
        <w:rPr>
          <w:rFonts w:ascii="Arial" w:hAnsi="Arial" w:cs="Arial"/>
          <w:sz w:val="24"/>
          <w:szCs w:val="24"/>
        </w:rPr>
      </w:pPr>
    </w:p>
    <w:sectPr w:rsidR="00A47A9A" w:rsidRPr="004A49AD" w:rsidSect="00FE6B7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9222BF"/>
    <w:multiLevelType w:val="hybridMultilevel"/>
    <w:tmpl w:val="5622D1B6"/>
    <w:lvl w:ilvl="0" w:tplc="D02E22A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8E831BC"/>
    <w:multiLevelType w:val="hybridMultilevel"/>
    <w:tmpl w:val="0FA485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811E8"/>
    <w:multiLevelType w:val="hybridMultilevel"/>
    <w:tmpl w:val="AD80B9B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3C7041"/>
    <w:multiLevelType w:val="hybridMultilevel"/>
    <w:tmpl w:val="AF0E4830"/>
    <w:lvl w:ilvl="0" w:tplc="4A5E86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2AAD6D14"/>
    <w:multiLevelType w:val="hybridMultilevel"/>
    <w:tmpl w:val="83AE3A42"/>
    <w:lvl w:ilvl="0" w:tplc="81D43BD4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EE597A"/>
    <w:multiLevelType w:val="hybridMultilevel"/>
    <w:tmpl w:val="6A6E67D8"/>
    <w:lvl w:ilvl="0" w:tplc="630EA43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2F315A9"/>
    <w:multiLevelType w:val="hybridMultilevel"/>
    <w:tmpl w:val="C008973E"/>
    <w:lvl w:ilvl="0" w:tplc="910ACC2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84F4133"/>
    <w:multiLevelType w:val="hybridMultilevel"/>
    <w:tmpl w:val="B6A08A9E"/>
    <w:lvl w:ilvl="0" w:tplc="BDBC503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4EFE23F2"/>
    <w:multiLevelType w:val="hybridMultilevel"/>
    <w:tmpl w:val="0BBA225C"/>
    <w:lvl w:ilvl="0" w:tplc="8618B0D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615006B5"/>
    <w:multiLevelType w:val="hybridMultilevel"/>
    <w:tmpl w:val="6F7ED140"/>
    <w:lvl w:ilvl="0" w:tplc="443AE1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800" w:hanging="360"/>
      </w:pPr>
    </w:lvl>
    <w:lvl w:ilvl="2" w:tplc="0405001B">
      <w:start w:val="1"/>
      <w:numFmt w:val="lowerRoman"/>
      <w:lvlText w:val="%3."/>
      <w:lvlJc w:val="right"/>
      <w:pPr>
        <w:ind w:left="2520" w:hanging="180"/>
      </w:pPr>
    </w:lvl>
    <w:lvl w:ilvl="3" w:tplc="0405000F">
      <w:start w:val="1"/>
      <w:numFmt w:val="decimal"/>
      <w:lvlText w:val="%4."/>
      <w:lvlJc w:val="left"/>
      <w:pPr>
        <w:ind w:left="3240" w:hanging="360"/>
      </w:pPr>
    </w:lvl>
    <w:lvl w:ilvl="4" w:tplc="04050019">
      <w:start w:val="1"/>
      <w:numFmt w:val="lowerLetter"/>
      <w:lvlText w:val="%5."/>
      <w:lvlJc w:val="left"/>
      <w:pPr>
        <w:ind w:left="3960" w:hanging="360"/>
      </w:pPr>
    </w:lvl>
    <w:lvl w:ilvl="5" w:tplc="0405001B">
      <w:start w:val="1"/>
      <w:numFmt w:val="lowerRoman"/>
      <w:lvlText w:val="%6."/>
      <w:lvlJc w:val="right"/>
      <w:pPr>
        <w:ind w:left="4680" w:hanging="180"/>
      </w:pPr>
    </w:lvl>
    <w:lvl w:ilvl="6" w:tplc="0405000F">
      <w:start w:val="1"/>
      <w:numFmt w:val="decimal"/>
      <w:lvlText w:val="%7."/>
      <w:lvlJc w:val="left"/>
      <w:pPr>
        <w:ind w:left="5400" w:hanging="360"/>
      </w:pPr>
    </w:lvl>
    <w:lvl w:ilvl="7" w:tplc="04050019">
      <w:start w:val="1"/>
      <w:numFmt w:val="lowerLetter"/>
      <w:lvlText w:val="%8."/>
      <w:lvlJc w:val="left"/>
      <w:pPr>
        <w:ind w:left="6120" w:hanging="360"/>
      </w:pPr>
    </w:lvl>
    <w:lvl w:ilvl="8" w:tplc="0405001B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7FE4CAA"/>
    <w:multiLevelType w:val="hybridMultilevel"/>
    <w:tmpl w:val="1FC42C9E"/>
    <w:lvl w:ilvl="0" w:tplc="EBDACA9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6DF9338C"/>
    <w:multiLevelType w:val="hybridMultilevel"/>
    <w:tmpl w:val="6FE41FA4"/>
    <w:lvl w:ilvl="0" w:tplc="3208C7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2160" w:hanging="360"/>
      </w:pPr>
    </w:lvl>
    <w:lvl w:ilvl="2" w:tplc="0405001B">
      <w:start w:val="1"/>
      <w:numFmt w:val="lowerRoman"/>
      <w:lvlText w:val="%3."/>
      <w:lvlJc w:val="right"/>
      <w:pPr>
        <w:ind w:left="2880" w:hanging="180"/>
      </w:pPr>
    </w:lvl>
    <w:lvl w:ilvl="3" w:tplc="0405000F">
      <w:start w:val="1"/>
      <w:numFmt w:val="decimal"/>
      <w:lvlText w:val="%4."/>
      <w:lvlJc w:val="left"/>
      <w:pPr>
        <w:ind w:left="3600" w:hanging="360"/>
      </w:pPr>
    </w:lvl>
    <w:lvl w:ilvl="4" w:tplc="04050019">
      <w:start w:val="1"/>
      <w:numFmt w:val="lowerLetter"/>
      <w:lvlText w:val="%5."/>
      <w:lvlJc w:val="left"/>
      <w:pPr>
        <w:ind w:left="4320" w:hanging="360"/>
      </w:pPr>
    </w:lvl>
    <w:lvl w:ilvl="5" w:tplc="0405001B">
      <w:start w:val="1"/>
      <w:numFmt w:val="lowerRoman"/>
      <w:lvlText w:val="%6."/>
      <w:lvlJc w:val="right"/>
      <w:pPr>
        <w:ind w:left="5040" w:hanging="180"/>
      </w:pPr>
    </w:lvl>
    <w:lvl w:ilvl="6" w:tplc="0405000F">
      <w:start w:val="1"/>
      <w:numFmt w:val="decimal"/>
      <w:lvlText w:val="%7."/>
      <w:lvlJc w:val="left"/>
      <w:pPr>
        <w:ind w:left="5760" w:hanging="360"/>
      </w:pPr>
    </w:lvl>
    <w:lvl w:ilvl="7" w:tplc="04050019">
      <w:start w:val="1"/>
      <w:numFmt w:val="lowerLetter"/>
      <w:lvlText w:val="%8."/>
      <w:lvlJc w:val="left"/>
      <w:pPr>
        <w:ind w:left="6480" w:hanging="360"/>
      </w:pPr>
    </w:lvl>
    <w:lvl w:ilvl="8" w:tplc="0405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6F624D40"/>
    <w:multiLevelType w:val="hybridMultilevel"/>
    <w:tmpl w:val="5456C58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0"/>
  </w:num>
  <w:num w:numId="5">
    <w:abstractNumId w:val="8"/>
  </w:num>
  <w:num w:numId="6">
    <w:abstractNumId w:val="5"/>
  </w:num>
  <w:num w:numId="7">
    <w:abstractNumId w:val="7"/>
  </w:num>
  <w:num w:numId="8">
    <w:abstractNumId w:val="3"/>
  </w:num>
  <w:num w:numId="9">
    <w:abstractNumId w:val="11"/>
  </w:num>
  <w:num w:numId="10">
    <w:abstractNumId w:val="9"/>
  </w:num>
  <w:num w:numId="11">
    <w:abstractNumId w:val="2"/>
  </w:num>
  <w:num w:numId="12">
    <w:abstractNumId w:val="4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60E4"/>
    <w:rsid w:val="000916E6"/>
    <w:rsid w:val="00094DDF"/>
    <w:rsid w:val="0012788E"/>
    <w:rsid w:val="001548A6"/>
    <w:rsid w:val="00265250"/>
    <w:rsid w:val="00276254"/>
    <w:rsid w:val="00355D9D"/>
    <w:rsid w:val="00381504"/>
    <w:rsid w:val="00440A3F"/>
    <w:rsid w:val="00484AB2"/>
    <w:rsid w:val="004A49AD"/>
    <w:rsid w:val="004D03E8"/>
    <w:rsid w:val="00535347"/>
    <w:rsid w:val="00570904"/>
    <w:rsid w:val="00621984"/>
    <w:rsid w:val="006D6986"/>
    <w:rsid w:val="006E2E20"/>
    <w:rsid w:val="00727D7C"/>
    <w:rsid w:val="00737901"/>
    <w:rsid w:val="0081051A"/>
    <w:rsid w:val="00A31726"/>
    <w:rsid w:val="00A47A9A"/>
    <w:rsid w:val="00D160E4"/>
    <w:rsid w:val="00F25F77"/>
    <w:rsid w:val="00FE6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0A3F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E6B77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4A49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A49A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4A49AD"/>
    <w:rPr>
      <w:color w:val="0000FF"/>
      <w:u w:val="single"/>
    </w:rPr>
  </w:style>
  <w:style w:type="table" w:styleId="TableGrid">
    <w:name w:val="Table Grid"/>
    <w:basedOn w:val="TableNormal"/>
    <w:uiPriority w:val="99"/>
    <w:rsid w:val="004D03E8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D03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hyperlink" Target="http://biosferaevropy.sweb.cz/velryba.jpg" TargetMode="External"/><Relationship Id="rId18" Type="http://schemas.openxmlformats.org/officeDocument/2006/relationships/hyperlink" Target="http://biosferaevropy.sweb.cz/velryba.jpg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hyperlink" Target="http://jadamkuv.txt.cz/obrazky/image.jpg" TargetMode="External"/><Relationship Id="rId17" Type="http://schemas.openxmlformats.org/officeDocument/2006/relationships/hyperlink" Target="http://jadamkuv.txt.cz/obrazky/image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Bottlenose_Dolphin_KSC04pd0178.jpg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9.jpeg"/><Relationship Id="rId10" Type="http://schemas.openxmlformats.org/officeDocument/2006/relationships/image" Target="media/image6.jpeg"/><Relationship Id="rId19" Type="http://schemas.openxmlformats.org/officeDocument/2006/relationships/hyperlink" Target="http://cs.wikipedia.org/wiki/Soubor:Bottlenose_Dolphin_KSC04pd0178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83</TotalTime>
  <Pages>4</Pages>
  <Words>540</Words>
  <Characters>3191</Characters>
  <Application>Microsoft Office Outlook</Application>
  <DocSecurity>0</DocSecurity>
  <Lines>0</Lines>
  <Paragraphs>0</Paragraphs>
  <ScaleCrop>false</ScaleCrop>
  <Company>.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Pařilová Blanka</dc:creator>
  <cp:keywords/>
  <dc:description/>
  <cp:lastModifiedBy>Klarka</cp:lastModifiedBy>
  <cp:revision>6</cp:revision>
  <dcterms:created xsi:type="dcterms:W3CDTF">2013-02-14T21:18:00Z</dcterms:created>
  <dcterms:modified xsi:type="dcterms:W3CDTF">2013-02-18T19:36:00Z</dcterms:modified>
</cp:coreProperties>
</file>