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A18" w:rsidRPr="006D6986" w:rsidRDefault="00203A18" w:rsidP="0027361B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6" o:spid="_x0000_s1026" style="position:absolute;left:0;text-align:left;margin-left:39.05pt;margin-top:-11.1pt;width:405.35pt;height:71.45pt;z-index:251659776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203A18" w:rsidRPr="006D6986" w:rsidRDefault="00203A18" w:rsidP="0027361B">
      <w:pPr>
        <w:jc w:val="center"/>
        <w:rPr>
          <w:rFonts w:ascii="Cambria" w:hAnsi="Cambria" w:cs="Cambria"/>
          <w:sz w:val="16"/>
          <w:szCs w:val="16"/>
        </w:rPr>
      </w:pPr>
    </w:p>
    <w:p w:rsidR="00203A18" w:rsidRPr="006D6986" w:rsidRDefault="00203A18" w:rsidP="0027361B">
      <w:pPr>
        <w:jc w:val="center"/>
        <w:rPr>
          <w:rFonts w:ascii="Cambria" w:hAnsi="Cambria" w:cs="Cambria"/>
        </w:rPr>
      </w:pPr>
    </w:p>
    <w:p w:rsidR="00203A18" w:rsidRPr="006D6986" w:rsidRDefault="00203A18" w:rsidP="0027361B">
      <w:pPr>
        <w:rPr>
          <w:rFonts w:ascii="Cambria" w:hAnsi="Cambria" w:cs="Cambria"/>
        </w:rPr>
      </w:pPr>
    </w:p>
    <w:p w:rsidR="00203A18" w:rsidRPr="006D6986" w:rsidRDefault="00203A18" w:rsidP="0027361B">
      <w:pPr>
        <w:rPr>
          <w:rFonts w:ascii="Cambria" w:hAnsi="Cambria" w:cs="Cambria"/>
        </w:rPr>
      </w:pPr>
    </w:p>
    <w:p w:rsidR="00203A18" w:rsidRPr="006D6986" w:rsidRDefault="00203A18" w:rsidP="0027361B">
      <w:pPr>
        <w:rPr>
          <w:rFonts w:ascii="Cambria" w:hAnsi="Cambria" w:cs="Cambria"/>
        </w:rPr>
      </w:pPr>
    </w:p>
    <w:p w:rsidR="00203A18" w:rsidRDefault="00203A18" w:rsidP="0027361B">
      <w:pPr>
        <w:rPr>
          <w:rFonts w:ascii="Cambria" w:hAnsi="Cambria" w:cs="Cambria"/>
        </w:rPr>
      </w:pPr>
    </w:p>
    <w:p w:rsidR="00203A18" w:rsidRDefault="00203A18" w:rsidP="0027361B">
      <w:pPr>
        <w:rPr>
          <w:rFonts w:ascii="Cambria" w:hAnsi="Cambria" w:cs="Cambria"/>
        </w:rPr>
      </w:pPr>
    </w:p>
    <w:p w:rsidR="00203A18" w:rsidRPr="00276254" w:rsidRDefault="00203A18" w:rsidP="0027361B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203A18" w:rsidRPr="00276254" w:rsidRDefault="00203A18" w:rsidP="0027361B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203A18" w:rsidRDefault="00203A18" w:rsidP="0027361B">
      <w:pPr>
        <w:jc w:val="center"/>
        <w:rPr>
          <w:rFonts w:ascii="Cambria" w:hAnsi="Cambria" w:cs="Cambria"/>
        </w:rPr>
      </w:pPr>
    </w:p>
    <w:p w:rsidR="00203A18" w:rsidRDefault="00203A18" w:rsidP="0027361B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203A18" w:rsidRPr="00B442FF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203A18" w:rsidRPr="00B442FF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203A18" w:rsidRPr="00B442FF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203A18" w:rsidRPr="00B442FF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203A18" w:rsidRPr="00B442FF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203A18" w:rsidRPr="00B442FF" w:rsidRDefault="00203A18" w:rsidP="00B442FF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B442FF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VY_52_INOVACE_056</w:t>
            </w:r>
          </w:p>
        </w:tc>
      </w:tr>
    </w:tbl>
    <w:p w:rsidR="00203A18" w:rsidRPr="006D6986" w:rsidRDefault="00203A18" w:rsidP="0027361B">
      <w:pPr>
        <w:rPr>
          <w:rFonts w:ascii="Cambria" w:hAnsi="Cambria" w:cs="Cambria"/>
        </w:rPr>
      </w:pPr>
    </w:p>
    <w:p w:rsidR="00203A18" w:rsidRPr="006D6986" w:rsidRDefault="00203A18" w:rsidP="0027361B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203A18" w:rsidRDefault="00203A18" w:rsidP="0027361B">
      <w:pPr>
        <w:rPr>
          <w:rFonts w:ascii="Cambria" w:hAnsi="Cambria" w:cs="Cambria"/>
          <w:b/>
          <w:bCs/>
        </w:rPr>
      </w:pPr>
    </w:p>
    <w:p w:rsidR="00203A18" w:rsidRPr="00570904" w:rsidRDefault="00203A18" w:rsidP="0027361B">
      <w:pPr>
        <w:rPr>
          <w:rFonts w:ascii="Cambria" w:hAnsi="Cambria" w:cs="Cambria"/>
          <w:b/>
          <w:bCs/>
          <w:sz w:val="32"/>
          <w:szCs w:val="32"/>
        </w:rPr>
      </w:pPr>
    </w:p>
    <w:p w:rsidR="00203A18" w:rsidRPr="00570904" w:rsidRDefault="00203A18" w:rsidP="0027361B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203A18" w:rsidRPr="00570904" w:rsidRDefault="00203A18" w:rsidP="0027361B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Lichokopytníci</w:t>
      </w:r>
    </w:p>
    <w:p w:rsidR="00203A18" w:rsidRPr="006D6986" w:rsidRDefault="00203A18" w:rsidP="0027361B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203A18" w:rsidRPr="006D6986" w:rsidRDefault="00203A18" w:rsidP="0027361B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203A18" w:rsidRPr="006D6986" w:rsidRDefault="00203A18" w:rsidP="0027361B">
      <w:pPr>
        <w:rPr>
          <w:rFonts w:ascii="Cambria" w:hAnsi="Cambria" w:cs="Cambria"/>
        </w:rPr>
      </w:pPr>
    </w:p>
    <w:p w:rsidR="00203A18" w:rsidRDefault="00203A18" w:rsidP="0027361B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203A18" w:rsidRDefault="00203A18" w:rsidP="0027361B">
      <w:pPr>
        <w:jc w:val="center"/>
        <w:rPr>
          <w:rFonts w:ascii="Cambria" w:hAnsi="Cambria" w:cs="Cambria"/>
        </w:rPr>
      </w:pPr>
    </w:p>
    <w:p w:rsidR="00203A18" w:rsidRDefault="00203A18" w:rsidP="0027361B">
      <w:pPr>
        <w:jc w:val="center"/>
        <w:rPr>
          <w:rFonts w:ascii="Cambria" w:hAnsi="Cambria" w:cs="Cambria"/>
        </w:rPr>
      </w:pPr>
    </w:p>
    <w:p w:rsidR="00203A18" w:rsidRDefault="00203A18" w:rsidP="0027361B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203A18" w:rsidRDefault="00203A18" w:rsidP="0027361B">
      <w:pPr>
        <w:jc w:val="center"/>
        <w:rPr>
          <w:rFonts w:ascii="Cambria" w:hAnsi="Cambria" w:cs="Cambria"/>
        </w:rPr>
      </w:pPr>
    </w:p>
    <w:p w:rsidR="00203A18" w:rsidRDefault="00203A18" w:rsidP="0027361B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25. 1. 2013</w:t>
      </w:r>
    </w:p>
    <w:p w:rsidR="00203A18" w:rsidRDefault="00203A18" w:rsidP="007C2217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řád: Lichokopytníci</w:t>
      </w:r>
    </w:p>
    <w:p w:rsidR="00203A18" w:rsidRDefault="00203A18" w:rsidP="007C221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7C2217">
        <w:rPr>
          <w:rFonts w:ascii="Arial" w:hAnsi="Arial" w:cs="Arial"/>
          <w:sz w:val="24"/>
          <w:szCs w:val="24"/>
          <w:u w:val="single"/>
        </w:rPr>
        <w:t>Doplň charakteristiku:</w:t>
      </w:r>
    </w:p>
    <w:p w:rsidR="00203A18" w:rsidRDefault="00203A18" w:rsidP="007C221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podle potravy je zařazujeme mezi ……………………………………….</w:t>
      </w:r>
    </w:p>
    <w:p w:rsidR="00203A18" w:rsidRDefault="00203A18" w:rsidP="007C221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prsty na nohou mají zakončeny …………………………………………</w:t>
      </w:r>
    </w:p>
    <w:p w:rsidR="00203A18" w:rsidRDefault="00203A18" w:rsidP="007C221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počet prstů je různý (1 – kůň, 3 – nosorožec)</w:t>
      </w:r>
    </w:p>
    <w:p w:rsidR="00203A18" w:rsidRDefault="00203A18" w:rsidP="007C221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váhu těla nese ………………………… prst</w:t>
      </w:r>
    </w:p>
    <w:p w:rsidR="00203A18" w:rsidRDefault="00203A18" w:rsidP="007C221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jsou to dobří a rychlí ……………………………………..</w:t>
      </w:r>
    </w:p>
    <w:p w:rsidR="00203A18" w:rsidRDefault="00203A18" w:rsidP="007C221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vyskytují se v (biomy světa) ………………………………………………………………….</w:t>
      </w:r>
    </w:p>
    <w:p w:rsidR="00203A18" w:rsidRPr="007C2217" w:rsidRDefault="00203A18" w:rsidP="007C2217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03A18" w:rsidRDefault="00203A18" w:rsidP="007C221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Pojmenuj zástupce:</w:t>
      </w: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2" o:spid="_x0000_s1030" type="#_x0000_t75" alt="Zebra stepní" style="position:absolute;left:0;text-align:left;margin-left:147.75pt;margin-top:11.3pt;width:193.5pt;height:145.5pt;z-index:-251660800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1" o:spid="_x0000_s1031" type="#_x0000_t75" alt="K&amp;uring;&amp;ncaron;" style="position:absolute;left:0;text-align:left;margin-left:-15.75pt;margin-top:3.8pt;width:157.75pt;height:152.25pt;z-index:-251661824;visibility:visible">
            <v:imagedata r:id="rId9" o:title=""/>
          </v:shape>
        </w:pict>
      </w: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3" o:spid="_x0000_s1032" type="#_x0000_t75" alt="Soubor:Ngorongoro Spitzmaulnashorn edit1.jpg" style="position:absolute;left:0;text-align:left;margin-left:319.6pt;margin-top:-.05pt;width:224.15pt;height:135pt;z-index:-251659776;visibility:visible">
            <v:imagedata r:id="rId10" o:title="" croptop="15244f" cropbottom="11255f" cropleft="3573f" cropright="19179f"/>
          </v:shape>
        </w:pict>
      </w: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3A1CFB">
      <w:pPr>
        <w:pStyle w:val="ListParagraph"/>
        <w:ind w:left="0"/>
        <w:rPr>
          <w:rFonts w:ascii="Arial" w:hAnsi="Arial" w:cs="Arial"/>
          <w:sz w:val="24"/>
          <w:szCs w:val="24"/>
          <w:u w:val="single"/>
        </w:rPr>
      </w:pPr>
    </w:p>
    <w:p w:rsidR="00203A18" w:rsidRPr="00EA101B" w:rsidRDefault="00203A18" w:rsidP="00EA101B">
      <w:pPr>
        <w:rPr>
          <w:rFonts w:ascii="Arial" w:hAnsi="Arial" w:cs="Arial"/>
          <w:sz w:val="10"/>
          <w:szCs w:val="10"/>
        </w:rPr>
      </w:pPr>
      <w:hyperlink r:id="rId11" w:history="1">
        <w:r w:rsidRPr="00EA101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http://cs.wikipedia.org/wiki/Soubor:Dunkelfuchsstute-Ciara16.jpg</w:t>
        </w:r>
      </w:hyperlink>
      <w:r>
        <w:rPr>
          <w:rFonts w:ascii="Arial" w:hAnsi="Arial" w:cs="Arial"/>
          <w:sz w:val="10"/>
          <w:szCs w:val="10"/>
        </w:rPr>
        <w:t xml:space="preserve">                            </w:t>
      </w:r>
      <w:hyperlink r:id="rId12" w:history="1">
        <w:r w:rsidRPr="00EA101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http://cs.wikipedia.org/wiki/Soubor:Zebras.jpg</w:t>
        </w:r>
      </w:hyperlink>
      <w:r>
        <w:rPr>
          <w:rFonts w:ascii="Arial" w:hAnsi="Arial" w:cs="Arial"/>
          <w:sz w:val="10"/>
          <w:szCs w:val="10"/>
        </w:rPr>
        <w:t xml:space="preserve">                                                  </w:t>
      </w:r>
      <w:r w:rsidRPr="00EA101B">
        <w:rPr>
          <w:rFonts w:ascii="Arial" w:hAnsi="Arial" w:cs="Arial"/>
          <w:sz w:val="10"/>
          <w:szCs w:val="10"/>
        </w:rPr>
        <w:t>http://cs.wikipedia.org/wiki/Soubor:Ngorongoro_Spitzmaulnashorn_edit1.jpg</w:t>
      </w:r>
    </w:p>
    <w:p w:rsidR="00203A18" w:rsidRDefault="00203A18" w:rsidP="00EA101B">
      <w:pPr>
        <w:rPr>
          <w:rFonts w:ascii="Arial" w:hAnsi="Arial" w:cs="Arial"/>
          <w:sz w:val="24"/>
          <w:szCs w:val="24"/>
        </w:rPr>
      </w:pPr>
    </w:p>
    <w:p w:rsidR="00203A18" w:rsidRDefault="00203A18" w:rsidP="00EA101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a)……………………………….  b) …………………………………..  c) ………………………………….</w:t>
      </w: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5" o:spid="_x0000_s1033" type="#_x0000_t75" alt="Soubor:Chile Donkey.jpg" style="position:absolute;left:0;text-align:left;margin-left:274.5pt;margin-top:10.7pt;width:192.75pt;height:146.2pt;z-index:-251657728;visibility:visible">
            <v:imagedata r:id="rId13" o:title=""/>
          </v:shape>
        </w:pict>
      </w:r>
      <w:r>
        <w:rPr>
          <w:noProof/>
          <w:lang w:eastAsia="cs-CZ"/>
        </w:rPr>
        <w:pict>
          <v:shape id="Obrázek 4" o:spid="_x0000_s1034" type="#_x0000_t75" alt="Soubor:Malayan Tapir Sitting.jpg" style="position:absolute;left:0;text-align:left;margin-left:49.5pt;margin-top:6.1pt;width:203.25pt;height:150.4pt;z-index:-251658752;visibility:visible">
            <v:imagedata r:id="rId14" o:title=""/>
          </v:shape>
        </w:pict>
      </w: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3A1CFB">
      <w:pPr>
        <w:pStyle w:val="ListParagraph"/>
        <w:ind w:left="0"/>
        <w:rPr>
          <w:rFonts w:ascii="Arial" w:hAnsi="Arial" w:cs="Arial"/>
          <w:sz w:val="24"/>
          <w:szCs w:val="24"/>
          <w:u w:val="single"/>
        </w:rPr>
      </w:pPr>
    </w:p>
    <w:p w:rsidR="00203A18" w:rsidRPr="00EA101B" w:rsidRDefault="00203A18" w:rsidP="00EA101B">
      <w:pPr>
        <w:pStyle w:val="ListParagrap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 xml:space="preserve">                        </w:t>
      </w:r>
      <w:hyperlink r:id="rId15" w:history="1">
        <w:r w:rsidRPr="00EA101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http://cs.wikipedia.org/wiki/Soubor:Malayan_Tapir_Sitting.jpg</w:t>
        </w:r>
      </w:hyperlink>
      <w:r>
        <w:rPr>
          <w:rFonts w:ascii="Arial" w:hAnsi="Arial" w:cs="Arial"/>
          <w:sz w:val="10"/>
          <w:szCs w:val="10"/>
        </w:rPr>
        <w:t xml:space="preserve">                                                                </w:t>
      </w:r>
      <w:r w:rsidRPr="00EA101B">
        <w:rPr>
          <w:rFonts w:ascii="Arial" w:hAnsi="Arial" w:cs="Arial"/>
          <w:sz w:val="10"/>
          <w:szCs w:val="10"/>
        </w:rPr>
        <w:t>http://cs.wikipedia.org/wiki/Soubor:Chile_Donkey.jpg</w:t>
      </w: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Pr="00EA101B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…………………………………………….   e) ……………………………………………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203A18" w:rsidRDefault="00203A18" w:rsidP="007C221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Pravda a nepravda: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Kůň domácí vznikl zdomácněním osla.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…………………….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Evropě lidé začali využívat koně v 6. století.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…………………….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Zebry s černobíle pruhovanou kresbou se vyskytují v afrických savanách. ………………..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Nosorožci mají na nose roh nebo dva, vyskytují se v JV Asii a Africe ………………………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Tělo je kryto tenkou kůží, která svým poškozením ničí populace nosorožců. ……………….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Tapíři žijí v mírném podnebném pásu.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</w:t>
      </w:r>
    </w:p>
    <w:p w:rsidR="00203A18" w:rsidRDefault="00203A18" w:rsidP="00EA10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Osla chovali už staří Řekové a využívali ho pro těžkou práci.</w:t>
      </w:r>
      <w:r>
        <w:rPr>
          <w:rFonts w:ascii="Arial" w:hAnsi="Arial" w:cs="Arial"/>
          <w:sz w:val="24"/>
          <w:szCs w:val="24"/>
        </w:rPr>
        <w:tab/>
        <w:t>………………………</w:t>
      </w:r>
    </w:p>
    <w:p w:rsidR="00203A18" w:rsidRDefault="00203A18" w:rsidP="00AA1D2A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Oslům stačí málo vody a chudá rostlinná potrava.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……………………..</w:t>
      </w:r>
    </w:p>
    <w:p w:rsidR="00203A18" w:rsidRDefault="00203A18" w:rsidP="00AA1D2A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AA1D2A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Pr="0090127B" w:rsidRDefault="00203A18" w:rsidP="0090127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Víš, kdo je mezek a kdo mula? Jak vznikli?</w:t>
      </w: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...mezek je ...............................................................................................................................</w:t>
      </w: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...mula je ..................................................................................................................................</w:t>
      </w:r>
    </w:p>
    <w:p w:rsidR="00203A18" w:rsidRPr="0090127B" w:rsidRDefault="00203A18" w:rsidP="0090127B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rect id="_x0000_s1035" style="position:absolute;left:0;text-align:left;margin-left:135pt;margin-top:19.25pt;width:2in;height:72.05pt;z-index:251660800" fillcolor="yellow"/>
        </w:pic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Řešení najdeš pod obdélníkem:</w:t>
      </w:r>
    </w:p>
    <w:p w:rsidR="00203A18" w:rsidRPr="0090127B" w:rsidRDefault="00203A18" w:rsidP="003A1CFB">
      <w:pPr>
        <w:ind w:left="2124" w:firstLine="708"/>
        <w:rPr>
          <w:rFonts w:ascii="Arial" w:hAnsi="Arial" w:cs="Arial"/>
          <w:sz w:val="24"/>
          <w:szCs w:val="24"/>
        </w:rPr>
      </w:pPr>
      <w:r w:rsidRPr="0090127B">
        <w:rPr>
          <w:rFonts w:ascii="Arial" w:hAnsi="Arial" w:cs="Arial"/>
          <w:sz w:val="24"/>
          <w:szCs w:val="24"/>
        </w:rPr>
        <w:t>mezek = kůň a oslice</w:t>
      </w:r>
    </w:p>
    <w:p w:rsidR="00203A18" w:rsidRPr="0090127B" w:rsidRDefault="00203A18" w:rsidP="003A1C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0127B">
        <w:rPr>
          <w:rFonts w:ascii="Arial" w:hAnsi="Arial" w:cs="Arial"/>
          <w:sz w:val="24"/>
          <w:szCs w:val="24"/>
        </w:rPr>
        <w:t xml:space="preserve">mula = osel a kobyla </w:t>
      </w:r>
    </w:p>
    <w:p w:rsidR="00203A18" w:rsidRPr="0090127B" w:rsidRDefault="00203A18" w:rsidP="003A1CFB">
      <w:pPr>
        <w:pStyle w:val="ListParagraph"/>
        <w:numPr>
          <w:ilvl w:val="4"/>
          <w:numId w:val="2"/>
        </w:numPr>
        <w:rPr>
          <w:rFonts w:ascii="Arial" w:hAnsi="Arial" w:cs="Arial"/>
          <w:sz w:val="24"/>
          <w:szCs w:val="24"/>
        </w:rPr>
      </w:pPr>
      <w:r w:rsidRPr="0090127B">
        <w:rPr>
          <w:rFonts w:ascii="Arial" w:hAnsi="Arial" w:cs="Arial"/>
          <w:sz w:val="24"/>
          <w:szCs w:val="24"/>
        </w:rPr>
        <w:t>jsou neplodní</w:t>
      </w: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90127B">
      <w:pPr>
        <w:pStyle w:val="ListParagraph"/>
        <w:rPr>
          <w:rFonts w:ascii="Arial" w:hAnsi="Arial" w:cs="Arial"/>
          <w:sz w:val="24"/>
          <w:szCs w:val="24"/>
        </w:rPr>
      </w:pPr>
    </w:p>
    <w:p w:rsidR="00203A18" w:rsidRDefault="00203A18" w:rsidP="003A1CFB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203A18" w:rsidRDefault="00203A18" w:rsidP="0027361B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203A18" w:rsidRDefault="00203A18" w:rsidP="0027361B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203A18" w:rsidRPr="00B442FF">
        <w:trPr>
          <w:trHeight w:val="567"/>
        </w:trPr>
        <w:tc>
          <w:tcPr>
            <w:tcW w:w="1781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442FF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442FF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203A18" w:rsidRPr="00B442FF">
        <w:trPr>
          <w:trHeight w:val="794"/>
        </w:trPr>
        <w:tc>
          <w:tcPr>
            <w:tcW w:w="1781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442FF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442FF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203A18" w:rsidRPr="00B442FF">
        <w:trPr>
          <w:trHeight w:val="794"/>
        </w:trPr>
        <w:tc>
          <w:tcPr>
            <w:tcW w:w="1781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442FF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442FF">
              <w:rPr>
                <w:sz w:val="20"/>
                <w:szCs w:val="20"/>
                <w:lang w:eastAsia="cs-CZ"/>
              </w:rPr>
              <w:t>4</w:t>
            </w:r>
            <w:bookmarkStart w:id="0" w:name="_GoBack"/>
            <w:bookmarkEnd w:id="0"/>
          </w:p>
        </w:tc>
      </w:tr>
      <w:tr w:rsidR="00203A18" w:rsidRPr="00B442FF">
        <w:trPr>
          <w:trHeight w:val="794"/>
        </w:trPr>
        <w:tc>
          <w:tcPr>
            <w:tcW w:w="1781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442FF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442FF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203A18" w:rsidRPr="00B442FF">
        <w:trPr>
          <w:trHeight w:val="794"/>
        </w:trPr>
        <w:tc>
          <w:tcPr>
            <w:tcW w:w="1781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442FF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203A18" w:rsidRPr="00B442FF" w:rsidRDefault="00203A18" w:rsidP="00B442FF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203A18" w:rsidRDefault="00203A18" w:rsidP="0027361B"/>
    <w:p w:rsidR="00203A18" w:rsidRDefault="00203A18" w:rsidP="0027361B">
      <w:pPr>
        <w:jc w:val="center"/>
        <w:rPr>
          <w:rFonts w:ascii="Arial" w:hAnsi="Arial" w:cs="Arial"/>
          <w:sz w:val="18"/>
          <w:szCs w:val="18"/>
        </w:rPr>
      </w:pPr>
    </w:p>
    <w:p w:rsidR="00203A18" w:rsidRDefault="00203A18" w:rsidP="0027361B">
      <w:pPr>
        <w:jc w:val="center"/>
        <w:rPr>
          <w:rFonts w:ascii="Arial" w:hAnsi="Arial" w:cs="Arial"/>
          <w:sz w:val="18"/>
          <w:szCs w:val="18"/>
        </w:rPr>
      </w:pPr>
    </w:p>
    <w:p w:rsidR="00203A18" w:rsidRPr="003A1CFB" w:rsidRDefault="00203A18" w:rsidP="003A1CFB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03A18" w:rsidRDefault="00203A18" w:rsidP="0027361B"/>
    <w:p w:rsidR="00203A18" w:rsidRPr="00737901" w:rsidRDefault="00203A18" w:rsidP="0027361B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203A18" w:rsidRDefault="00203A18" w:rsidP="002736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203A18" w:rsidRPr="00737901" w:rsidRDefault="00203A18" w:rsidP="002736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203A18" w:rsidRPr="00737901" w:rsidRDefault="00203A18" w:rsidP="002736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03A18" w:rsidRPr="00737901" w:rsidRDefault="00203A18" w:rsidP="002736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203A18" w:rsidRPr="00737901" w:rsidRDefault="00203A18" w:rsidP="002736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03A18" w:rsidRPr="00737901" w:rsidRDefault="00203A18" w:rsidP="0027361B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203A18" w:rsidRPr="00737901" w:rsidRDefault="00203A18" w:rsidP="002736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03A18" w:rsidRDefault="00203A18" w:rsidP="0027361B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203A18" w:rsidRDefault="00203A18" w:rsidP="0027361B">
      <w:pPr>
        <w:rPr>
          <w:rFonts w:ascii="Arial" w:hAnsi="Arial" w:cs="Arial"/>
          <w:color w:val="000000"/>
          <w:sz w:val="20"/>
          <w:szCs w:val="20"/>
        </w:rPr>
      </w:pPr>
    </w:p>
    <w:p w:rsidR="00203A18" w:rsidRDefault="00203A18" w:rsidP="0027361B">
      <w:pPr>
        <w:rPr>
          <w:rFonts w:ascii="Arial" w:hAnsi="Arial" w:cs="Arial"/>
          <w:sz w:val="24"/>
          <w:szCs w:val="24"/>
          <w:u w:val="single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203A18" w:rsidRDefault="00203A18" w:rsidP="007C221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hyperlink r:id="rId16" w:history="1">
        <w:r w:rsidRPr="00167B21">
          <w:rPr>
            <w:rStyle w:val="Hyperlink"/>
            <w:rFonts w:ascii="Arial" w:hAnsi="Arial" w:cs="Arial"/>
            <w:sz w:val="24"/>
            <w:szCs w:val="24"/>
          </w:rPr>
          <w:t>http://cs.wikipedia.org/wiki/Soubor:Dunkelfuchsstute-Ciara16.jpg</w:t>
        </w:r>
      </w:hyperlink>
    </w:p>
    <w:p w:rsidR="00203A18" w:rsidRDefault="00203A18" w:rsidP="007C221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hyperlink r:id="rId17" w:history="1">
        <w:r w:rsidRPr="00167B21">
          <w:rPr>
            <w:rStyle w:val="Hyperlink"/>
            <w:rFonts w:ascii="Arial" w:hAnsi="Arial" w:cs="Arial"/>
            <w:sz w:val="24"/>
            <w:szCs w:val="24"/>
          </w:rPr>
          <w:t>http://cs.wikipedia.org/wiki/Soubor:Zebras.jpg</w:t>
        </w:r>
      </w:hyperlink>
    </w:p>
    <w:p w:rsidR="00203A18" w:rsidRDefault="00203A18" w:rsidP="00EA101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EA101B">
        <w:rPr>
          <w:rFonts w:ascii="Arial" w:hAnsi="Arial" w:cs="Arial"/>
          <w:sz w:val="24"/>
          <w:szCs w:val="24"/>
          <w:u w:val="single"/>
        </w:rPr>
        <w:t>http://cs.wikipedia.org/wiki/Soubor:Ngorongoro_Spitzmaulnashorn_edit1.jpg</w:t>
      </w:r>
    </w:p>
    <w:p w:rsidR="00203A18" w:rsidRDefault="00203A18" w:rsidP="00EA101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hyperlink r:id="rId18" w:history="1">
        <w:r w:rsidRPr="00167B21">
          <w:rPr>
            <w:rStyle w:val="Hyperlink"/>
            <w:rFonts w:ascii="Arial" w:hAnsi="Arial" w:cs="Arial"/>
            <w:sz w:val="24"/>
            <w:szCs w:val="24"/>
          </w:rPr>
          <w:t>http://cs.wikipedia.org/wiki/Soubor:Malayan_Tapir_Sitting.jpg</w:t>
        </w:r>
      </w:hyperlink>
    </w:p>
    <w:p w:rsidR="00203A18" w:rsidRDefault="00203A18" w:rsidP="00EA101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hyperlink r:id="rId19" w:history="1">
        <w:r w:rsidRPr="000C275C">
          <w:rPr>
            <w:rStyle w:val="Hyperlink"/>
            <w:rFonts w:ascii="Arial" w:hAnsi="Arial" w:cs="Arial"/>
            <w:sz w:val="24"/>
            <w:szCs w:val="24"/>
          </w:rPr>
          <w:t>http://cs.wikipedia.org/wiki/Soubor:Chile_Donkey.jpg</w:t>
        </w:r>
      </w:hyperlink>
    </w:p>
    <w:sectPr w:rsidR="00203A18" w:rsidSect="007C22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B15FF"/>
    <w:multiLevelType w:val="hybridMultilevel"/>
    <w:tmpl w:val="0E3EB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021C4"/>
    <w:multiLevelType w:val="hybridMultilevel"/>
    <w:tmpl w:val="EF7AAF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606E35"/>
    <w:multiLevelType w:val="hybridMultilevel"/>
    <w:tmpl w:val="F31E6330"/>
    <w:lvl w:ilvl="0" w:tplc="E0603F1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BC2"/>
    <w:rsid w:val="00095BC2"/>
    <w:rsid w:val="000C275C"/>
    <w:rsid w:val="001548A6"/>
    <w:rsid w:val="00167B21"/>
    <w:rsid w:val="00203A18"/>
    <w:rsid w:val="0027361B"/>
    <w:rsid w:val="00276254"/>
    <w:rsid w:val="003A1CFB"/>
    <w:rsid w:val="004B6F15"/>
    <w:rsid w:val="00570904"/>
    <w:rsid w:val="00605957"/>
    <w:rsid w:val="006A44CB"/>
    <w:rsid w:val="006D6986"/>
    <w:rsid w:val="00737901"/>
    <w:rsid w:val="007C2217"/>
    <w:rsid w:val="0090127B"/>
    <w:rsid w:val="00AA1D2A"/>
    <w:rsid w:val="00B442FF"/>
    <w:rsid w:val="00D03B3F"/>
    <w:rsid w:val="00E10774"/>
    <w:rsid w:val="00EA1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7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C221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C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221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C2217"/>
    <w:rPr>
      <w:color w:val="0000FF"/>
      <w:u w:val="single"/>
    </w:rPr>
  </w:style>
  <w:style w:type="table" w:styleId="TableGrid">
    <w:name w:val="Table Grid"/>
    <w:basedOn w:val="TableNormal"/>
    <w:uiPriority w:val="99"/>
    <w:rsid w:val="0027361B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273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hyperlink" Target="http://cs.wikipedia.org/wiki/Soubor:Malayan_Tapir_Sitting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Soubor:Zebras.jpg" TargetMode="External"/><Relationship Id="rId17" Type="http://schemas.openxmlformats.org/officeDocument/2006/relationships/hyperlink" Target="http://cs.wikipedia.org/wiki/Soubor:Zebras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Dunkelfuchsstute-Ciara16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Dunkelfuchsstute-Ciara16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Malayan_Tapir_Sitting.jpg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cs.wikipedia.org/wiki/Soubor:Chile_Donkey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4</Pages>
  <Words>582</Words>
  <Characters>3438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2013-02-14T23:04:00Z</dcterms:created>
  <dcterms:modified xsi:type="dcterms:W3CDTF">2013-02-18T19:46:00Z</dcterms:modified>
</cp:coreProperties>
</file>