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CAD" w:rsidRPr="006D6986" w:rsidRDefault="00B77CAD" w:rsidP="00A11F03">
      <w:pPr>
        <w:ind w:left="-426" w:right="-143"/>
        <w:jc w:val="center"/>
        <w:rPr>
          <w:rFonts w:ascii="Cambria" w:hAnsi="Cambria" w:cs="Cambria"/>
        </w:rPr>
      </w:pPr>
      <w:r>
        <w:rPr>
          <w:noProof/>
          <w:lang w:eastAsia="cs-CZ"/>
        </w:rPr>
        <w:pict>
          <v:group id="Skupina 8" o:spid="_x0000_s1026" style="position:absolute;left:0;text-align:left;margin-left:39.05pt;margin-top:-11.1pt;width:405.35pt;height:71.45pt;z-index:251659264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_x0000_s1028" type="#_x0000_t75" alt="MSMT_slogan" style="position:absolute;left:3867;top:2563;width:4228;height:242;visibility:visible">
              <v:imagedata r:id="rId6" o:title=""/>
            </v:shape>
            <v:shape id="obrázek 13" o:sp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Pr="006D6986">
        <w:rPr>
          <w:rFonts w:ascii="Cambria" w:hAnsi="Cambria" w:cs="Cambria"/>
        </w:rPr>
        <w:t xml:space="preserve">  </w:t>
      </w:r>
    </w:p>
    <w:p w:rsidR="00B77CAD" w:rsidRPr="006D6986" w:rsidRDefault="00B77CAD" w:rsidP="00A11F03">
      <w:pPr>
        <w:jc w:val="center"/>
        <w:rPr>
          <w:rFonts w:ascii="Cambria" w:hAnsi="Cambria" w:cs="Cambria"/>
          <w:sz w:val="16"/>
          <w:szCs w:val="16"/>
        </w:rPr>
      </w:pPr>
    </w:p>
    <w:p w:rsidR="00B77CAD" w:rsidRPr="006D6986" w:rsidRDefault="00B77CAD" w:rsidP="00A11F03">
      <w:pPr>
        <w:jc w:val="center"/>
        <w:rPr>
          <w:rFonts w:ascii="Cambria" w:hAnsi="Cambria" w:cs="Cambria"/>
        </w:rPr>
      </w:pPr>
    </w:p>
    <w:p w:rsidR="00B77CAD" w:rsidRPr="006D6986" w:rsidRDefault="00B77CAD" w:rsidP="00A11F03">
      <w:pPr>
        <w:rPr>
          <w:rFonts w:ascii="Cambria" w:hAnsi="Cambria" w:cs="Cambria"/>
        </w:rPr>
      </w:pPr>
    </w:p>
    <w:p w:rsidR="00B77CAD" w:rsidRPr="006D6986" w:rsidRDefault="00B77CAD" w:rsidP="00A11F03">
      <w:pPr>
        <w:rPr>
          <w:rFonts w:ascii="Cambria" w:hAnsi="Cambria" w:cs="Cambria"/>
        </w:rPr>
      </w:pPr>
    </w:p>
    <w:p w:rsidR="00B77CAD" w:rsidRPr="006D6986" w:rsidRDefault="00B77CAD" w:rsidP="00A11F03">
      <w:pPr>
        <w:rPr>
          <w:rFonts w:ascii="Cambria" w:hAnsi="Cambria" w:cs="Cambria"/>
        </w:rPr>
      </w:pPr>
    </w:p>
    <w:p w:rsidR="00B77CAD" w:rsidRDefault="00B77CAD" w:rsidP="00A11F03">
      <w:pPr>
        <w:rPr>
          <w:rFonts w:ascii="Cambria" w:hAnsi="Cambria" w:cs="Cambria"/>
        </w:rPr>
      </w:pPr>
    </w:p>
    <w:p w:rsidR="00B77CAD" w:rsidRDefault="00B77CAD" w:rsidP="00A11F03">
      <w:pPr>
        <w:rPr>
          <w:rFonts w:ascii="Cambria" w:hAnsi="Cambria" w:cs="Cambria"/>
        </w:rPr>
      </w:pPr>
    </w:p>
    <w:p w:rsidR="00B77CAD" w:rsidRPr="00276254" w:rsidRDefault="00B77CAD" w:rsidP="00A11F03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B77CAD" w:rsidRPr="00276254" w:rsidRDefault="00B77CAD" w:rsidP="00A11F03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B77CAD" w:rsidRDefault="00B77CAD" w:rsidP="00A11F03">
      <w:pPr>
        <w:jc w:val="center"/>
        <w:rPr>
          <w:rFonts w:ascii="Cambria" w:hAnsi="Cambria" w:cs="Cambria"/>
        </w:rPr>
      </w:pPr>
    </w:p>
    <w:p w:rsidR="00B77CAD" w:rsidRDefault="00B77CAD" w:rsidP="00A11F03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B77CAD" w:rsidRPr="00EA3D5C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B77CAD" w:rsidRPr="00EA3D5C" w:rsidRDefault="00B77CAD" w:rsidP="00EA3D5C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EA3D5C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B77CAD" w:rsidRPr="00EA3D5C" w:rsidRDefault="00B77CAD" w:rsidP="00EA3D5C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EA3D5C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B77CAD" w:rsidRPr="00EA3D5C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B77CAD" w:rsidRPr="00EA3D5C" w:rsidRDefault="00B77CAD" w:rsidP="00EA3D5C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EA3D5C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B77CAD" w:rsidRPr="00EA3D5C" w:rsidRDefault="00B77CAD" w:rsidP="00EA3D5C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EA3D5C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B77CAD" w:rsidRPr="00EA3D5C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B77CAD" w:rsidRPr="00EA3D5C" w:rsidRDefault="00B77CAD" w:rsidP="00EA3D5C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EA3D5C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B77CAD" w:rsidRPr="00EA3D5C" w:rsidRDefault="00B77CAD" w:rsidP="00EA3D5C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EA3D5C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B77CAD" w:rsidRPr="00EA3D5C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B77CAD" w:rsidRPr="00EA3D5C" w:rsidRDefault="00B77CAD" w:rsidP="00EA3D5C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EA3D5C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B77CAD" w:rsidRPr="00EA3D5C" w:rsidRDefault="00B77CAD" w:rsidP="00EA3D5C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EA3D5C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B77CAD" w:rsidRPr="00EA3D5C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B77CAD" w:rsidRPr="00EA3D5C" w:rsidRDefault="00B77CAD" w:rsidP="00EA3D5C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EA3D5C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B77CAD" w:rsidRPr="00EA3D5C" w:rsidRDefault="00B77CAD" w:rsidP="00EA3D5C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EA3D5C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VY_52_INOVACE_062</w:t>
            </w:r>
          </w:p>
        </w:tc>
      </w:tr>
    </w:tbl>
    <w:p w:rsidR="00B77CAD" w:rsidRPr="006D6986" w:rsidRDefault="00B77CAD" w:rsidP="00A11F03">
      <w:pPr>
        <w:rPr>
          <w:rFonts w:ascii="Cambria" w:hAnsi="Cambria" w:cs="Cambria"/>
        </w:rPr>
      </w:pPr>
    </w:p>
    <w:p w:rsidR="00B77CAD" w:rsidRPr="006D6986" w:rsidRDefault="00B77CAD" w:rsidP="00A11F03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B77CAD" w:rsidRDefault="00B77CAD" w:rsidP="00A11F03">
      <w:pPr>
        <w:rPr>
          <w:rFonts w:ascii="Cambria" w:hAnsi="Cambria" w:cs="Cambria"/>
          <w:b/>
          <w:bCs/>
        </w:rPr>
      </w:pPr>
    </w:p>
    <w:p w:rsidR="00B77CAD" w:rsidRPr="00570904" w:rsidRDefault="00B77CAD" w:rsidP="00A11F03">
      <w:pPr>
        <w:rPr>
          <w:rFonts w:ascii="Cambria" w:hAnsi="Cambria" w:cs="Cambria"/>
          <w:b/>
          <w:bCs/>
          <w:sz w:val="32"/>
          <w:szCs w:val="32"/>
        </w:rPr>
      </w:pPr>
    </w:p>
    <w:p w:rsidR="00B77CAD" w:rsidRPr="00570904" w:rsidRDefault="00B77CAD" w:rsidP="00A11F03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B77CAD" w:rsidRPr="00570904" w:rsidRDefault="00B77CAD" w:rsidP="00A11F03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Primáti - lidoopi</w:t>
      </w:r>
    </w:p>
    <w:p w:rsidR="00B77CAD" w:rsidRPr="006D6986" w:rsidRDefault="00B77CAD" w:rsidP="00A11F03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B77CAD" w:rsidRPr="006D6986" w:rsidRDefault="00B77CAD" w:rsidP="00A11F03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B77CAD" w:rsidRPr="006D6986" w:rsidRDefault="00B77CAD" w:rsidP="00A11F03">
      <w:pPr>
        <w:rPr>
          <w:rFonts w:ascii="Cambria" w:hAnsi="Cambria" w:cs="Cambria"/>
        </w:rPr>
      </w:pPr>
    </w:p>
    <w:p w:rsidR="00B77CAD" w:rsidRDefault="00B77CAD" w:rsidP="00A11F03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>
        <w:rPr>
          <w:rFonts w:ascii="Cambria" w:hAnsi="Cambria" w:cs="Cambria"/>
        </w:rPr>
        <w:tab/>
      </w:r>
      <w:r>
        <w:rPr>
          <w:rFonts w:ascii="Cambria" w:hAnsi="Cambria" w:cs="Cambria"/>
        </w:rPr>
        <w:tab/>
      </w:r>
      <w:r>
        <w:rPr>
          <w:rFonts w:ascii="Cambria" w:hAnsi="Cambria" w:cs="Cambria"/>
        </w:rPr>
        <w:tab/>
        <w:t xml:space="preserve">     Mgr. Blanka Pařilová</w:t>
      </w:r>
    </w:p>
    <w:p w:rsidR="00B77CAD" w:rsidRDefault="00B77CAD" w:rsidP="00A11F03">
      <w:pPr>
        <w:jc w:val="center"/>
        <w:rPr>
          <w:rFonts w:ascii="Cambria" w:hAnsi="Cambria" w:cs="Cambria"/>
        </w:rPr>
      </w:pPr>
    </w:p>
    <w:p w:rsidR="00B77CAD" w:rsidRDefault="00B77CAD" w:rsidP="00A11F03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25. 1. 2013</w:t>
      </w:r>
    </w:p>
    <w:p w:rsidR="00B77CAD" w:rsidRDefault="00B77CAD" w:rsidP="00BD0AC2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>řád: Primáti – C) Lidoopi</w:t>
      </w:r>
    </w:p>
    <w:p w:rsidR="00B77CAD" w:rsidRDefault="00B77CAD" w:rsidP="00BD0AC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Zakroužkuj správnou odpověď:</w:t>
      </w:r>
    </w:p>
    <w:p w:rsidR="00B77CAD" w:rsidRDefault="00B77CAD" w:rsidP="00BD0AC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Lidoopi jsou  největší / jedni z velkých / malé       opice.</w:t>
      </w:r>
    </w:p>
    <w:p w:rsidR="00B77CAD" w:rsidRDefault="00B77CAD" w:rsidP="00BD0AC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Lidoopi jsou / nejsou nejlépe vyvinuté opice.</w:t>
      </w:r>
    </w:p>
    <w:p w:rsidR="00B77CAD" w:rsidRDefault="00B77CAD" w:rsidP="00BD0AC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Mají dlouhý / zakrnělý ocas.</w:t>
      </w:r>
    </w:p>
    <w:p w:rsidR="00B77CAD" w:rsidRDefault="00B77CAD" w:rsidP="00BD0AC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Mají hustou / řídkou srst.</w:t>
      </w:r>
    </w:p>
    <w:p w:rsidR="00B77CAD" w:rsidRDefault="00B77CAD" w:rsidP="00BD0AC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Přední končetiny jsou prodloužené / delší jak zadní.</w:t>
      </w:r>
    </w:p>
    <w:p w:rsidR="00B77CAD" w:rsidRDefault="00B77CAD" w:rsidP="00BD0AC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Zadní nohy jsou silné / slabé   s velkými / malými chodidly. Chodidla umožňují lidoopům udržovat trus / rovnováhu.</w:t>
      </w:r>
    </w:p>
    <w:p w:rsidR="00B77CAD" w:rsidRDefault="00B77CAD" w:rsidP="00BD0AC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Díky mozku se neučí / učí lehce.</w:t>
      </w:r>
    </w:p>
    <w:p w:rsidR="00B77CAD" w:rsidRDefault="00B77CAD" w:rsidP="00BD0AC2">
      <w:pPr>
        <w:pStyle w:val="ListParagraph"/>
        <w:rPr>
          <w:rFonts w:ascii="Arial" w:hAnsi="Arial" w:cs="Arial"/>
          <w:sz w:val="24"/>
          <w:szCs w:val="24"/>
        </w:rPr>
      </w:pPr>
    </w:p>
    <w:p w:rsidR="00B77CAD" w:rsidRPr="00BD0AC2" w:rsidRDefault="00B77CAD" w:rsidP="00BD0AC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Pojmenuj obrázky:</w:t>
      </w:r>
      <w:r>
        <w:rPr>
          <w:rFonts w:ascii="Arial" w:hAnsi="Arial" w:cs="Arial"/>
          <w:i/>
          <w:iCs/>
          <w:sz w:val="24"/>
          <w:szCs w:val="24"/>
        </w:rPr>
        <w:t xml:space="preserve"> orangutan, šimpanz, gorila</w:t>
      </w:r>
    </w:p>
    <w:p w:rsidR="00B77CAD" w:rsidRDefault="00B77CAD" w:rsidP="00BD0AC2">
      <w:pPr>
        <w:pStyle w:val="ListParagraph"/>
        <w:rPr>
          <w:rFonts w:ascii="Arial" w:hAnsi="Arial" w:cs="Arial"/>
          <w:i/>
          <w:iCs/>
          <w:sz w:val="24"/>
          <w:szCs w:val="24"/>
        </w:rPr>
      </w:pPr>
      <w:r>
        <w:rPr>
          <w:noProof/>
          <w:lang w:eastAsia="cs-CZ"/>
        </w:rPr>
        <w:pict>
          <v:shape id="Obrázek 3" o:spid="_x0000_s1030" type="#_x0000_t75" alt="Šimpanz u&amp;ccaron;enlivý" style="position:absolute;left:0;text-align:left;margin-left:-13.85pt;margin-top:6.25pt;width:140.25pt;height:163.5pt;z-index:-251658240;visibility:visible">
            <v:imagedata r:id="rId8" o:title=""/>
          </v:shape>
        </w:pict>
      </w:r>
      <w:r>
        <w:rPr>
          <w:noProof/>
          <w:lang w:eastAsia="cs-CZ"/>
        </w:rPr>
        <w:pict>
          <v:shape id="Obrázek 2" o:spid="_x0000_s1031" type="#_x0000_t75" alt="Gorila horská" style="position:absolute;left:0;text-align:left;margin-left:140.65pt;margin-top:6.25pt;width:156pt;height:163.85pt;z-index:-251659264;visibility:visible">
            <v:imagedata r:id="rId9" o:title=""/>
          </v:shape>
        </w:pict>
      </w:r>
    </w:p>
    <w:p w:rsidR="00B77CAD" w:rsidRDefault="00B77CAD" w:rsidP="00BD0AC2">
      <w:pPr>
        <w:pStyle w:val="ListParagraph"/>
        <w:tabs>
          <w:tab w:val="left" w:pos="3855"/>
        </w:tabs>
        <w:rPr>
          <w:rFonts w:ascii="Arial" w:hAnsi="Arial" w:cs="Arial"/>
          <w:i/>
          <w:iCs/>
          <w:sz w:val="24"/>
          <w:szCs w:val="24"/>
        </w:rPr>
      </w:pPr>
      <w:r>
        <w:rPr>
          <w:noProof/>
          <w:lang w:eastAsia="cs-CZ"/>
        </w:rPr>
        <w:pict>
          <v:shape id="Obrázek 1" o:spid="_x0000_s1032" type="#_x0000_t75" alt="Soubor:Orangutan-Columbus-zoo.JPG" style="position:absolute;left:0;text-align:left;margin-left:307.55pt;margin-top:15.1pt;width:201.5pt;height:134.25pt;z-index:-251660288;visibility:visible">
            <v:imagedata r:id="rId10" o:title=""/>
          </v:shape>
        </w:pict>
      </w:r>
      <w:r>
        <w:rPr>
          <w:rFonts w:ascii="Arial" w:hAnsi="Arial" w:cs="Arial"/>
          <w:i/>
          <w:iCs/>
          <w:sz w:val="24"/>
          <w:szCs w:val="24"/>
        </w:rPr>
        <w:tab/>
      </w:r>
    </w:p>
    <w:p w:rsidR="00B77CAD" w:rsidRDefault="00B77CAD" w:rsidP="00BD0AC2">
      <w:pPr>
        <w:pStyle w:val="ListParagraph"/>
        <w:tabs>
          <w:tab w:val="left" w:pos="3855"/>
        </w:tabs>
        <w:rPr>
          <w:rFonts w:ascii="Arial" w:hAnsi="Arial" w:cs="Arial"/>
          <w:i/>
          <w:iCs/>
          <w:sz w:val="24"/>
          <w:szCs w:val="24"/>
        </w:rPr>
      </w:pPr>
    </w:p>
    <w:p w:rsidR="00B77CAD" w:rsidRDefault="00B77CAD" w:rsidP="00BD0AC2">
      <w:pPr>
        <w:pStyle w:val="ListParagraph"/>
        <w:tabs>
          <w:tab w:val="left" w:pos="3855"/>
        </w:tabs>
        <w:rPr>
          <w:rFonts w:ascii="Arial" w:hAnsi="Arial" w:cs="Arial"/>
          <w:i/>
          <w:iCs/>
          <w:sz w:val="24"/>
          <w:szCs w:val="24"/>
        </w:rPr>
      </w:pPr>
    </w:p>
    <w:p w:rsidR="00B77CAD" w:rsidRDefault="00B77CAD" w:rsidP="00BD0AC2">
      <w:pPr>
        <w:pStyle w:val="ListParagraph"/>
        <w:tabs>
          <w:tab w:val="left" w:pos="3855"/>
        </w:tabs>
        <w:rPr>
          <w:rFonts w:ascii="Arial" w:hAnsi="Arial" w:cs="Arial"/>
          <w:i/>
          <w:iCs/>
          <w:sz w:val="24"/>
          <w:szCs w:val="24"/>
        </w:rPr>
      </w:pPr>
    </w:p>
    <w:p w:rsidR="00B77CAD" w:rsidRDefault="00B77CAD" w:rsidP="00BD0AC2">
      <w:pPr>
        <w:pStyle w:val="ListParagraph"/>
        <w:tabs>
          <w:tab w:val="left" w:pos="3855"/>
        </w:tabs>
        <w:rPr>
          <w:rFonts w:ascii="Arial" w:hAnsi="Arial" w:cs="Arial"/>
          <w:i/>
          <w:iCs/>
          <w:sz w:val="24"/>
          <w:szCs w:val="24"/>
        </w:rPr>
      </w:pPr>
    </w:p>
    <w:p w:rsidR="00B77CAD" w:rsidRDefault="00B77CAD" w:rsidP="00ED1CFE">
      <w:pPr>
        <w:pStyle w:val="ListParagraph"/>
        <w:tabs>
          <w:tab w:val="left" w:pos="3855"/>
        </w:tabs>
        <w:ind w:left="0"/>
        <w:rPr>
          <w:rFonts w:ascii="Arial" w:hAnsi="Arial" w:cs="Arial"/>
          <w:i/>
          <w:iCs/>
          <w:sz w:val="24"/>
          <w:szCs w:val="24"/>
        </w:rPr>
      </w:pPr>
    </w:p>
    <w:p w:rsidR="00B77CAD" w:rsidRPr="0092311C" w:rsidRDefault="00B77CAD" w:rsidP="0092311C">
      <w:pPr>
        <w:rPr>
          <w:rFonts w:ascii="Arial" w:hAnsi="Arial" w:cs="Arial"/>
          <w:sz w:val="10"/>
          <w:szCs w:val="10"/>
        </w:rPr>
      </w:pPr>
      <w:hyperlink r:id="rId11" w:history="1">
        <w:r w:rsidRPr="0092311C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http://cs.wikipedia.org/wiki/Soubor:Chimpanse.jpg</w:t>
        </w:r>
      </w:hyperlink>
      <w:r w:rsidRPr="0092311C">
        <w:rPr>
          <w:rFonts w:ascii="Arial" w:hAnsi="Arial" w:cs="Arial"/>
          <w:sz w:val="10"/>
          <w:szCs w:val="10"/>
        </w:rPr>
        <w:t xml:space="preserve">                    </w:t>
      </w:r>
      <w:hyperlink r:id="rId12" w:history="1">
        <w:r w:rsidRPr="0092311C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http://cs.wikipedia.org/wiki/Soubor:Susa_group,_mountain_gorilla.jpg</w:t>
        </w:r>
      </w:hyperlink>
      <w:r w:rsidRPr="0092311C">
        <w:rPr>
          <w:rFonts w:ascii="Arial" w:hAnsi="Arial" w:cs="Arial"/>
          <w:sz w:val="10"/>
          <w:szCs w:val="10"/>
        </w:rPr>
        <w:t xml:space="preserve">           </w:t>
      </w:r>
      <w:hyperlink r:id="rId13" w:history="1">
        <w:r w:rsidRPr="0092311C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http://cs.wikipedia.org/wiki/Soubor:Orangutan-Columbus-zoo.JPG</w:t>
        </w:r>
      </w:hyperlink>
    </w:p>
    <w:p w:rsidR="00B77CAD" w:rsidRPr="0092311C" w:rsidRDefault="00B77CAD" w:rsidP="0092311C">
      <w:pPr>
        <w:tabs>
          <w:tab w:val="left" w:pos="385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a)......................................  b) ............................................ c) ................................................</w:t>
      </w:r>
    </w:p>
    <w:p w:rsidR="00B77CAD" w:rsidRDefault="00B77CAD" w:rsidP="00BD0AC2">
      <w:pPr>
        <w:pStyle w:val="ListParagraph"/>
        <w:tabs>
          <w:tab w:val="left" w:pos="3855"/>
        </w:tabs>
        <w:rPr>
          <w:rFonts w:ascii="Arial" w:hAnsi="Arial" w:cs="Arial"/>
          <w:i/>
          <w:iCs/>
          <w:sz w:val="24"/>
          <w:szCs w:val="24"/>
        </w:rPr>
      </w:pPr>
    </w:p>
    <w:p w:rsidR="00B77CAD" w:rsidRDefault="00B77CAD" w:rsidP="0092311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Hrozbou je: (ano/ne)</w:t>
      </w:r>
    </w:p>
    <w:p w:rsidR="00B77CAD" w:rsidRPr="0092311C" w:rsidRDefault="00B77CAD" w:rsidP="0092311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mýcení pralesů</w:t>
      </w:r>
      <w:r>
        <w:rPr>
          <w:rFonts w:ascii="Arial" w:hAnsi="Arial" w:cs="Arial"/>
          <w:sz w:val="24"/>
          <w:szCs w:val="24"/>
        </w:rPr>
        <w:tab/>
      </w:r>
      <w:r w:rsidRPr="0092311C">
        <w:rPr>
          <w:rFonts w:ascii="Arial" w:hAnsi="Arial" w:cs="Arial"/>
          <w:sz w:val="24"/>
          <w:szCs w:val="24"/>
        </w:rPr>
        <w:tab/>
      </w:r>
      <w:r w:rsidRPr="0092311C">
        <w:rPr>
          <w:rFonts w:ascii="Arial" w:hAnsi="Arial" w:cs="Arial"/>
          <w:sz w:val="24"/>
          <w:szCs w:val="24"/>
        </w:rPr>
        <w:tab/>
      </w:r>
      <w:r w:rsidRPr="0092311C">
        <w:rPr>
          <w:rFonts w:ascii="Arial" w:hAnsi="Arial" w:cs="Arial"/>
          <w:sz w:val="24"/>
          <w:szCs w:val="24"/>
        </w:rPr>
        <w:tab/>
        <w:t>.......................</w:t>
      </w:r>
    </w:p>
    <w:p w:rsidR="00B77CAD" w:rsidRDefault="00B77CAD" w:rsidP="0092311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vypalování pralesů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.......................</w:t>
      </w:r>
    </w:p>
    <w:p w:rsidR="00B77CAD" w:rsidRPr="0092311C" w:rsidRDefault="00B77CAD" w:rsidP="0092311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ilegální lov pro obchod s masem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......................</w:t>
      </w:r>
    </w:p>
    <w:p w:rsidR="00B77CAD" w:rsidRDefault="00B77CAD" w:rsidP="0092311C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výroba trofejí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.....................</w:t>
      </w:r>
    </w:p>
    <w:p w:rsidR="00B77CAD" w:rsidRPr="000A5D1F" w:rsidRDefault="00B77CAD" w:rsidP="000A5D1F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Přesmyčky lidoopů:</w:t>
      </w:r>
    </w:p>
    <w:p w:rsidR="00B77CAD" w:rsidRDefault="00B77CAD" w:rsidP="0092311C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BONIG RAL - ...................................................................</w:t>
      </w:r>
    </w:p>
    <w:p w:rsidR="00B77CAD" w:rsidRDefault="00B77CAD" w:rsidP="0092311C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BOBONO - ......................................................................</w:t>
      </w:r>
    </w:p>
    <w:p w:rsidR="00B77CAD" w:rsidRDefault="00B77CAD" w:rsidP="0092311C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ZNAMPIŠ - .....................................................................</w:t>
      </w:r>
    </w:p>
    <w:p w:rsidR="00B77CAD" w:rsidRDefault="00B77CAD" w:rsidP="0092311C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GIRALO NIŽÁNNÍ - ............................................................</w:t>
      </w:r>
    </w:p>
    <w:p w:rsidR="00B77CAD" w:rsidRDefault="00B77CAD" w:rsidP="0092311C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GANTORANU - ................................................................</w:t>
      </w:r>
    </w:p>
    <w:p w:rsidR="00B77CAD" w:rsidRDefault="00B77CAD" w:rsidP="0092311C">
      <w:pPr>
        <w:pStyle w:val="ListParagraph"/>
        <w:rPr>
          <w:rFonts w:ascii="Arial" w:hAnsi="Arial" w:cs="Arial"/>
          <w:sz w:val="24"/>
          <w:szCs w:val="24"/>
        </w:rPr>
      </w:pPr>
    </w:p>
    <w:p w:rsidR="00B77CAD" w:rsidRPr="0092311C" w:rsidRDefault="00B77CAD" w:rsidP="0092311C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92311C">
      <w:pPr>
        <w:rPr>
          <w:rFonts w:ascii="Arial" w:hAnsi="Arial" w:cs="Arial"/>
          <w:sz w:val="24"/>
          <w:szCs w:val="24"/>
        </w:rPr>
      </w:pPr>
    </w:p>
    <w:p w:rsidR="00B77CAD" w:rsidRDefault="00B77CAD" w:rsidP="00A11F03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t>Anotace</w:t>
      </w:r>
    </w:p>
    <w:p w:rsidR="00B77CAD" w:rsidRDefault="00B77CAD" w:rsidP="00A11F03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612"/>
        <w:gridCol w:w="6527"/>
      </w:tblGrid>
      <w:tr w:rsidR="00B77CAD" w:rsidRPr="00EA3D5C">
        <w:trPr>
          <w:trHeight w:val="567"/>
        </w:trPr>
        <w:tc>
          <w:tcPr>
            <w:tcW w:w="1781" w:type="pct"/>
            <w:vAlign w:val="center"/>
          </w:tcPr>
          <w:p w:rsidR="00B77CAD" w:rsidRPr="00EA3D5C" w:rsidRDefault="00B77CAD" w:rsidP="00EA3D5C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EA3D5C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B77CAD" w:rsidRPr="00EA3D5C" w:rsidRDefault="00B77CAD" w:rsidP="00EA3D5C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EA3D5C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B77CAD" w:rsidRPr="00EA3D5C">
        <w:trPr>
          <w:trHeight w:val="794"/>
        </w:trPr>
        <w:tc>
          <w:tcPr>
            <w:tcW w:w="1781" w:type="pct"/>
            <w:vAlign w:val="center"/>
          </w:tcPr>
          <w:p w:rsidR="00B77CAD" w:rsidRPr="00EA3D5C" w:rsidRDefault="00B77CAD" w:rsidP="00EA3D5C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EA3D5C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B77CAD" w:rsidRPr="00EA3D5C" w:rsidRDefault="00B77CAD" w:rsidP="00EA3D5C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EA3D5C">
              <w:rPr>
                <w:sz w:val="20"/>
                <w:szCs w:val="20"/>
                <w:lang w:eastAsia="cs-CZ"/>
              </w:rPr>
              <w:t>Poznávačka, doplňovačka</w:t>
            </w:r>
          </w:p>
        </w:tc>
      </w:tr>
      <w:tr w:rsidR="00B77CAD" w:rsidRPr="00EA3D5C">
        <w:trPr>
          <w:trHeight w:val="794"/>
        </w:trPr>
        <w:tc>
          <w:tcPr>
            <w:tcW w:w="1781" w:type="pct"/>
            <w:vAlign w:val="center"/>
          </w:tcPr>
          <w:p w:rsidR="00B77CAD" w:rsidRPr="00EA3D5C" w:rsidRDefault="00B77CAD" w:rsidP="00EA3D5C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EA3D5C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B77CAD" w:rsidRPr="00EA3D5C" w:rsidRDefault="00B77CAD" w:rsidP="00EA3D5C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EA3D5C">
              <w:rPr>
                <w:sz w:val="20"/>
                <w:szCs w:val="20"/>
                <w:lang w:eastAsia="cs-CZ"/>
              </w:rPr>
              <w:t>3</w:t>
            </w:r>
            <w:bookmarkStart w:id="0" w:name="_GoBack"/>
            <w:bookmarkEnd w:id="0"/>
          </w:p>
        </w:tc>
      </w:tr>
      <w:tr w:rsidR="00B77CAD" w:rsidRPr="00EA3D5C">
        <w:trPr>
          <w:trHeight w:val="794"/>
        </w:trPr>
        <w:tc>
          <w:tcPr>
            <w:tcW w:w="1781" w:type="pct"/>
            <w:vAlign w:val="center"/>
          </w:tcPr>
          <w:p w:rsidR="00B77CAD" w:rsidRPr="00EA3D5C" w:rsidRDefault="00B77CAD" w:rsidP="00EA3D5C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EA3D5C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B77CAD" w:rsidRPr="00EA3D5C" w:rsidRDefault="00B77CAD" w:rsidP="00EA3D5C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EA3D5C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B77CAD" w:rsidRPr="00EA3D5C">
        <w:trPr>
          <w:trHeight w:val="794"/>
        </w:trPr>
        <w:tc>
          <w:tcPr>
            <w:tcW w:w="1781" w:type="pct"/>
            <w:vAlign w:val="center"/>
          </w:tcPr>
          <w:p w:rsidR="00B77CAD" w:rsidRPr="00EA3D5C" w:rsidRDefault="00B77CAD" w:rsidP="00EA3D5C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EA3D5C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B77CAD" w:rsidRPr="00EA3D5C" w:rsidRDefault="00B77CAD" w:rsidP="00EA3D5C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B77CAD" w:rsidRDefault="00B77CAD" w:rsidP="00A11F03"/>
    <w:p w:rsidR="00B77CAD" w:rsidRPr="00737901" w:rsidRDefault="00B77CAD" w:rsidP="00A11F03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B77CAD" w:rsidRDefault="00B77CAD" w:rsidP="00A11F03">
      <w:pPr>
        <w:rPr>
          <w:rFonts w:ascii="Arial" w:hAnsi="Arial" w:cs="Arial"/>
          <w:sz w:val="28"/>
          <w:szCs w:val="28"/>
        </w:rPr>
      </w:pPr>
    </w:p>
    <w:p w:rsidR="00B77CAD" w:rsidRDefault="00B77CAD" w:rsidP="00A11F03"/>
    <w:p w:rsidR="00B77CAD" w:rsidRPr="00737901" w:rsidRDefault="00B77CAD" w:rsidP="00A11F03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B77CAD" w:rsidRDefault="00B77CAD" w:rsidP="00A11F03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B77CAD" w:rsidRPr="00737901" w:rsidRDefault="00B77CAD" w:rsidP="00A11F03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B77CAD" w:rsidRPr="00737901" w:rsidRDefault="00B77CAD" w:rsidP="00A11F03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B77CAD" w:rsidRPr="00737901" w:rsidRDefault="00B77CAD" w:rsidP="00A11F03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B77CAD" w:rsidRPr="00737901" w:rsidRDefault="00B77CAD" w:rsidP="00A11F03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B77CAD" w:rsidRPr="00737901" w:rsidRDefault="00B77CAD" w:rsidP="00A11F03">
      <w:pPr>
        <w:pStyle w:val="Normal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B77CAD" w:rsidRPr="00737901" w:rsidRDefault="00B77CAD" w:rsidP="00A11F03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B77CAD" w:rsidRDefault="00B77CAD" w:rsidP="00A11F03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B77CAD" w:rsidRDefault="00B77CAD" w:rsidP="00A11F03">
      <w:pPr>
        <w:rPr>
          <w:rFonts w:ascii="Arial" w:hAnsi="Arial" w:cs="Arial"/>
          <w:color w:val="000000"/>
          <w:sz w:val="20"/>
          <w:szCs w:val="20"/>
        </w:rPr>
      </w:pPr>
    </w:p>
    <w:p w:rsidR="00B77CAD" w:rsidRDefault="00B77CAD" w:rsidP="00A11F03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B77CAD" w:rsidRDefault="00B77CAD" w:rsidP="0092311C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92311C">
        <w:rPr>
          <w:rFonts w:ascii="Arial" w:hAnsi="Arial" w:cs="Arial"/>
          <w:sz w:val="24"/>
          <w:szCs w:val="24"/>
        </w:rPr>
        <w:t>http://cs.wikipedia.org/wiki/Soubor:Chimpanse.jpg</w:t>
      </w:r>
    </w:p>
    <w:p w:rsidR="00B77CAD" w:rsidRDefault="00B77CAD" w:rsidP="0092311C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92311C">
        <w:rPr>
          <w:rFonts w:ascii="Arial" w:hAnsi="Arial" w:cs="Arial"/>
          <w:sz w:val="24"/>
          <w:szCs w:val="24"/>
        </w:rPr>
        <w:t>http://cs.wikipedia.org/wiki/Soubor:Susa_group,_mountain_gorilla.jpg</w:t>
      </w:r>
    </w:p>
    <w:p w:rsidR="00B77CAD" w:rsidRDefault="00B77CAD" w:rsidP="00BD0AC2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hyperlink r:id="rId14" w:history="1">
        <w:r w:rsidRPr="00F31B06">
          <w:rPr>
            <w:rStyle w:val="Hyperlink"/>
            <w:rFonts w:ascii="Arial" w:hAnsi="Arial" w:cs="Arial"/>
            <w:sz w:val="24"/>
            <w:szCs w:val="24"/>
          </w:rPr>
          <w:t>http://cs.wikipedia.org/wiki/Soubor:Orangutan-Columbus-zoo.JPG</w:t>
        </w:r>
      </w:hyperlink>
    </w:p>
    <w:p w:rsidR="00B77CAD" w:rsidRPr="00BD0AC2" w:rsidRDefault="00B77CAD" w:rsidP="000A5D1F">
      <w:pPr>
        <w:pStyle w:val="ListParagraph"/>
        <w:rPr>
          <w:rFonts w:ascii="Arial" w:hAnsi="Arial" w:cs="Arial"/>
          <w:sz w:val="24"/>
          <w:szCs w:val="24"/>
        </w:rPr>
      </w:pPr>
    </w:p>
    <w:sectPr w:rsidR="00B77CAD" w:rsidRPr="00BD0AC2" w:rsidSect="0092311C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818F9"/>
    <w:multiLevelType w:val="hybridMultilevel"/>
    <w:tmpl w:val="D8A4C8C2"/>
    <w:lvl w:ilvl="0" w:tplc="A5F406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192797"/>
    <w:multiLevelType w:val="hybridMultilevel"/>
    <w:tmpl w:val="E0B2D2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97383"/>
    <w:multiLevelType w:val="hybridMultilevel"/>
    <w:tmpl w:val="F498F8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051E85"/>
    <w:multiLevelType w:val="hybridMultilevel"/>
    <w:tmpl w:val="35846C1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181633"/>
    <w:multiLevelType w:val="hybridMultilevel"/>
    <w:tmpl w:val="B05681C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E071DF"/>
    <w:multiLevelType w:val="hybridMultilevel"/>
    <w:tmpl w:val="11042112"/>
    <w:lvl w:ilvl="0" w:tplc="EB4A01D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1C3C"/>
    <w:rsid w:val="000A5D1F"/>
    <w:rsid w:val="001548A6"/>
    <w:rsid w:val="00276254"/>
    <w:rsid w:val="00570904"/>
    <w:rsid w:val="00621A85"/>
    <w:rsid w:val="00661C3C"/>
    <w:rsid w:val="00686891"/>
    <w:rsid w:val="006D6986"/>
    <w:rsid w:val="006F2D29"/>
    <w:rsid w:val="00722412"/>
    <w:rsid w:val="00737901"/>
    <w:rsid w:val="0092311C"/>
    <w:rsid w:val="00A11F03"/>
    <w:rsid w:val="00B77CAD"/>
    <w:rsid w:val="00BD0AC2"/>
    <w:rsid w:val="00D0702A"/>
    <w:rsid w:val="00EA3D5C"/>
    <w:rsid w:val="00ED1CFE"/>
    <w:rsid w:val="00F31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D2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D0AC2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D0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0AC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92311C"/>
    <w:rPr>
      <w:color w:val="0000FF"/>
      <w:u w:val="single"/>
    </w:rPr>
  </w:style>
  <w:style w:type="table" w:styleId="TableGrid">
    <w:name w:val="Table Grid"/>
    <w:basedOn w:val="TableNormal"/>
    <w:uiPriority w:val="99"/>
    <w:rsid w:val="00A11F03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11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cs.wikipedia.org/wiki/Soubor:Orangutan-Columbus-zoo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cs.wikipedia.org/wiki/Soubor:Susa_group,_mountain_gorilla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cs.wikipedia.org/wiki/Soubor:Chimpanse.jpg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cs.wikipedia.org/wiki/Soubor:Orangutan-Columbus-zoo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4</Pages>
  <Words>452</Words>
  <Characters>2670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Klarka</cp:lastModifiedBy>
  <cp:revision>5</cp:revision>
  <dcterms:created xsi:type="dcterms:W3CDTF">2013-02-16T00:23:00Z</dcterms:created>
  <dcterms:modified xsi:type="dcterms:W3CDTF">2013-02-18T20:00:00Z</dcterms:modified>
</cp:coreProperties>
</file>