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6B9" w:rsidRPr="006D6986" w:rsidRDefault="00D246B9" w:rsidP="00DC2546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3" o:spid="_x0000_s1026" style="position:absolute;left:0;text-align:left;margin-left:39.05pt;margin-top:-11.1pt;width:405.35pt;height:71.45pt;z-index:251660288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obrázek 3" o:sp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D246B9" w:rsidRPr="006D6986" w:rsidRDefault="00D246B9" w:rsidP="00DC2546">
      <w:pPr>
        <w:jc w:val="center"/>
        <w:rPr>
          <w:rFonts w:ascii="Cambria" w:hAnsi="Cambria" w:cs="Cambria"/>
          <w:sz w:val="16"/>
          <w:szCs w:val="16"/>
        </w:rPr>
      </w:pPr>
    </w:p>
    <w:p w:rsidR="00D246B9" w:rsidRPr="006D6986" w:rsidRDefault="00D246B9" w:rsidP="00DC2546">
      <w:pPr>
        <w:jc w:val="center"/>
        <w:rPr>
          <w:rFonts w:ascii="Cambria" w:hAnsi="Cambria" w:cs="Cambria"/>
        </w:rPr>
      </w:pPr>
    </w:p>
    <w:p w:rsidR="00D246B9" w:rsidRPr="006D6986" w:rsidRDefault="00D246B9" w:rsidP="00DC2546">
      <w:pPr>
        <w:rPr>
          <w:rFonts w:ascii="Cambria" w:hAnsi="Cambria" w:cs="Cambria"/>
        </w:rPr>
      </w:pPr>
    </w:p>
    <w:p w:rsidR="00D246B9" w:rsidRPr="006D6986" w:rsidRDefault="00D246B9" w:rsidP="00DC2546">
      <w:pPr>
        <w:rPr>
          <w:rFonts w:ascii="Cambria" w:hAnsi="Cambria" w:cs="Cambria"/>
        </w:rPr>
      </w:pPr>
    </w:p>
    <w:p w:rsidR="00D246B9" w:rsidRPr="006D6986" w:rsidRDefault="00D246B9" w:rsidP="00DC2546">
      <w:pPr>
        <w:rPr>
          <w:rFonts w:ascii="Cambria" w:hAnsi="Cambria" w:cs="Cambria"/>
        </w:rPr>
      </w:pPr>
    </w:p>
    <w:p w:rsidR="00D246B9" w:rsidRDefault="00D246B9" w:rsidP="00DC2546">
      <w:pPr>
        <w:rPr>
          <w:rFonts w:ascii="Cambria" w:hAnsi="Cambria" w:cs="Cambria"/>
        </w:rPr>
      </w:pPr>
      <w:bookmarkStart w:id="0" w:name="_GoBack"/>
      <w:bookmarkEnd w:id="0"/>
    </w:p>
    <w:p w:rsidR="00D246B9" w:rsidRDefault="00D246B9" w:rsidP="00DC2546">
      <w:pPr>
        <w:rPr>
          <w:rFonts w:ascii="Cambria" w:hAnsi="Cambria" w:cs="Cambria"/>
        </w:rPr>
      </w:pPr>
    </w:p>
    <w:p w:rsidR="00D246B9" w:rsidRPr="00276254" w:rsidRDefault="00D246B9" w:rsidP="00DC2546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D246B9" w:rsidRPr="00276254" w:rsidRDefault="00D246B9" w:rsidP="00DC2546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D246B9" w:rsidRDefault="00D246B9" w:rsidP="00DC2546">
      <w:pPr>
        <w:jc w:val="center"/>
        <w:rPr>
          <w:rFonts w:ascii="Cambria" w:hAnsi="Cambria" w:cs="Cambria"/>
        </w:rPr>
      </w:pPr>
    </w:p>
    <w:p w:rsidR="00D246B9" w:rsidRDefault="00D246B9" w:rsidP="00DC2546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D246B9" w:rsidRPr="000B3A2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D246B9" w:rsidRPr="000B3A2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D246B9" w:rsidRPr="000B3A2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D246B9" w:rsidRPr="000B3A28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D246B9" w:rsidRPr="000B3A28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D246B9" w:rsidRPr="000B3A28" w:rsidRDefault="00D246B9" w:rsidP="000B3A28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0B3A28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VY_52_INOVACE_042</w:t>
            </w:r>
          </w:p>
        </w:tc>
      </w:tr>
    </w:tbl>
    <w:p w:rsidR="00D246B9" w:rsidRPr="006D6986" w:rsidRDefault="00D246B9" w:rsidP="00DC2546">
      <w:pPr>
        <w:rPr>
          <w:rFonts w:ascii="Cambria" w:hAnsi="Cambria" w:cs="Cambria"/>
        </w:rPr>
      </w:pPr>
    </w:p>
    <w:p w:rsidR="00D246B9" w:rsidRPr="006D6986" w:rsidRDefault="00D246B9" w:rsidP="00DC2546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246B9" w:rsidRDefault="00D246B9" w:rsidP="00DC2546">
      <w:pPr>
        <w:rPr>
          <w:rFonts w:ascii="Cambria" w:hAnsi="Cambria" w:cs="Cambria"/>
          <w:b/>
          <w:bCs/>
        </w:rPr>
      </w:pPr>
    </w:p>
    <w:p w:rsidR="00D246B9" w:rsidRPr="00570904" w:rsidRDefault="00D246B9" w:rsidP="00DC2546">
      <w:pPr>
        <w:rPr>
          <w:rFonts w:ascii="Cambria" w:hAnsi="Cambria" w:cs="Cambria"/>
          <w:b/>
          <w:bCs/>
          <w:sz w:val="32"/>
          <w:szCs w:val="32"/>
        </w:rPr>
      </w:pPr>
    </w:p>
    <w:p w:rsidR="00D246B9" w:rsidRPr="00570904" w:rsidRDefault="00D246B9" w:rsidP="00DC2546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D246B9" w:rsidRPr="006D6986" w:rsidRDefault="00D246B9" w:rsidP="00DC2546">
      <w:pPr>
        <w:jc w:val="center"/>
        <w:rPr>
          <w:rFonts w:ascii="Cambria" w:hAnsi="Cambria" w:cs="Cambria"/>
        </w:rPr>
      </w:pPr>
      <w:r>
        <w:rPr>
          <w:rFonts w:ascii="Cambria" w:hAnsi="Cambria" w:cs="Cambria"/>
          <w:smallCaps/>
          <w:sz w:val="32"/>
          <w:szCs w:val="32"/>
        </w:rPr>
        <w:t>Živorodí - vačnatci</w:t>
      </w:r>
    </w:p>
    <w:p w:rsidR="00D246B9" w:rsidRPr="006D6986" w:rsidRDefault="00D246B9" w:rsidP="00DC2546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246B9" w:rsidRPr="006D6986" w:rsidRDefault="00D246B9" w:rsidP="00DC2546">
      <w:pPr>
        <w:rPr>
          <w:rFonts w:ascii="Cambria" w:hAnsi="Cambria" w:cs="Cambria"/>
        </w:rPr>
      </w:pPr>
    </w:p>
    <w:p w:rsidR="00D246B9" w:rsidRPr="006D6986" w:rsidRDefault="00D246B9" w:rsidP="00DC2546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D246B9" w:rsidRPr="006D6986" w:rsidRDefault="00D246B9" w:rsidP="00DC2546">
      <w:pPr>
        <w:rPr>
          <w:rFonts w:ascii="Cambria" w:hAnsi="Cambria" w:cs="Cambria"/>
        </w:rPr>
      </w:pPr>
    </w:p>
    <w:p w:rsidR="00D246B9" w:rsidRPr="006D6986" w:rsidRDefault="00D246B9" w:rsidP="00DC2546">
      <w:pPr>
        <w:rPr>
          <w:rFonts w:ascii="Cambria" w:hAnsi="Cambria" w:cs="Cambria"/>
        </w:rPr>
      </w:pPr>
    </w:p>
    <w:p w:rsidR="00D246B9" w:rsidRDefault="00D246B9" w:rsidP="00DC2546">
      <w:pPr>
        <w:jc w:val="center"/>
        <w:rPr>
          <w:rFonts w:ascii="Cambria" w:hAnsi="Cambria" w:cs="Cambria"/>
        </w:rPr>
      </w:pPr>
    </w:p>
    <w:p w:rsidR="00D246B9" w:rsidRDefault="00D246B9" w:rsidP="00DC2546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D246B9" w:rsidRDefault="00D246B9" w:rsidP="00DC2546">
      <w:pPr>
        <w:jc w:val="center"/>
        <w:rPr>
          <w:rFonts w:ascii="Cambria" w:hAnsi="Cambria" w:cs="Cambria"/>
        </w:rPr>
      </w:pPr>
    </w:p>
    <w:p w:rsidR="00D246B9" w:rsidRDefault="00D246B9" w:rsidP="00DC2546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23.10</w:t>
      </w:r>
      <w:r w:rsidRPr="00570904">
        <w:rPr>
          <w:rFonts w:ascii="Cambria" w:hAnsi="Cambria" w:cs="Cambria"/>
        </w:rPr>
        <w:t>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2012</w:t>
      </w:r>
    </w:p>
    <w:p w:rsidR="00D246B9" w:rsidRDefault="00D246B9" w:rsidP="00912733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1" o:spid="_x0000_s1030" type="#_x0000_t75" style="position:absolute;left:0;text-align:left;margin-left:281.25pt;margin-top:22.5pt;width:246pt;height:139.05pt;z-index:-251661312;visibility:visible">
            <v:imagedata r:id="rId8" o:title="" croptop="15565f" cropbottom="20519f" cropleft="563f" cropright="845f"/>
          </v:shape>
        </w:pict>
      </w:r>
      <w:r>
        <w:rPr>
          <w:rFonts w:ascii="Arial" w:hAnsi="Arial" w:cs="Arial"/>
          <w:color w:val="FF0000"/>
          <w:sz w:val="24"/>
          <w:szCs w:val="24"/>
          <w:u w:val="single"/>
        </w:rPr>
        <w:t>2. podtřída: Živorodí – řád: Vačnatci</w:t>
      </w:r>
    </w:p>
    <w:p w:rsidR="00D246B9" w:rsidRDefault="00D246B9" w:rsidP="00912733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Zakresli do mapy, kde se vyskytují vačnatci: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Doplň text: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Samice vačnatců nemají ……………………………,                                                                        zárodek není vyživován, rodí se nedokonale vyvinutý.                                                                               Vývin mláďat po porodu (2cm) pokračuje ve……………………….………….. samice. Zde se přisaje  k mléčné ………………………………….. (ve vaku samice je 240 dní).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6" o:spid="_x0000_s1031" type="#_x0000_t75" style="position:absolute;margin-left:169.5pt;margin-top:18.8pt;width:149.7pt;height:98.25pt;z-index:-251659264;visibility:visible">
            <v:imagedata r:id="rId9" o:title=""/>
          </v:shape>
        </w:pict>
      </w:r>
      <w:r>
        <w:rPr>
          <w:rFonts w:ascii="Arial" w:hAnsi="Arial" w:cs="Arial"/>
          <w:sz w:val="24"/>
          <w:szCs w:val="24"/>
        </w:rPr>
        <w:t xml:space="preserve">3. Pojmenuj zástupce: 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2" o:spid="_x0000_s1032" type="#_x0000_t75" style="position:absolute;margin-left:9.75pt;margin-top:4.95pt;width:122.25pt;height:160.5pt;z-index:-251660288;visibility:visible">
            <v:imagedata r:id="rId10" o:title="" croptop="5354f" cropbottom="2891f"/>
          </v:shape>
        </w:pict>
      </w:r>
      <w:r>
        <w:rPr>
          <w:noProof/>
          <w:lang w:eastAsia="cs-CZ"/>
        </w:rPr>
        <w:pict>
          <v:shape id="Obrázek 12" o:spid="_x0000_s1033" type="#_x0000_t75" alt="http://upload.wikimedia.org/wikipedia/commons/6/6a/Possum122708.JPG" style="position:absolute;margin-left:340.65pt;margin-top:8.7pt;width:182.85pt;height:137.25pt;z-index:-251657216;visibility:visible">
            <v:imagedata r:id="rId11" o:title=""/>
          </v:shape>
        </w:pic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0" o:spid="_x0000_s1034" type="#_x0000_t75" style="position:absolute;margin-left:169.5pt;margin-top:13.6pt;width:148.55pt;height:97.5pt;z-index:-251658240;visibility:visible">
            <v:imagedata r:id="rId12" o:title=""/>
          </v:shape>
        </w:pic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</w:p>
    <w:p w:rsidR="00D246B9" w:rsidRDefault="00D246B9" w:rsidP="004374E8">
      <w:pPr>
        <w:rPr>
          <w:rFonts w:ascii="Arial" w:hAnsi="Arial" w:cs="Arial"/>
          <w:sz w:val="24"/>
          <w:szCs w:val="24"/>
        </w:rPr>
      </w:pPr>
    </w:p>
    <w:p w:rsidR="00D246B9" w:rsidRPr="004374E8" w:rsidRDefault="00D246B9" w:rsidP="004374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 w:rsidRPr="004374E8">
        <w:rPr>
          <w:rFonts w:ascii="Arial" w:hAnsi="Arial" w:cs="Arial"/>
          <w:sz w:val="24"/>
          <w:szCs w:val="24"/>
        </w:rPr>
        <w:t>…………………………….</w:t>
      </w:r>
      <w:r>
        <w:rPr>
          <w:rFonts w:ascii="Arial" w:hAnsi="Arial" w:cs="Arial"/>
          <w:sz w:val="24"/>
          <w:szCs w:val="24"/>
        </w:rPr>
        <w:t xml:space="preserve">  </w:t>
      </w:r>
      <w:r w:rsidRPr="004374E8">
        <w:rPr>
          <w:rFonts w:ascii="Arial" w:hAnsi="Arial" w:cs="Arial"/>
          <w:sz w:val="24"/>
          <w:szCs w:val="24"/>
        </w:rPr>
        <w:t xml:space="preserve">  b) ………………………</w:t>
      </w:r>
      <w:r>
        <w:rPr>
          <w:rFonts w:ascii="Arial" w:hAnsi="Arial" w:cs="Arial"/>
          <w:sz w:val="24"/>
          <w:szCs w:val="24"/>
        </w:rPr>
        <w:t>…..</w:t>
      </w:r>
      <w:r w:rsidRPr="004374E8">
        <w:rPr>
          <w:rFonts w:ascii="Arial" w:hAnsi="Arial" w:cs="Arial"/>
          <w:sz w:val="24"/>
          <w:szCs w:val="24"/>
        </w:rPr>
        <w:t xml:space="preserve">…..  c) </w:t>
      </w:r>
      <w:r>
        <w:rPr>
          <w:rFonts w:ascii="Arial" w:hAnsi="Arial" w:cs="Arial"/>
          <w:sz w:val="24"/>
          <w:szCs w:val="24"/>
        </w:rPr>
        <w:t>..</w:t>
      </w:r>
      <w:r w:rsidRPr="004374E8">
        <w:rPr>
          <w:rFonts w:ascii="Arial" w:hAnsi="Arial" w:cs="Arial"/>
          <w:sz w:val="24"/>
          <w:szCs w:val="24"/>
        </w:rPr>
        <w:t>………</w:t>
      </w:r>
      <w:r>
        <w:rPr>
          <w:rFonts w:ascii="Arial" w:hAnsi="Arial" w:cs="Arial"/>
          <w:sz w:val="24"/>
          <w:szCs w:val="24"/>
        </w:rPr>
        <w:t>…</w:t>
      </w:r>
      <w:r w:rsidRPr="004374E8">
        <w:rPr>
          <w:rFonts w:ascii="Arial" w:hAnsi="Arial" w:cs="Arial"/>
          <w:sz w:val="24"/>
          <w:szCs w:val="24"/>
        </w:rPr>
        <w:t>………………………..</w:t>
      </w:r>
    </w:p>
    <w:p w:rsidR="00D246B9" w:rsidRPr="00500454" w:rsidRDefault="00D246B9" w:rsidP="00912733">
      <w:pPr>
        <w:rPr>
          <w:rFonts w:ascii="Arial" w:hAnsi="Arial" w:cs="Arial"/>
          <w:sz w:val="24"/>
          <w:szCs w:val="24"/>
          <w:u w:val="single"/>
        </w:rPr>
      </w:pPr>
      <w:r w:rsidRPr="00500454">
        <w:rPr>
          <w:rFonts w:ascii="Arial" w:hAnsi="Arial" w:cs="Arial"/>
          <w:sz w:val="24"/>
          <w:szCs w:val="24"/>
          <w:u w:val="single"/>
        </w:rPr>
        <w:t>4. Urči podle charakteristiky</w:t>
      </w:r>
      <w:r>
        <w:rPr>
          <w:rFonts w:ascii="Arial" w:hAnsi="Arial" w:cs="Arial"/>
          <w:sz w:val="24"/>
          <w:szCs w:val="24"/>
          <w:u w:val="single"/>
        </w:rPr>
        <w:t>,</w:t>
      </w:r>
      <w:r w:rsidRPr="00500454">
        <w:rPr>
          <w:rFonts w:ascii="Arial" w:hAnsi="Arial" w:cs="Arial"/>
          <w:sz w:val="24"/>
          <w:szCs w:val="24"/>
          <w:u w:val="single"/>
        </w:rPr>
        <w:t xml:space="preserve"> o jakého vačnatce se jedná: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žije na stromech, vypadá jako medvídek, má srostlé prsty na předních končetinách, jimiž objímá větve, denně prospí 18 hodin, živí se pouze listy blahovičníku (500g/ den)  ………………………..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jako jediný vačnatec žije v Severní Americe, je to největší všežravec, žije samotářsky, v nebezpečí předstírá mrtvolu až 6 hodin a vylučuje nepříjemný hnilobný pach z okolí řitního otvoru </w:t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</w:t>
      </w:r>
    </w:p>
    <w:p w:rsidR="00D246B9" w:rsidRDefault="00D246B9" w:rsidP="009127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žije ve stádu, v Austrálii, má mohutné zadní nohy – lepší skok, silný ocas, kterým získává rovnováhu při skoku a oporu v klidu, živí se trávou, největší vačnatec, loven pro maso, při útěku běží i 50 km/hod.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…………………………………………………………………………</w:t>
      </w:r>
    </w:p>
    <w:p w:rsidR="00D246B9" w:rsidRPr="00500454" w:rsidRDefault="00D246B9" w:rsidP="00500454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500454">
        <w:rPr>
          <w:rFonts w:ascii="Arial" w:hAnsi="Arial" w:cs="Arial"/>
          <w:sz w:val="24"/>
          <w:szCs w:val="24"/>
          <w:u w:val="single"/>
        </w:rPr>
        <w:t>5. Vytvoř ze slabik rodová jména vačnatců:</w:t>
      </w:r>
      <w:r>
        <w:rPr>
          <w:rFonts w:ascii="Arial" w:hAnsi="Arial" w:cs="Arial"/>
          <w:sz w:val="24"/>
          <w:szCs w:val="24"/>
          <w:u w:val="single"/>
        </w:rPr>
        <w:t xml:space="preserve"> (6)</w:t>
      </w:r>
    </w:p>
    <w:p w:rsidR="00D246B9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KLO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ĎÁ</w:t>
      </w:r>
    </w:p>
    <w:p w:rsidR="00D246B9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KOA</w:t>
      </w:r>
    </w:p>
    <w:p w:rsidR="00D246B9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ČI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VA</w:t>
      </w:r>
    </w:p>
    <w:p w:rsidR="00D246B9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KAN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VER</w:t>
      </w:r>
    </w:p>
    <w:p w:rsidR="00D246B9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KA</w:t>
      </w:r>
    </w:p>
    <w:p w:rsidR="00D246B9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VE</w:t>
      </w:r>
    </w:p>
    <w:p w:rsidR="00D246B9" w:rsidRDefault="00D246B9" w:rsidP="00DC2546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D246B9" w:rsidRDefault="00D246B9" w:rsidP="00DC2546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D246B9" w:rsidRPr="000B3A28">
        <w:trPr>
          <w:trHeight w:val="567"/>
        </w:trPr>
        <w:tc>
          <w:tcPr>
            <w:tcW w:w="1781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0B3A28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0B3A28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D246B9" w:rsidRPr="000B3A28">
        <w:trPr>
          <w:trHeight w:val="794"/>
        </w:trPr>
        <w:tc>
          <w:tcPr>
            <w:tcW w:w="1781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0B3A28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0B3A28">
              <w:rPr>
                <w:sz w:val="20"/>
                <w:szCs w:val="20"/>
                <w:lang w:eastAsia="cs-CZ"/>
              </w:rPr>
              <w:t>Doplňovačka</w:t>
            </w:r>
          </w:p>
        </w:tc>
      </w:tr>
      <w:tr w:rsidR="00D246B9" w:rsidRPr="000B3A28">
        <w:trPr>
          <w:trHeight w:val="794"/>
        </w:trPr>
        <w:tc>
          <w:tcPr>
            <w:tcW w:w="1781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0B3A28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0B3A28">
              <w:rPr>
                <w:sz w:val="20"/>
                <w:szCs w:val="20"/>
                <w:lang w:eastAsia="cs-CZ"/>
              </w:rPr>
              <w:t>3</w:t>
            </w:r>
          </w:p>
        </w:tc>
      </w:tr>
      <w:tr w:rsidR="00D246B9" w:rsidRPr="000B3A28">
        <w:trPr>
          <w:trHeight w:val="794"/>
        </w:trPr>
        <w:tc>
          <w:tcPr>
            <w:tcW w:w="1781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0B3A28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0B3A28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D246B9" w:rsidRPr="000B3A28">
        <w:trPr>
          <w:trHeight w:val="794"/>
        </w:trPr>
        <w:tc>
          <w:tcPr>
            <w:tcW w:w="1781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0B3A28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D246B9" w:rsidRPr="000B3A28" w:rsidRDefault="00D246B9" w:rsidP="000B3A28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D246B9" w:rsidRDefault="00D246B9" w:rsidP="00DC2546"/>
    <w:p w:rsidR="00D246B9" w:rsidRDefault="00D246B9" w:rsidP="00DC2546">
      <w:pPr>
        <w:jc w:val="center"/>
        <w:rPr>
          <w:rFonts w:ascii="Arial" w:hAnsi="Arial" w:cs="Arial"/>
          <w:sz w:val="18"/>
          <w:szCs w:val="18"/>
        </w:rPr>
      </w:pPr>
    </w:p>
    <w:p w:rsidR="00D246B9" w:rsidRDefault="00D246B9" w:rsidP="00DC2546">
      <w:pPr>
        <w:jc w:val="center"/>
        <w:rPr>
          <w:rFonts w:ascii="Arial" w:hAnsi="Arial" w:cs="Arial"/>
          <w:sz w:val="18"/>
          <w:szCs w:val="18"/>
        </w:rPr>
      </w:pPr>
    </w:p>
    <w:p w:rsidR="00D246B9" w:rsidRPr="00737901" w:rsidRDefault="00D246B9" w:rsidP="00DC2546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D246B9" w:rsidRDefault="00D246B9" w:rsidP="00DC2546">
      <w:pPr>
        <w:rPr>
          <w:rFonts w:ascii="Arial" w:hAnsi="Arial" w:cs="Arial"/>
          <w:sz w:val="28"/>
          <w:szCs w:val="28"/>
        </w:rPr>
      </w:pPr>
    </w:p>
    <w:p w:rsidR="00D246B9" w:rsidRDefault="00D246B9" w:rsidP="00DC2546"/>
    <w:p w:rsidR="00D246B9" w:rsidRPr="00737901" w:rsidRDefault="00D246B9" w:rsidP="00DC2546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D246B9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D246B9" w:rsidRPr="00737901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D246B9" w:rsidRPr="00737901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246B9" w:rsidRPr="00737901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D246B9" w:rsidRPr="00737901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246B9" w:rsidRPr="00737901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D246B9" w:rsidRPr="00737901" w:rsidRDefault="00D246B9" w:rsidP="00DC2546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D246B9" w:rsidRDefault="00D246B9" w:rsidP="00DC2546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D246B9" w:rsidRDefault="00D246B9" w:rsidP="00DC2546">
      <w:pPr>
        <w:rPr>
          <w:rFonts w:ascii="Arial" w:hAnsi="Arial" w:cs="Arial"/>
          <w:color w:val="000000"/>
          <w:sz w:val="20"/>
          <w:szCs w:val="20"/>
        </w:rPr>
      </w:pPr>
    </w:p>
    <w:p w:rsidR="00D246B9" w:rsidRPr="00737901" w:rsidRDefault="00D246B9" w:rsidP="00DC2546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D246B9" w:rsidRPr="00912733" w:rsidRDefault="00D246B9" w:rsidP="00500454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3" w:history="1">
        <w:r w:rsidRPr="00815A8C">
          <w:rPr>
            <w:rStyle w:val="Hyperlink"/>
            <w:rFonts w:ascii="Arial" w:hAnsi="Arial" w:cs="Arial"/>
            <w:sz w:val="24"/>
            <w:szCs w:val="24"/>
          </w:rPr>
          <w:t>http://cs.wikipedia.org/wiki/Soubor:Possum122708.JPG</w:t>
        </w:r>
      </w:hyperlink>
      <w:r>
        <w:rPr>
          <w:rFonts w:ascii="Arial" w:hAnsi="Arial" w:cs="Arial"/>
          <w:sz w:val="24"/>
          <w:szCs w:val="24"/>
        </w:rPr>
        <w:t xml:space="preserve"> (VAČICE)</w:t>
      </w:r>
    </w:p>
    <w:sectPr w:rsidR="00D246B9" w:rsidRPr="00912733" w:rsidSect="009127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55F62"/>
    <w:multiLevelType w:val="hybridMultilevel"/>
    <w:tmpl w:val="83107F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05B23"/>
    <w:multiLevelType w:val="hybridMultilevel"/>
    <w:tmpl w:val="C57238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8E6"/>
    <w:rsid w:val="000B3A28"/>
    <w:rsid w:val="0013216E"/>
    <w:rsid w:val="001548A6"/>
    <w:rsid w:val="00276254"/>
    <w:rsid w:val="004374E8"/>
    <w:rsid w:val="00464DC3"/>
    <w:rsid w:val="00476F85"/>
    <w:rsid w:val="00500454"/>
    <w:rsid w:val="00570904"/>
    <w:rsid w:val="00590731"/>
    <w:rsid w:val="006B7B37"/>
    <w:rsid w:val="006D6986"/>
    <w:rsid w:val="00737901"/>
    <w:rsid w:val="00815A8C"/>
    <w:rsid w:val="00912733"/>
    <w:rsid w:val="009928E6"/>
    <w:rsid w:val="009B2816"/>
    <w:rsid w:val="00B277EA"/>
    <w:rsid w:val="00C06C2C"/>
    <w:rsid w:val="00D246B9"/>
    <w:rsid w:val="00DC2546"/>
    <w:rsid w:val="00FB3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3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12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2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374E8"/>
    <w:pPr>
      <w:ind w:left="720"/>
    </w:pPr>
  </w:style>
  <w:style w:type="character" w:styleId="Hyperlink">
    <w:name w:val="Hyperlink"/>
    <w:basedOn w:val="DefaultParagraphFont"/>
    <w:uiPriority w:val="99"/>
    <w:rsid w:val="00C06C2C"/>
    <w:rPr>
      <w:color w:val="0000FF"/>
      <w:u w:val="single"/>
    </w:rPr>
  </w:style>
  <w:style w:type="table" w:styleId="TableGrid">
    <w:name w:val="Table Grid"/>
    <w:basedOn w:val="TableNormal"/>
    <w:uiPriority w:val="99"/>
    <w:rsid w:val="00DC2546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C2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cs.wikipedia.org/wiki/Soubor:Possum122708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3</Pages>
  <Words>386</Words>
  <Characters>2278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2013-02-11T20:05:00Z</dcterms:created>
  <dcterms:modified xsi:type="dcterms:W3CDTF">2013-02-18T19:03:00Z</dcterms:modified>
</cp:coreProperties>
</file>