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57B" w:rsidRDefault="001A157B" w:rsidP="00064175">
      <w:r w:rsidRPr="001F38EA">
        <w:rPr>
          <w:rFonts w:ascii="Arial" w:hAnsi="Arial" w:cs="Arial"/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100.5pt">
            <v:imagedata r:id="rId4" o:title=""/>
          </v:shape>
        </w:pict>
      </w:r>
    </w:p>
    <w:p w:rsidR="001A157B" w:rsidRDefault="001A157B" w:rsidP="00064175">
      <w:pPr>
        <w:spacing w:line="240" w:lineRule="auto"/>
      </w:pPr>
    </w:p>
    <w:p w:rsidR="001A157B" w:rsidRDefault="001A157B" w:rsidP="00064175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1A157B" w:rsidRDefault="001A157B" w:rsidP="00064175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1A157B" w:rsidRDefault="001A157B" w:rsidP="00064175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1A157B" w:rsidRDefault="001A157B" w:rsidP="00064175">
      <w:pPr>
        <w:spacing w:line="240" w:lineRule="auto"/>
        <w:jc w:val="both"/>
        <w:rPr>
          <w:rFonts w:ascii="Arial" w:hAnsi="Arial" w:cs="Arial"/>
          <w:b/>
          <w:bCs/>
        </w:rPr>
      </w:pPr>
    </w:p>
    <w:p w:rsidR="001A157B" w:rsidRDefault="001A157B" w:rsidP="00064175">
      <w:pPr>
        <w:spacing w:line="240" w:lineRule="auto"/>
        <w:jc w:val="both"/>
        <w:rPr>
          <w:rFonts w:ascii="Arial" w:hAnsi="Arial" w:cs="Arial"/>
          <w:b/>
          <w:bCs/>
        </w:rPr>
      </w:pPr>
      <w:r w:rsidRPr="000B0F61">
        <w:rPr>
          <w:rFonts w:ascii="Arial" w:hAnsi="Arial" w:cs="Arial"/>
          <w:b/>
          <w:bCs/>
        </w:rPr>
        <w:t>Projekt: Moderní výuka</w:t>
      </w:r>
    </w:p>
    <w:p w:rsidR="001A157B" w:rsidRDefault="001A157B" w:rsidP="00064175">
      <w:pPr>
        <w:spacing w:line="240" w:lineRule="auto"/>
        <w:jc w:val="both"/>
        <w:rPr>
          <w:rFonts w:ascii="Arial" w:hAnsi="Arial" w:cs="Arial"/>
          <w:b/>
          <w:bCs/>
        </w:rPr>
      </w:pPr>
      <w:r w:rsidRPr="000B0F61">
        <w:rPr>
          <w:rFonts w:ascii="Arial" w:hAnsi="Arial" w:cs="Arial"/>
          <w:b/>
          <w:bCs/>
        </w:rPr>
        <w:t>Registrační číslo: CZ.1.07/1.4.00/21.3192</w:t>
      </w:r>
    </w:p>
    <w:p w:rsidR="001A157B" w:rsidRDefault="001A157B" w:rsidP="00064175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</w:rPr>
        <w:t>Číslo DUM:</w:t>
      </w:r>
      <w:bookmarkStart w:id="0" w:name="_GoBack"/>
      <w:bookmarkEnd w:id="0"/>
      <w:r>
        <w:rPr>
          <w:rFonts w:ascii="Arial" w:hAnsi="Arial" w:cs="Arial"/>
          <w:b/>
          <w:bCs/>
          <w:color w:val="000000"/>
        </w:rPr>
        <w:t xml:space="preserve"> </w:t>
      </w:r>
      <w:r w:rsidRPr="000B0F61">
        <w:rPr>
          <w:rFonts w:ascii="Arial" w:hAnsi="Arial" w:cs="Arial"/>
          <w:b/>
          <w:bCs/>
          <w:color w:val="000000"/>
        </w:rPr>
        <w:t>VY_32_INOVACE_3.1.0</w:t>
      </w:r>
      <w:r>
        <w:rPr>
          <w:rFonts w:ascii="Arial" w:hAnsi="Arial" w:cs="Arial"/>
          <w:b/>
          <w:bCs/>
          <w:color w:val="000000"/>
        </w:rPr>
        <w:t>5</w:t>
      </w:r>
    </w:p>
    <w:p w:rsidR="001A157B" w:rsidRDefault="001A157B" w:rsidP="0006417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 w:rsidRPr="000B0F61">
        <w:rPr>
          <w:rFonts w:ascii="Arial" w:hAnsi="Arial" w:cs="Arial"/>
          <w:b/>
          <w:bCs/>
        </w:rPr>
        <w:t>Jméno autora: Mgr. Dana Nyčová</w:t>
      </w:r>
    </w:p>
    <w:p w:rsidR="001A157B" w:rsidRDefault="001A157B" w:rsidP="0006417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 w:rsidRPr="000B0F61">
        <w:rPr>
          <w:rFonts w:ascii="Arial" w:hAnsi="Arial" w:cs="Arial"/>
          <w:b/>
          <w:bCs/>
        </w:rPr>
        <w:t xml:space="preserve">Datum, období kdy byl vytvořen: </w:t>
      </w:r>
      <w:r>
        <w:rPr>
          <w:rFonts w:ascii="Arial" w:hAnsi="Arial" w:cs="Arial"/>
          <w:b/>
          <w:bCs/>
        </w:rPr>
        <w:t>23.4</w:t>
      </w:r>
      <w:r w:rsidRPr="000B0F61">
        <w:rPr>
          <w:rFonts w:ascii="Arial" w:hAnsi="Arial" w:cs="Arial"/>
          <w:b/>
          <w:bCs/>
        </w:rPr>
        <w:t>.2012</w:t>
      </w:r>
    </w:p>
    <w:p w:rsidR="001A157B" w:rsidRDefault="001A157B" w:rsidP="0006417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 w:rsidRPr="000B0F61"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  <w:bCs/>
        </w:rPr>
        <w:t xml:space="preserve">Na dvoře </w:t>
      </w:r>
      <w:r w:rsidRPr="000B0F61">
        <w:rPr>
          <w:rFonts w:ascii="Arial" w:hAnsi="Arial" w:cs="Arial"/>
          <w:b/>
          <w:bCs/>
        </w:rPr>
        <w:t>-pracovní list, upevnění učiva</w:t>
      </w:r>
      <w:r>
        <w:rPr>
          <w:rFonts w:ascii="Arial" w:hAnsi="Arial" w:cs="Arial"/>
          <w:b/>
          <w:bCs/>
        </w:rPr>
        <w:t xml:space="preserve"> o hospodářských a domácích </w:t>
      </w:r>
    </w:p>
    <w:p w:rsidR="001A157B" w:rsidRDefault="001A157B" w:rsidP="0006417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zvířatech</w:t>
      </w:r>
    </w:p>
    <w:p w:rsidR="001A157B" w:rsidRDefault="001A157B" w:rsidP="0006417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</w:rPr>
      </w:pPr>
      <w:r w:rsidRPr="000B0F61">
        <w:rPr>
          <w:rFonts w:ascii="Arial" w:hAnsi="Arial" w:cs="Arial"/>
          <w:b/>
          <w:bCs/>
        </w:rPr>
        <w:t>Předmět</w:t>
      </w:r>
      <w:r w:rsidRPr="000B0F61">
        <w:rPr>
          <w:rFonts w:ascii="Arial" w:hAnsi="Arial" w:cs="Arial"/>
          <w:b/>
        </w:rPr>
        <w:t>, pro který je VM určen: Člověk a jeho svět</w:t>
      </w:r>
    </w:p>
    <w:p w:rsidR="001A157B" w:rsidRDefault="001A157B" w:rsidP="0006417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 w:rsidRPr="000B0F61">
        <w:rPr>
          <w:rFonts w:ascii="Arial" w:hAnsi="Arial" w:cs="Arial"/>
          <w:b/>
          <w:bCs/>
        </w:rPr>
        <w:t xml:space="preserve">Ročník, pro který je VM určen: druhý </w:t>
      </w:r>
    </w:p>
    <w:p w:rsidR="001A157B" w:rsidRDefault="001A157B" w:rsidP="0006417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</w:rPr>
      </w:pPr>
      <w:r w:rsidRPr="000B0F61">
        <w:rPr>
          <w:rFonts w:ascii="Arial" w:hAnsi="Arial" w:cs="Arial"/>
          <w:b/>
          <w:bCs/>
        </w:rPr>
        <w:t>Časová dotace</w:t>
      </w:r>
      <w:r w:rsidRPr="000B0F61">
        <w:rPr>
          <w:rFonts w:ascii="Arial" w:hAnsi="Arial" w:cs="Arial"/>
        </w:rPr>
        <w:t xml:space="preserve">: </w:t>
      </w:r>
      <w:r w:rsidRPr="000B0F61">
        <w:rPr>
          <w:rFonts w:ascii="Arial" w:hAnsi="Arial" w:cs="Arial"/>
          <w:b/>
        </w:rPr>
        <w:t>30 minut</w:t>
      </w:r>
    </w:p>
    <w:p w:rsidR="001A157B" w:rsidRDefault="001A157B" w:rsidP="0006417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 w:rsidRPr="000B0F61">
        <w:rPr>
          <w:rFonts w:ascii="Arial" w:hAnsi="Arial" w:cs="Arial"/>
          <w:b/>
          <w:bCs/>
        </w:rPr>
        <w:t>Vzdělávací oblast, tematický okruh, téma: Život v</w:t>
      </w:r>
      <w:r>
        <w:rPr>
          <w:rFonts w:ascii="Arial" w:hAnsi="Arial" w:cs="Arial"/>
          <w:b/>
          <w:bCs/>
        </w:rPr>
        <w:t> </w:t>
      </w:r>
      <w:r w:rsidRPr="000B0F61">
        <w:rPr>
          <w:rFonts w:ascii="Arial" w:hAnsi="Arial" w:cs="Arial"/>
          <w:b/>
          <w:bCs/>
        </w:rPr>
        <w:t>přírodě</w:t>
      </w:r>
    </w:p>
    <w:p w:rsidR="001A157B" w:rsidRPr="000B0F61" w:rsidRDefault="001A157B" w:rsidP="0006417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0B0F61">
        <w:rPr>
          <w:rFonts w:ascii="Arial" w:hAnsi="Arial" w:cs="Arial"/>
          <w:b/>
          <w:bCs/>
        </w:rPr>
        <w:t>Metodický list, anotace- výstižný popis způsobu použití VM ve výuce:</w:t>
      </w:r>
      <w:r w:rsidRPr="000B0F61">
        <w:rPr>
          <w:rFonts w:ascii="Arial" w:hAnsi="Arial" w:cs="Arial"/>
        </w:rPr>
        <w:t xml:space="preserve"> </w:t>
      </w:r>
    </w:p>
    <w:p w:rsidR="001A157B" w:rsidRPr="000B0F61" w:rsidRDefault="001A157B" w:rsidP="0006417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0B0F61">
        <w:rPr>
          <w:rFonts w:ascii="Arial" w:hAnsi="Arial" w:cs="Arial"/>
        </w:rPr>
        <w:t>Učitel si s dětmi projde jednotlivé úkoly, vysvětlí případné dotazy žáků, žáci se SPU pracují s encyklopedií a učebnicí-vyhledávají obrázky</w:t>
      </w:r>
      <w:r>
        <w:rPr>
          <w:rFonts w:ascii="Arial" w:hAnsi="Arial" w:cs="Arial"/>
        </w:rPr>
        <w:t>, názvy domácích a hospodářských zvířat</w:t>
      </w:r>
      <w:r w:rsidRPr="000B0F61">
        <w:rPr>
          <w:rFonts w:ascii="Arial" w:hAnsi="Arial" w:cs="Arial"/>
        </w:rPr>
        <w:t xml:space="preserve">, učitel dopomáhá </w:t>
      </w:r>
      <w:r>
        <w:rPr>
          <w:rFonts w:ascii="Arial" w:hAnsi="Arial" w:cs="Arial"/>
        </w:rPr>
        <w:t>s </w:t>
      </w:r>
      <w:r w:rsidRPr="000B0F61">
        <w:rPr>
          <w:rFonts w:ascii="Arial" w:hAnsi="Arial" w:cs="Arial"/>
        </w:rPr>
        <w:t xml:space="preserve">vyluštěním </w:t>
      </w:r>
      <w:r>
        <w:rPr>
          <w:rFonts w:ascii="Arial" w:hAnsi="Arial" w:cs="Arial"/>
        </w:rPr>
        <w:t>hádanek</w:t>
      </w:r>
      <w:r w:rsidRPr="000B0F61">
        <w:rPr>
          <w:rFonts w:ascii="Arial" w:hAnsi="Arial" w:cs="Arial"/>
        </w:rPr>
        <w:t xml:space="preserve">. </w:t>
      </w:r>
    </w:p>
    <w:p w:rsidR="001A157B" w:rsidRPr="000B0F61" w:rsidRDefault="001A157B" w:rsidP="0006417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0B0F61">
        <w:rPr>
          <w:rFonts w:ascii="Arial" w:hAnsi="Arial" w:cs="Arial"/>
        </w:rPr>
        <w:t>Pokud jsou všem žákům jednotlivé úkoly jasné, mohou začít samostatně pracovat.</w:t>
      </w:r>
    </w:p>
    <w:p w:rsidR="001A157B" w:rsidRPr="000B0F61" w:rsidRDefault="001A157B" w:rsidP="0006417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</w:p>
    <w:p w:rsidR="001A157B" w:rsidRDefault="001A157B" w:rsidP="0006417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0B0F61">
        <w:rPr>
          <w:rFonts w:ascii="Arial" w:hAnsi="Arial" w:cs="Arial"/>
          <w:b/>
          <w:bCs/>
        </w:rPr>
        <w:t>Pomůcky</w:t>
      </w:r>
      <w:r w:rsidRPr="000B0F61">
        <w:rPr>
          <w:rFonts w:ascii="Arial" w:hAnsi="Arial" w:cs="Arial"/>
        </w:rPr>
        <w:t>: pracovní list, psací potřeby,pastelky, žáci se SPU-učebnice Člověk a jeho svět pro 2.ročník ZŠ, nakladatelství Didaktis, přírodovědné encyklopedie</w:t>
      </w:r>
      <w:r>
        <w:rPr>
          <w:rFonts w:ascii="Arial" w:hAnsi="Arial" w:cs="Arial"/>
        </w:rPr>
        <w:t xml:space="preserve"> o zvířatech</w:t>
      </w:r>
    </w:p>
    <w:p w:rsidR="001A157B" w:rsidRDefault="001A157B" w:rsidP="0006417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:rsidR="001A157B" w:rsidRDefault="001A157B" w:rsidP="0006417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:rsidR="001A157B" w:rsidRPr="00064175" w:rsidRDefault="001A157B">
      <w:pPr>
        <w:rPr>
          <w:b/>
          <w:sz w:val="32"/>
          <w:szCs w:val="32"/>
        </w:rPr>
      </w:pPr>
      <w:r w:rsidRPr="00064175">
        <w:rPr>
          <w:b/>
          <w:sz w:val="32"/>
          <w:szCs w:val="32"/>
        </w:rPr>
        <w:t>Na dvoře</w:t>
      </w:r>
    </w:p>
    <w:p w:rsidR="001A157B" w:rsidRDefault="001A157B">
      <w:pPr>
        <w:rPr>
          <w:rFonts w:ascii="Arial" w:hAnsi="Arial" w:cs="Arial"/>
          <w:sz w:val="24"/>
          <w:szCs w:val="24"/>
        </w:rPr>
      </w:pPr>
      <w:r w:rsidRPr="004904C5">
        <w:rPr>
          <w:rFonts w:ascii="Arial" w:hAnsi="Arial" w:cs="Arial"/>
          <w:sz w:val="24"/>
          <w:szCs w:val="24"/>
        </w:rPr>
        <w:t>1.úkol</w:t>
      </w:r>
    </w:p>
    <w:p w:rsidR="001A157B" w:rsidRDefault="001A157B" w:rsidP="004904C5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Mláďata se honila a ztratila se svým rodičům. Pomozte jim je najít. Stejnou pastelkou zakroužkujte samce, samici a jejich mládě.</w:t>
      </w:r>
    </w:p>
    <w:p w:rsidR="001A157B" w:rsidRDefault="001A157B" w:rsidP="004904C5">
      <w:pPr>
        <w:spacing w:line="240" w:lineRule="auto"/>
        <w:rPr>
          <w:rFonts w:ascii="Arial" w:hAnsi="Arial" w:cs="Arial"/>
          <w:noProof/>
          <w:sz w:val="24"/>
          <w:szCs w:val="24"/>
          <w:lang w:eastAsia="cs-CZ"/>
        </w:rPr>
      </w:pPr>
      <w:r w:rsidRPr="00DE695B">
        <w:rPr>
          <w:rFonts w:ascii="Arial" w:hAnsi="Arial" w:cs="Arial"/>
          <w:noProof/>
          <w:sz w:val="24"/>
          <w:szCs w:val="24"/>
          <w:lang w:eastAsia="cs-CZ"/>
        </w:rPr>
        <w:pict>
          <v:shape id="obrázek 12" o:spid="_x0000_i1026" type="#_x0000_t75" style="width:118.5pt;height:88.5pt;visibility:visible">
            <v:imagedata r:id="rId5" o:title=""/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  </w:t>
      </w:r>
      <w:r w:rsidRPr="00DE695B">
        <w:rPr>
          <w:rFonts w:ascii="Arial" w:hAnsi="Arial" w:cs="Arial"/>
          <w:noProof/>
          <w:sz w:val="24"/>
          <w:szCs w:val="24"/>
          <w:lang w:eastAsia="cs-CZ"/>
        </w:rPr>
        <w:pict>
          <v:shape id="obrázek 13" o:spid="_x0000_i1027" type="#_x0000_t75" style="width:95.25pt;height:141pt;visibility:visible">
            <v:imagedata r:id="rId6" o:title=""/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</w:t>
      </w:r>
      <w:r w:rsidRPr="00DE695B">
        <w:rPr>
          <w:rFonts w:ascii="Arial" w:hAnsi="Arial" w:cs="Arial"/>
          <w:noProof/>
          <w:sz w:val="24"/>
          <w:szCs w:val="24"/>
          <w:lang w:eastAsia="cs-CZ"/>
        </w:rPr>
        <w:pict>
          <v:shape id="obrázek 3" o:spid="_x0000_i1028" type="#_x0000_t75" style="width:127.5pt;height:101.25pt;visibility:visible">
            <v:imagedata r:id="rId7" o:title=""/>
          </v:shape>
        </w:pict>
      </w:r>
    </w:p>
    <w:p w:rsidR="001A157B" w:rsidRDefault="001A157B" w:rsidP="004904C5">
      <w:pPr>
        <w:spacing w:line="240" w:lineRule="auto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    </w:t>
      </w:r>
      <w:r w:rsidRPr="00DE695B">
        <w:rPr>
          <w:rFonts w:ascii="Arial" w:hAnsi="Arial" w:cs="Arial"/>
          <w:noProof/>
          <w:sz w:val="24"/>
          <w:szCs w:val="24"/>
          <w:lang w:eastAsia="cs-CZ"/>
        </w:rPr>
        <w:pict>
          <v:shape id="obrázek 10" o:spid="_x0000_i1029" type="#_x0000_t75" style="width:145.5pt;height:99pt;visibility:visible">
            <v:imagedata r:id="rId8" o:title=""/>
          </v:shape>
        </w:pict>
      </w:r>
      <w:r w:rsidRPr="00DE695B">
        <w:rPr>
          <w:rFonts w:ascii="Arial" w:hAnsi="Arial" w:cs="Arial"/>
          <w:noProof/>
          <w:sz w:val="24"/>
          <w:szCs w:val="24"/>
          <w:lang w:eastAsia="cs-CZ"/>
        </w:rPr>
        <w:pict>
          <v:shape id="obrázek 7" o:spid="_x0000_i1030" type="#_x0000_t75" style="width:102pt;height:2in;visibility:visible">
            <v:imagedata r:id="rId9" o:title=""/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  </w:t>
      </w:r>
      <w:r w:rsidRPr="00DE695B">
        <w:rPr>
          <w:rFonts w:ascii="Arial" w:hAnsi="Arial" w:cs="Arial"/>
          <w:noProof/>
          <w:sz w:val="24"/>
          <w:szCs w:val="24"/>
          <w:lang w:eastAsia="cs-CZ"/>
        </w:rPr>
        <w:pict>
          <v:shape id="obrázek 1" o:spid="_x0000_i1031" type="#_x0000_t75" style="width:118.5pt;height:114.75pt;visibility:visible">
            <v:imagedata r:id="rId10" o:title=""/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</w:t>
      </w:r>
    </w:p>
    <w:p w:rsidR="001A157B" w:rsidRDefault="001A157B" w:rsidP="004904C5">
      <w:pPr>
        <w:spacing w:line="240" w:lineRule="auto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                                                              </w:t>
      </w:r>
    </w:p>
    <w:p w:rsidR="001A157B" w:rsidRDefault="001A157B" w:rsidP="004904C5">
      <w:pPr>
        <w:spacing w:line="240" w:lineRule="auto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      </w:t>
      </w:r>
      <w:r w:rsidRPr="00DE695B">
        <w:rPr>
          <w:rFonts w:ascii="Arial" w:hAnsi="Arial" w:cs="Arial"/>
          <w:noProof/>
          <w:sz w:val="24"/>
          <w:szCs w:val="24"/>
          <w:lang w:eastAsia="cs-CZ"/>
        </w:rPr>
        <w:pict>
          <v:shape id="_x0000_i1032" type="#_x0000_t75" style="width:62.25pt;height:62.25pt;visibility:visible">
            <v:imagedata r:id="rId11" o:title=""/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</w:t>
      </w:r>
      <w:r w:rsidRPr="00DE695B">
        <w:rPr>
          <w:rFonts w:ascii="Arial" w:hAnsi="Arial" w:cs="Arial"/>
          <w:noProof/>
          <w:sz w:val="24"/>
          <w:szCs w:val="24"/>
          <w:lang w:eastAsia="cs-CZ"/>
        </w:rPr>
        <w:pict>
          <v:shape id="obrázek 9" o:spid="_x0000_i1033" type="#_x0000_t75" style="width:99pt;height:95.25pt;visibility:visible">
            <v:imagedata r:id="rId12" o:title=""/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    </w:t>
      </w:r>
      <w:r w:rsidRPr="00DE695B">
        <w:rPr>
          <w:rFonts w:ascii="Arial" w:hAnsi="Arial" w:cs="Arial"/>
          <w:noProof/>
          <w:sz w:val="24"/>
          <w:szCs w:val="24"/>
          <w:lang w:eastAsia="cs-CZ"/>
        </w:rPr>
        <w:pict>
          <v:shape id="obrázek 4" o:spid="_x0000_i1034" type="#_x0000_t75" style="width:63pt;height:78pt;visibility:visible">
            <v:imagedata r:id="rId13" o:title=""/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  </w:t>
      </w:r>
    </w:p>
    <w:p w:rsidR="001A157B" w:rsidRDefault="001A157B" w:rsidP="004904C5">
      <w:pPr>
        <w:spacing w:line="240" w:lineRule="auto"/>
        <w:rPr>
          <w:rFonts w:ascii="Arial" w:hAnsi="Arial" w:cs="Arial"/>
          <w:noProof/>
          <w:sz w:val="24"/>
          <w:szCs w:val="24"/>
          <w:lang w:eastAsia="cs-CZ"/>
        </w:rPr>
      </w:pPr>
    </w:p>
    <w:p w:rsidR="001A157B" w:rsidRDefault="001A157B" w:rsidP="004904C5">
      <w:pPr>
        <w:spacing w:line="240" w:lineRule="auto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          </w:t>
      </w:r>
      <w:r w:rsidRPr="00DE695B">
        <w:rPr>
          <w:rFonts w:ascii="Arial" w:hAnsi="Arial" w:cs="Arial"/>
          <w:noProof/>
          <w:sz w:val="24"/>
          <w:szCs w:val="24"/>
          <w:lang w:eastAsia="cs-CZ"/>
        </w:rPr>
        <w:pict>
          <v:shape id="obrázek 11" o:spid="_x0000_i1035" type="#_x0000_t75" style="width:168.75pt;height:93pt;visibility:visible">
            <v:imagedata r:id="rId14" o:title=""/>
          </v:shape>
        </w:pict>
      </w:r>
    </w:p>
    <w:p w:rsidR="001A157B" w:rsidRDefault="001A157B" w:rsidP="004904C5">
      <w:pPr>
        <w:spacing w:line="240" w:lineRule="auto"/>
        <w:rPr>
          <w:rFonts w:ascii="Arial" w:hAnsi="Arial" w:cs="Arial"/>
          <w:noProof/>
          <w:sz w:val="24"/>
          <w:szCs w:val="24"/>
          <w:lang w:eastAsia="cs-CZ"/>
        </w:rPr>
      </w:pPr>
    </w:p>
    <w:p w:rsidR="001A157B" w:rsidRDefault="001A157B" w:rsidP="004904C5">
      <w:pPr>
        <w:spacing w:line="240" w:lineRule="auto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Které z mláďat nenašlo svoje rodiče?  ___________________________</w:t>
      </w:r>
    </w:p>
    <w:p w:rsidR="001A157B" w:rsidRDefault="001A157B" w:rsidP="004904C5">
      <w:pPr>
        <w:spacing w:line="240" w:lineRule="auto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2. úkol - Kdo jsem?</w:t>
      </w:r>
    </w:p>
    <w:p w:rsidR="001A157B" w:rsidRDefault="001A157B" w:rsidP="004904C5">
      <w:pPr>
        <w:spacing w:line="240" w:lineRule="auto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Mám 4 končetiny s drápy, huňatý ocas, dobré uši, oči, hlavu, krk, trup, výborný čich, vousky, rád honím slepice a umím štěkat. Odpověď nakresli do rámečku. Rád bych měl také nějaký pelíšek.</w:t>
      </w:r>
    </w:p>
    <w:p w:rsidR="001A157B" w:rsidRDefault="001A157B" w:rsidP="004904C5">
      <w:pPr>
        <w:spacing w:line="240" w:lineRule="auto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noProof/>
          <w:lang w:eastAsia="cs-CZ"/>
        </w:rPr>
        <w:pict>
          <v:rect id="_x0000_s1026" style="position:absolute;margin-left:31.15pt;margin-top:14pt;width:324pt;height:206.25pt;z-index:251658240"/>
        </w:pict>
      </w:r>
    </w:p>
    <w:p w:rsidR="001A157B" w:rsidRDefault="001A157B" w:rsidP="004904C5">
      <w:pPr>
        <w:spacing w:line="240" w:lineRule="auto"/>
        <w:rPr>
          <w:rFonts w:ascii="Arial" w:hAnsi="Arial" w:cs="Arial"/>
          <w:sz w:val="24"/>
          <w:szCs w:val="24"/>
        </w:rPr>
      </w:pPr>
    </w:p>
    <w:p w:rsidR="001A157B" w:rsidRDefault="001A157B" w:rsidP="004904C5">
      <w:pPr>
        <w:spacing w:line="240" w:lineRule="auto"/>
        <w:rPr>
          <w:rFonts w:ascii="Arial" w:hAnsi="Arial" w:cs="Arial"/>
          <w:sz w:val="24"/>
          <w:szCs w:val="24"/>
        </w:rPr>
      </w:pPr>
    </w:p>
    <w:p w:rsidR="001A157B" w:rsidRDefault="001A157B" w:rsidP="004904C5">
      <w:pPr>
        <w:spacing w:line="240" w:lineRule="auto"/>
        <w:rPr>
          <w:rFonts w:ascii="Arial" w:hAnsi="Arial" w:cs="Arial"/>
          <w:sz w:val="24"/>
          <w:szCs w:val="24"/>
        </w:rPr>
      </w:pPr>
    </w:p>
    <w:p w:rsidR="001A157B" w:rsidRDefault="001A157B" w:rsidP="004904C5">
      <w:pPr>
        <w:spacing w:line="240" w:lineRule="auto"/>
        <w:rPr>
          <w:rFonts w:ascii="Arial" w:hAnsi="Arial" w:cs="Arial"/>
          <w:sz w:val="24"/>
          <w:szCs w:val="24"/>
        </w:rPr>
      </w:pPr>
    </w:p>
    <w:p w:rsidR="001A157B" w:rsidRDefault="001A157B" w:rsidP="004904C5">
      <w:pPr>
        <w:spacing w:line="240" w:lineRule="auto"/>
        <w:rPr>
          <w:rFonts w:ascii="Arial" w:hAnsi="Arial" w:cs="Arial"/>
          <w:sz w:val="24"/>
          <w:szCs w:val="24"/>
        </w:rPr>
      </w:pPr>
    </w:p>
    <w:p w:rsidR="001A157B" w:rsidRDefault="001A157B" w:rsidP="004904C5">
      <w:pPr>
        <w:spacing w:line="240" w:lineRule="auto"/>
        <w:rPr>
          <w:rFonts w:ascii="Arial" w:hAnsi="Arial" w:cs="Arial"/>
          <w:sz w:val="24"/>
          <w:szCs w:val="24"/>
        </w:rPr>
      </w:pPr>
    </w:p>
    <w:p w:rsidR="001A157B" w:rsidRDefault="001A157B" w:rsidP="004904C5">
      <w:pPr>
        <w:spacing w:line="240" w:lineRule="auto"/>
        <w:rPr>
          <w:rFonts w:ascii="Arial" w:hAnsi="Arial" w:cs="Arial"/>
          <w:sz w:val="24"/>
          <w:szCs w:val="24"/>
        </w:rPr>
      </w:pPr>
    </w:p>
    <w:p w:rsidR="001A157B" w:rsidRDefault="001A157B" w:rsidP="004904C5">
      <w:pPr>
        <w:spacing w:line="240" w:lineRule="auto"/>
        <w:rPr>
          <w:rFonts w:ascii="Arial" w:hAnsi="Arial" w:cs="Arial"/>
          <w:sz w:val="24"/>
          <w:szCs w:val="24"/>
        </w:rPr>
      </w:pPr>
    </w:p>
    <w:p w:rsidR="001A157B" w:rsidRDefault="001A157B" w:rsidP="004904C5">
      <w:pPr>
        <w:spacing w:line="240" w:lineRule="auto"/>
        <w:rPr>
          <w:rFonts w:ascii="Arial" w:hAnsi="Arial" w:cs="Arial"/>
          <w:sz w:val="24"/>
          <w:szCs w:val="24"/>
        </w:rPr>
      </w:pPr>
    </w:p>
    <w:p w:rsidR="001A157B" w:rsidRDefault="001A157B" w:rsidP="004904C5">
      <w:pPr>
        <w:spacing w:line="240" w:lineRule="auto"/>
        <w:rPr>
          <w:rFonts w:ascii="Arial" w:hAnsi="Arial" w:cs="Arial"/>
          <w:sz w:val="24"/>
          <w:szCs w:val="24"/>
        </w:rPr>
      </w:pPr>
    </w:p>
    <w:p w:rsidR="001A157B" w:rsidRDefault="001A157B" w:rsidP="004904C5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úkol</w:t>
      </w:r>
    </w:p>
    <w:p w:rsidR="001A157B" w:rsidRDefault="001A157B" w:rsidP="004904C5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Už víš, kdo jsem. Napiš, jak se nazývá: samec ____________________</w:t>
      </w:r>
    </w:p>
    <w:p w:rsidR="001A157B" w:rsidRDefault="001A157B" w:rsidP="004904C5">
      <w:pPr>
        <w:spacing w:line="240" w:lineRule="auto"/>
        <w:rPr>
          <w:rFonts w:ascii="Arial" w:hAnsi="Arial" w:cs="Arial"/>
          <w:sz w:val="24"/>
          <w:szCs w:val="24"/>
        </w:rPr>
      </w:pPr>
    </w:p>
    <w:p w:rsidR="001A157B" w:rsidRDefault="001A157B" w:rsidP="004904C5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samice ____________________</w:t>
      </w:r>
    </w:p>
    <w:p w:rsidR="001A157B" w:rsidRDefault="001A157B" w:rsidP="004904C5">
      <w:pPr>
        <w:spacing w:line="240" w:lineRule="auto"/>
        <w:rPr>
          <w:rFonts w:ascii="Arial" w:hAnsi="Arial" w:cs="Arial"/>
          <w:sz w:val="24"/>
          <w:szCs w:val="24"/>
        </w:rPr>
      </w:pPr>
    </w:p>
    <w:p w:rsidR="001A157B" w:rsidRDefault="001A157B" w:rsidP="004904C5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mládě _____________________</w:t>
      </w:r>
    </w:p>
    <w:p w:rsidR="001A157B" w:rsidRDefault="001A157B" w:rsidP="004904C5">
      <w:pPr>
        <w:spacing w:line="240" w:lineRule="auto"/>
        <w:rPr>
          <w:rFonts w:ascii="Arial" w:hAnsi="Arial" w:cs="Arial"/>
          <w:sz w:val="24"/>
          <w:szCs w:val="24"/>
        </w:rPr>
      </w:pPr>
    </w:p>
    <w:p w:rsidR="001A157B" w:rsidRDefault="001A157B" w:rsidP="004904C5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úkol</w:t>
      </w:r>
    </w:p>
    <w:p w:rsidR="001A157B" w:rsidRDefault="001A157B" w:rsidP="004904C5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Určitě byste si se mnou chtěli hrát, ale uměli byste se o mne také postarat? </w:t>
      </w:r>
    </w:p>
    <w:p w:rsidR="001A157B" w:rsidRDefault="001A157B" w:rsidP="004904C5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Napište, čím byste mne krmili a starali se o mne.</w:t>
      </w:r>
    </w:p>
    <w:p w:rsidR="001A157B" w:rsidRDefault="001A157B" w:rsidP="004904C5">
      <w:pPr>
        <w:spacing w:line="240" w:lineRule="auto"/>
        <w:rPr>
          <w:rFonts w:ascii="Arial" w:hAnsi="Arial" w:cs="Arial"/>
          <w:sz w:val="24"/>
          <w:szCs w:val="24"/>
        </w:rPr>
      </w:pPr>
    </w:p>
    <w:p w:rsidR="001A157B" w:rsidRDefault="001A157B" w:rsidP="00E1102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------------------------------------------------------------------------------------------------------</w:t>
      </w:r>
    </w:p>
    <w:p w:rsidR="001A157B" w:rsidRDefault="001A157B" w:rsidP="00E1102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------------------------------------------------------------------------------------------------------</w:t>
      </w:r>
    </w:p>
    <w:p w:rsidR="001A157B" w:rsidRDefault="001A157B" w:rsidP="00E1102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------------------------------------------------------------------------------------------------------</w:t>
      </w:r>
    </w:p>
    <w:p w:rsidR="001A157B" w:rsidRPr="00416A80" w:rsidRDefault="001A157B" w:rsidP="00064175">
      <w:pPr>
        <w:rPr>
          <w:b/>
        </w:rPr>
      </w:pPr>
      <w:r w:rsidRPr="00416A80">
        <w:rPr>
          <w:b/>
        </w:rPr>
        <w:t>Závěr:</w:t>
      </w:r>
    </w:p>
    <w:p w:rsidR="001A157B" w:rsidRDefault="001A157B" w:rsidP="00064175">
      <w:r>
        <w:t>Veškerá neocitovaná díla jsou dílem autora nebo byly použity materiály z knihoven Microsoft Word 2003.</w:t>
      </w:r>
    </w:p>
    <w:p w:rsidR="001A157B" w:rsidRDefault="001A157B" w:rsidP="00064175">
      <w:r>
        <w:t xml:space="preserve">Materiály jsou určeny pro bezplatné užívání pro potřeby výuky a vzdělávání na všech typech škol. </w:t>
      </w:r>
    </w:p>
    <w:p w:rsidR="001A157B" w:rsidRDefault="001A157B" w:rsidP="00064175"/>
    <w:p w:rsidR="001A157B" w:rsidRDefault="001A157B" w:rsidP="00A41248">
      <w:pPr>
        <w:spacing w:line="240" w:lineRule="auto"/>
      </w:pPr>
      <w:r>
        <w:t>Mgr. Dana Nyčová</w:t>
      </w:r>
    </w:p>
    <w:p w:rsidR="001A157B" w:rsidRDefault="001A157B" w:rsidP="00A41248">
      <w:pPr>
        <w:spacing w:line="240" w:lineRule="auto"/>
      </w:pPr>
      <w:r>
        <w:t>ZS V Domcích 488</w:t>
      </w:r>
    </w:p>
    <w:p w:rsidR="001A157B" w:rsidRDefault="001A157B" w:rsidP="00A41248">
      <w:pPr>
        <w:spacing w:line="240" w:lineRule="auto"/>
      </w:pPr>
      <w:r>
        <w:t>Trutnov</w:t>
      </w:r>
    </w:p>
    <w:p w:rsidR="001A157B" w:rsidRDefault="001A157B" w:rsidP="00A41248">
      <w:pPr>
        <w:spacing w:line="240" w:lineRule="auto"/>
      </w:pPr>
      <w:r>
        <w:t>nycova@zsvdomcich.cz</w:t>
      </w:r>
    </w:p>
    <w:p w:rsidR="001A157B" w:rsidRDefault="001A157B" w:rsidP="00064175"/>
    <w:p w:rsidR="001A157B" w:rsidRDefault="001A157B" w:rsidP="00064175"/>
    <w:p w:rsidR="001A157B" w:rsidRDefault="001A157B" w:rsidP="00064175"/>
    <w:p w:rsidR="001A157B" w:rsidRDefault="001A157B" w:rsidP="00064175"/>
    <w:p w:rsidR="001A157B" w:rsidRDefault="001A157B" w:rsidP="00064175"/>
    <w:p w:rsidR="001A157B" w:rsidRDefault="001A157B" w:rsidP="00064175"/>
    <w:p w:rsidR="001A157B" w:rsidRDefault="001A157B" w:rsidP="00064175"/>
    <w:p w:rsidR="001A157B" w:rsidRDefault="001A157B" w:rsidP="00E11021">
      <w:pPr>
        <w:spacing w:line="480" w:lineRule="auto"/>
        <w:rPr>
          <w:rFonts w:ascii="Arial" w:hAnsi="Arial" w:cs="Arial"/>
          <w:sz w:val="24"/>
          <w:szCs w:val="24"/>
        </w:rPr>
      </w:pPr>
    </w:p>
    <w:p w:rsidR="001A157B" w:rsidRPr="004904C5" w:rsidRDefault="001A157B" w:rsidP="00E11021">
      <w:pPr>
        <w:spacing w:line="480" w:lineRule="auto"/>
        <w:rPr>
          <w:rFonts w:ascii="Arial" w:hAnsi="Arial" w:cs="Arial"/>
          <w:sz w:val="24"/>
          <w:szCs w:val="24"/>
        </w:rPr>
      </w:pPr>
    </w:p>
    <w:sectPr w:rsidR="001A157B" w:rsidRPr="004904C5" w:rsidSect="00EE7F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04C5"/>
    <w:rsid w:val="000121F1"/>
    <w:rsid w:val="00064175"/>
    <w:rsid w:val="000B0F61"/>
    <w:rsid w:val="001A157B"/>
    <w:rsid w:val="001D6A78"/>
    <w:rsid w:val="001F38EA"/>
    <w:rsid w:val="0022227C"/>
    <w:rsid w:val="00416A80"/>
    <w:rsid w:val="00471FC0"/>
    <w:rsid w:val="00474946"/>
    <w:rsid w:val="004904C5"/>
    <w:rsid w:val="00553447"/>
    <w:rsid w:val="007518C2"/>
    <w:rsid w:val="007A6EA7"/>
    <w:rsid w:val="007D5422"/>
    <w:rsid w:val="00815866"/>
    <w:rsid w:val="0096698F"/>
    <w:rsid w:val="00A41248"/>
    <w:rsid w:val="00A67A4C"/>
    <w:rsid w:val="00AF0672"/>
    <w:rsid w:val="00C350AA"/>
    <w:rsid w:val="00DE695B"/>
    <w:rsid w:val="00E11021"/>
    <w:rsid w:val="00ED637D"/>
    <w:rsid w:val="00EE7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7FA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904C5"/>
    <w:pPr>
      <w:spacing w:after="0" w:line="240" w:lineRule="auto"/>
    </w:pPr>
    <w:rPr>
      <w:rFonts w:ascii="Tahoma" w:hAnsi="Tahoma"/>
      <w:sz w:val="16"/>
      <w:szCs w:val="16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904C5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image" Target="media/image9.w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wmf"/><Relationship Id="rId15" Type="http://schemas.openxmlformats.org/officeDocument/2006/relationships/fontTable" Target="fontTable.xml"/><Relationship Id="rId10" Type="http://schemas.openxmlformats.org/officeDocument/2006/relationships/image" Target="media/image7.wmf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421</Words>
  <Characters>2485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Danuška</dc:creator>
  <cp:keywords/>
  <dc:description/>
  <cp:lastModifiedBy>DUM</cp:lastModifiedBy>
  <cp:revision>2</cp:revision>
  <dcterms:created xsi:type="dcterms:W3CDTF">2014-03-28T22:00:00Z</dcterms:created>
  <dcterms:modified xsi:type="dcterms:W3CDTF">2014-03-28T22:00:00Z</dcterms:modified>
</cp:coreProperties>
</file>