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D3" w:rsidRDefault="00C525D3" w:rsidP="00AF34A8">
      <w:r w:rsidRPr="00EC6C4F">
        <w:rPr>
          <w:rFonts w:ascii="Arial" w:hAnsi="Arial" w:cs="Arial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C525D3" w:rsidRDefault="00C525D3" w:rsidP="00AF34A8">
      <w:pPr>
        <w:spacing w:line="240" w:lineRule="auto"/>
      </w:pPr>
    </w:p>
    <w:p w:rsidR="00C525D3" w:rsidRDefault="00C525D3" w:rsidP="00AF34A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C525D3" w:rsidRDefault="00C525D3" w:rsidP="00AF34A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C525D3" w:rsidRDefault="00C525D3" w:rsidP="00AF34A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C525D3" w:rsidRDefault="00C525D3" w:rsidP="00AF34A8">
      <w:pPr>
        <w:spacing w:line="240" w:lineRule="auto"/>
        <w:jc w:val="both"/>
        <w:rPr>
          <w:rFonts w:ascii="Arial" w:hAnsi="Arial" w:cs="Arial"/>
          <w:b/>
          <w:bCs/>
        </w:rPr>
      </w:pPr>
    </w:p>
    <w:p w:rsidR="00C525D3" w:rsidRDefault="00C525D3" w:rsidP="00AF34A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Projekt: Moderní výuka</w:t>
      </w:r>
    </w:p>
    <w:p w:rsidR="00C525D3" w:rsidRDefault="00C525D3" w:rsidP="00AF34A8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C525D3" w:rsidRDefault="00C525D3" w:rsidP="00AF34A8">
      <w:pPr>
        <w:tabs>
          <w:tab w:val="left" w:pos="4845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t>Číslo DUM:</w:t>
      </w:r>
      <w:bookmarkStart w:id="0" w:name="_GoBack"/>
      <w:bookmarkEnd w:id="0"/>
      <w:r>
        <w:rPr>
          <w:rFonts w:ascii="Arial" w:hAnsi="Arial" w:cs="Arial"/>
          <w:b/>
          <w:bCs/>
          <w:color w:val="000000"/>
        </w:rPr>
        <w:t xml:space="preserve"> VY_32_INOVACE_3.1.07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2.5.2012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Jaro, co máš za lubem? -pracovní list, opakování učiva o jaru                                      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Člověk a jeho svět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2</w:t>
      </w:r>
      <w:r>
        <w:rPr>
          <w:rFonts w:ascii="Arial" w:hAnsi="Arial" w:cs="Arial"/>
          <w:b/>
        </w:rPr>
        <w:t>0 minut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Život v přírodě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žáci se SPU pracují s encyklopedií a učebnicí-vyhledávají obrázky, názvy stromů, bylin, zvířat, učitel dopomáhá s vyluštěním čtyřsměrky.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Pokud jsou všem žákům jednotlivé úkoly jasné, mohou začít samostatně pracovat.</w:t>
      </w: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</w:rPr>
      </w:pPr>
    </w:p>
    <w:p w:rsidR="00C525D3" w:rsidRDefault="00C525D3" w:rsidP="00AF34A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psací potřeby,pastelky, žáci se SPU-učebnice Člověk a jeho svět pro 2.ročník ZŠ, nakladatelství Didaktis, přírodovědné encyklopedie o zvířatech, rostlinách</w:t>
      </w:r>
    </w:p>
    <w:p w:rsidR="00C525D3" w:rsidRDefault="00C525D3" w:rsidP="00AF34A8">
      <w:pPr>
        <w:jc w:val="center"/>
      </w:pPr>
    </w:p>
    <w:p w:rsidR="00C525D3" w:rsidRDefault="00C525D3" w:rsidP="00AF34A8">
      <w:pPr>
        <w:jc w:val="center"/>
        <w:rPr>
          <w:rFonts w:ascii="Arial" w:hAnsi="Arial" w:cs="Arial"/>
          <w:b/>
          <w:sz w:val="24"/>
          <w:szCs w:val="24"/>
        </w:rPr>
      </w:pPr>
    </w:p>
    <w:p w:rsidR="00C525D3" w:rsidRDefault="00C525D3" w:rsidP="00AF34A8">
      <w:pPr>
        <w:jc w:val="center"/>
        <w:rPr>
          <w:rFonts w:ascii="Arial" w:hAnsi="Arial" w:cs="Arial"/>
          <w:b/>
          <w:sz w:val="24"/>
          <w:szCs w:val="24"/>
        </w:rPr>
      </w:pPr>
    </w:p>
    <w:p w:rsidR="00C525D3" w:rsidRDefault="00C525D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JARO, CO MÁŠ ZA LUBEM?</w:t>
      </w:r>
    </w:p>
    <w:p w:rsidR="00C525D3" w:rsidRPr="00CD70C3" w:rsidRDefault="00C525D3">
      <w:pPr>
        <w:rPr>
          <w:rFonts w:ascii="Arial" w:hAnsi="Arial" w:cs="Arial"/>
          <w:b/>
          <w:sz w:val="24"/>
          <w:szCs w:val="24"/>
        </w:rPr>
      </w:pPr>
      <w:r w:rsidRPr="00CD70C3">
        <w:rPr>
          <w:rFonts w:ascii="Arial" w:hAnsi="Arial" w:cs="Arial"/>
          <w:b/>
          <w:sz w:val="24"/>
          <w:szCs w:val="24"/>
        </w:rPr>
        <w:t>1.úkol</w:t>
      </w:r>
    </w:p>
    <w:p w:rsidR="00C525D3" w:rsidRDefault="00C525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Řeš čtyřsměrku- hledej ukrytá zvířata. Zapisuj je na linku. Ze zbývajících písmen slož tajenku.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39"/>
        <w:gridCol w:w="1339"/>
        <w:gridCol w:w="1339"/>
        <w:gridCol w:w="1339"/>
        <w:gridCol w:w="1340"/>
        <w:gridCol w:w="1340"/>
      </w:tblGrid>
      <w:tr w:rsidR="00C525D3" w:rsidRPr="00CC10FF" w:rsidTr="00CC10FF">
        <w:trPr>
          <w:trHeight w:val="893"/>
        </w:trPr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C525D3" w:rsidRPr="00CC10FF" w:rsidTr="00CC10FF">
        <w:trPr>
          <w:trHeight w:val="893"/>
        </w:trPr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</w:tr>
      <w:tr w:rsidR="00C525D3" w:rsidRPr="00CC10FF" w:rsidTr="00CC10FF">
        <w:trPr>
          <w:trHeight w:val="893"/>
        </w:trPr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</w:tr>
      <w:tr w:rsidR="00C525D3" w:rsidRPr="00CC10FF" w:rsidTr="00CC10FF">
        <w:trPr>
          <w:trHeight w:val="950"/>
        </w:trPr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C525D3" w:rsidRPr="00CC10FF" w:rsidTr="00CC10FF">
        <w:trPr>
          <w:trHeight w:val="893"/>
        </w:trPr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1339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1340" w:type="dxa"/>
            <w:vAlign w:val="center"/>
          </w:tcPr>
          <w:p w:rsidR="00C525D3" w:rsidRPr="00CC10FF" w:rsidRDefault="00C525D3" w:rsidP="00CC10FF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C10FF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</w:tbl>
    <w:p w:rsidR="00C525D3" w:rsidRDefault="00C525D3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C525D3" w:rsidRDefault="00C525D3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C525D3" w:rsidRDefault="00C525D3">
      <w:pPr>
        <w:rPr>
          <w:rFonts w:ascii="Arial" w:hAnsi="Arial" w:cs="Arial"/>
          <w:sz w:val="24"/>
          <w:szCs w:val="24"/>
        </w:rPr>
      </w:pPr>
    </w:p>
    <w:p w:rsidR="00C525D3" w:rsidRDefault="00C525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525D3" w:rsidRDefault="00C525D3">
      <w:pPr>
        <w:rPr>
          <w:rFonts w:ascii="Arial" w:hAnsi="Arial" w:cs="Arial"/>
          <w:sz w:val="24"/>
          <w:szCs w:val="24"/>
        </w:rPr>
      </w:pPr>
    </w:p>
    <w:p w:rsidR="00C525D3" w:rsidRDefault="00C525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  <w:r w:rsidRPr="00CD70C3">
        <w:rPr>
          <w:rFonts w:ascii="Arial" w:hAnsi="Arial" w:cs="Arial"/>
          <w:i/>
          <w:sz w:val="24"/>
          <w:szCs w:val="24"/>
        </w:rPr>
        <w:t>TAJENKA</w:t>
      </w:r>
      <w:r>
        <w:rPr>
          <w:rFonts w:ascii="Arial" w:hAnsi="Arial" w:cs="Arial"/>
          <w:sz w:val="24"/>
          <w:szCs w:val="24"/>
        </w:rPr>
        <w:t>: -------------------------------</w:t>
      </w:r>
    </w:p>
    <w:p w:rsidR="00C525D3" w:rsidRPr="00CD70C3" w:rsidRDefault="00C525D3" w:rsidP="00330679">
      <w:pPr>
        <w:rPr>
          <w:rFonts w:ascii="Arial" w:hAnsi="Arial" w:cs="Arial"/>
          <w:b/>
          <w:sz w:val="24"/>
          <w:szCs w:val="24"/>
        </w:rPr>
      </w:pPr>
      <w:r w:rsidRPr="00CD70C3">
        <w:rPr>
          <w:rFonts w:ascii="Arial" w:hAnsi="Arial" w:cs="Arial"/>
          <w:b/>
          <w:sz w:val="24"/>
          <w:szCs w:val="24"/>
        </w:rPr>
        <w:t>2. úkol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Vyjmenuj zbylá roční období.</w:t>
      </w:r>
    </w:p>
    <w:p w:rsidR="00C525D3" w:rsidRDefault="00C525D3" w:rsidP="00330679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C525D3" w:rsidRPr="00CD70C3" w:rsidRDefault="00C525D3" w:rsidP="00330679">
      <w:pPr>
        <w:rPr>
          <w:rFonts w:ascii="Arial" w:hAnsi="Arial" w:cs="Arial"/>
          <w:b/>
          <w:sz w:val="24"/>
          <w:szCs w:val="24"/>
        </w:rPr>
      </w:pPr>
      <w:r w:rsidRPr="00CD70C3">
        <w:rPr>
          <w:rFonts w:ascii="Arial" w:hAnsi="Arial" w:cs="Arial"/>
          <w:b/>
          <w:sz w:val="24"/>
          <w:szCs w:val="24"/>
        </w:rPr>
        <w:t>3. úkol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Který jarní měsíc máš nejraději? _________________________________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</w:p>
    <w:p w:rsidR="00C525D3" w:rsidRPr="00CD70C3" w:rsidRDefault="00C525D3" w:rsidP="00330679">
      <w:pPr>
        <w:rPr>
          <w:rFonts w:ascii="Arial" w:hAnsi="Arial" w:cs="Arial"/>
          <w:b/>
          <w:sz w:val="24"/>
          <w:szCs w:val="24"/>
        </w:rPr>
      </w:pPr>
      <w:r w:rsidRPr="00CD70C3">
        <w:rPr>
          <w:rFonts w:ascii="Arial" w:hAnsi="Arial" w:cs="Arial"/>
          <w:b/>
          <w:sz w:val="24"/>
          <w:szCs w:val="24"/>
        </w:rPr>
        <w:t>4. úkol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Škrtni slovo, které do řady nepatří. Na linku ho nahraď vhodným slovem.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lípa, javor, jabloň, smrk, ořešák                 _____________________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bledule, sněženka, krokus, růže, sasanka _____________________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tele, kůzle, kotě, pes, jehně                       _____________________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</w:p>
    <w:p w:rsidR="00C525D3" w:rsidRPr="00CD70C3" w:rsidRDefault="00C525D3" w:rsidP="00330679">
      <w:pPr>
        <w:rPr>
          <w:rFonts w:ascii="Arial" w:hAnsi="Arial" w:cs="Arial"/>
          <w:b/>
          <w:sz w:val="24"/>
          <w:szCs w:val="24"/>
        </w:rPr>
      </w:pPr>
      <w:r w:rsidRPr="00CD70C3">
        <w:rPr>
          <w:rFonts w:ascii="Arial" w:hAnsi="Arial" w:cs="Arial"/>
          <w:b/>
          <w:sz w:val="24"/>
          <w:szCs w:val="24"/>
        </w:rPr>
        <w:t>5. úkol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Popiš části těchto rostlin.</w:t>
      </w:r>
    </w:p>
    <w:p w:rsidR="00C525D3" w:rsidRDefault="00C525D3" w:rsidP="00330679">
      <w:pPr>
        <w:rPr>
          <w:rFonts w:ascii="Arial" w:hAnsi="Arial" w:cs="Arial"/>
          <w:sz w:val="24"/>
          <w:szCs w:val="24"/>
        </w:rPr>
      </w:pPr>
    </w:p>
    <w:p w:rsidR="00C525D3" w:rsidRDefault="00C525D3" w:rsidP="00330679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" o:spid="_x0000_s1026" type="#_x0000_t32" style="position:absolute;margin-left:43pt;margin-top:147.15pt;width:126.35pt;height:0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">
            <v:stroke endarrow="open"/>
          </v:shape>
        </w:pict>
      </w:r>
      <w:r>
        <w:rPr>
          <w:noProof/>
          <w:lang w:eastAsia="cs-CZ"/>
        </w:rPr>
        <w:pict>
          <v:shape id="Přímá spojnice se šipkou 8" o:spid="_x0000_s1027" type="#_x0000_t32" style="position:absolute;margin-left:234.95pt;margin-top:4.45pt;width:161.6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">
            <v:stroke endarrow="open"/>
          </v:shape>
        </w:pict>
      </w:r>
      <w:r>
        <w:rPr>
          <w:noProof/>
          <w:lang w:eastAsia="cs-CZ"/>
        </w:rPr>
        <w:pict>
          <v:shape id="Přímá spojnice se šipkou 7" o:spid="_x0000_s1028" type="#_x0000_t32" style="position:absolute;margin-left:216.8pt;margin-top:105.8pt;width:161.6pt;height:0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">
            <v:stroke endarrow="open"/>
          </v:shape>
        </w:pict>
      </w:r>
      <w:r>
        <w:rPr>
          <w:noProof/>
          <w:lang w:eastAsia="cs-CZ"/>
        </w:rPr>
        <w:pict>
          <v:shape id="Přímá spojnice se šipkou 4" o:spid="_x0000_s1029" type="#_x0000_t32" style="position:absolute;margin-left:242.35pt;margin-top:51.7pt;width:161.6pt;height:0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">
            <v:stroke endarrow="open"/>
          </v:shape>
        </w:pict>
      </w:r>
      <w:r>
        <w:rPr>
          <w:noProof/>
          <w:lang w:eastAsia="cs-CZ"/>
        </w:rPr>
        <w:pict>
          <v:shape id="Přímá spojnice se šipkou 5" o:spid="_x0000_s1030" type="#_x0000_t32" style="position:absolute;margin-left:31pt;margin-top:62.45pt;width:126.35pt;height:0;flip:x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">
            <v:stroke endarrow="open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</w:t>
      </w:r>
      <w:r w:rsidRPr="00CC10FF">
        <w:rPr>
          <w:rFonts w:ascii="Arial" w:hAnsi="Arial" w:cs="Arial"/>
          <w:noProof/>
          <w:sz w:val="24"/>
          <w:szCs w:val="24"/>
          <w:lang w:eastAsia="cs-CZ"/>
        </w:rPr>
        <w:pict>
          <v:shape id="Obrázek 2" o:spid="_x0000_i1026" type="#_x0000_t75" style="width:211.5pt;height:211.5pt;visibility:visible">
            <v:imagedata r:id="rId5" o:title=""/>
          </v:shape>
        </w:pict>
      </w:r>
    </w:p>
    <w:p w:rsidR="00C525D3" w:rsidRDefault="00C525D3" w:rsidP="00330679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w:pict>
          <v:shape id="Přímá spojnice se šipkou 14" o:spid="_x0000_s1031" type="#_x0000_t32" style="position:absolute;margin-left:132.55pt;margin-top:49.9pt;width:147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">
            <v:stroke endarrow="open"/>
          </v:shape>
        </w:pict>
      </w:r>
      <w:r>
        <w:rPr>
          <w:noProof/>
          <w:lang w:eastAsia="cs-CZ"/>
        </w:rPr>
        <w:pict>
          <v:shape id="Přímá spojnice se šipkou 15" o:spid="_x0000_s1032" type="#_x0000_t32" style="position:absolute;margin-left:97.1pt;margin-top:165.3pt;width:147.8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">
            <v:stroke endarrow="open"/>
          </v:shape>
        </w:pict>
      </w:r>
      <w:r>
        <w:rPr>
          <w:noProof/>
          <w:lang w:eastAsia="cs-CZ"/>
        </w:rPr>
        <w:pict>
          <v:shape id="Přímá spojnice se šipkou 13" o:spid="_x0000_s1033" type="#_x0000_t32" style="position:absolute;margin-left:132.9pt;margin-top:195.7pt;width:147.8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">
            <v:stroke endarrow="open"/>
          </v:shape>
        </w:pict>
      </w:r>
      <w:r w:rsidRPr="00CC10FF">
        <w:rPr>
          <w:rFonts w:ascii="Arial" w:hAnsi="Arial" w:cs="Arial"/>
          <w:noProof/>
          <w:sz w:val="24"/>
          <w:szCs w:val="24"/>
          <w:lang w:eastAsia="cs-CZ"/>
        </w:rPr>
        <w:pict>
          <v:shape id="Obrázek 12" o:spid="_x0000_i1027" type="#_x0000_t75" style="width:163.5pt;height:225pt;visibility:visible">
            <v:imagedata r:id="rId6" o:title=""/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</w:p>
    <w:p w:rsidR="00C525D3" w:rsidRDefault="00C525D3" w:rsidP="00330679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Která část této rostliny zde není nakreslena? ________________________                                  </w:t>
      </w:r>
    </w:p>
    <w:p w:rsidR="00C525D3" w:rsidRDefault="00C525D3" w:rsidP="00CD70C3">
      <w:pPr>
        <w:rPr>
          <w:b/>
        </w:rPr>
      </w:pPr>
      <w:r>
        <w:rPr>
          <w:b/>
        </w:rPr>
        <w:t>Závěr:</w:t>
      </w:r>
    </w:p>
    <w:p w:rsidR="00C525D3" w:rsidRDefault="00C525D3" w:rsidP="00CD70C3">
      <w:r>
        <w:t>Veškerá neocitovaná díla jsou dílem autora nebo byly použity materiály z knihoven Microsoft Word 2003.</w:t>
      </w:r>
    </w:p>
    <w:p w:rsidR="00C525D3" w:rsidRDefault="00C525D3" w:rsidP="00CD70C3">
      <w:r>
        <w:t xml:space="preserve">Materiály jsou určeny pro bezplatné užívání pro potřeby výuky a vzdělávání na všech typech škol. </w:t>
      </w:r>
    </w:p>
    <w:p w:rsidR="00C525D3" w:rsidRDefault="00C525D3" w:rsidP="00CD70C3"/>
    <w:p w:rsidR="00C525D3" w:rsidRDefault="00C525D3" w:rsidP="00CD70C3">
      <w:pPr>
        <w:spacing w:line="240" w:lineRule="auto"/>
      </w:pPr>
      <w:r>
        <w:t>Mgr. Dana Nyčová</w:t>
      </w:r>
    </w:p>
    <w:p w:rsidR="00C525D3" w:rsidRDefault="00C525D3" w:rsidP="00CD70C3">
      <w:pPr>
        <w:spacing w:line="240" w:lineRule="auto"/>
      </w:pPr>
      <w:r>
        <w:t>ZS V Domcích 488</w:t>
      </w:r>
    </w:p>
    <w:p w:rsidR="00C525D3" w:rsidRDefault="00C525D3" w:rsidP="00CD70C3">
      <w:pPr>
        <w:spacing w:line="240" w:lineRule="auto"/>
      </w:pPr>
      <w:r>
        <w:t>Trutnov</w:t>
      </w:r>
    </w:p>
    <w:p w:rsidR="00C525D3" w:rsidRDefault="00C525D3" w:rsidP="00CD70C3">
      <w:pPr>
        <w:spacing w:line="240" w:lineRule="auto"/>
      </w:pPr>
      <w:r>
        <w:t>nycova@zsvdomcich.cz</w:t>
      </w:r>
    </w:p>
    <w:p w:rsidR="00C525D3" w:rsidRDefault="00C525D3" w:rsidP="00CD70C3"/>
    <w:p w:rsidR="00C525D3" w:rsidRDefault="00C525D3" w:rsidP="00330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</w:t>
      </w:r>
    </w:p>
    <w:p w:rsidR="00C525D3" w:rsidRPr="00330679" w:rsidRDefault="00C525D3" w:rsidP="00330679">
      <w:pPr>
        <w:rPr>
          <w:rFonts w:ascii="Arial" w:hAnsi="Arial" w:cs="Arial"/>
          <w:sz w:val="24"/>
          <w:szCs w:val="24"/>
        </w:rPr>
      </w:pPr>
    </w:p>
    <w:sectPr w:rsidR="00C525D3" w:rsidRPr="00330679" w:rsidSect="00A1601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302A"/>
    <w:rsid w:val="001A2E17"/>
    <w:rsid w:val="002C729B"/>
    <w:rsid w:val="002E49A7"/>
    <w:rsid w:val="00330679"/>
    <w:rsid w:val="0039302A"/>
    <w:rsid w:val="00711958"/>
    <w:rsid w:val="008062F2"/>
    <w:rsid w:val="008E2544"/>
    <w:rsid w:val="00A04030"/>
    <w:rsid w:val="00A16011"/>
    <w:rsid w:val="00AF34A8"/>
    <w:rsid w:val="00C525D3"/>
    <w:rsid w:val="00CC10FF"/>
    <w:rsid w:val="00CD70C3"/>
    <w:rsid w:val="00EC6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03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9302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E4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4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61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363</Words>
  <Characters>2143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NTBK</dc:creator>
  <cp:keywords/>
  <dc:description/>
  <cp:lastModifiedBy>DUM</cp:lastModifiedBy>
  <cp:revision>2</cp:revision>
  <dcterms:created xsi:type="dcterms:W3CDTF">2014-03-28T21:58:00Z</dcterms:created>
  <dcterms:modified xsi:type="dcterms:W3CDTF">2014-03-28T21:58:00Z</dcterms:modified>
</cp:coreProperties>
</file>