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  <w:t>Prodavačské práce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5253E1">
        <w:rPr>
          <w:rFonts w:ascii="Times New Roman" w:hAnsi="Times New Roman"/>
        </w:rPr>
        <w:t>Úpravy</w:t>
      </w:r>
      <w:r w:rsidR="009C727A">
        <w:rPr>
          <w:rFonts w:ascii="Times New Roman" w:hAnsi="Times New Roman"/>
        </w:rPr>
        <w:t xml:space="preserve"> v</w:t>
      </w:r>
      <w:r w:rsidR="00BE2135">
        <w:rPr>
          <w:rFonts w:ascii="Times New Roman" w:hAnsi="Times New Roman"/>
        </w:rPr>
        <w:t>ýraz</w:t>
      </w:r>
      <w:r w:rsidR="005253E1">
        <w:rPr>
          <w:rFonts w:ascii="Times New Roman" w:hAnsi="Times New Roman"/>
        </w:rPr>
        <w:t>ů</w:t>
      </w:r>
      <w:r w:rsidR="00C124FE">
        <w:rPr>
          <w:rFonts w:ascii="Times New Roman" w:hAnsi="Times New Roman"/>
        </w:rPr>
        <w:t xml:space="preserve">, </w:t>
      </w:r>
      <w:r w:rsidR="009C727A">
        <w:rPr>
          <w:rFonts w:ascii="Times New Roman" w:hAnsi="Times New Roman"/>
        </w:rPr>
        <w:t>VY_32_INOVACE_</w:t>
      </w:r>
      <w:r w:rsidR="005253E1">
        <w:rPr>
          <w:rFonts w:ascii="Times New Roman" w:hAnsi="Times New Roman"/>
        </w:rPr>
        <w:t xml:space="preserve"> A2_51</w:t>
      </w:r>
    </w:p>
    <w:p w:rsidR="00ED6A09" w:rsidRPr="009C727A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5253E1">
        <w:rPr>
          <w:rFonts w:ascii="Times New Roman" w:hAnsi="Times New Roman"/>
        </w:rPr>
        <w:t>Úpravy výrazů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5253E1">
        <w:rPr>
          <w:rFonts w:ascii="Times New Roman" w:hAnsi="Times New Roman"/>
        </w:rPr>
        <w:t>2/3P, 18</w:t>
      </w:r>
      <w:r w:rsidR="00BE2135">
        <w:rPr>
          <w:rFonts w:ascii="Times New Roman" w:hAnsi="Times New Roman"/>
        </w:rPr>
        <w:t xml:space="preserve">. </w:t>
      </w:r>
      <w:r w:rsidR="00C124FE">
        <w:rPr>
          <w:rFonts w:ascii="Times New Roman" w:hAnsi="Times New Roman"/>
        </w:rPr>
        <w:t>10</w:t>
      </w:r>
      <w:r w:rsidR="00BE2135">
        <w:rPr>
          <w:rFonts w:ascii="Times New Roman" w:hAnsi="Times New Roman"/>
        </w:rPr>
        <w:t>. 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C96C7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C96C75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6.6pt;width:436.5pt;height:17.3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5253E1" w:rsidRPr="008E0175" w:rsidRDefault="005253E1" w:rsidP="005253E1">
      <w:pPr>
        <w:pStyle w:val="Odstavecseseznamem"/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51"/>
        <w:gridCol w:w="1176"/>
        <w:gridCol w:w="1749"/>
        <w:gridCol w:w="1182"/>
        <w:gridCol w:w="1748"/>
        <w:gridCol w:w="1182"/>
      </w:tblGrid>
      <w:tr w:rsidR="005253E1" w:rsidRPr="00605F7F" w:rsidTr="00141BA9">
        <w:trPr>
          <w:cnfStyle w:val="100000000000"/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4</w:t>
            </w:r>
            <w:r w:rsidRPr="00605F7F">
              <w:rPr>
                <w:b w:val="0"/>
                <w:i/>
                <w:sz w:val="28"/>
              </w:rPr>
              <w:t>a + a +</w:t>
            </w:r>
            <w:r w:rsidR="002C3578">
              <w:rPr>
                <w:b w:val="0"/>
                <w:i/>
                <w:sz w:val="28"/>
              </w:rPr>
              <w:t xml:space="preserve"> </w:t>
            </w:r>
            <w:r>
              <w:rPr>
                <w:b w:val="0"/>
                <w:i/>
                <w:sz w:val="28"/>
              </w:rPr>
              <w:t>2</w:t>
            </w:r>
            <w:r w:rsidRPr="00605F7F">
              <w:rPr>
                <w:b w:val="0"/>
                <w:i/>
                <w:sz w:val="28"/>
              </w:rPr>
              <w:t xml:space="preserve">a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240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 w:rsidRPr="00605F7F">
              <w:rPr>
                <w:b w:val="0"/>
                <w:i/>
                <w:sz w:val="28"/>
              </w:rPr>
              <w:t xml:space="preserve"> </w:t>
            </w:r>
            <w:r>
              <w:rPr>
                <w:b w:val="0"/>
                <w:i/>
                <w:sz w:val="28"/>
              </w:rPr>
              <w:t>b + b + b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247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5253E1" w:rsidRPr="00A435D6" w:rsidRDefault="005253E1" w:rsidP="00141BA9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2c + 3c + c </w:t>
            </w:r>
            <w:r w:rsidRPr="00A435D6">
              <w:rPr>
                <w:b w:val="0"/>
                <w:i/>
                <w:sz w:val="28"/>
              </w:rPr>
              <w:t>=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253E1" w:rsidRDefault="005253E1" w:rsidP="00141BA9">
            <w:pPr>
              <w:jc w:val="right"/>
              <w:cnfStyle w:val="100000000000"/>
              <w:rPr>
                <w:b w:val="0"/>
                <w:i/>
                <w:sz w:val="28"/>
                <w:szCs w:val="28"/>
              </w:rPr>
            </w:pPr>
          </w:p>
        </w:tc>
      </w:tr>
      <w:tr w:rsidR="005253E1" w:rsidRPr="00605F7F" w:rsidTr="00141BA9">
        <w:trPr>
          <w:cnfStyle w:val="000000100000"/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7a</w:t>
            </w:r>
            <w:r w:rsidRPr="00605F7F">
              <w:rPr>
                <w:b w:val="0"/>
                <w:i/>
                <w:sz w:val="28"/>
              </w:rPr>
              <w:t xml:space="preserve"> + </w:t>
            </w:r>
            <w:r>
              <w:rPr>
                <w:b w:val="0"/>
                <w:i/>
                <w:sz w:val="28"/>
              </w:rPr>
              <w:t>3a</w:t>
            </w:r>
            <w:r w:rsidRPr="00605F7F">
              <w:rPr>
                <w:b w:val="0"/>
                <w:i/>
                <w:sz w:val="28"/>
              </w:rPr>
              <w:t xml:space="preserve"> + </w:t>
            </w:r>
            <w:r>
              <w:rPr>
                <w:b w:val="0"/>
                <w:i/>
                <w:sz w:val="28"/>
              </w:rPr>
              <w:t>a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24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3b + 3b + 6b</w:t>
            </w:r>
            <w:r w:rsidRPr="00605F7F">
              <w:rPr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124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5253E1" w:rsidRPr="00A435D6" w:rsidRDefault="005253E1" w:rsidP="00141BA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4c + c + 6c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253E1" w:rsidRDefault="005253E1" w:rsidP="00141BA9">
            <w:pPr>
              <w:jc w:val="right"/>
              <w:cnfStyle w:val="000000100000"/>
              <w:rPr>
                <w:i/>
                <w:sz w:val="28"/>
                <w:szCs w:val="28"/>
              </w:rPr>
            </w:pPr>
          </w:p>
        </w:tc>
      </w:tr>
      <w:tr w:rsidR="005253E1" w:rsidRPr="00605F7F" w:rsidTr="00141BA9">
        <w:trPr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5a </w:t>
            </w:r>
            <w:r w:rsidRPr="00605F7F">
              <w:rPr>
                <w:b w:val="0"/>
                <w:i/>
                <w:sz w:val="28"/>
              </w:rPr>
              <w:t xml:space="preserve">+ </w:t>
            </w:r>
            <w:r>
              <w:rPr>
                <w:b w:val="0"/>
                <w:i/>
                <w:sz w:val="28"/>
              </w:rPr>
              <w:t xml:space="preserve">1a + 2a </w:t>
            </w:r>
            <w:r w:rsidRPr="00605F7F">
              <w:rPr>
                <w:b w:val="0"/>
                <w:i/>
                <w:sz w:val="28"/>
              </w:rPr>
              <w:t>=</w:t>
            </w:r>
          </w:p>
        </w:tc>
        <w:tc>
          <w:tcPr>
            <w:tcW w:w="124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>8b + b</w:t>
            </w:r>
            <w:r w:rsidRPr="00605F7F">
              <w:rPr>
                <w:i/>
                <w:sz w:val="28"/>
              </w:rPr>
              <w:t xml:space="preserve"> =</w:t>
            </w:r>
          </w:p>
        </w:tc>
        <w:tc>
          <w:tcPr>
            <w:tcW w:w="124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5253E1" w:rsidRPr="00A435D6" w:rsidRDefault="005253E1" w:rsidP="00141BA9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5c + 7c + 1c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253E1" w:rsidRDefault="005253E1" w:rsidP="00141BA9">
            <w:pPr>
              <w:jc w:val="right"/>
              <w:cnfStyle w:val="000000000000"/>
              <w:rPr>
                <w:i/>
                <w:sz w:val="28"/>
                <w:szCs w:val="28"/>
              </w:rPr>
            </w:pPr>
          </w:p>
        </w:tc>
      </w:tr>
    </w:tbl>
    <w:p w:rsidR="005253E1" w:rsidRPr="00C42797" w:rsidRDefault="005253E1" w:rsidP="005253E1">
      <w:pPr>
        <w:pStyle w:val="Odstavecseseznamem"/>
        <w:numPr>
          <w:ilvl w:val="0"/>
          <w:numId w:val="10"/>
        </w:numPr>
        <w:spacing w:before="240" w:after="120" w:line="276" w:lineRule="auto"/>
        <w:ind w:left="284" w:hanging="284"/>
        <w:jc w:val="both"/>
      </w:pPr>
      <w:r>
        <w:rPr>
          <w:rFonts w:eastAsiaTheme="minorEastAsia"/>
          <w:sz w:val="28"/>
          <w:szCs w:val="28"/>
        </w:rPr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59"/>
        <w:gridCol w:w="1174"/>
        <w:gridCol w:w="1747"/>
        <w:gridCol w:w="1181"/>
        <w:gridCol w:w="1746"/>
        <w:gridCol w:w="1181"/>
      </w:tblGrid>
      <w:tr w:rsidR="005253E1" w:rsidRPr="00605F7F" w:rsidTr="00141BA9">
        <w:trPr>
          <w:cnfStyle w:val="1000000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5x -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>
              <w:rPr>
                <w:b w:val="0"/>
                <w:i/>
                <w:sz w:val="28"/>
              </w:rPr>
              <w:t>3x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8y - 3y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5253E1" w:rsidRPr="00A435D6" w:rsidRDefault="005253E1" w:rsidP="00141BA9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6z - 2z </w:t>
            </w:r>
            <w:r w:rsidRPr="00A435D6">
              <w:rPr>
                <w:b w:val="0"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253E1" w:rsidRDefault="005253E1" w:rsidP="00141BA9">
            <w:pPr>
              <w:jc w:val="right"/>
              <w:cnfStyle w:val="100000000000"/>
              <w:rPr>
                <w:b w:val="0"/>
                <w:i/>
                <w:sz w:val="28"/>
                <w:szCs w:val="28"/>
              </w:rPr>
            </w:pPr>
          </w:p>
        </w:tc>
      </w:tr>
      <w:tr w:rsidR="005253E1" w:rsidRPr="00605F7F" w:rsidTr="00141BA9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3x - x - x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5y - y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5253E1" w:rsidRPr="00A435D6" w:rsidRDefault="005253E1" w:rsidP="00141BA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5z - z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253E1" w:rsidRDefault="005253E1" w:rsidP="00141BA9">
            <w:pPr>
              <w:jc w:val="right"/>
              <w:cnfStyle w:val="000000100000"/>
              <w:rPr>
                <w:i/>
                <w:sz w:val="28"/>
                <w:szCs w:val="28"/>
              </w:rPr>
            </w:pPr>
          </w:p>
        </w:tc>
      </w:tr>
      <w:tr w:rsidR="005253E1" w:rsidRPr="00605F7F" w:rsidTr="00141BA9">
        <w:trPr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9x - 6x - 2x </w:t>
            </w:r>
            <w:r w:rsidRPr="00605F7F">
              <w:rPr>
                <w:b w:val="0"/>
                <w:i/>
                <w:sz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 xml:space="preserve">7y - 3y - 1y </w:t>
            </w:r>
            <w:r w:rsidRPr="00605F7F">
              <w:rPr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5253E1" w:rsidRPr="00A435D6" w:rsidRDefault="005253E1" w:rsidP="00141BA9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9z - 4z - 3z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253E1" w:rsidRDefault="005253E1" w:rsidP="00141BA9">
            <w:pPr>
              <w:jc w:val="right"/>
              <w:cnfStyle w:val="000000000000"/>
              <w:rPr>
                <w:i/>
                <w:sz w:val="28"/>
                <w:szCs w:val="28"/>
              </w:rPr>
            </w:pPr>
          </w:p>
        </w:tc>
      </w:tr>
    </w:tbl>
    <w:p w:rsidR="005253E1" w:rsidRPr="00EA1B86" w:rsidRDefault="005253E1" w:rsidP="005253E1">
      <w:pPr>
        <w:pStyle w:val="Odstavecseseznamem"/>
        <w:numPr>
          <w:ilvl w:val="0"/>
          <w:numId w:val="10"/>
        </w:numPr>
        <w:spacing w:before="240" w:after="120" w:line="276" w:lineRule="auto"/>
        <w:ind w:left="284" w:hanging="284"/>
        <w:jc w:val="both"/>
        <w:rPr>
          <w:sz w:val="28"/>
        </w:rPr>
      </w:pPr>
      <w:r w:rsidRPr="00EA1B86">
        <w:rPr>
          <w:sz w:val="28"/>
        </w:rPr>
        <w:t>Zjednodušte</w:t>
      </w:r>
    </w:p>
    <w:tbl>
      <w:tblPr>
        <w:tblStyle w:val="Stednmka1zvraznn5"/>
        <w:tblW w:w="912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01"/>
        <w:gridCol w:w="2551"/>
        <w:gridCol w:w="397"/>
        <w:gridCol w:w="1928"/>
        <w:gridCol w:w="2551"/>
      </w:tblGrid>
      <w:tr w:rsidR="005253E1" w:rsidRPr="00605F7F" w:rsidTr="00141BA9">
        <w:trPr>
          <w:cnfStyle w:val="100000000000"/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5253E1" w:rsidRPr="00EA1B86" w:rsidRDefault="005253E1" w:rsidP="00141BA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4a – 7b + 2</w:t>
            </w:r>
            <w:r w:rsidRPr="00EA1B86">
              <w:rPr>
                <w:b w:val="0"/>
                <w:i/>
                <w:sz w:val="28"/>
              </w:rPr>
              <w:t xml:space="preserve">a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EA1B86" w:rsidRDefault="005253E1" w:rsidP="00141BA9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5253E1" w:rsidRPr="00EA1B86" w:rsidRDefault="005253E1" w:rsidP="00141BA9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5253E1" w:rsidRPr="00EA1B86" w:rsidRDefault="005253E1" w:rsidP="00141BA9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5x + </w:t>
            </w:r>
            <w:r w:rsidRPr="00EA1B86">
              <w:rPr>
                <w:b w:val="0"/>
                <w:i/>
                <w:sz w:val="28"/>
              </w:rPr>
              <w:t xml:space="preserve"> </w:t>
            </w:r>
            <w:r>
              <w:rPr>
                <w:b w:val="0"/>
                <w:i/>
                <w:sz w:val="28"/>
              </w:rPr>
              <w:t>5y - 2y</w:t>
            </w:r>
            <w:r w:rsidRPr="00EA1B86">
              <w:rPr>
                <w:b w:val="0"/>
                <w:i/>
                <w:sz w:val="28"/>
              </w:rPr>
              <w:t xml:space="preserve">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</w:tr>
      <w:tr w:rsidR="005253E1" w:rsidRPr="00605F7F" w:rsidTr="00141BA9">
        <w:trPr>
          <w:cnfStyle w:val="000000100000"/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5253E1" w:rsidRPr="00EA1B86" w:rsidRDefault="005253E1" w:rsidP="00141BA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4</w:t>
            </w:r>
            <w:r w:rsidRPr="00EA1B86">
              <w:rPr>
                <w:b w:val="0"/>
                <w:i/>
                <w:sz w:val="28"/>
              </w:rPr>
              <w:t>b</w:t>
            </w:r>
            <w:r>
              <w:rPr>
                <w:b w:val="0"/>
                <w:i/>
                <w:sz w:val="28"/>
              </w:rPr>
              <w:t xml:space="preserve"> + 5a – 4</w:t>
            </w:r>
            <w:r w:rsidRPr="00EA1B86">
              <w:rPr>
                <w:b w:val="0"/>
                <w:i/>
                <w:sz w:val="28"/>
              </w:rPr>
              <w:t xml:space="preserve">a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EA1B86" w:rsidRDefault="005253E1" w:rsidP="00141BA9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5253E1" w:rsidRPr="00EA1B86" w:rsidRDefault="005253E1" w:rsidP="00141BA9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5253E1" w:rsidRPr="00EA1B86" w:rsidRDefault="005253E1" w:rsidP="00141BA9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3y – 6x + 4y</w:t>
            </w:r>
            <w:r w:rsidRPr="00EA1B86">
              <w:rPr>
                <w:i/>
                <w:sz w:val="28"/>
              </w:rPr>
              <w:t xml:space="preserve"> </w:t>
            </w:r>
            <w:r w:rsidRPr="00EA1B86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  <w:tr w:rsidR="005253E1" w:rsidRPr="00605F7F" w:rsidTr="00141BA9">
        <w:trPr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5253E1" w:rsidRPr="00EA1B86" w:rsidRDefault="005253E1" w:rsidP="00141BA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3a – 3b + 4</w:t>
            </w:r>
            <w:r w:rsidRPr="00EA1B86">
              <w:rPr>
                <w:b w:val="0"/>
                <w:i/>
                <w:sz w:val="28"/>
              </w:rPr>
              <w:t>a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EA1B86" w:rsidRDefault="005253E1" w:rsidP="00141BA9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5253E1" w:rsidRPr="00EA1B86" w:rsidRDefault="005253E1" w:rsidP="00141BA9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5253E1" w:rsidRPr="00EA1B86" w:rsidRDefault="005253E1" w:rsidP="00141BA9">
            <w:pPr>
              <w:ind w:left="-79" w:right="-51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>14y – 8x</w:t>
            </w:r>
            <w:r w:rsidRPr="00EA1B86">
              <w:rPr>
                <w:i/>
                <w:sz w:val="28"/>
              </w:rPr>
              <w:t xml:space="preserve"> – </w:t>
            </w:r>
            <w:r>
              <w:rPr>
                <w:i/>
                <w:sz w:val="28"/>
              </w:rPr>
              <w:t>7y</w:t>
            </w:r>
            <w:r w:rsidRPr="00EA1B86">
              <w:rPr>
                <w:i/>
                <w:sz w:val="28"/>
              </w:rPr>
              <w:t xml:space="preserve"> </w:t>
            </w:r>
            <w:r>
              <w:rPr>
                <w:i/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</w:tbl>
    <w:p w:rsidR="005253E1" w:rsidRPr="00EA1B86" w:rsidRDefault="005253E1" w:rsidP="005253E1">
      <w:pPr>
        <w:pStyle w:val="Odstavecseseznamem"/>
        <w:numPr>
          <w:ilvl w:val="0"/>
          <w:numId w:val="10"/>
        </w:numPr>
        <w:spacing w:before="240" w:after="120" w:line="276" w:lineRule="auto"/>
        <w:ind w:left="284" w:hanging="284"/>
        <w:jc w:val="both"/>
        <w:rPr>
          <w:sz w:val="28"/>
        </w:rPr>
      </w:pPr>
      <w:r w:rsidRPr="00EA1B86">
        <w:rPr>
          <w:sz w:val="28"/>
        </w:rPr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59"/>
        <w:gridCol w:w="1174"/>
        <w:gridCol w:w="1747"/>
        <w:gridCol w:w="1181"/>
        <w:gridCol w:w="1746"/>
        <w:gridCol w:w="1181"/>
      </w:tblGrid>
      <w:tr w:rsidR="005253E1" w:rsidRPr="00605F7F" w:rsidTr="00141BA9">
        <w:trPr>
          <w:cnfStyle w:val="1000000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3a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2a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4b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2b</w:t>
            </w:r>
            <w:r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5253E1" w:rsidRPr="00A435D6" w:rsidRDefault="005253E1" w:rsidP="00141BA9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4c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5</w:t>
            </w:r>
            <w:r>
              <w:rPr>
                <w:b w:val="0"/>
                <w:i/>
                <w:sz w:val="28"/>
              </w:rPr>
              <w:t xml:space="preserve"> </w:t>
            </w:r>
            <w:r w:rsidRPr="00A435D6">
              <w:rPr>
                <w:b w:val="0"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253E1" w:rsidRDefault="005253E1" w:rsidP="00141BA9">
            <w:pPr>
              <w:jc w:val="right"/>
              <w:cnfStyle w:val="100000000000"/>
              <w:rPr>
                <w:b w:val="0"/>
                <w:i/>
                <w:sz w:val="28"/>
                <w:szCs w:val="28"/>
              </w:rPr>
            </w:pPr>
          </w:p>
        </w:tc>
      </w:tr>
      <w:tr w:rsidR="005253E1" w:rsidRPr="00605F7F" w:rsidTr="00141BA9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4a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6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 xml:space="preserve">6b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7</w:t>
            </w:r>
            <w:r>
              <w:rPr>
                <w:i/>
                <w:sz w:val="28"/>
              </w:rPr>
              <w:t xml:space="preserve">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5253E1" w:rsidRPr="00A435D6" w:rsidRDefault="005253E1" w:rsidP="00141BA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c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2c</w:t>
            </w:r>
            <w:r>
              <w:rPr>
                <w:bCs/>
                <w:i/>
                <w:sz w:val="28"/>
              </w:rPr>
              <w:t xml:space="preserve">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253E1" w:rsidRDefault="005253E1" w:rsidP="00141BA9">
            <w:pPr>
              <w:jc w:val="right"/>
              <w:cnfStyle w:val="000000100000"/>
              <w:rPr>
                <w:i/>
                <w:sz w:val="28"/>
                <w:szCs w:val="28"/>
              </w:rPr>
            </w:pPr>
          </w:p>
        </w:tc>
      </w:tr>
      <w:tr w:rsidR="005253E1" w:rsidRPr="00605F7F" w:rsidTr="00141BA9">
        <w:trPr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5a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a</w:t>
            </w:r>
            <w:r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b w:val="0"/>
                <w:i/>
                <w:sz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 xml:space="preserve">3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5b</w:t>
            </w:r>
            <w:r>
              <w:rPr>
                <w:i/>
                <w:sz w:val="28"/>
              </w:rPr>
              <w:t xml:space="preserve"> </w:t>
            </w:r>
            <w:r w:rsidRPr="00605F7F">
              <w:rPr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5253E1" w:rsidRPr="00A435D6" w:rsidRDefault="005253E1" w:rsidP="00141BA9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6c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3c</w:t>
            </w:r>
            <w:r>
              <w:rPr>
                <w:bCs/>
                <w:i/>
                <w:sz w:val="28"/>
              </w:rPr>
              <w:t xml:space="preserve">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253E1" w:rsidRDefault="005253E1" w:rsidP="00141BA9">
            <w:pPr>
              <w:jc w:val="right"/>
              <w:cnfStyle w:val="000000000000"/>
              <w:rPr>
                <w:i/>
                <w:sz w:val="28"/>
                <w:szCs w:val="28"/>
              </w:rPr>
            </w:pPr>
          </w:p>
        </w:tc>
      </w:tr>
    </w:tbl>
    <w:p w:rsidR="005253E1" w:rsidRPr="008E0175" w:rsidRDefault="005253E1" w:rsidP="005253E1">
      <w:pPr>
        <w:pStyle w:val="Odstavecseseznamem"/>
        <w:numPr>
          <w:ilvl w:val="0"/>
          <w:numId w:val="10"/>
        </w:numPr>
        <w:spacing w:before="240" w:after="120" w:line="276" w:lineRule="auto"/>
        <w:ind w:left="284" w:hanging="284"/>
        <w:rPr>
          <w:sz w:val="36"/>
        </w:rPr>
      </w:pPr>
      <w:r>
        <w:rPr>
          <w:sz w:val="28"/>
        </w:rPr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59"/>
        <w:gridCol w:w="1174"/>
        <w:gridCol w:w="1747"/>
        <w:gridCol w:w="1181"/>
        <w:gridCol w:w="1746"/>
        <w:gridCol w:w="1181"/>
      </w:tblGrid>
      <w:tr w:rsidR="005253E1" w:rsidRPr="00605F7F" w:rsidTr="00141BA9">
        <w:trPr>
          <w:cnfStyle w:val="1000000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 w:rsidRPr="00B223A3">
              <w:rPr>
                <w:b w:val="0"/>
                <w:i/>
                <w:sz w:val="28"/>
              </w:rPr>
              <w:t>1</w:t>
            </w:r>
            <w:r>
              <w:rPr>
                <w:b w:val="0"/>
                <w:i/>
                <w:sz w:val="28"/>
              </w:rPr>
              <w:t>6x : 4x</w:t>
            </w:r>
            <w:r w:rsidRPr="00B223A3">
              <w:rPr>
                <w:b w:val="0"/>
                <w:i/>
                <w:sz w:val="28"/>
              </w:rPr>
              <w:t xml:space="preserve"> </w:t>
            </w:r>
            <w:r w:rsidRPr="00B223A3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 w:rsidRPr="000E4ED7">
              <w:rPr>
                <w:b w:val="0"/>
                <w:i/>
                <w:sz w:val="28"/>
              </w:rPr>
              <w:t>18y</w:t>
            </w:r>
            <w:r w:rsidRPr="000E4ED7">
              <w:rPr>
                <w:b w:val="0"/>
                <w:i/>
                <w:sz w:val="28"/>
                <w:vertAlign w:val="superscript"/>
              </w:rPr>
              <w:t>3</w:t>
            </w:r>
            <w:r w:rsidRPr="000E4ED7">
              <w:rPr>
                <w:b w:val="0"/>
                <w:i/>
                <w:sz w:val="28"/>
              </w:rPr>
              <w:t xml:space="preserve"> : 3y</w:t>
            </w:r>
            <w:r w:rsidRPr="000E4ED7">
              <w:rPr>
                <w:b w:val="0"/>
                <w:i/>
                <w:sz w:val="28"/>
                <w:vertAlign w:val="superscript"/>
              </w:rPr>
              <w:t>2</w:t>
            </w:r>
            <w:r w:rsidRPr="00B223A3">
              <w:rPr>
                <w:b w:val="0"/>
                <w:i/>
                <w:sz w:val="28"/>
              </w:rPr>
              <w:t xml:space="preserve"> </w:t>
            </w:r>
            <w:r w:rsidRPr="00B223A3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5253E1" w:rsidRPr="000E4ED7" w:rsidRDefault="005253E1" w:rsidP="00141BA9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14z</w:t>
            </w:r>
            <w:r>
              <w:rPr>
                <w:b w:val="0"/>
                <w:i/>
                <w:sz w:val="28"/>
                <w:vertAlign w:val="superscript"/>
              </w:rPr>
              <w:t xml:space="preserve">2 </w:t>
            </w:r>
            <w:r>
              <w:rPr>
                <w:b w:val="0"/>
                <w:i/>
                <w:sz w:val="28"/>
              </w:rPr>
              <w:t>: 7z =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253E1" w:rsidRDefault="005253E1" w:rsidP="00141BA9">
            <w:pPr>
              <w:jc w:val="right"/>
              <w:cnfStyle w:val="100000000000"/>
              <w:rPr>
                <w:b w:val="0"/>
                <w:i/>
                <w:sz w:val="28"/>
                <w:szCs w:val="28"/>
              </w:rPr>
            </w:pPr>
          </w:p>
        </w:tc>
      </w:tr>
      <w:tr w:rsidR="005253E1" w:rsidRPr="00605F7F" w:rsidTr="00141BA9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15x</w:t>
            </w:r>
            <w:r w:rsidRPr="00B223A3">
              <w:rPr>
                <w:b w:val="0"/>
                <w:i/>
                <w:sz w:val="28"/>
                <w:vertAlign w:val="superscript"/>
              </w:rPr>
              <w:t>2</w:t>
            </w:r>
            <w:r>
              <w:rPr>
                <w:b w:val="0"/>
                <w:i/>
                <w:sz w:val="28"/>
              </w:rPr>
              <w:t xml:space="preserve"> : 3x 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45y</w:t>
            </w:r>
            <w:r>
              <w:rPr>
                <w:i/>
                <w:sz w:val="28"/>
                <w:vertAlign w:val="superscript"/>
              </w:rPr>
              <w:t>4</w:t>
            </w:r>
            <w:r w:rsidRPr="00B223A3">
              <w:rPr>
                <w:i/>
                <w:sz w:val="28"/>
              </w:rPr>
              <w:t xml:space="preserve"> : </w:t>
            </w:r>
            <w:r>
              <w:rPr>
                <w:i/>
                <w:sz w:val="28"/>
              </w:rPr>
              <w:t>9y</w:t>
            </w:r>
            <w:r>
              <w:rPr>
                <w:i/>
                <w:sz w:val="28"/>
                <w:vertAlign w:val="superscript"/>
              </w:rPr>
              <w:t>3</w:t>
            </w:r>
            <w:r w:rsidRPr="00B223A3">
              <w:rPr>
                <w:i/>
                <w:sz w:val="28"/>
              </w:rPr>
              <w:t xml:space="preserve"> </w:t>
            </w:r>
            <w:r w:rsidRPr="00B223A3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5253E1" w:rsidRPr="00A435D6" w:rsidRDefault="005253E1" w:rsidP="00141BA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42z</w:t>
            </w:r>
            <w:r>
              <w:rPr>
                <w:bCs/>
                <w:i/>
                <w:sz w:val="28"/>
                <w:vertAlign w:val="superscript"/>
              </w:rPr>
              <w:t>3</w:t>
            </w:r>
            <w:r>
              <w:rPr>
                <w:bCs/>
                <w:i/>
                <w:sz w:val="28"/>
              </w:rPr>
              <w:t xml:space="preserve"> : 6 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253E1" w:rsidRDefault="005253E1" w:rsidP="00141BA9">
            <w:pPr>
              <w:jc w:val="right"/>
              <w:cnfStyle w:val="000000100000"/>
              <w:rPr>
                <w:i/>
                <w:sz w:val="28"/>
                <w:szCs w:val="28"/>
              </w:rPr>
            </w:pPr>
          </w:p>
        </w:tc>
      </w:tr>
      <w:tr w:rsidR="005253E1" w:rsidRPr="00605F7F" w:rsidTr="00141BA9">
        <w:trPr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63x : 7 </w:t>
            </w:r>
            <w:r w:rsidRPr="00B223A3">
              <w:rPr>
                <w:b w:val="0"/>
                <w:i/>
                <w:sz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5253E1" w:rsidRPr="00605F7F" w:rsidRDefault="005253E1" w:rsidP="00141BA9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>80y</w:t>
            </w:r>
            <w:r>
              <w:rPr>
                <w:i/>
                <w:sz w:val="28"/>
                <w:vertAlign w:val="superscript"/>
              </w:rPr>
              <w:t>5</w:t>
            </w:r>
            <w:r>
              <w:rPr>
                <w:i/>
                <w:sz w:val="28"/>
              </w:rPr>
              <w:t xml:space="preserve"> : 10y</w:t>
            </w:r>
            <w:r>
              <w:rPr>
                <w:i/>
                <w:sz w:val="28"/>
                <w:vertAlign w:val="superscript"/>
              </w:rPr>
              <w:t>4</w:t>
            </w:r>
            <w:r w:rsidRPr="00B223A3">
              <w:rPr>
                <w:i/>
                <w:sz w:val="28"/>
              </w:rPr>
              <w:t xml:space="preserve">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253E1" w:rsidRPr="00605F7F" w:rsidRDefault="005253E1" w:rsidP="00141BA9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5253E1" w:rsidRPr="00AB058B" w:rsidRDefault="005253E1" w:rsidP="00141BA9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72z</w:t>
            </w:r>
            <w:r>
              <w:rPr>
                <w:bCs/>
                <w:i/>
                <w:sz w:val="28"/>
                <w:vertAlign w:val="superscript"/>
              </w:rPr>
              <w:t>2</w:t>
            </w:r>
            <w:r>
              <w:rPr>
                <w:bCs/>
                <w:i/>
                <w:sz w:val="28"/>
              </w:rPr>
              <w:t xml:space="preserve"> : 8z</w:t>
            </w:r>
            <w:r>
              <w:rPr>
                <w:bCs/>
                <w:i/>
                <w:sz w:val="28"/>
                <w:vertAlign w:val="superscript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253E1" w:rsidRDefault="005253E1" w:rsidP="00141BA9">
            <w:pPr>
              <w:jc w:val="right"/>
              <w:cnfStyle w:val="000000000000"/>
              <w:rPr>
                <w:i/>
                <w:sz w:val="28"/>
                <w:szCs w:val="28"/>
              </w:rPr>
            </w:pPr>
          </w:p>
        </w:tc>
      </w:tr>
    </w:tbl>
    <w:p w:rsidR="005253E1" w:rsidRPr="008E0175" w:rsidRDefault="005253E1" w:rsidP="005253E1">
      <w:pPr>
        <w:pStyle w:val="Odstavecseseznamem"/>
        <w:numPr>
          <w:ilvl w:val="0"/>
          <w:numId w:val="10"/>
        </w:numPr>
        <w:spacing w:before="240" w:after="120" w:line="276" w:lineRule="auto"/>
        <w:ind w:left="284" w:hanging="284"/>
        <w:rPr>
          <w:sz w:val="36"/>
        </w:rPr>
      </w:pPr>
      <w:r>
        <w:rPr>
          <w:sz w:val="28"/>
        </w:rPr>
        <w:t xml:space="preserve">Zapište jako výraz a zjednodušte: </w:t>
      </w:r>
      <w:r>
        <w:rPr>
          <w:sz w:val="28"/>
        </w:rPr>
        <w:br/>
        <w:t>Paní Šedivá koupila v obchodě čtyři jablka, dvoje plátkové sýry, tři kávy, pak vrátila jedno jablko a sýrů koupila ještě jednou tolik.</w:t>
      </w:r>
    </w:p>
    <w:tbl>
      <w:tblPr>
        <w:tblW w:w="8958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8958"/>
      </w:tblGrid>
      <w:tr w:rsidR="005253E1" w:rsidRPr="008E0175" w:rsidTr="00141BA9">
        <w:trPr>
          <w:trHeight w:val="397"/>
        </w:trPr>
        <w:tc>
          <w:tcPr>
            <w:tcW w:w="895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253E1" w:rsidRPr="005535A3" w:rsidRDefault="005253E1" w:rsidP="00141BA9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</w:tbl>
    <w:p w:rsidR="00EA7CA0" w:rsidRDefault="00EA7CA0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:rsidR="00E8408E" w:rsidRDefault="00E8408E" w:rsidP="00E8408E">
      <w:pPr>
        <w:pStyle w:val="Odstavecseseznamem"/>
        <w:numPr>
          <w:ilvl w:val="0"/>
          <w:numId w:val="10"/>
        </w:numPr>
        <w:spacing w:line="276" w:lineRule="auto"/>
        <w:ind w:left="284" w:hanging="284"/>
        <w:jc w:val="both"/>
      </w:pPr>
      <w:r>
        <w:rPr>
          <w:sz w:val="28"/>
          <w:szCs w:val="28"/>
        </w:rPr>
        <w:t>Zapište výrazem s proměnnou nákupy v tabulce, dosaďte do výrazů a spočítejte cenu jednotlivých nákupů</w:t>
      </w:r>
    </w:p>
    <w:p w:rsidR="00E8408E" w:rsidRDefault="00E8408E" w:rsidP="00E8408E">
      <w:pPr>
        <w:pStyle w:val="Odstavecseseznamem"/>
        <w:spacing w:before="12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95EBD">
        <w:rPr>
          <w:sz w:val="28"/>
          <w:szCs w:val="28"/>
        </w:rPr>
        <w:t xml:space="preserve">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466153" cy="520995"/>
            <wp:effectExtent l="19050" t="0" r="0" b="0"/>
            <wp:docPr id="369" name="obrázek 1" descr="C:\Users\mbenedova\AppData\Local\Microsoft\Windows\Temporary Internet Files\Content.IE5\BH2YY3PZ\MC9003050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benedova\AppData\Local\Microsoft\Windows\Temporary Internet Files\Content.IE5\BH2YY3PZ\MC90030504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50" cy="525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561310" cy="561310"/>
            <wp:effectExtent l="0" t="0" r="0" b="0"/>
            <wp:docPr id="370" name="obrázek 7" descr="C:\Users\mbenedova\AppData\Local\Microsoft\Windows\Temporary Internet Files\Content.IE5\DNN2WEBW\MC900436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benedova\AppData\Local\Microsoft\Windows\Temporary Internet Files\Content.IE5\DNN2WEBW\MC900436911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28" cy="563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195EBD">
        <w:rPr>
          <w:sz w:val="28"/>
          <w:szCs w:val="28"/>
        </w:rPr>
        <w:t xml:space="preserve">   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425302" cy="559607"/>
            <wp:effectExtent l="0" t="0" r="0" b="0"/>
            <wp:docPr id="371" name="obrázek 2" descr="C:\Users\mbenedova\AppData\Local\Microsoft\Windows\Temporary Internet Files\Content.IE5\BH2YY3PZ\MC9002153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benedova\AppData\Local\Microsoft\Windows\Temporary Internet Files\Content.IE5\BH2YY3PZ\MC90021536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20" cy="565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</w:t>
      </w:r>
      <w:r w:rsidRPr="00195EBD">
        <w:rPr>
          <w:sz w:val="28"/>
          <w:szCs w:val="28"/>
        </w:rPr>
        <w:t xml:space="preserve">   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672066" cy="444544"/>
            <wp:effectExtent l="0" t="0" r="0" b="0"/>
            <wp:docPr id="372" name="obrázek 3" descr="C:\Users\mbenedova\AppData\Local\Microsoft\Windows\Temporary Internet Files\Content.IE5\0736J39Y\MC9003253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benedova\AppData\Local\Microsoft\Windows\Temporary Internet Files\Content.IE5\0736J39Y\MC90032537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579" cy="444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572452" cy="525118"/>
            <wp:effectExtent l="19050" t="0" r="0" b="0"/>
            <wp:docPr id="373" name="obrázek 4" descr="C:\Users\mbenedova\AppData\Local\Microsoft\Windows\Temporary Internet Files\Content.IE5\DNN2WEBW\MC900411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benedova\AppData\Local\Microsoft\Windows\Temporary Internet Files\Content.IE5\DNN2WEBW\MC90041190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77" cy="524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           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467832" cy="467832"/>
            <wp:effectExtent l="19050" t="0" r="8418" b="0"/>
            <wp:docPr id="374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23" cy="468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08E" w:rsidRPr="00195EBD" w:rsidRDefault="00E8408E" w:rsidP="00E8408E">
      <w:pPr>
        <w:pStyle w:val="Odstavecseseznamem"/>
        <w:spacing w:before="120"/>
        <w:ind w:left="284"/>
        <w:jc w:val="both"/>
      </w:pPr>
      <w:r>
        <w:rPr>
          <w:sz w:val="28"/>
          <w:szCs w:val="28"/>
        </w:rPr>
        <w:t xml:space="preserve">       </w:t>
      </w:r>
      <w:r w:rsidRPr="00195EBD">
        <w:rPr>
          <w:b/>
          <w:i/>
          <w:sz w:val="28"/>
          <w:szCs w:val="28"/>
        </w:rPr>
        <w:t xml:space="preserve">c </w:t>
      </w:r>
      <w:r w:rsidRPr="00195EBD">
        <w:rPr>
          <w:sz w:val="28"/>
          <w:szCs w:val="28"/>
        </w:rPr>
        <w:t xml:space="preserve">= 10 </w:t>
      </w:r>
      <w:proofErr w:type="gramStart"/>
      <w:r w:rsidRPr="00195EBD">
        <w:rPr>
          <w:sz w:val="28"/>
          <w:szCs w:val="28"/>
        </w:rPr>
        <w:t xml:space="preserve">Kč       </w:t>
      </w:r>
      <w:r w:rsidRPr="00195EBD">
        <w:rPr>
          <w:b/>
          <w:i/>
          <w:sz w:val="28"/>
          <w:szCs w:val="28"/>
        </w:rPr>
        <w:t xml:space="preserve">j </w:t>
      </w:r>
      <w:r w:rsidRPr="00195EBD">
        <w:rPr>
          <w:sz w:val="28"/>
          <w:szCs w:val="28"/>
        </w:rPr>
        <w:t>= 11</w:t>
      </w:r>
      <w:proofErr w:type="gramEnd"/>
      <w:r w:rsidRPr="00195EBD">
        <w:rPr>
          <w:sz w:val="28"/>
          <w:szCs w:val="28"/>
        </w:rPr>
        <w:t xml:space="preserve"> Kč     </w:t>
      </w:r>
      <w:r w:rsidRPr="00195EBD">
        <w:rPr>
          <w:b/>
          <w:i/>
          <w:sz w:val="28"/>
          <w:szCs w:val="28"/>
        </w:rPr>
        <w:t xml:space="preserve">h </w:t>
      </w:r>
      <w:r w:rsidRPr="00195EBD">
        <w:rPr>
          <w:sz w:val="28"/>
          <w:szCs w:val="28"/>
        </w:rPr>
        <w:t xml:space="preserve">= 8 Kč      </w:t>
      </w:r>
      <w:r w:rsidRPr="00195EBD">
        <w:rPr>
          <w:b/>
          <w:i/>
          <w:sz w:val="28"/>
          <w:szCs w:val="28"/>
        </w:rPr>
        <w:t>b</w:t>
      </w:r>
      <w:r w:rsidRPr="00195EBD">
        <w:rPr>
          <w:sz w:val="28"/>
          <w:szCs w:val="28"/>
        </w:rPr>
        <w:t xml:space="preserve">= 6,50 Kč         </w:t>
      </w:r>
      <w:r w:rsidRPr="00195EBD">
        <w:rPr>
          <w:b/>
          <w:i/>
          <w:sz w:val="28"/>
          <w:szCs w:val="28"/>
        </w:rPr>
        <w:t>g</w:t>
      </w:r>
      <w:r w:rsidRPr="00195EBD">
        <w:rPr>
          <w:sz w:val="28"/>
          <w:szCs w:val="28"/>
        </w:rPr>
        <w:t xml:space="preserve"> = 8 Kč      </w:t>
      </w:r>
      <w:r w:rsidRPr="00195EBD">
        <w:rPr>
          <w:b/>
          <w:i/>
          <w:sz w:val="28"/>
          <w:szCs w:val="28"/>
        </w:rPr>
        <w:t>l</w:t>
      </w:r>
      <w:r w:rsidRPr="00195EBD">
        <w:rPr>
          <w:sz w:val="28"/>
          <w:szCs w:val="28"/>
        </w:rPr>
        <w:t xml:space="preserve"> = 14 K č</w:t>
      </w:r>
    </w:p>
    <w:tbl>
      <w:tblPr>
        <w:tblStyle w:val="Mkatabulky"/>
        <w:tblW w:w="9109" w:type="dxa"/>
        <w:tblInd w:w="392" w:type="dxa"/>
        <w:tblLook w:val="04A0"/>
      </w:tblPr>
      <w:tblGrid>
        <w:gridCol w:w="4718"/>
        <w:gridCol w:w="1238"/>
        <w:gridCol w:w="3153"/>
      </w:tblGrid>
      <w:tr w:rsidR="00E8408E" w:rsidTr="00141BA9">
        <w:trPr>
          <w:trHeight w:val="397"/>
        </w:trPr>
        <w:tc>
          <w:tcPr>
            <w:tcW w:w="9109" w:type="dxa"/>
            <w:gridSpan w:val="3"/>
            <w:tcBorders>
              <w:bottom w:val="single" w:sz="4" w:space="0" w:color="FFFFFF" w:themeColor="background1"/>
            </w:tcBorders>
            <w:shd w:val="clear" w:color="auto" w:fill="FBD4B4" w:themeFill="accent6" w:themeFillTint="66"/>
            <w:vAlign w:val="center"/>
          </w:tcPr>
          <w:p w:rsidR="00E8408E" w:rsidRDefault="00E8408E" w:rsidP="00141BA9">
            <w:pPr>
              <w:jc w:val="center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  <w:szCs w:val="28"/>
              </w:rPr>
              <w:t>Nákup Jarmily (č. 1)</w:t>
            </w:r>
          </w:p>
        </w:tc>
      </w:tr>
      <w:tr w:rsidR="00E8408E" w:rsidTr="00141BA9">
        <w:trPr>
          <w:trHeight w:val="454"/>
        </w:trPr>
        <w:tc>
          <w:tcPr>
            <w:tcW w:w="4718" w:type="dxa"/>
            <w:vMerge w:val="restart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E8408E" w:rsidRDefault="00E8408E" w:rsidP="00141BA9">
            <w:pPr>
              <w:rPr>
                <w:sz w:val="28"/>
                <w:szCs w:val="28"/>
              </w:rPr>
            </w:pP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19125" cy="619125"/>
                  <wp:effectExtent l="0" t="0" r="0" b="0"/>
                  <wp:docPr id="396" name="obrázek 7" descr="C:\Users\mbenedova\AppData\Local\Microsoft\Windows\Temporary Internet Files\Content.IE5\DNN2WEBW\MC90043691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benedova\AppData\Local\Microsoft\Windows\Temporary Internet Files\Content.IE5\DNN2WEBW\MC90043691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19125" cy="619125"/>
                  <wp:effectExtent l="0" t="0" r="0" b="0"/>
                  <wp:docPr id="385" name="obrázek 7" descr="C:\Users\mbenedova\AppData\Local\Microsoft\Windows\Temporary Internet Files\Content.IE5\DNN2WEBW\MC90043691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benedova\AppData\Local\Microsoft\Windows\Temporary Internet Files\Content.IE5\DNN2WEBW\MC90043691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14375" cy="655305"/>
                  <wp:effectExtent l="19050" t="0" r="9525" b="0"/>
                  <wp:docPr id="397" name="obrázek 4" descr="C:\Users\mbenedova\AppData\Local\Microsoft\Windows\Temporary Internet Files\Content.IE5\DNN2WEBW\MC9004119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benedova\AppData\Local\Microsoft\Windows\Temporary Internet Files\Content.IE5\DNN2WEBW\MC9004119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486" cy="6563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23900" cy="478830"/>
                  <wp:effectExtent l="19050" t="0" r="0" b="0"/>
                  <wp:docPr id="398" name="obrázek 3" descr="C:\Users\mbenedova\AppData\Local\Microsoft\Windows\Temporary Internet Files\Content.IE5\0736J39Y\MC9003253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benedova\AppData\Local\Microsoft\Windows\Temporary Internet Files\Content.IE5\0736J39Y\MC9003253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478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E8408E" w:rsidRPr="0094396C" w:rsidRDefault="00E8408E" w:rsidP="00141B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Výraz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8408E" w:rsidRPr="006C7F6D" w:rsidRDefault="00E8408E" w:rsidP="00141BA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E8408E" w:rsidTr="00141BA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E8408E" w:rsidRDefault="00E8408E" w:rsidP="00141BA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E8408E" w:rsidRPr="0094396C" w:rsidRDefault="00E8408E" w:rsidP="00141B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Dosazení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8408E" w:rsidRPr="006C7F6D" w:rsidRDefault="00E8408E" w:rsidP="00141BA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E8408E" w:rsidTr="00141BA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E8408E" w:rsidRDefault="00E8408E" w:rsidP="00141BA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E8408E" w:rsidRPr="0094396C" w:rsidRDefault="00E8408E" w:rsidP="00141B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8408E" w:rsidRPr="0094396C" w:rsidRDefault="00E8408E" w:rsidP="00141BA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E8408E" w:rsidTr="00141BA9">
        <w:trPr>
          <w:trHeight w:val="397"/>
        </w:trPr>
        <w:tc>
          <w:tcPr>
            <w:tcW w:w="9109" w:type="dxa"/>
            <w:gridSpan w:val="3"/>
            <w:tcBorders>
              <w:bottom w:val="single" w:sz="4" w:space="0" w:color="FFFFFF" w:themeColor="background1"/>
            </w:tcBorders>
            <w:shd w:val="clear" w:color="auto" w:fill="B8CCE4" w:themeFill="accent1" w:themeFillTint="66"/>
            <w:vAlign w:val="center"/>
          </w:tcPr>
          <w:p w:rsidR="00E8408E" w:rsidRDefault="00E8408E" w:rsidP="00141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Nákup Josefa (č. 2)</w:t>
            </w:r>
          </w:p>
        </w:tc>
      </w:tr>
      <w:tr w:rsidR="00E8408E" w:rsidTr="00141BA9">
        <w:trPr>
          <w:trHeight w:val="454"/>
        </w:trPr>
        <w:tc>
          <w:tcPr>
            <w:tcW w:w="4718" w:type="dxa"/>
            <w:vMerge w:val="restart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E8408E" w:rsidRDefault="00E8408E" w:rsidP="00141BA9">
            <w:pPr>
              <w:rPr>
                <w:sz w:val="28"/>
                <w:szCs w:val="28"/>
              </w:rPr>
            </w:pP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00075" cy="670672"/>
                  <wp:effectExtent l="19050" t="0" r="9525" b="0"/>
                  <wp:docPr id="399" name="obrázek 1" descr="C:\Users\mbenedova\AppData\Local\Microsoft\Windows\Temporary Internet Files\Content.IE5\BH2YY3PZ\MC9003050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benedova\AppData\Local\Microsoft\Windows\Temporary Internet Files\Content.IE5\BH2YY3PZ\MC9003050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706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23900" cy="478830"/>
                  <wp:effectExtent l="19050" t="0" r="0" b="0"/>
                  <wp:docPr id="401" name="obrázek 3" descr="C:\Users\mbenedova\AppData\Local\Microsoft\Windows\Temporary Internet Files\Content.IE5\0736J39Y\MC9003253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benedova\AppData\Local\Microsoft\Windows\Temporary Internet Files\Content.IE5\0736J39Y\MC9003253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478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28650" cy="628650"/>
                  <wp:effectExtent l="19050" t="0" r="0" b="0"/>
                  <wp:docPr id="400" name="obrázek 7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28650" cy="628650"/>
                  <wp:effectExtent l="19050" t="0" r="0" b="0"/>
                  <wp:docPr id="388" name="obrázek 7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E8408E" w:rsidRPr="0094396C" w:rsidRDefault="00E8408E" w:rsidP="00141B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Výraz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8408E" w:rsidRPr="006C7F6D" w:rsidRDefault="00E8408E" w:rsidP="00141BA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E8408E" w:rsidTr="00141BA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E8408E" w:rsidRDefault="00E8408E" w:rsidP="00141BA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E8408E" w:rsidRPr="0094396C" w:rsidRDefault="00E8408E" w:rsidP="00141B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Dosazení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8408E" w:rsidRPr="006C7F6D" w:rsidRDefault="00E8408E" w:rsidP="00141BA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E8408E" w:rsidTr="00141BA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E8408E" w:rsidRDefault="00E8408E" w:rsidP="00141BA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E8408E" w:rsidRPr="0094396C" w:rsidRDefault="00E8408E" w:rsidP="00141B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8408E" w:rsidRPr="0094396C" w:rsidRDefault="00E8408E" w:rsidP="00141BA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E8408E" w:rsidTr="00141BA9">
        <w:trPr>
          <w:trHeight w:val="397"/>
        </w:trPr>
        <w:tc>
          <w:tcPr>
            <w:tcW w:w="9109" w:type="dxa"/>
            <w:gridSpan w:val="3"/>
            <w:tcBorders>
              <w:bottom w:val="single" w:sz="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E8408E" w:rsidRDefault="00E8408E" w:rsidP="00141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Nákup Hany (č. 3)</w:t>
            </w:r>
          </w:p>
        </w:tc>
      </w:tr>
      <w:tr w:rsidR="00E8408E" w:rsidTr="00141BA9">
        <w:trPr>
          <w:trHeight w:val="454"/>
        </w:trPr>
        <w:tc>
          <w:tcPr>
            <w:tcW w:w="4718" w:type="dxa"/>
            <w:vMerge w:val="restart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E8408E" w:rsidRDefault="00E8408E" w:rsidP="00141BA9">
            <w:pPr>
              <w:rPr>
                <w:sz w:val="28"/>
                <w:szCs w:val="28"/>
              </w:rPr>
            </w:pP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14375" cy="655305"/>
                  <wp:effectExtent l="19050" t="0" r="9525" b="0"/>
                  <wp:docPr id="403" name="obrázek 4" descr="C:\Users\mbenedova\AppData\Local\Microsoft\Windows\Temporary Internet Files\Content.IE5\DNN2WEBW\MC9004119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benedova\AppData\Local\Microsoft\Windows\Temporary Internet Files\Content.IE5\DNN2WEBW\MC9004119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486" cy="6563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14375" cy="655305"/>
                  <wp:effectExtent l="19050" t="0" r="9525" b="0"/>
                  <wp:docPr id="390" name="obrázek 4" descr="C:\Users\mbenedova\AppData\Local\Microsoft\Windows\Temporary Internet Files\Content.IE5\DNN2WEBW\MC9004119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benedova\AppData\Local\Microsoft\Windows\Temporary Internet Files\Content.IE5\DNN2WEBW\MC9004119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486" cy="6563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42925" cy="714375"/>
                  <wp:effectExtent l="0" t="0" r="9525" b="0"/>
                  <wp:docPr id="402" name="obrázek 2" descr="C:\Users\mbenedova\AppData\Local\Microsoft\Windows\Temporary Internet Files\Content.IE5\BH2YY3PZ\MC9002153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benedova\AppData\Local\Microsoft\Windows\Temporary Internet Files\Content.IE5\BH2YY3PZ\MC9002153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652" cy="7192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42925" cy="714375"/>
                  <wp:effectExtent l="0" t="0" r="9525" b="0"/>
                  <wp:docPr id="389" name="obrázek 2" descr="C:\Users\mbenedova\AppData\Local\Microsoft\Windows\Temporary Internet Files\Content.IE5\BH2YY3PZ\MC9002153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benedova\AppData\Local\Microsoft\Windows\Temporary Internet Files\Content.IE5\BH2YY3PZ\MC9002153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652" cy="7192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E8408E" w:rsidRPr="0094396C" w:rsidRDefault="00E8408E" w:rsidP="00141B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Výraz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8408E" w:rsidRPr="006C7F6D" w:rsidRDefault="00E8408E" w:rsidP="00141BA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E8408E" w:rsidTr="00141BA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E8408E" w:rsidRDefault="00E8408E" w:rsidP="00141BA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E8408E" w:rsidRPr="0094396C" w:rsidRDefault="00E8408E" w:rsidP="00141B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Dosazení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8408E" w:rsidRPr="006C7F6D" w:rsidRDefault="00E8408E" w:rsidP="00141BA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E8408E" w:rsidTr="00141BA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E8408E" w:rsidRDefault="00E8408E" w:rsidP="00141BA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E8408E" w:rsidRPr="0094396C" w:rsidRDefault="00E8408E" w:rsidP="00141B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8408E" w:rsidRPr="0094396C" w:rsidRDefault="00E8408E" w:rsidP="00141BA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</w:tbl>
    <w:p w:rsidR="00E8408E" w:rsidRPr="008E0175" w:rsidRDefault="00E8408E" w:rsidP="00E8408E">
      <w:pPr>
        <w:pStyle w:val="Odstavecseseznamem"/>
        <w:numPr>
          <w:ilvl w:val="0"/>
          <w:numId w:val="10"/>
        </w:numPr>
        <w:spacing w:line="276" w:lineRule="auto"/>
        <w:ind w:left="284" w:hanging="284"/>
        <w:jc w:val="both"/>
        <w:rPr>
          <w:sz w:val="28"/>
        </w:rPr>
      </w:pPr>
      <w:r>
        <w:rPr>
          <w:sz w:val="28"/>
          <w:szCs w:val="28"/>
        </w:rPr>
        <w:t>Kolik zaplatím, pokud si koupím nákup č. 1 a nákup č. 2? Zapište nákup výrazem s proměnnou a dosaďte uvedené ceny. Určete hodnotu výrazu.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126"/>
        <w:gridCol w:w="1276"/>
        <w:gridCol w:w="850"/>
        <w:gridCol w:w="4111"/>
      </w:tblGrid>
      <w:tr w:rsidR="00E8408E" w:rsidRPr="008E0175" w:rsidTr="00141BA9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E8408E" w:rsidRPr="008E0175" w:rsidRDefault="00E8408E" w:rsidP="00141BA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E8408E" w:rsidRPr="008E0175" w:rsidRDefault="00E8408E" w:rsidP="00141BA9">
            <w:pPr>
              <w:spacing w:before="120"/>
              <w:ind w:hanging="108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E8408E" w:rsidRPr="008E0175" w:rsidRDefault="00E8408E" w:rsidP="00141BA9">
            <w:pPr>
              <w:jc w:val="right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850" w:type="dxa"/>
            <w:tcBorders>
              <w:bottom w:val="dotted" w:sz="4" w:space="0" w:color="auto"/>
            </w:tcBorders>
            <w:shd w:val="clear" w:color="auto" w:fill="auto"/>
          </w:tcPr>
          <w:p w:rsidR="00E8408E" w:rsidRPr="008E0175" w:rsidRDefault="00E8408E" w:rsidP="00141BA9">
            <w:pPr>
              <w:ind w:hanging="100"/>
              <w:jc w:val="right"/>
              <w:cnfStyle w:val="100000000000"/>
              <w:rPr>
                <w:rFonts w:asciiTheme="minorHAnsi" w:hAnsiTheme="minorHAnsi"/>
              </w:rPr>
            </w:pPr>
          </w:p>
        </w:tc>
        <w:tc>
          <w:tcPr>
            <w:tcW w:w="411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E8408E" w:rsidRPr="008E0175" w:rsidRDefault="00E8408E" w:rsidP="00141BA9">
            <w:pPr>
              <w:cnfStyle w:val="100000000000"/>
              <w:rPr>
                <w:rFonts w:asciiTheme="minorHAnsi" w:hAnsiTheme="minorHAnsi"/>
                <w:sz w:val="32"/>
              </w:rPr>
            </w:pPr>
          </w:p>
        </w:tc>
      </w:tr>
      <w:tr w:rsidR="00E8408E" w:rsidRPr="008E0175" w:rsidTr="00141BA9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E8408E" w:rsidRPr="008E0175" w:rsidRDefault="00E8408E" w:rsidP="00141BA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8408E" w:rsidRPr="008E0175" w:rsidRDefault="00E8408E" w:rsidP="00141BA9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8408E" w:rsidRPr="008E0175" w:rsidRDefault="00E8408E" w:rsidP="00141BA9">
            <w:pPr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8408E" w:rsidRPr="008E0175" w:rsidRDefault="00E8408E" w:rsidP="00141BA9">
            <w:pPr>
              <w:ind w:hanging="100"/>
              <w:jc w:val="right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E8408E" w:rsidRPr="008E0175" w:rsidRDefault="00E8408E" w:rsidP="00141BA9">
            <w:pPr>
              <w:cnfStyle w:val="000000100000"/>
              <w:rPr>
                <w:rFonts w:asciiTheme="minorHAnsi" w:hAnsiTheme="minorHAnsi"/>
                <w:sz w:val="32"/>
              </w:rPr>
            </w:pPr>
          </w:p>
        </w:tc>
      </w:tr>
      <w:tr w:rsidR="00E8408E" w:rsidRPr="008E0175" w:rsidTr="00141BA9">
        <w:trPr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E8408E" w:rsidRPr="008E0175" w:rsidRDefault="00E8408E" w:rsidP="00141BA9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8408E" w:rsidRPr="008E0175" w:rsidRDefault="00E8408E" w:rsidP="00141BA9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Zaplatím                                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E8408E" w:rsidRPr="008E0175" w:rsidRDefault="00E8408E" w:rsidP="00E8408E">
      <w:pPr>
        <w:pStyle w:val="Odstavecseseznamem"/>
        <w:numPr>
          <w:ilvl w:val="0"/>
          <w:numId w:val="10"/>
        </w:numPr>
        <w:spacing w:line="276" w:lineRule="auto"/>
        <w:ind w:left="284" w:hanging="284"/>
        <w:jc w:val="both"/>
        <w:rPr>
          <w:sz w:val="28"/>
        </w:rPr>
      </w:pPr>
      <w:r>
        <w:rPr>
          <w:sz w:val="28"/>
          <w:szCs w:val="28"/>
        </w:rPr>
        <w:t>Kolik zaplatím, pokud si koupím nákup č. 2, ale dostanu slevu v hodnotě nákupu č. 3? Zapište výrazem s proměnnou, dosaďte, určete hodnotu výrazu.</w:t>
      </w:r>
      <w:r w:rsidRPr="008E0175">
        <w:rPr>
          <w:sz w:val="28"/>
        </w:rPr>
        <w:t xml:space="preserve"> 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126"/>
        <w:gridCol w:w="1276"/>
        <w:gridCol w:w="850"/>
        <w:gridCol w:w="4111"/>
      </w:tblGrid>
      <w:tr w:rsidR="00E8408E" w:rsidRPr="008E0175" w:rsidTr="00141BA9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E8408E" w:rsidRPr="008E0175" w:rsidRDefault="00E8408E" w:rsidP="00141BA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E8408E" w:rsidRPr="008E0175" w:rsidRDefault="00E8408E" w:rsidP="00141BA9">
            <w:pPr>
              <w:spacing w:before="120"/>
              <w:ind w:hanging="108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E8408E" w:rsidRPr="008E0175" w:rsidRDefault="00E8408E" w:rsidP="00141BA9">
            <w:pPr>
              <w:jc w:val="right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850" w:type="dxa"/>
            <w:tcBorders>
              <w:bottom w:val="dotted" w:sz="4" w:space="0" w:color="auto"/>
            </w:tcBorders>
            <w:shd w:val="clear" w:color="auto" w:fill="auto"/>
          </w:tcPr>
          <w:p w:rsidR="00E8408E" w:rsidRPr="008E0175" w:rsidRDefault="00E8408E" w:rsidP="00141BA9">
            <w:pPr>
              <w:ind w:hanging="100"/>
              <w:jc w:val="right"/>
              <w:cnfStyle w:val="100000000000"/>
              <w:rPr>
                <w:rFonts w:asciiTheme="minorHAnsi" w:hAnsiTheme="minorHAnsi"/>
              </w:rPr>
            </w:pPr>
          </w:p>
        </w:tc>
        <w:tc>
          <w:tcPr>
            <w:tcW w:w="411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E8408E" w:rsidRPr="008E0175" w:rsidRDefault="00E8408E" w:rsidP="00141BA9">
            <w:pPr>
              <w:cnfStyle w:val="100000000000"/>
              <w:rPr>
                <w:rFonts w:asciiTheme="minorHAnsi" w:hAnsiTheme="minorHAnsi"/>
                <w:sz w:val="32"/>
              </w:rPr>
            </w:pPr>
          </w:p>
        </w:tc>
      </w:tr>
      <w:tr w:rsidR="00E8408E" w:rsidRPr="008E0175" w:rsidTr="00141BA9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E8408E" w:rsidRPr="008E0175" w:rsidRDefault="00E8408E" w:rsidP="00141BA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8408E" w:rsidRPr="008E0175" w:rsidRDefault="00E8408E" w:rsidP="00141BA9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8408E" w:rsidRPr="008E0175" w:rsidRDefault="00E8408E" w:rsidP="00141BA9">
            <w:pPr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8408E" w:rsidRPr="008E0175" w:rsidRDefault="00E8408E" w:rsidP="00141BA9">
            <w:pPr>
              <w:ind w:hanging="100"/>
              <w:jc w:val="right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E8408E" w:rsidRPr="008E0175" w:rsidRDefault="00E8408E" w:rsidP="00141BA9">
            <w:pPr>
              <w:cnfStyle w:val="000000100000"/>
              <w:rPr>
                <w:rFonts w:asciiTheme="minorHAnsi" w:hAnsiTheme="minorHAnsi"/>
                <w:sz w:val="32"/>
              </w:rPr>
            </w:pPr>
          </w:p>
        </w:tc>
      </w:tr>
      <w:tr w:rsidR="00E8408E" w:rsidRPr="008E0175" w:rsidTr="00141BA9">
        <w:trPr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E8408E" w:rsidRPr="008E0175" w:rsidRDefault="00E8408E" w:rsidP="00141BA9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8408E" w:rsidRPr="008E0175" w:rsidRDefault="00E8408E" w:rsidP="00141BA9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Zaplatím                                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E8408E" w:rsidRPr="008E0175" w:rsidRDefault="00E8408E" w:rsidP="00E8408E">
      <w:pPr>
        <w:pStyle w:val="Odstavecseseznamem"/>
        <w:numPr>
          <w:ilvl w:val="0"/>
          <w:numId w:val="11"/>
        </w:numPr>
        <w:spacing w:line="276" w:lineRule="auto"/>
        <w:ind w:left="283" w:hanging="425"/>
        <w:rPr>
          <w:sz w:val="36"/>
        </w:rPr>
      </w:pPr>
      <w:r>
        <w:rPr>
          <w:sz w:val="28"/>
          <w:szCs w:val="28"/>
        </w:rPr>
        <w:t>Kolik zaplatím, pokud si koupím všechny tři nákupy? Zapište výrazem s proměnnou, dosaďte a určete hodnotu výrazu.</w:t>
      </w:r>
      <w:r w:rsidRPr="008E0175">
        <w:rPr>
          <w:sz w:val="36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126"/>
        <w:gridCol w:w="1276"/>
        <w:gridCol w:w="850"/>
        <w:gridCol w:w="4111"/>
      </w:tblGrid>
      <w:tr w:rsidR="00E8408E" w:rsidRPr="008E0175" w:rsidTr="00141BA9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E8408E" w:rsidRPr="008E0175" w:rsidRDefault="00E8408E" w:rsidP="00141BA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E8408E" w:rsidRPr="008E0175" w:rsidRDefault="00E8408E" w:rsidP="00141BA9">
            <w:pPr>
              <w:spacing w:before="120"/>
              <w:ind w:hanging="108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E8408E" w:rsidRPr="008E0175" w:rsidRDefault="00E8408E" w:rsidP="00141BA9">
            <w:pPr>
              <w:jc w:val="right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850" w:type="dxa"/>
            <w:tcBorders>
              <w:bottom w:val="dotted" w:sz="4" w:space="0" w:color="auto"/>
            </w:tcBorders>
            <w:shd w:val="clear" w:color="auto" w:fill="auto"/>
          </w:tcPr>
          <w:p w:rsidR="00E8408E" w:rsidRPr="008E0175" w:rsidRDefault="00E8408E" w:rsidP="00141BA9">
            <w:pPr>
              <w:ind w:hanging="100"/>
              <w:jc w:val="right"/>
              <w:cnfStyle w:val="100000000000"/>
              <w:rPr>
                <w:rFonts w:asciiTheme="minorHAnsi" w:hAnsiTheme="minorHAnsi"/>
              </w:rPr>
            </w:pPr>
          </w:p>
        </w:tc>
        <w:tc>
          <w:tcPr>
            <w:tcW w:w="411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E8408E" w:rsidRPr="008E0175" w:rsidRDefault="00E8408E" w:rsidP="00141BA9">
            <w:pPr>
              <w:cnfStyle w:val="100000000000"/>
              <w:rPr>
                <w:rFonts w:asciiTheme="minorHAnsi" w:hAnsiTheme="minorHAnsi"/>
                <w:sz w:val="32"/>
              </w:rPr>
            </w:pPr>
          </w:p>
        </w:tc>
      </w:tr>
      <w:tr w:rsidR="00E8408E" w:rsidRPr="008E0175" w:rsidTr="00141BA9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E8408E" w:rsidRPr="008E0175" w:rsidRDefault="00E8408E" w:rsidP="00141BA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8408E" w:rsidRPr="008E0175" w:rsidRDefault="00E8408E" w:rsidP="00141BA9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8408E" w:rsidRPr="008E0175" w:rsidRDefault="00E8408E" w:rsidP="00141BA9">
            <w:pPr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8408E" w:rsidRPr="008E0175" w:rsidRDefault="00E8408E" w:rsidP="00141BA9">
            <w:pPr>
              <w:ind w:hanging="100"/>
              <w:jc w:val="right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E8408E" w:rsidRPr="008E0175" w:rsidRDefault="00E8408E" w:rsidP="00141BA9">
            <w:pPr>
              <w:cnfStyle w:val="000000100000"/>
              <w:rPr>
                <w:rFonts w:asciiTheme="minorHAnsi" w:hAnsiTheme="minorHAnsi"/>
                <w:sz w:val="32"/>
              </w:rPr>
            </w:pPr>
          </w:p>
        </w:tc>
      </w:tr>
      <w:tr w:rsidR="00E8408E" w:rsidRPr="008E0175" w:rsidTr="00141BA9">
        <w:trPr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E8408E" w:rsidRPr="008E0175" w:rsidRDefault="00E8408E" w:rsidP="00141BA9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8408E" w:rsidRPr="008E0175" w:rsidRDefault="00E8408E" w:rsidP="00141BA9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Zaplatím                                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0D02E4" w:rsidRDefault="000D02E4" w:rsidP="000D02E4">
      <w:pPr>
        <w:pStyle w:val="Odstavecseseznamem"/>
        <w:spacing w:after="120" w:line="276" w:lineRule="auto"/>
        <w:ind w:left="0"/>
        <w:jc w:val="both"/>
        <w:sectPr w:rsidR="000D02E4" w:rsidSect="00B676A2">
          <w:headerReference w:type="default" r:id="rId16"/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0D02E4" w:rsidRPr="000D02E4" w:rsidRDefault="000D02E4" w:rsidP="000D02E4">
      <w:pPr>
        <w:pStyle w:val="Odstavecseseznamem"/>
        <w:spacing w:after="120" w:line="276" w:lineRule="auto"/>
        <w:ind w:left="0"/>
        <w:jc w:val="both"/>
      </w:pPr>
    </w:p>
    <w:p w:rsidR="00E8408E" w:rsidRPr="008E0175" w:rsidRDefault="00E8408E" w:rsidP="00E8408E">
      <w:pPr>
        <w:pStyle w:val="Odstavecseseznamem"/>
        <w:numPr>
          <w:ilvl w:val="0"/>
          <w:numId w:val="12"/>
        </w:numPr>
        <w:spacing w:after="120" w:line="276" w:lineRule="auto"/>
        <w:ind w:left="284" w:hanging="284"/>
        <w:jc w:val="both"/>
        <w:rPr>
          <w:sz w:val="28"/>
          <w:szCs w:val="28"/>
        </w:rPr>
      </w:pP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42"/>
        <w:gridCol w:w="1194"/>
        <w:gridCol w:w="1728"/>
        <w:gridCol w:w="1200"/>
        <w:gridCol w:w="1726"/>
        <w:gridCol w:w="1198"/>
      </w:tblGrid>
      <w:tr w:rsidR="00E8408E" w:rsidRPr="00605F7F" w:rsidTr="00141BA9">
        <w:trPr>
          <w:cnfStyle w:val="100000000000"/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4</w:t>
            </w:r>
            <w:r w:rsidRPr="00605F7F">
              <w:rPr>
                <w:b w:val="0"/>
                <w:i/>
                <w:sz w:val="28"/>
              </w:rPr>
              <w:t>a + a +</w:t>
            </w:r>
            <w:r>
              <w:rPr>
                <w:b w:val="0"/>
                <w:i/>
                <w:sz w:val="28"/>
              </w:rPr>
              <w:t>2</w:t>
            </w:r>
            <w:r w:rsidRPr="00605F7F">
              <w:rPr>
                <w:b w:val="0"/>
                <w:i/>
                <w:sz w:val="28"/>
              </w:rPr>
              <w:t xml:space="preserve">a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240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DA2B56" w:rsidRDefault="00E8408E" w:rsidP="00141BA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7a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 w:rsidRPr="00605F7F">
              <w:rPr>
                <w:b w:val="0"/>
                <w:i/>
                <w:sz w:val="28"/>
              </w:rPr>
              <w:t xml:space="preserve"> </w:t>
            </w:r>
            <w:r>
              <w:rPr>
                <w:b w:val="0"/>
                <w:i/>
                <w:sz w:val="28"/>
              </w:rPr>
              <w:t>b + b + b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247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F16310">
              <w:rPr>
                <w:rFonts w:asciiTheme="minorHAnsi" w:hAnsiTheme="minorHAnsi"/>
                <w:b w:val="0"/>
                <w:sz w:val="28"/>
                <w:szCs w:val="28"/>
              </w:rPr>
              <w:t>3b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8408E" w:rsidRPr="00A435D6" w:rsidRDefault="00E8408E" w:rsidP="00141BA9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2c + 3c + c </w:t>
            </w:r>
            <w:r w:rsidRPr="00A435D6">
              <w:rPr>
                <w:b w:val="0"/>
                <w:i/>
                <w:sz w:val="28"/>
              </w:rPr>
              <w:t>=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100000000000"/>
              <w:rPr>
                <w:b w:val="0"/>
                <w:sz w:val="28"/>
                <w:szCs w:val="28"/>
              </w:rPr>
            </w:pPr>
            <w:r w:rsidRPr="00F16310">
              <w:rPr>
                <w:b w:val="0"/>
                <w:sz w:val="28"/>
                <w:szCs w:val="28"/>
              </w:rPr>
              <w:t>6c</w:t>
            </w:r>
          </w:p>
        </w:tc>
      </w:tr>
      <w:tr w:rsidR="00E8408E" w:rsidRPr="00605F7F" w:rsidTr="00141BA9">
        <w:trPr>
          <w:cnfStyle w:val="000000100000"/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7a</w:t>
            </w:r>
            <w:r w:rsidRPr="00605F7F">
              <w:rPr>
                <w:b w:val="0"/>
                <w:i/>
                <w:sz w:val="28"/>
              </w:rPr>
              <w:t xml:space="preserve"> + </w:t>
            </w:r>
            <w:r>
              <w:rPr>
                <w:b w:val="0"/>
                <w:i/>
                <w:sz w:val="28"/>
              </w:rPr>
              <w:t>3a</w:t>
            </w:r>
            <w:r w:rsidRPr="00605F7F">
              <w:rPr>
                <w:b w:val="0"/>
                <w:i/>
                <w:sz w:val="28"/>
              </w:rPr>
              <w:t xml:space="preserve"> + </w:t>
            </w:r>
            <w:r>
              <w:rPr>
                <w:b w:val="0"/>
                <w:i/>
                <w:sz w:val="28"/>
              </w:rPr>
              <w:t>a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24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605F7F" w:rsidRDefault="00E8408E" w:rsidP="00E8408E">
            <w:pPr>
              <w:jc w:val="center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sz w:val="28"/>
                <w:szCs w:val="28"/>
              </w:rPr>
              <w:t>11a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3b + 3b + 6b</w:t>
            </w:r>
            <w:r w:rsidRPr="00605F7F">
              <w:rPr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124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 w:rsidRPr="00F16310">
              <w:rPr>
                <w:rFonts w:asciiTheme="minorHAnsi" w:hAnsiTheme="minorHAnsi"/>
                <w:sz w:val="28"/>
                <w:szCs w:val="28"/>
              </w:rPr>
              <w:t>12b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8408E" w:rsidRPr="00A435D6" w:rsidRDefault="00E8408E" w:rsidP="00141BA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4c + c + 6c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100000"/>
              <w:rPr>
                <w:sz w:val="28"/>
                <w:szCs w:val="28"/>
              </w:rPr>
            </w:pPr>
            <w:r w:rsidRPr="00F16310">
              <w:rPr>
                <w:sz w:val="28"/>
                <w:szCs w:val="28"/>
              </w:rPr>
              <w:t>11c</w:t>
            </w:r>
          </w:p>
        </w:tc>
      </w:tr>
      <w:tr w:rsidR="00E8408E" w:rsidRPr="00605F7F" w:rsidTr="00141BA9">
        <w:trPr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5a </w:t>
            </w:r>
            <w:r w:rsidRPr="00605F7F">
              <w:rPr>
                <w:b w:val="0"/>
                <w:i/>
                <w:sz w:val="28"/>
              </w:rPr>
              <w:t xml:space="preserve">+ </w:t>
            </w:r>
            <w:r>
              <w:rPr>
                <w:b w:val="0"/>
                <w:i/>
                <w:sz w:val="28"/>
              </w:rPr>
              <w:t xml:space="preserve">1a + 2a </w:t>
            </w:r>
            <w:r w:rsidRPr="00605F7F">
              <w:rPr>
                <w:b w:val="0"/>
                <w:i/>
                <w:sz w:val="28"/>
              </w:rPr>
              <w:t>=</w:t>
            </w:r>
          </w:p>
        </w:tc>
        <w:tc>
          <w:tcPr>
            <w:tcW w:w="124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605F7F" w:rsidRDefault="00E8408E" w:rsidP="00141BA9">
            <w:pPr>
              <w:jc w:val="center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sz w:val="28"/>
                <w:szCs w:val="28"/>
              </w:rPr>
              <w:t>8a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>8b + b</w:t>
            </w:r>
            <w:r w:rsidRPr="00605F7F">
              <w:rPr>
                <w:i/>
                <w:sz w:val="28"/>
              </w:rPr>
              <w:t xml:space="preserve"> =</w:t>
            </w:r>
          </w:p>
        </w:tc>
        <w:tc>
          <w:tcPr>
            <w:tcW w:w="124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 w:rsidRPr="00F16310">
              <w:rPr>
                <w:rFonts w:asciiTheme="minorHAnsi" w:hAnsiTheme="minorHAnsi"/>
                <w:sz w:val="28"/>
                <w:szCs w:val="28"/>
              </w:rPr>
              <w:t>9b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8408E" w:rsidRPr="00A435D6" w:rsidRDefault="00E8408E" w:rsidP="00141BA9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5c + 7c + 1c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000000"/>
              <w:rPr>
                <w:sz w:val="28"/>
                <w:szCs w:val="28"/>
              </w:rPr>
            </w:pPr>
            <w:r w:rsidRPr="00F16310">
              <w:rPr>
                <w:sz w:val="28"/>
                <w:szCs w:val="28"/>
              </w:rPr>
              <w:t>13c</w:t>
            </w:r>
          </w:p>
        </w:tc>
      </w:tr>
    </w:tbl>
    <w:p w:rsidR="00E8408E" w:rsidRPr="00C42797" w:rsidRDefault="00E8408E" w:rsidP="00E8408E">
      <w:pPr>
        <w:pStyle w:val="Odstavecseseznamem"/>
        <w:numPr>
          <w:ilvl w:val="0"/>
          <w:numId w:val="12"/>
        </w:numPr>
        <w:spacing w:before="240" w:after="120" w:line="276" w:lineRule="auto"/>
        <w:ind w:left="284" w:hanging="284"/>
        <w:jc w:val="both"/>
      </w:pPr>
      <w:r>
        <w:rPr>
          <w:rFonts w:eastAsiaTheme="minorEastAsia"/>
          <w:sz w:val="28"/>
          <w:szCs w:val="28"/>
        </w:rPr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59"/>
        <w:gridCol w:w="1174"/>
        <w:gridCol w:w="1747"/>
        <w:gridCol w:w="1181"/>
        <w:gridCol w:w="1746"/>
        <w:gridCol w:w="1181"/>
      </w:tblGrid>
      <w:tr w:rsidR="00E8408E" w:rsidRPr="00605F7F" w:rsidTr="00141BA9">
        <w:trPr>
          <w:cnfStyle w:val="1000000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5x -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>
              <w:rPr>
                <w:b w:val="0"/>
                <w:i/>
                <w:sz w:val="28"/>
              </w:rPr>
              <w:t>3x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2x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8y - 3y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5y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E8408E" w:rsidRPr="00A435D6" w:rsidRDefault="00E8408E" w:rsidP="00141BA9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6z - 2z </w:t>
            </w:r>
            <w:r w:rsidRPr="00A435D6">
              <w:rPr>
                <w:b w:val="0"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10000000000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4z</w:t>
            </w:r>
          </w:p>
        </w:tc>
      </w:tr>
      <w:tr w:rsidR="00E8408E" w:rsidRPr="00605F7F" w:rsidTr="00141BA9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3x - x - x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x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5y - y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4y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E8408E" w:rsidRPr="00A435D6" w:rsidRDefault="00E8408E" w:rsidP="00141BA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5z - z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1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4z</w:t>
            </w:r>
          </w:p>
        </w:tc>
      </w:tr>
      <w:tr w:rsidR="00E8408E" w:rsidRPr="00605F7F" w:rsidTr="00141BA9">
        <w:trPr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9x - 6x - 2x </w:t>
            </w:r>
            <w:r w:rsidRPr="00605F7F">
              <w:rPr>
                <w:b w:val="0"/>
                <w:i/>
                <w:sz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x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 xml:space="preserve">7y - 3y - 1y </w:t>
            </w:r>
            <w:r w:rsidRPr="00605F7F">
              <w:rPr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3y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E8408E" w:rsidRPr="00A435D6" w:rsidRDefault="00E8408E" w:rsidP="00141BA9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9z - 4z - 3z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2z</w:t>
            </w:r>
          </w:p>
        </w:tc>
      </w:tr>
    </w:tbl>
    <w:p w:rsidR="00E8408E" w:rsidRPr="00EA1B86" w:rsidRDefault="00E8408E" w:rsidP="00E8408E">
      <w:pPr>
        <w:pStyle w:val="Odstavecseseznamem"/>
        <w:numPr>
          <w:ilvl w:val="0"/>
          <w:numId w:val="12"/>
        </w:numPr>
        <w:spacing w:before="240" w:after="120" w:line="276" w:lineRule="auto"/>
        <w:ind w:left="284" w:hanging="284"/>
        <w:jc w:val="both"/>
        <w:rPr>
          <w:sz w:val="28"/>
        </w:rPr>
      </w:pPr>
      <w:r w:rsidRPr="00EA1B86">
        <w:rPr>
          <w:sz w:val="28"/>
        </w:rPr>
        <w:t>Zjednodušte</w:t>
      </w:r>
    </w:p>
    <w:tbl>
      <w:tblPr>
        <w:tblStyle w:val="Stednmka1zvraznn5"/>
        <w:tblW w:w="912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01"/>
        <w:gridCol w:w="2551"/>
        <w:gridCol w:w="397"/>
        <w:gridCol w:w="1928"/>
        <w:gridCol w:w="2551"/>
      </w:tblGrid>
      <w:tr w:rsidR="00E8408E" w:rsidRPr="00605F7F" w:rsidTr="00141BA9">
        <w:trPr>
          <w:cnfStyle w:val="100000000000"/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E8408E" w:rsidRPr="00EA1B86" w:rsidRDefault="00E8408E" w:rsidP="00141BA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4a – 7b + 2</w:t>
            </w:r>
            <w:r w:rsidRPr="00EA1B86">
              <w:rPr>
                <w:b w:val="0"/>
                <w:i/>
                <w:sz w:val="28"/>
              </w:rPr>
              <w:t xml:space="preserve">a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6a - 7b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E8408E" w:rsidRPr="00EA1B86" w:rsidRDefault="00E8408E" w:rsidP="00141BA9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E8408E" w:rsidRPr="00EA1B86" w:rsidRDefault="00E8408E" w:rsidP="00141BA9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5x + </w:t>
            </w:r>
            <w:r w:rsidRPr="00EA1B86">
              <w:rPr>
                <w:b w:val="0"/>
                <w:i/>
                <w:sz w:val="28"/>
              </w:rPr>
              <w:t xml:space="preserve"> </w:t>
            </w:r>
            <w:r>
              <w:rPr>
                <w:b w:val="0"/>
                <w:i/>
                <w:sz w:val="28"/>
              </w:rPr>
              <w:t>5y - 2y</w:t>
            </w:r>
            <w:r w:rsidRPr="00EA1B86">
              <w:rPr>
                <w:b w:val="0"/>
                <w:i/>
                <w:sz w:val="28"/>
              </w:rPr>
              <w:t xml:space="preserve">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5x + 3y</w:t>
            </w:r>
          </w:p>
        </w:tc>
      </w:tr>
      <w:tr w:rsidR="00E8408E" w:rsidRPr="00605F7F" w:rsidTr="00141BA9">
        <w:trPr>
          <w:cnfStyle w:val="000000100000"/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E8408E" w:rsidRPr="00EA1B86" w:rsidRDefault="00E8408E" w:rsidP="00141BA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4</w:t>
            </w:r>
            <w:r w:rsidRPr="00EA1B86">
              <w:rPr>
                <w:b w:val="0"/>
                <w:i/>
                <w:sz w:val="28"/>
              </w:rPr>
              <w:t>b</w:t>
            </w:r>
            <w:r>
              <w:rPr>
                <w:b w:val="0"/>
                <w:i/>
                <w:sz w:val="28"/>
              </w:rPr>
              <w:t xml:space="preserve"> + 5a – 4</w:t>
            </w:r>
            <w:r w:rsidRPr="00EA1B86">
              <w:rPr>
                <w:b w:val="0"/>
                <w:i/>
                <w:sz w:val="28"/>
              </w:rPr>
              <w:t xml:space="preserve">a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 w:rsidRPr="006B0822">
              <w:rPr>
                <w:rFonts w:asciiTheme="minorHAnsi" w:hAnsiTheme="minorHAnsi"/>
                <w:bCs/>
                <w:sz w:val="28"/>
                <w:szCs w:val="28"/>
              </w:rPr>
              <w:t>4b + a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E8408E" w:rsidRPr="00EA1B86" w:rsidRDefault="00E8408E" w:rsidP="00141BA9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E8408E" w:rsidRPr="00EA1B86" w:rsidRDefault="00E8408E" w:rsidP="00141BA9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3y – 6x + 4y</w:t>
            </w:r>
            <w:r w:rsidRPr="00EA1B86">
              <w:rPr>
                <w:i/>
                <w:sz w:val="28"/>
              </w:rPr>
              <w:t xml:space="preserve"> </w:t>
            </w:r>
            <w:r w:rsidRPr="00EA1B86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7y - 6x</w:t>
            </w:r>
          </w:p>
        </w:tc>
      </w:tr>
      <w:tr w:rsidR="00E8408E" w:rsidRPr="00605F7F" w:rsidTr="00141BA9">
        <w:trPr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E8408E" w:rsidRPr="00EA1B86" w:rsidRDefault="00E8408E" w:rsidP="00141BA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3a – 3b + 4</w:t>
            </w:r>
            <w:r w:rsidRPr="00EA1B86">
              <w:rPr>
                <w:b w:val="0"/>
                <w:i/>
                <w:sz w:val="28"/>
              </w:rPr>
              <w:t>a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7a - 3b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E8408E" w:rsidRPr="00EA1B86" w:rsidRDefault="00E8408E" w:rsidP="00141BA9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E8408E" w:rsidRPr="00EA1B86" w:rsidRDefault="00E8408E" w:rsidP="00141BA9">
            <w:pPr>
              <w:ind w:left="-79" w:right="-51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>14y – 8x</w:t>
            </w:r>
            <w:r w:rsidRPr="00EA1B86">
              <w:rPr>
                <w:i/>
                <w:sz w:val="28"/>
              </w:rPr>
              <w:t xml:space="preserve"> – </w:t>
            </w:r>
            <w:r>
              <w:rPr>
                <w:i/>
                <w:sz w:val="28"/>
              </w:rPr>
              <w:t>7y</w:t>
            </w:r>
            <w:r w:rsidRPr="00EA1B86">
              <w:rPr>
                <w:i/>
                <w:sz w:val="28"/>
              </w:rPr>
              <w:t xml:space="preserve"> </w:t>
            </w:r>
            <w:r>
              <w:rPr>
                <w:i/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7y - 8x</w:t>
            </w:r>
          </w:p>
        </w:tc>
      </w:tr>
    </w:tbl>
    <w:p w:rsidR="00E8408E" w:rsidRPr="00EA1B86" w:rsidRDefault="00E8408E" w:rsidP="00E8408E">
      <w:pPr>
        <w:pStyle w:val="Odstavecseseznamem"/>
        <w:numPr>
          <w:ilvl w:val="0"/>
          <w:numId w:val="12"/>
        </w:numPr>
        <w:spacing w:before="240" w:after="120" w:line="276" w:lineRule="auto"/>
        <w:ind w:left="284" w:hanging="284"/>
        <w:jc w:val="both"/>
        <w:rPr>
          <w:sz w:val="28"/>
        </w:rPr>
      </w:pPr>
      <w:r w:rsidRPr="00EA1B86">
        <w:rPr>
          <w:sz w:val="28"/>
        </w:rPr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59"/>
        <w:gridCol w:w="1174"/>
        <w:gridCol w:w="1747"/>
        <w:gridCol w:w="1181"/>
        <w:gridCol w:w="1746"/>
        <w:gridCol w:w="1181"/>
      </w:tblGrid>
      <w:tr w:rsidR="00E8408E" w:rsidRPr="00605F7F" w:rsidTr="00141BA9">
        <w:trPr>
          <w:cnfStyle w:val="1000000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3a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2a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6B0822" w:rsidRDefault="00E8408E" w:rsidP="00141BA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6a</w:t>
            </w:r>
            <w:r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4b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2b</w:t>
            </w:r>
            <w:r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6B0822" w:rsidRDefault="00E8408E" w:rsidP="00141BA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8b</w:t>
            </w:r>
            <w:r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E8408E" w:rsidRPr="00A435D6" w:rsidRDefault="00E8408E" w:rsidP="00141BA9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4c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5</w:t>
            </w:r>
            <w:r>
              <w:rPr>
                <w:b w:val="0"/>
                <w:i/>
                <w:sz w:val="28"/>
              </w:rPr>
              <w:t xml:space="preserve"> </w:t>
            </w:r>
            <w:r w:rsidRPr="00A435D6">
              <w:rPr>
                <w:b w:val="0"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10000000000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20c</w:t>
            </w:r>
          </w:p>
        </w:tc>
      </w:tr>
      <w:tr w:rsidR="00E8408E" w:rsidRPr="00605F7F" w:rsidTr="00141BA9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4a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6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24a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 xml:space="preserve">6b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7</w:t>
            </w:r>
            <w:r>
              <w:rPr>
                <w:i/>
                <w:sz w:val="28"/>
              </w:rPr>
              <w:t xml:space="preserve">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42b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E8408E" w:rsidRPr="00A435D6" w:rsidRDefault="00E8408E" w:rsidP="00141BA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c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2c</w:t>
            </w:r>
            <w:r>
              <w:rPr>
                <w:bCs/>
                <w:i/>
                <w:sz w:val="28"/>
              </w:rPr>
              <w:t xml:space="preserve">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8408E" w:rsidRPr="006B0822" w:rsidRDefault="00E8408E" w:rsidP="00141BA9">
            <w:pPr>
              <w:jc w:val="center"/>
              <w:cnfStyle w:val="0000001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2c</w:t>
            </w:r>
            <w:r>
              <w:rPr>
                <w:sz w:val="28"/>
                <w:szCs w:val="28"/>
                <w:vertAlign w:val="superscript"/>
              </w:rPr>
              <w:t>2</w:t>
            </w:r>
          </w:p>
        </w:tc>
      </w:tr>
      <w:tr w:rsidR="00E8408E" w:rsidRPr="00605F7F" w:rsidTr="00141BA9">
        <w:trPr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5a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a</w:t>
            </w:r>
            <w:r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b w:val="0"/>
                <w:i/>
                <w:sz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6B0822" w:rsidRDefault="00E8408E" w:rsidP="00141BA9">
            <w:pPr>
              <w:jc w:val="center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5a</w:t>
            </w:r>
            <w:r>
              <w:rPr>
                <w:rFonts w:asciiTheme="minorHAnsi" w:hAnsiTheme="minorHAnsi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 xml:space="preserve">3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5b</w:t>
            </w:r>
            <w:r>
              <w:rPr>
                <w:i/>
                <w:sz w:val="28"/>
              </w:rPr>
              <w:t xml:space="preserve"> </w:t>
            </w:r>
            <w:r w:rsidRPr="00605F7F">
              <w:rPr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15b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E8408E" w:rsidRPr="00A435D6" w:rsidRDefault="00E8408E" w:rsidP="00141BA9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6c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3c</w:t>
            </w:r>
            <w:r>
              <w:rPr>
                <w:bCs/>
                <w:i/>
                <w:sz w:val="28"/>
              </w:rPr>
              <w:t xml:space="preserve">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8408E" w:rsidRPr="006B0822" w:rsidRDefault="00E8408E" w:rsidP="00141BA9">
            <w:pPr>
              <w:jc w:val="center"/>
              <w:cnfStyle w:val="0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18c</w:t>
            </w:r>
            <w:r>
              <w:rPr>
                <w:sz w:val="28"/>
                <w:szCs w:val="28"/>
                <w:vertAlign w:val="superscript"/>
              </w:rPr>
              <w:t>2</w:t>
            </w:r>
          </w:p>
        </w:tc>
      </w:tr>
    </w:tbl>
    <w:p w:rsidR="00E8408E" w:rsidRPr="008E0175" w:rsidRDefault="00E8408E" w:rsidP="00E8408E">
      <w:pPr>
        <w:pStyle w:val="Odstavecseseznamem"/>
        <w:numPr>
          <w:ilvl w:val="0"/>
          <w:numId w:val="12"/>
        </w:numPr>
        <w:spacing w:before="240" w:after="120" w:line="276" w:lineRule="auto"/>
        <w:ind w:left="284" w:hanging="284"/>
        <w:rPr>
          <w:sz w:val="36"/>
        </w:rPr>
      </w:pPr>
      <w:r>
        <w:rPr>
          <w:sz w:val="28"/>
        </w:rPr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59"/>
        <w:gridCol w:w="1174"/>
        <w:gridCol w:w="1747"/>
        <w:gridCol w:w="1181"/>
        <w:gridCol w:w="1746"/>
        <w:gridCol w:w="1181"/>
      </w:tblGrid>
      <w:tr w:rsidR="00E8408E" w:rsidRPr="00605F7F" w:rsidTr="00141BA9">
        <w:trPr>
          <w:cnfStyle w:val="1000000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 w:rsidRPr="00B223A3">
              <w:rPr>
                <w:b w:val="0"/>
                <w:i/>
                <w:sz w:val="28"/>
              </w:rPr>
              <w:t>1</w:t>
            </w:r>
            <w:r>
              <w:rPr>
                <w:b w:val="0"/>
                <w:i/>
                <w:sz w:val="28"/>
              </w:rPr>
              <w:t>6x : 4x</w:t>
            </w:r>
            <w:r w:rsidRPr="00B223A3">
              <w:rPr>
                <w:b w:val="0"/>
                <w:i/>
                <w:sz w:val="28"/>
              </w:rPr>
              <w:t xml:space="preserve"> </w:t>
            </w:r>
            <w:r w:rsidRPr="00B223A3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4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 w:rsidRPr="000E4ED7">
              <w:rPr>
                <w:b w:val="0"/>
                <w:i/>
                <w:sz w:val="28"/>
              </w:rPr>
              <w:t>18y</w:t>
            </w:r>
            <w:r w:rsidRPr="000E4ED7">
              <w:rPr>
                <w:b w:val="0"/>
                <w:i/>
                <w:sz w:val="28"/>
                <w:vertAlign w:val="superscript"/>
              </w:rPr>
              <w:t>3</w:t>
            </w:r>
            <w:r w:rsidRPr="000E4ED7">
              <w:rPr>
                <w:b w:val="0"/>
                <w:i/>
                <w:sz w:val="28"/>
              </w:rPr>
              <w:t xml:space="preserve"> : 3y</w:t>
            </w:r>
            <w:r w:rsidRPr="000E4ED7">
              <w:rPr>
                <w:b w:val="0"/>
                <w:i/>
                <w:sz w:val="28"/>
                <w:vertAlign w:val="superscript"/>
              </w:rPr>
              <w:t>2</w:t>
            </w:r>
            <w:r w:rsidRPr="00B223A3">
              <w:rPr>
                <w:b w:val="0"/>
                <w:i/>
                <w:sz w:val="28"/>
              </w:rPr>
              <w:t xml:space="preserve"> </w:t>
            </w:r>
            <w:r w:rsidRPr="00B223A3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6y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E8408E" w:rsidRPr="000E4ED7" w:rsidRDefault="00E8408E" w:rsidP="00141BA9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14z</w:t>
            </w:r>
            <w:r>
              <w:rPr>
                <w:b w:val="0"/>
                <w:i/>
                <w:sz w:val="28"/>
                <w:vertAlign w:val="superscript"/>
              </w:rPr>
              <w:t xml:space="preserve">2 </w:t>
            </w:r>
            <w:r>
              <w:rPr>
                <w:b w:val="0"/>
                <w:i/>
                <w:sz w:val="28"/>
              </w:rPr>
              <w:t>: 7z =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10000000000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2z</w:t>
            </w:r>
          </w:p>
        </w:tc>
      </w:tr>
      <w:tr w:rsidR="00E8408E" w:rsidRPr="00605F7F" w:rsidTr="00141BA9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15x</w:t>
            </w:r>
            <w:r w:rsidRPr="00B223A3">
              <w:rPr>
                <w:b w:val="0"/>
                <w:i/>
                <w:sz w:val="28"/>
                <w:vertAlign w:val="superscript"/>
              </w:rPr>
              <w:t>2</w:t>
            </w:r>
            <w:r>
              <w:rPr>
                <w:b w:val="0"/>
                <w:i/>
                <w:sz w:val="28"/>
              </w:rPr>
              <w:t xml:space="preserve"> : 3x 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5x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45y</w:t>
            </w:r>
            <w:r>
              <w:rPr>
                <w:i/>
                <w:sz w:val="28"/>
                <w:vertAlign w:val="superscript"/>
              </w:rPr>
              <w:t>4</w:t>
            </w:r>
            <w:r w:rsidRPr="00B223A3">
              <w:rPr>
                <w:i/>
                <w:sz w:val="28"/>
              </w:rPr>
              <w:t xml:space="preserve"> : </w:t>
            </w:r>
            <w:r>
              <w:rPr>
                <w:i/>
                <w:sz w:val="28"/>
              </w:rPr>
              <w:t>9y</w:t>
            </w:r>
            <w:r>
              <w:rPr>
                <w:i/>
                <w:sz w:val="28"/>
                <w:vertAlign w:val="superscript"/>
              </w:rPr>
              <w:t>3</w:t>
            </w:r>
            <w:r w:rsidRPr="00B223A3">
              <w:rPr>
                <w:i/>
                <w:sz w:val="28"/>
              </w:rPr>
              <w:t xml:space="preserve"> </w:t>
            </w:r>
            <w:r w:rsidRPr="00B223A3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5y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E8408E" w:rsidRPr="00A435D6" w:rsidRDefault="00E8408E" w:rsidP="00141BA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42z</w:t>
            </w:r>
            <w:r>
              <w:rPr>
                <w:bCs/>
                <w:i/>
                <w:sz w:val="28"/>
                <w:vertAlign w:val="superscript"/>
              </w:rPr>
              <w:t>3</w:t>
            </w:r>
            <w:r>
              <w:rPr>
                <w:bCs/>
                <w:i/>
                <w:sz w:val="28"/>
              </w:rPr>
              <w:t xml:space="preserve"> : 6 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8408E" w:rsidRPr="006B0822" w:rsidRDefault="00E8408E" w:rsidP="00141BA9">
            <w:pPr>
              <w:jc w:val="center"/>
              <w:cnfStyle w:val="0000001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7z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</w:tr>
      <w:tr w:rsidR="00E8408E" w:rsidRPr="00605F7F" w:rsidTr="00141BA9">
        <w:trPr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63x : 7 </w:t>
            </w:r>
            <w:r w:rsidRPr="00B223A3">
              <w:rPr>
                <w:b w:val="0"/>
                <w:i/>
                <w:sz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9x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E8408E" w:rsidRPr="00605F7F" w:rsidRDefault="00E8408E" w:rsidP="00141BA9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>80y</w:t>
            </w:r>
            <w:r>
              <w:rPr>
                <w:i/>
                <w:sz w:val="28"/>
                <w:vertAlign w:val="superscript"/>
              </w:rPr>
              <w:t>5</w:t>
            </w:r>
            <w:r>
              <w:rPr>
                <w:i/>
                <w:sz w:val="28"/>
              </w:rPr>
              <w:t xml:space="preserve"> : 10y</w:t>
            </w:r>
            <w:r>
              <w:rPr>
                <w:i/>
                <w:sz w:val="28"/>
                <w:vertAlign w:val="superscript"/>
              </w:rPr>
              <w:t>4</w:t>
            </w:r>
            <w:r w:rsidRPr="00B223A3">
              <w:rPr>
                <w:i/>
                <w:sz w:val="28"/>
              </w:rPr>
              <w:t xml:space="preserve">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8y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E8408E" w:rsidRPr="00AB058B" w:rsidRDefault="00E8408E" w:rsidP="00141BA9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72z</w:t>
            </w:r>
            <w:r>
              <w:rPr>
                <w:bCs/>
                <w:i/>
                <w:sz w:val="28"/>
                <w:vertAlign w:val="superscript"/>
              </w:rPr>
              <w:t>2</w:t>
            </w:r>
            <w:r>
              <w:rPr>
                <w:bCs/>
                <w:i/>
                <w:sz w:val="28"/>
              </w:rPr>
              <w:t xml:space="preserve"> : 8z</w:t>
            </w:r>
            <w:r>
              <w:rPr>
                <w:bCs/>
                <w:i/>
                <w:sz w:val="28"/>
                <w:vertAlign w:val="superscript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E8408E" w:rsidRPr="00F16310" w:rsidRDefault="00E8408E" w:rsidP="00141BA9">
            <w:pPr>
              <w:jc w:val="center"/>
              <w:cnfStyle w:val="0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</w:tbl>
    <w:p w:rsidR="00E8408E" w:rsidRPr="008E0175" w:rsidRDefault="00E8408E" w:rsidP="00E8408E">
      <w:pPr>
        <w:pStyle w:val="Odstavecseseznamem"/>
        <w:numPr>
          <w:ilvl w:val="0"/>
          <w:numId w:val="12"/>
        </w:numPr>
        <w:spacing w:before="240" w:after="120" w:line="276" w:lineRule="auto"/>
        <w:ind w:left="284" w:hanging="284"/>
        <w:rPr>
          <w:sz w:val="36"/>
        </w:rPr>
      </w:pPr>
      <w:r>
        <w:rPr>
          <w:sz w:val="28"/>
        </w:rPr>
        <w:t xml:space="preserve">Zapište jako výraz a zjednodušte: </w:t>
      </w:r>
      <w:r>
        <w:rPr>
          <w:sz w:val="28"/>
        </w:rPr>
        <w:br/>
        <w:t>Paní Šedivá koupila v obchodě čtyři jablka, dvoje plátkové sýry, tři kafe, pak vyndala jedno jablko a sýrů koupila ještě jednou tolik.</w:t>
      </w:r>
    </w:p>
    <w:tbl>
      <w:tblPr>
        <w:tblW w:w="8958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8958"/>
      </w:tblGrid>
      <w:tr w:rsidR="00E8408E" w:rsidRPr="008E0175" w:rsidTr="00141BA9">
        <w:trPr>
          <w:trHeight w:val="397"/>
        </w:trPr>
        <w:tc>
          <w:tcPr>
            <w:tcW w:w="895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8408E" w:rsidRPr="005535A3" w:rsidRDefault="00E8408E" w:rsidP="00141BA9">
            <w:pPr>
              <w:rPr>
                <w:bCs/>
                <w:i/>
                <w:color w:val="215868" w:themeColor="accent5" w:themeShade="80"/>
                <w:sz w:val="28"/>
              </w:rPr>
            </w:pPr>
            <w:r w:rsidRPr="006B0822">
              <w:rPr>
                <w:sz w:val="28"/>
              </w:rPr>
              <w:t>4j</w:t>
            </w:r>
            <w:r>
              <w:rPr>
                <w:sz w:val="28"/>
              </w:rPr>
              <w:t xml:space="preserve"> + 2s + 3k - 1j + 2s = 3j + 4s + 3k</w:t>
            </w:r>
          </w:p>
        </w:tc>
      </w:tr>
    </w:tbl>
    <w:p w:rsidR="00C124FE" w:rsidRDefault="00C124FE" w:rsidP="00C124FE">
      <w:pPr>
        <w:pStyle w:val="Odstavecseseznamem"/>
        <w:spacing w:before="120" w:line="276" w:lineRule="auto"/>
        <w:ind w:left="0"/>
        <w:jc w:val="both"/>
        <w:rPr>
          <w:sz w:val="28"/>
        </w:rPr>
      </w:pPr>
    </w:p>
    <w:p w:rsidR="00D63880" w:rsidRDefault="00D63880" w:rsidP="00D63880">
      <w:pPr>
        <w:pStyle w:val="Odstavecseseznamem"/>
        <w:numPr>
          <w:ilvl w:val="0"/>
          <w:numId w:val="13"/>
        </w:numPr>
        <w:spacing w:line="276" w:lineRule="auto"/>
        <w:ind w:left="284" w:hanging="284"/>
        <w:jc w:val="both"/>
      </w:pPr>
      <w:r>
        <w:rPr>
          <w:sz w:val="28"/>
          <w:szCs w:val="28"/>
        </w:rPr>
        <w:t>Zapište výrazem s proměnnou nákupy v tabulce, dosaďte do výrazů a spočítejte cenu jednotlivých nákupů</w:t>
      </w:r>
    </w:p>
    <w:p w:rsidR="00D63880" w:rsidRDefault="00D63880" w:rsidP="00D63880">
      <w:pPr>
        <w:pStyle w:val="Odstavecseseznamem"/>
        <w:spacing w:before="12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195EBD">
        <w:rPr>
          <w:sz w:val="28"/>
          <w:szCs w:val="28"/>
        </w:rPr>
        <w:t xml:space="preserve">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466153" cy="520995"/>
            <wp:effectExtent l="19050" t="0" r="0" b="0"/>
            <wp:docPr id="404" name="obrázek 1" descr="C:\Users\mbenedova\AppData\Local\Microsoft\Windows\Temporary Internet Files\Content.IE5\BH2YY3PZ\MC9003050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benedova\AppData\Local\Microsoft\Windows\Temporary Internet Files\Content.IE5\BH2YY3PZ\MC90030504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50" cy="525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561310" cy="561310"/>
            <wp:effectExtent l="0" t="0" r="0" b="0"/>
            <wp:docPr id="405" name="obrázek 7" descr="C:\Users\mbenedova\AppData\Local\Microsoft\Windows\Temporary Internet Files\Content.IE5\DNN2WEBW\MC900436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benedova\AppData\Local\Microsoft\Windows\Temporary Internet Files\Content.IE5\DNN2WEBW\MC900436911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28" cy="563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  <w:r w:rsidRPr="00195EBD">
        <w:rPr>
          <w:sz w:val="28"/>
          <w:szCs w:val="28"/>
        </w:rPr>
        <w:t xml:space="preserve"> 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425302" cy="559607"/>
            <wp:effectExtent l="0" t="0" r="0" b="0"/>
            <wp:docPr id="406" name="obrázek 2" descr="C:\Users\mbenedova\AppData\Local\Microsoft\Windows\Temporary Internet Files\Content.IE5\BH2YY3PZ\MC9002153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benedova\AppData\Local\Microsoft\Windows\Temporary Internet Files\Content.IE5\BH2YY3PZ\MC90021536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20" cy="565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</w:t>
      </w:r>
      <w:r w:rsidRPr="00195EBD">
        <w:rPr>
          <w:sz w:val="28"/>
          <w:szCs w:val="28"/>
        </w:rPr>
        <w:t xml:space="preserve">  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672066" cy="444544"/>
            <wp:effectExtent l="0" t="0" r="0" b="0"/>
            <wp:docPr id="407" name="obrázek 3" descr="C:\Users\mbenedova\AppData\Local\Microsoft\Windows\Temporary Internet Files\Content.IE5\0736J39Y\MC9003253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benedova\AppData\Local\Microsoft\Windows\Temporary Internet Files\Content.IE5\0736J39Y\MC90032537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579" cy="444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572452" cy="525118"/>
            <wp:effectExtent l="19050" t="0" r="0" b="0"/>
            <wp:docPr id="408" name="obrázek 4" descr="C:\Users\mbenedova\AppData\Local\Microsoft\Windows\Temporary Internet Files\Content.IE5\DNN2WEBW\MC900411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benedova\AppData\Local\Microsoft\Windows\Temporary Internet Files\Content.IE5\DNN2WEBW\MC90041190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77" cy="524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Pr="00195EBD">
        <w:rPr>
          <w:sz w:val="28"/>
          <w:szCs w:val="28"/>
        </w:rPr>
        <w:t xml:space="preserve">         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467832" cy="467832"/>
            <wp:effectExtent l="19050" t="0" r="8418" b="0"/>
            <wp:docPr id="409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23" cy="468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880" w:rsidRPr="00195EBD" w:rsidRDefault="00D63880" w:rsidP="00D63880">
      <w:pPr>
        <w:pStyle w:val="Odstavecseseznamem"/>
        <w:spacing w:before="120"/>
        <w:ind w:left="284"/>
        <w:jc w:val="both"/>
      </w:pPr>
      <w:r>
        <w:rPr>
          <w:sz w:val="28"/>
          <w:szCs w:val="28"/>
        </w:rPr>
        <w:t xml:space="preserve">       </w:t>
      </w:r>
      <w:r w:rsidRPr="00195EBD">
        <w:rPr>
          <w:b/>
          <w:i/>
          <w:sz w:val="28"/>
          <w:szCs w:val="28"/>
        </w:rPr>
        <w:t xml:space="preserve">c </w:t>
      </w:r>
      <w:r w:rsidRPr="00195EBD">
        <w:rPr>
          <w:sz w:val="28"/>
          <w:szCs w:val="28"/>
        </w:rPr>
        <w:t xml:space="preserve">= 10 </w:t>
      </w:r>
      <w:proofErr w:type="gramStart"/>
      <w:r w:rsidRPr="00195EBD">
        <w:rPr>
          <w:sz w:val="28"/>
          <w:szCs w:val="28"/>
        </w:rPr>
        <w:t xml:space="preserve">Kč       </w:t>
      </w:r>
      <w:r w:rsidRPr="00195EBD">
        <w:rPr>
          <w:b/>
          <w:i/>
          <w:sz w:val="28"/>
          <w:szCs w:val="28"/>
        </w:rPr>
        <w:t xml:space="preserve">j </w:t>
      </w:r>
      <w:r w:rsidRPr="00195EBD">
        <w:rPr>
          <w:sz w:val="28"/>
          <w:szCs w:val="28"/>
        </w:rPr>
        <w:t>= 11</w:t>
      </w:r>
      <w:proofErr w:type="gramEnd"/>
      <w:r w:rsidRPr="00195EBD">
        <w:rPr>
          <w:sz w:val="28"/>
          <w:szCs w:val="28"/>
        </w:rPr>
        <w:t xml:space="preserve"> Kč     </w:t>
      </w:r>
      <w:r w:rsidRPr="00195EBD">
        <w:rPr>
          <w:b/>
          <w:i/>
          <w:sz w:val="28"/>
          <w:szCs w:val="28"/>
        </w:rPr>
        <w:t xml:space="preserve">h </w:t>
      </w:r>
      <w:r w:rsidRPr="00195EBD">
        <w:rPr>
          <w:sz w:val="28"/>
          <w:szCs w:val="28"/>
        </w:rPr>
        <w:t xml:space="preserve">= 8 Kč      </w:t>
      </w:r>
      <w:r w:rsidRPr="00195EBD">
        <w:rPr>
          <w:b/>
          <w:i/>
          <w:sz w:val="28"/>
          <w:szCs w:val="28"/>
        </w:rPr>
        <w:t>b</w:t>
      </w:r>
      <w:r w:rsidRPr="00195EBD">
        <w:rPr>
          <w:sz w:val="28"/>
          <w:szCs w:val="28"/>
        </w:rPr>
        <w:t xml:space="preserve">= 6,50 Kč         </w:t>
      </w:r>
      <w:r w:rsidRPr="00195EBD">
        <w:rPr>
          <w:b/>
          <w:i/>
          <w:sz w:val="28"/>
          <w:szCs w:val="28"/>
        </w:rPr>
        <w:t>g</w:t>
      </w:r>
      <w:r w:rsidRPr="00195EBD">
        <w:rPr>
          <w:sz w:val="28"/>
          <w:szCs w:val="28"/>
        </w:rPr>
        <w:t xml:space="preserve"> = 8 Kč      </w:t>
      </w:r>
      <w:r w:rsidRPr="00195EBD">
        <w:rPr>
          <w:b/>
          <w:i/>
          <w:sz w:val="28"/>
          <w:szCs w:val="28"/>
        </w:rPr>
        <w:t>l</w:t>
      </w:r>
      <w:r w:rsidRPr="00195EBD">
        <w:rPr>
          <w:sz w:val="28"/>
          <w:szCs w:val="28"/>
        </w:rPr>
        <w:t xml:space="preserve"> = 14 K č</w:t>
      </w:r>
    </w:p>
    <w:tbl>
      <w:tblPr>
        <w:tblStyle w:val="Mkatabulky"/>
        <w:tblW w:w="9109" w:type="dxa"/>
        <w:tblInd w:w="392" w:type="dxa"/>
        <w:tblLook w:val="04A0"/>
      </w:tblPr>
      <w:tblGrid>
        <w:gridCol w:w="4718"/>
        <w:gridCol w:w="1238"/>
        <w:gridCol w:w="3153"/>
      </w:tblGrid>
      <w:tr w:rsidR="00D63880" w:rsidTr="00141BA9">
        <w:trPr>
          <w:trHeight w:val="397"/>
        </w:trPr>
        <w:tc>
          <w:tcPr>
            <w:tcW w:w="9109" w:type="dxa"/>
            <w:gridSpan w:val="3"/>
            <w:tcBorders>
              <w:bottom w:val="single" w:sz="4" w:space="0" w:color="FFFFFF" w:themeColor="background1"/>
            </w:tcBorders>
            <w:shd w:val="clear" w:color="auto" w:fill="FBD4B4" w:themeFill="accent6" w:themeFillTint="66"/>
            <w:vAlign w:val="center"/>
          </w:tcPr>
          <w:p w:rsidR="00D63880" w:rsidRDefault="00D63880" w:rsidP="00141BA9">
            <w:pPr>
              <w:jc w:val="center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  <w:szCs w:val="28"/>
              </w:rPr>
              <w:t>Nákup Jarmily (č. 1)</w:t>
            </w:r>
          </w:p>
        </w:tc>
      </w:tr>
      <w:tr w:rsidR="00D63880" w:rsidTr="00141BA9">
        <w:trPr>
          <w:trHeight w:val="454"/>
        </w:trPr>
        <w:tc>
          <w:tcPr>
            <w:tcW w:w="4718" w:type="dxa"/>
            <w:vMerge w:val="restart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63880" w:rsidRDefault="00D63880" w:rsidP="00141BA9">
            <w:pPr>
              <w:rPr>
                <w:sz w:val="28"/>
                <w:szCs w:val="28"/>
              </w:rPr>
            </w:pP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19125" cy="619125"/>
                  <wp:effectExtent l="0" t="0" r="0" b="0"/>
                  <wp:docPr id="410" name="obrázek 7" descr="C:\Users\mbenedova\AppData\Local\Microsoft\Windows\Temporary Internet Files\Content.IE5\DNN2WEBW\MC90043691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benedova\AppData\Local\Microsoft\Windows\Temporary Internet Files\Content.IE5\DNN2WEBW\MC90043691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19125" cy="619125"/>
                  <wp:effectExtent l="0" t="0" r="0" b="0"/>
                  <wp:docPr id="411" name="obrázek 7" descr="C:\Users\mbenedova\AppData\Local\Microsoft\Windows\Temporary Internet Files\Content.IE5\DNN2WEBW\MC90043691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benedova\AppData\Local\Microsoft\Windows\Temporary Internet Files\Content.IE5\DNN2WEBW\MC90043691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14375" cy="655305"/>
                  <wp:effectExtent l="19050" t="0" r="9525" b="0"/>
                  <wp:docPr id="412" name="obrázek 4" descr="C:\Users\mbenedova\AppData\Local\Microsoft\Windows\Temporary Internet Files\Content.IE5\DNN2WEBW\MC9004119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benedova\AppData\Local\Microsoft\Windows\Temporary Internet Files\Content.IE5\DNN2WEBW\MC9004119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486" cy="6563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23900" cy="478830"/>
                  <wp:effectExtent l="19050" t="0" r="0" b="0"/>
                  <wp:docPr id="413" name="obrázek 3" descr="C:\Users\mbenedova\AppData\Local\Microsoft\Windows\Temporary Internet Files\Content.IE5\0736J39Y\MC9003253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benedova\AppData\Local\Microsoft\Windows\Temporary Internet Files\Content.IE5\0736J39Y\MC9003253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478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D63880" w:rsidRPr="0094396C" w:rsidRDefault="00D63880" w:rsidP="00141B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Výraz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D63880" w:rsidRPr="00335D3D" w:rsidRDefault="00D63880" w:rsidP="00141BA9">
            <w:pPr>
              <w:rPr>
                <w:sz w:val="28"/>
                <w:szCs w:val="28"/>
              </w:rPr>
            </w:pPr>
            <w:r w:rsidRPr="00335D3D">
              <w:rPr>
                <w:sz w:val="28"/>
                <w:szCs w:val="28"/>
              </w:rPr>
              <w:t>2j + g + b</w:t>
            </w:r>
          </w:p>
        </w:tc>
      </w:tr>
      <w:tr w:rsidR="00D63880" w:rsidTr="00141BA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D63880" w:rsidRDefault="00D63880" w:rsidP="00141BA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D63880" w:rsidRPr="0094396C" w:rsidRDefault="00D63880" w:rsidP="00141B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Dosazení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D63880" w:rsidRPr="00335D3D" w:rsidRDefault="00D63880" w:rsidP="00141BA9">
            <w:pPr>
              <w:rPr>
                <w:sz w:val="28"/>
                <w:szCs w:val="28"/>
              </w:rPr>
            </w:pPr>
            <w:r w:rsidRPr="00335D3D">
              <w:rPr>
                <w:sz w:val="28"/>
                <w:szCs w:val="28"/>
              </w:rPr>
              <w:t>2 ∙ 11 + 8 + 6,50</w:t>
            </w:r>
          </w:p>
        </w:tc>
      </w:tr>
      <w:tr w:rsidR="00D63880" w:rsidTr="00141BA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D63880" w:rsidRDefault="00D63880" w:rsidP="00141BA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D63880" w:rsidRPr="0094396C" w:rsidRDefault="00D63880" w:rsidP="00141B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D63880" w:rsidRPr="00335D3D" w:rsidRDefault="00D63880" w:rsidP="00141BA9">
            <w:pPr>
              <w:rPr>
                <w:sz w:val="28"/>
                <w:szCs w:val="28"/>
              </w:rPr>
            </w:pPr>
            <w:r w:rsidRPr="00335D3D">
              <w:rPr>
                <w:sz w:val="28"/>
                <w:szCs w:val="28"/>
              </w:rPr>
              <w:t>36,50</w:t>
            </w:r>
            <w:r>
              <w:rPr>
                <w:sz w:val="28"/>
                <w:szCs w:val="28"/>
              </w:rPr>
              <w:t xml:space="preserve"> Kč</w:t>
            </w:r>
          </w:p>
        </w:tc>
      </w:tr>
      <w:tr w:rsidR="00D63880" w:rsidTr="00141BA9">
        <w:trPr>
          <w:trHeight w:val="397"/>
        </w:trPr>
        <w:tc>
          <w:tcPr>
            <w:tcW w:w="9109" w:type="dxa"/>
            <w:gridSpan w:val="3"/>
            <w:tcBorders>
              <w:bottom w:val="single" w:sz="4" w:space="0" w:color="FFFFFF" w:themeColor="background1"/>
            </w:tcBorders>
            <w:shd w:val="clear" w:color="auto" w:fill="B8CCE4" w:themeFill="accent1" w:themeFillTint="66"/>
            <w:vAlign w:val="center"/>
          </w:tcPr>
          <w:p w:rsidR="00D63880" w:rsidRDefault="00D63880" w:rsidP="00141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Nákup Josefa (č. 2)</w:t>
            </w:r>
          </w:p>
        </w:tc>
      </w:tr>
      <w:tr w:rsidR="00D63880" w:rsidTr="00141BA9">
        <w:trPr>
          <w:trHeight w:val="454"/>
        </w:trPr>
        <w:tc>
          <w:tcPr>
            <w:tcW w:w="4718" w:type="dxa"/>
            <w:vMerge w:val="restart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63880" w:rsidRDefault="00D63880" w:rsidP="00141BA9">
            <w:pPr>
              <w:rPr>
                <w:sz w:val="28"/>
                <w:szCs w:val="28"/>
              </w:rPr>
            </w:pP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00075" cy="670672"/>
                  <wp:effectExtent l="19050" t="0" r="9525" b="0"/>
                  <wp:docPr id="414" name="obrázek 1" descr="C:\Users\mbenedova\AppData\Local\Microsoft\Windows\Temporary Internet Files\Content.IE5\BH2YY3PZ\MC9003050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benedova\AppData\Local\Microsoft\Windows\Temporary Internet Files\Content.IE5\BH2YY3PZ\MC9003050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706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23900" cy="478830"/>
                  <wp:effectExtent l="19050" t="0" r="0" b="0"/>
                  <wp:docPr id="415" name="obrázek 3" descr="C:\Users\mbenedova\AppData\Local\Microsoft\Windows\Temporary Internet Files\Content.IE5\0736J39Y\MC9003253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benedova\AppData\Local\Microsoft\Windows\Temporary Internet Files\Content.IE5\0736J39Y\MC9003253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478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28650" cy="628650"/>
                  <wp:effectExtent l="19050" t="0" r="0" b="0"/>
                  <wp:docPr id="416" name="obrázek 7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28650" cy="628650"/>
                  <wp:effectExtent l="19050" t="0" r="0" b="0"/>
                  <wp:docPr id="417" name="obrázek 7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D63880" w:rsidRPr="0094396C" w:rsidRDefault="00D63880" w:rsidP="00141B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Výraz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D63880" w:rsidRPr="00335D3D" w:rsidRDefault="00D63880" w:rsidP="0014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 + b + 2l</w:t>
            </w:r>
          </w:p>
        </w:tc>
      </w:tr>
      <w:tr w:rsidR="00D63880" w:rsidTr="00141BA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D63880" w:rsidRDefault="00D63880" w:rsidP="00141BA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D63880" w:rsidRPr="0094396C" w:rsidRDefault="00D63880" w:rsidP="00141B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Dosazení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D63880" w:rsidRPr="00335D3D" w:rsidRDefault="00D63880" w:rsidP="0014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+ 6,50 + 2 </w:t>
            </w:r>
            <w:r w:rsidRPr="00335D3D">
              <w:rPr>
                <w:sz w:val="28"/>
                <w:szCs w:val="28"/>
              </w:rPr>
              <w:t>∙ 14</w:t>
            </w:r>
          </w:p>
        </w:tc>
      </w:tr>
      <w:tr w:rsidR="00D63880" w:rsidTr="00141BA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D63880" w:rsidRDefault="00D63880" w:rsidP="00141BA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D63880" w:rsidRPr="0094396C" w:rsidRDefault="00D63880" w:rsidP="00141B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D63880" w:rsidRPr="00335D3D" w:rsidRDefault="00D63880" w:rsidP="0014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44,50 Kč</w:t>
            </w:r>
          </w:p>
        </w:tc>
      </w:tr>
      <w:tr w:rsidR="00D63880" w:rsidTr="00141BA9">
        <w:trPr>
          <w:trHeight w:val="397"/>
        </w:trPr>
        <w:tc>
          <w:tcPr>
            <w:tcW w:w="9109" w:type="dxa"/>
            <w:gridSpan w:val="3"/>
            <w:tcBorders>
              <w:bottom w:val="single" w:sz="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D63880" w:rsidRDefault="00D63880" w:rsidP="00141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Nákup Hany (č. 3)</w:t>
            </w:r>
          </w:p>
        </w:tc>
      </w:tr>
      <w:tr w:rsidR="00D63880" w:rsidTr="00141BA9">
        <w:trPr>
          <w:trHeight w:val="454"/>
        </w:trPr>
        <w:tc>
          <w:tcPr>
            <w:tcW w:w="4718" w:type="dxa"/>
            <w:vMerge w:val="restart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63880" w:rsidRDefault="00D63880" w:rsidP="00141BA9">
            <w:pPr>
              <w:rPr>
                <w:sz w:val="28"/>
                <w:szCs w:val="28"/>
              </w:rPr>
            </w:pP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14375" cy="655305"/>
                  <wp:effectExtent l="19050" t="0" r="9525" b="0"/>
                  <wp:docPr id="418" name="obrázek 4" descr="C:\Users\mbenedova\AppData\Local\Microsoft\Windows\Temporary Internet Files\Content.IE5\DNN2WEBW\MC9004119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benedova\AppData\Local\Microsoft\Windows\Temporary Internet Files\Content.IE5\DNN2WEBW\MC9004119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486" cy="6563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14375" cy="655305"/>
                  <wp:effectExtent l="19050" t="0" r="9525" b="0"/>
                  <wp:docPr id="419" name="obrázek 4" descr="C:\Users\mbenedova\AppData\Local\Microsoft\Windows\Temporary Internet Files\Content.IE5\DNN2WEBW\MC9004119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benedova\AppData\Local\Microsoft\Windows\Temporary Internet Files\Content.IE5\DNN2WEBW\MC9004119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486" cy="6563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42925" cy="714375"/>
                  <wp:effectExtent l="0" t="0" r="9525" b="0"/>
                  <wp:docPr id="420" name="obrázek 2" descr="C:\Users\mbenedova\AppData\Local\Microsoft\Windows\Temporary Internet Files\Content.IE5\BH2YY3PZ\MC9002153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benedova\AppData\Local\Microsoft\Windows\Temporary Internet Files\Content.IE5\BH2YY3PZ\MC9002153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652" cy="7192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63930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42925" cy="714375"/>
                  <wp:effectExtent l="0" t="0" r="9525" b="0"/>
                  <wp:docPr id="421" name="obrázek 2" descr="C:\Users\mbenedova\AppData\Local\Microsoft\Windows\Temporary Internet Files\Content.IE5\BH2YY3PZ\MC9002153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benedova\AppData\Local\Microsoft\Windows\Temporary Internet Files\Content.IE5\BH2YY3PZ\MC9002153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652" cy="7192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D63880" w:rsidRPr="0094396C" w:rsidRDefault="00D63880" w:rsidP="00141B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Výraz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D63880" w:rsidRPr="00335D3D" w:rsidRDefault="00D63880" w:rsidP="0014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2g + 2h</w:t>
            </w:r>
          </w:p>
        </w:tc>
      </w:tr>
      <w:tr w:rsidR="00D63880" w:rsidTr="00141BA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D63880" w:rsidRDefault="00D63880" w:rsidP="00141BA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D63880" w:rsidRPr="0094396C" w:rsidRDefault="00D63880" w:rsidP="00141B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Dosazení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D63880" w:rsidRPr="00335D3D" w:rsidRDefault="00D63880" w:rsidP="0014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  <w:r w:rsidRPr="00335D3D">
              <w:rPr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8 + 2 </w:t>
            </w:r>
            <w:r w:rsidRPr="00335D3D">
              <w:rPr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8</w:t>
            </w:r>
          </w:p>
        </w:tc>
      </w:tr>
      <w:tr w:rsidR="00D63880" w:rsidTr="00141BA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D63880" w:rsidRDefault="00D63880" w:rsidP="00141BA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D63880" w:rsidRPr="0094396C" w:rsidRDefault="00D63880" w:rsidP="00141B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D63880" w:rsidRPr="00335D3D" w:rsidRDefault="00D63880" w:rsidP="0014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32,- Kč</w:t>
            </w:r>
          </w:p>
        </w:tc>
      </w:tr>
    </w:tbl>
    <w:p w:rsidR="00D63880" w:rsidRPr="00701CF9" w:rsidRDefault="00D63880" w:rsidP="00D63880">
      <w:pPr>
        <w:pStyle w:val="Odstavecseseznamem"/>
        <w:numPr>
          <w:ilvl w:val="0"/>
          <w:numId w:val="13"/>
        </w:numPr>
        <w:spacing w:line="276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Kolik zaplatím, pokud si koupím nákup č. 1 a nákup č. 2? Zapište nákup výrazem s proměnnou a dosaďte uvedené ceny. Určete hodnotu výrazu.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8363"/>
      </w:tblGrid>
      <w:tr w:rsidR="00D63880" w:rsidRPr="008E0175" w:rsidTr="00141BA9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D63880" w:rsidRPr="008E0175" w:rsidRDefault="00D63880" w:rsidP="00141BA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D63880" w:rsidRPr="00701CF9" w:rsidRDefault="00D63880" w:rsidP="00141BA9">
            <w:pPr>
              <w:cnfStyle w:val="100000000000"/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>(</w:t>
            </w:r>
            <w:r w:rsidRPr="00701CF9"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>2j + g + b</w:t>
            </w:r>
            <w:r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>)</w:t>
            </w:r>
            <w:r w:rsidRPr="00701CF9"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+ </w:t>
            </w:r>
            <w:r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>(</w:t>
            </w:r>
            <w:r w:rsidRPr="00701CF9"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>c + b + 2l</w:t>
            </w:r>
            <w:r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>)</w:t>
            </w:r>
            <w:r w:rsidRPr="00701CF9"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= </w:t>
            </w:r>
            <w:r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>(</w:t>
            </w:r>
            <w:r w:rsidRPr="00701CF9"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>2 ∙ 11 + 8 + 6,50</w:t>
            </w:r>
            <w:r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>)</w:t>
            </w:r>
            <w:r w:rsidRPr="00701CF9"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+ </w:t>
            </w:r>
            <w:r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>(</w:t>
            </w:r>
            <w:r w:rsidRPr="00701CF9"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>10 + 6,50 + 2 ∙ 14</w:t>
            </w:r>
            <w:r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>)</w:t>
            </w:r>
            <w:r w:rsidRPr="00701CF9"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= </w:t>
            </w:r>
          </w:p>
        </w:tc>
      </w:tr>
      <w:tr w:rsidR="00D63880" w:rsidRPr="008E0175" w:rsidTr="00141BA9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D63880" w:rsidRPr="008E0175" w:rsidRDefault="00D63880" w:rsidP="00141BA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63880" w:rsidRPr="00701CF9" w:rsidRDefault="00D63880" w:rsidP="00141BA9">
            <w:pPr>
              <w:cnfStyle w:val="000000100000"/>
              <w:rPr>
                <w:rFonts w:asciiTheme="minorHAnsi" w:eastAsiaTheme="minorHAnsi" w:hAnsiTheme="minorHAnsi"/>
                <w:sz w:val="28"/>
                <w:szCs w:val="28"/>
                <w:lang w:eastAsia="en-US" w:bidi="en-US"/>
              </w:rPr>
            </w:pPr>
            <w:r>
              <w:rPr>
                <w:rFonts w:asciiTheme="minorHAnsi" w:eastAsiaTheme="minorHAnsi" w:hAnsiTheme="minorHAnsi"/>
                <w:sz w:val="28"/>
                <w:szCs w:val="28"/>
                <w:lang w:eastAsia="en-US" w:bidi="en-US"/>
              </w:rPr>
              <w:t>36,50 + 44,50 = 81</w:t>
            </w:r>
          </w:p>
        </w:tc>
      </w:tr>
      <w:tr w:rsidR="00D63880" w:rsidRPr="008E0175" w:rsidTr="00141BA9">
        <w:trPr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D63880" w:rsidRPr="008E0175" w:rsidRDefault="00D63880" w:rsidP="00141BA9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D63880" w:rsidRPr="008E0175" w:rsidRDefault="00D63880" w:rsidP="00141BA9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Zaplatím         </w:t>
            </w:r>
            <w:r w:rsidRPr="00701CF9">
              <w:rPr>
                <w:rFonts w:asciiTheme="minorHAnsi" w:eastAsiaTheme="minorHAnsi" w:hAnsiTheme="minorHAnsi"/>
                <w:sz w:val="28"/>
                <w:szCs w:val="28"/>
                <w:lang w:eastAsia="en-US" w:bidi="en-US"/>
              </w:rPr>
              <w:t>81</w:t>
            </w:r>
            <w:proofErr w:type="gramEnd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          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D63880" w:rsidRPr="008E0175" w:rsidRDefault="00D63880" w:rsidP="00D63880">
      <w:pPr>
        <w:pStyle w:val="Odstavecseseznamem"/>
        <w:numPr>
          <w:ilvl w:val="0"/>
          <w:numId w:val="13"/>
        </w:numPr>
        <w:spacing w:line="276" w:lineRule="auto"/>
        <w:ind w:left="284" w:hanging="284"/>
        <w:jc w:val="both"/>
        <w:rPr>
          <w:sz w:val="28"/>
        </w:rPr>
      </w:pPr>
      <w:r>
        <w:rPr>
          <w:sz w:val="28"/>
          <w:szCs w:val="28"/>
        </w:rPr>
        <w:t>Kolik zaplatím, pokud si koupím nákup č. 2, ale dostanu slevu v hodnotě nákupu č. 3? Zapište výrazem s proměnnou, dosaďte, určete hodnotu výrazu.</w:t>
      </w:r>
      <w:r w:rsidRPr="008E0175">
        <w:rPr>
          <w:sz w:val="28"/>
        </w:rPr>
        <w:t xml:space="preserve"> 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8363"/>
      </w:tblGrid>
      <w:tr w:rsidR="00D63880" w:rsidRPr="008E0175" w:rsidTr="00141BA9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D63880" w:rsidRPr="008E0175" w:rsidRDefault="00D63880" w:rsidP="00141BA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D63880" w:rsidRPr="00701CF9" w:rsidRDefault="00D63880" w:rsidP="00141BA9">
            <w:pPr>
              <w:cnfStyle w:val="100000000000"/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 w:rsidRPr="00701CF9"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(c + b + 2l) - (2g + 2h) = </w:t>
            </w:r>
            <w:r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>(</w:t>
            </w:r>
            <w:r w:rsidRPr="00701CF9"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>10 + 6,50 + 2 ∙ 14</w:t>
            </w:r>
            <w:r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>) - (</w:t>
            </w:r>
            <w:r w:rsidRPr="00701CF9"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>2 ∙ 8 + 2 ∙ 8</w:t>
            </w:r>
            <w:r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) = </w:t>
            </w:r>
          </w:p>
        </w:tc>
      </w:tr>
      <w:tr w:rsidR="00D63880" w:rsidRPr="008E0175" w:rsidTr="00141BA9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D63880" w:rsidRPr="008E0175" w:rsidRDefault="00D63880" w:rsidP="00141BA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63880" w:rsidRPr="00701CF9" w:rsidRDefault="00D63880" w:rsidP="00141BA9">
            <w:pPr>
              <w:cnfStyle w:val="000000100000"/>
              <w:rPr>
                <w:rFonts w:asciiTheme="minorHAnsi" w:eastAsiaTheme="minorHAnsi" w:hAnsiTheme="minorHAnsi"/>
                <w:sz w:val="28"/>
                <w:szCs w:val="28"/>
                <w:lang w:eastAsia="en-US" w:bidi="en-US"/>
              </w:rPr>
            </w:pPr>
            <w:r w:rsidRPr="00701CF9">
              <w:rPr>
                <w:rFonts w:asciiTheme="minorHAnsi" w:eastAsiaTheme="minorHAnsi" w:hAnsiTheme="minorHAnsi"/>
                <w:sz w:val="28"/>
                <w:szCs w:val="28"/>
                <w:lang w:eastAsia="en-US" w:bidi="en-US"/>
              </w:rPr>
              <w:t>44,50 - 32 = 12,50</w:t>
            </w:r>
          </w:p>
        </w:tc>
      </w:tr>
      <w:tr w:rsidR="00D63880" w:rsidRPr="008E0175" w:rsidTr="00141BA9">
        <w:trPr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D63880" w:rsidRPr="008E0175" w:rsidRDefault="00D63880" w:rsidP="00141BA9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D63880" w:rsidRPr="008E0175" w:rsidRDefault="00D63880" w:rsidP="00141BA9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Zaplatím          </w:t>
            </w:r>
            <w:r w:rsidRPr="00701CF9">
              <w:rPr>
                <w:rFonts w:asciiTheme="minorHAnsi" w:eastAsiaTheme="minorHAnsi" w:hAnsiTheme="minorHAnsi"/>
                <w:sz w:val="28"/>
                <w:szCs w:val="28"/>
                <w:lang w:eastAsia="en-US" w:bidi="en-US"/>
              </w:rPr>
              <w:t xml:space="preserve"> </w:t>
            </w:r>
            <w:r>
              <w:rPr>
                <w:rFonts w:asciiTheme="minorHAnsi" w:eastAsiaTheme="minorHAnsi" w:hAnsiTheme="minorHAnsi"/>
                <w:sz w:val="28"/>
                <w:szCs w:val="28"/>
                <w:lang w:eastAsia="en-US" w:bidi="en-US"/>
              </w:rPr>
              <w:t>12,50</w:t>
            </w:r>
            <w:proofErr w:type="gramEnd"/>
            <w:r w:rsidRPr="00701CF9">
              <w:rPr>
                <w:rFonts w:asciiTheme="minorHAnsi" w:eastAsiaTheme="minorHAnsi" w:hAnsiTheme="minorHAnsi"/>
                <w:sz w:val="28"/>
                <w:szCs w:val="28"/>
                <w:lang w:eastAsia="en-US" w:bidi="en-US"/>
              </w:rPr>
              <w:t xml:space="preserve">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        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D63880" w:rsidRPr="008E0175" w:rsidRDefault="00D63880" w:rsidP="00D63880">
      <w:pPr>
        <w:pStyle w:val="Odstavecseseznamem"/>
        <w:numPr>
          <w:ilvl w:val="0"/>
          <w:numId w:val="14"/>
        </w:numPr>
        <w:spacing w:line="276" w:lineRule="auto"/>
        <w:ind w:left="283" w:hanging="425"/>
        <w:rPr>
          <w:sz w:val="36"/>
        </w:rPr>
      </w:pPr>
      <w:r>
        <w:rPr>
          <w:sz w:val="28"/>
          <w:szCs w:val="28"/>
        </w:rPr>
        <w:t>Kolik zaplatím, pokud si koupím všechny tři nákupy? Zapište výrazem s proměnnou, dosaďte a určete hodnotu výrazu.</w:t>
      </w:r>
      <w:r w:rsidRPr="008E0175">
        <w:rPr>
          <w:sz w:val="36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8363"/>
      </w:tblGrid>
      <w:tr w:rsidR="00D63880" w:rsidRPr="008E0175" w:rsidTr="00141BA9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D63880" w:rsidRPr="008E0175" w:rsidRDefault="00D63880" w:rsidP="00141BA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D63880" w:rsidRPr="00701CF9" w:rsidRDefault="00D63880" w:rsidP="00141BA9">
            <w:pPr>
              <w:cnfStyle w:val="100000000000"/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 w:rsidRPr="00701CF9"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(2j + g + b) + (c + b + 2l) + (2g + 2h) = (2 ∙ 11 + 8 + 6,50) + (10 + 6,50 + </w:t>
            </w:r>
          </w:p>
        </w:tc>
      </w:tr>
      <w:tr w:rsidR="00D63880" w:rsidRPr="008E0175" w:rsidTr="00141BA9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D63880" w:rsidRPr="008E0175" w:rsidRDefault="00D63880" w:rsidP="00141BA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63880" w:rsidRPr="00701CF9" w:rsidRDefault="00D63880" w:rsidP="00141BA9">
            <w:pPr>
              <w:cnfStyle w:val="000000100000"/>
              <w:rPr>
                <w:rFonts w:asciiTheme="minorHAnsi" w:eastAsiaTheme="minorHAnsi" w:hAnsiTheme="minorHAnsi"/>
                <w:sz w:val="28"/>
                <w:szCs w:val="28"/>
                <w:lang w:eastAsia="en-US" w:bidi="en-US"/>
              </w:rPr>
            </w:pPr>
            <w:r w:rsidRPr="00701CF9">
              <w:rPr>
                <w:rFonts w:asciiTheme="minorHAnsi" w:eastAsiaTheme="minorHAnsi" w:hAnsiTheme="minorHAnsi"/>
                <w:sz w:val="28"/>
                <w:szCs w:val="28"/>
                <w:lang w:eastAsia="en-US" w:bidi="en-US"/>
              </w:rPr>
              <w:t>2 ∙ 14) + (2 ∙ 8 + 2 ∙ 8) = 36,50 + 44,50 + 32 = 113</w:t>
            </w:r>
          </w:p>
        </w:tc>
      </w:tr>
      <w:tr w:rsidR="00D63880" w:rsidRPr="008E0175" w:rsidTr="00141BA9">
        <w:trPr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D63880" w:rsidRPr="008E0175" w:rsidRDefault="00D63880" w:rsidP="00141BA9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D63880" w:rsidRPr="008E0175" w:rsidRDefault="00D63880" w:rsidP="00141BA9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Zaplatím    </w:t>
            </w:r>
            <w:r w:rsidRPr="00701CF9">
              <w:rPr>
                <w:rFonts w:asciiTheme="minorHAnsi" w:eastAsiaTheme="minorHAnsi" w:hAnsiTheme="minorHAnsi"/>
                <w:sz w:val="28"/>
                <w:szCs w:val="28"/>
                <w:lang w:eastAsia="en-US" w:bidi="en-US"/>
              </w:rPr>
              <w:t xml:space="preserve">       </w:t>
            </w:r>
            <w:r>
              <w:rPr>
                <w:rFonts w:asciiTheme="minorHAnsi" w:eastAsiaTheme="minorHAnsi" w:hAnsiTheme="minorHAnsi"/>
                <w:sz w:val="28"/>
                <w:szCs w:val="28"/>
                <w:lang w:eastAsia="en-US" w:bidi="en-US"/>
              </w:rPr>
              <w:t>113</w:t>
            </w:r>
            <w:proofErr w:type="gramEnd"/>
            <w:r w:rsidRPr="00701CF9">
              <w:rPr>
                <w:rFonts w:asciiTheme="minorHAnsi" w:eastAsiaTheme="minorHAnsi" w:hAnsiTheme="minorHAnsi"/>
                <w:sz w:val="28"/>
                <w:szCs w:val="28"/>
                <w:lang w:eastAsia="en-US" w:bidi="en-US"/>
              </w:rPr>
              <w:t xml:space="preserve"> 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 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EA7CA0" w:rsidRDefault="00EA7CA0" w:rsidP="007377D6">
      <w:pPr>
        <w:spacing w:after="200" w:line="276" w:lineRule="auto"/>
        <w:sectPr w:rsidR="00EA7CA0" w:rsidSect="00B676A2">
          <w:headerReference w:type="default" r:id="rId17"/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7D174F" w:rsidRDefault="007D174F" w:rsidP="007D174F">
      <w:pPr>
        <w:spacing w:after="200" w:line="276" w:lineRule="auto"/>
      </w:pPr>
      <w:r>
        <w:t xml:space="preserve">1. MICROSOFT. </w:t>
      </w:r>
      <w:r>
        <w:rPr>
          <w:i/>
          <w:iCs/>
        </w:rPr>
        <w:t>Klipart - Office.</w:t>
      </w:r>
      <w:proofErr w:type="spellStart"/>
      <w:r>
        <w:rPr>
          <w:i/>
          <w:iCs/>
        </w:rPr>
        <w:t>com</w:t>
      </w:r>
      <w:proofErr w:type="spellEnd"/>
      <w:r>
        <w:t xml:space="preserve"> [online]. [cit. </w:t>
      </w:r>
      <w:proofErr w:type="gramStart"/>
      <w:r>
        <w:t>13.10.2013</w:t>
      </w:r>
      <w:proofErr w:type="gramEnd"/>
      <w:r>
        <w:t xml:space="preserve">]. Dostupný na WWW: </w:t>
      </w:r>
      <w:r w:rsidRPr="00E75E19">
        <w:t>http://office.microsoft.com/cs-cz/images/results.aspx?qu=s%C3%A1%C4%8Dek&amp;ex=1#ai:MC900305043|</w:t>
      </w:r>
    </w:p>
    <w:p w:rsidR="007D174F" w:rsidRDefault="007D174F" w:rsidP="007D174F">
      <w:pPr>
        <w:spacing w:after="200" w:line="276" w:lineRule="auto"/>
      </w:pPr>
      <w:r>
        <w:t xml:space="preserve">2. MICROSOFT. </w:t>
      </w:r>
      <w:r>
        <w:rPr>
          <w:i/>
          <w:iCs/>
        </w:rPr>
        <w:t>Klipart - Office.</w:t>
      </w:r>
      <w:proofErr w:type="spellStart"/>
      <w:r>
        <w:rPr>
          <w:i/>
          <w:iCs/>
        </w:rPr>
        <w:t>com</w:t>
      </w:r>
      <w:proofErr w:type="spellEnd"/>
      <w:r>
        <w:t xml:space="preserve"> [online]. [cit. </w:t>
      </w:r>
      <w:proofErr w:type="gramStart"/>
      <w:r>
        <w:t>13.10.2013</w:t>
      </w:r>
      <w:proofErr w:type="gramEnd"/>
      <w:r>
        <w:t xml:space="preserve">]. Dostupný na WWW: </w:t>
      </w:r>
      <w:r w:rsidRPr="00A259B5">
        <w:t>http://office.microsoft.com/cs-cz/images/results.aspx?qu=jablko&amp;ex=1#ai:MC900436911|</w:t>
      </w:r>
    </w:p>
    <w:p w:rsidR="007D174F" w:rsidRDefault="007D174F" w:rsidP="007D174F">
      <w:pPr>
        <w:spacing w:after="200" w:line="276" w:lineRule="auto"/>
      </w:pPr>
      <w:r>
        <w:t xml:space="preserve">3. MICROSOFT. </w:t>
      </w:r>
      <w:r>
        <w:rPr>
          <w:i/>
          <w:iCs/>
        </w:rPr>
        <w:t>Klipart - Office.</w:t>
      </w:r>
      <w:proofErr w:type="spellStart"/>
      <w:r>
        <w:rPr>
          <w:i/>
          <w:iCs/>
        </w:rPr>
        <w:t>com</w:t>
      </w:r>
      <w:proofErr w:type="spellEnd"/>
      <w:r>
        <w:t xml:space="preserve"> [online]. [cit. </w:t>
      </w:r>
      <w:proofErr w:type="gramStart"/>
      <w:r>
        <w:t>13.10.2013</w:t>
      </w:r>
      <w:proofErr w:type="gramEnd"/>
      <w:r>
        <w:t xml:space="preserve">]. Dostupný na WWW: </w:t>
      </w:r>
      <w:r w:rsidRPr="00E75E19">
        <w:t>http://office.microsoft.com/cs-cz/images/results.aspx?qu=hru%C5%A1ka&amp;ex=1#ai:MC900293834|</w:t>
      </w:r>
    </w:p>
    <w:p w:rsidR="007D174F" w:rsidRDefault="007D174F" w:rsidP="007D174F">
      <w:pPr>
        <w:spacing w:after="200" w:line="276" w:lineRule="auto"/>
      </w:pPr>
      <w:r>
        <w:t xml:space="preserve">4. MICROSOFT. </w:t>
      </w:r>
      <w:r>
        <w:rPr>
          <w:i/>
          <w:iCs/>
        </w:rPr>
        <w:t>Klipart - Office.</w:t>
      </w:r>
      <w:proofErr w:type="spellStart"/>
      <w:r>
        <w:rPr>
          <w:i/>
          <w:iCs/>
        </w:rPr>
        <w:t>com</w:t>
      </w:r>
      <w:proofErr w:type="spellEnd"/>
      <w:r>
        <w:t xml:space="preserve"> [online]. [cit. </w:t>
      </w:r>
      <w:proofErr w:type="gramStart"/>
      <w:r>
        <w:t>13.10.2013</w:t>
      </w:r>
      <w:proofErr w:type="gramEnd"/>
      <w:r>
        <w:t xml:space="preserve">]. Dostupný na WWW: </w:t>
      </w:r>
      <w:r w:rsidRPr="00A259B5">
        <w:t>http://office.microsoft.com/cs-cz/images/results.aspx?qu=bageta&amp;ex=1#ai:MC900325378|</w:t>
      </w:r>
    </w:p>
    <w:p w:rsidR="007D174F" w:rsidRDefault="007D174F" w:rsidP="007D174F">
      <w:pPr>
        <w:spacing w:after="200" w:line="276" w:lineRule="auto"/>
      </w:pPr>
      <w:r>
        <w:t xml:space="preserve">5. MICROSOFT. </w:t>
      </w:r>
      <w:r>
        <w:rPr>
          <w:i/>
          <w:iCs/>
        </w:rPr>
        <w:t>Klipart - Office.</w:t>
      </w:r>
      <w:proofErr w:type="spellStart"/>
      <w:r>
        <w:rPr>
          <w:i/>
          <w:iCs/>
        </w:rPr>
        <w:t>com</w:t>
      </w:r>
      <w:proofErr w:type="spellEnd"/>
      <w:r>
        <w:t xml:space="preserve"> [online]. [cit. </w:t>
      </w:r>
      <w:proofErr w:type="gramStart"/>
      <w:r>
        <w:t>13.10.2013</w:t>
      </w:r>
      <w:proofErr w:type="gramEnd"/>
      <w:r>
        <w:t xml:space="preserve">]. Dostupný na WWW: </w:t>
      </w:r>
      <w:r w:rsidRPr="00A259B5">
        <w:t>http://office.microsoft.com/cs-cz/images/results.aspx?qu=jogurt&amp;ex=1#ai:MC900411900|</w:t>
      </w:r>
    </w:p>
    <w:p w:rsidR="007D174F" w:rsidRDefault="007D174F" w:rsidP="007D174F">
      <w:pPr>
        <w:spacing w:after="200" w:line="276" w:lineRule="auto"/>
        <w:rPr>
          <w:rFonts w:ascii="Times New Roman" w:hAnsi="Times New Roman"/>
        </w:rPr>
      </w:pPr>
      <w:r>
        <w:t xml:space="preserve">6. MICROSOFT. </w:t>
      </w:r>
      <w:r>
        <w:rPr>
          <w:i/>
          <w:iCs/>
        </w:rPr>
        <w:t>Klipart - Office.</w:t>
      </w:r>
      <w:proofErr w:type="spellStart"/>
      <w:r>
        <w:rPr>
          <w:i/>
          <w:iCs/>
        </w:rPr>
        <w:t>com</w:t>
      </w:r>
      <w:proofErr w:type="spellEnd"/>
      <w:r>
        <w:t xml:space="preserve"> [online]. [cit. </w:t>
      </w:r>
      <w:proofErr w:type="gramStart"/>
      <w:r>
        <w:t>13.10.2013</w:t>
      </w:r>
      <w:proofErr w:type="gramEnd"/>
      <w:r>
        <w:t xml:space="preserve">]. Dostupný na WWW: </w:t>
      </w:r>
      <w:r w:rsidRPr="00FA5562">
        <w:rPr>
          <w:rFonts w:ascii="Times New Roman" w:hAnsi="Times New Roman"/>
        </w:rPr>
        <w:t>http://office.microsoft.com/cs-cz/images/results.aspx?qu=krabice+ml%C3%A9ka&amp;ex=1#ai:MC900379759|</w:t>
      </w: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Pr="00E87EB5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sectPr w:rsidR="00ED6A09" w:rsidRPr="00E87EB5" w:rsidSect="00B676A2">
      <w:headerReference w:type="default" r:id="rId18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6" w:rsidRDefault="007377D6" w:rsidP="00BE2135">
      <w:r>
        <w:separator/>
      </w:r>
    </w:p>
  </w:endnote>
  <w:endnote w:type="continuationSeparator" w:id="0">
    <w:p w:rsidR="007377D6" w:rsidRDefault="007377D6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6" w:rsidRDefault="007377D6" w:rsidP="00BE2135">
      <w:r>
        <w:separator/>
      </w:r>
    </w:p>
  </w:footnote>
  <w:footnote w:type="continuationSeparator" w:id="0">
    <w:p w:rsidR="007377D6" w:rsidRDefault="007377D6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FB0" w:rsidRDefault="00C96C75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4202395"/>
        <w:placeholder>
          <w:docPart w:val="BCBAD351877744B1AF2DCED4454D6E1A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5253E1">
          <w:rPr>
            <w:rFonts w:asciiTheme="majorHAnsi" w:eastAsiaTheme="majorEastAsia" w:hAnsiTheme="majorHAnsi" w:cstheme="majorBidi"/>
            <w:sz w:val="32"/>
            <w:szCs w:val="32"/>
          </w:rPr>
          <w:t>Úpravy</w:t>
        </w:r>
        <w:r w:rsidR="00541404">
          <w:rPr>
            <w:rFonts w:asciiTheme="majorHAnsi" w:eastAsiaTheme="majorEastAsia" w:hAnsiTheme="majorHAnsi" w:cstheme="majorBidi"/>
            <w:sz w:val="32"/>
            <w:szCs w:val="32"/>
          </w:rPr>
          <w:t xml:space="preserve"> výr</w:t>
        </w:r>
        <w:r w:rsidR="00381A03">
          <w:rPr>
            <w:rFonts w:asciiTheme="majorHAnsi" w:eastAsiaTheme="majorEastAsia" w:hAnsiTheme="majorHAnsi" w:cstheme="majorBidi"/>
            <w:sz w:val="32"/>
            <w:szCs w:val="32"/>
          </w:rPr>
          <w:t>az</w:t>
        </w:r>
        <w:r w:rsidR="005253E1">
          <w:rPr>
            <w:rFonts w:asciiTheme="majorHAnsi" w:eastAsiaTheme="majorEastAsia" w:hAnsiTheme="majorHAnsi" w:cstheme="majorBidi"/>
            <w:sz w:val="32"/>
            <w:szCs w:val="32"/>
          </w:rPr>
          <w:t>ů</w:t>
        </w:r>
        <w:r w:rsidR="00381A03">
          <w:rPr>
            <w:rFonts w:asciiTheme="majorHAnsi" w:eastAsiaTheme="majorEastAsia" w:hAnsiTheme="majorHAnsi" w:cstheme="majorBidi"/>
            <w:sz w:val="32"/>
            <w:szCs w:val="32"/>
          </w:rPr>
          <w:t xml:space="preserve"> – pracovní list</w:t>
        </w:r>
      </w:sdtContent>
    </w:sdt>
    <w:r w:rsidR="00A14FB0">
      <w:rPr>
        <w:rFonts w:asciiTheme="majorHAnsi" w:eastAsiaTheme="majorEastAsia" w:hAnsiTheme="majorHAnsi" w:cstheme="majorBidi"/>
        <w:sz w:val="32"/>
        <w:szCs w:val="32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80E" w:rsidRDefault="00C96C75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5440603"/>
        <w:placeholder>
          <w:docPart w:val="4CCDA9FF7E7E4BF88AE0AAF4076AE3E8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5253E1">
          <w:rPr>
            <w:rFonts w:asciiTheme="majorHAnsi" w:eastAsiaTheme="majorEastAsia" w:hAnsiTheme="majorHAnsi" w:cstheme="majorBidi"/>
            <w:sz w:val="32"/>
            <w:szCs w:val="32"/>
          </w:rPr>
          <w:t>Úpravy výrazů – pracovní list</w:t>
        </w:r>
      </w:sdtContent>
    </w:sdt>
    <w:r w:rsidR="0016680E">
      <w:rPr>
        <w:rFonts w:asciiTheme="majorHAnsi" w:eastAsiaTheme="majorEastAsia" w:hAnsiTheme="majorHAnsi" w:cstheme="majorBidi"/>
        <w:sz w:val="32"/>
        <w:szCs w:val="32"/>
      </w:rPr>
      <w:t xml:space="preserve"> - řešení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404" w:rsidRDefault="00C96C75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4963931"/>
        <w:placeholder>
          <w:docPart w:val="08D3B781F61A4AB38133A9DD60100785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5253E1">
          <w:rPr>
            <w:rFonts w:asciiTheme="majorHAnsi" w:eastAsiaTheme="majorEastAsia" w:hAnsiTheme="majorHAnsi" w:cstheme="majorBidi"/>
            <w:sz w:val="32"/>
            <w:szCs w:val="32"/>
          </w:rPr>
          <w:t>Úpravy výrazů – pracovní list</w:t>
        </w:r>
      </w:sdtContent>
    </w:sdt>
    <w:r w:rsidR="00541404">
      <w:rPr>
        <w:rFonts w:asciiTheme="majorHAnsi" w:eastAsiaTheme="majorEastAsia" w:hAnsiTheme="majorHAnsi" w:cstheme="majorBidi"/>
        <w:sz w:val="32"/>
        <w:szCs w:val="32"/>
      </w:rPr>
      <w:t xml:space="preserve"> </w:t>
    </w:r>
    <w:r w:rsidR="0016680E">
      <w:rPr>
        <w:rFonts w:asciiTheme="majorHAnsi" w:eastAsiaTheme="majorEastAsia" w:hAnsiTheme="majorHAnsi" w:cstheme="majorBidi"/>
        <w:sz w:val="32"/>
        <w:szCs w:val="32"/>
      </w:rPr>
      <w:t>- zdroje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96043"/>
    <w:multiLevelType w:val="hybridMultilevel"/>
    <w:tmpl w:val="87A65C46"/>
    <w:lvl w:ilvl="0" w:tplc="BECE703C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C43C8"/>
    <w:multiLevelType w:val="hybridMultilevel"/>
    <w:tmpl w:val="B20E7A2A"/>
    <w:lvl w:ilvl="0" w:tplc="F79A50BA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85C3CCD"/>
    <w:multiLevelType w:val="hybridMultilevel"/>
    <w:tmpl w:val="87A65C46"/>
    <w:lvl w:ilvl="0" w:tplc="BECE703C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1A45CA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4771A6D"/>
    <w:multiLevelType w:val="hybridMultilevel"/>
    <w:tmpl w:val="DA626232"/>
    <w:lvl w:ilvl="0" w:tplc="504A9D04">
      <w:start w:val="10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F71FCE"/>
    <w:multiLevelType w:val="hybridMultilevel"/>
    <w:tmpl w:val="B20E7A2A"/>
    <w:lvl w:ilvl="0" w:tplc="F79A50BA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4B623743"/>
    <w:multiLevelType w:val="hybridMultilevel"/>
    <w:tmpl w:val="7DD6EBC2"/>
    <w:lvl w:ilvl="0" w:tplc="BED236DA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B767C4"/>
    <w:multiLevelType w:val="hybridMultilevel"/>
    <w:tmpl w:val="6FC0894A"/>
    <w:lvl w:ilvl="0" w:tplc="1DC8CA66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FE76B7"/>
    <w:multiLevelType w:val="hybridMultilevel"/>
    <w:tmpl w:val="769CCF78"/>
    <w:lvl w:ilvl="0" w:tplc="BDBA3E4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3B7170"/>
    <w:multiLevelType w:val="hybridMultilevel"/>
    <w:tmpl w:val="3628FA62"/>
    <w:lvl w:ilvl="0" w:tplc="554009E4">
      <w:start w:val="7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093917"/>
    <w:multiLevelType w:val="hybridMultilevel"/>
    <w:tmpl w:val="6FC0894A"/>
    <w:lvl w:ilvl="0" w:tplc="1DC8CA66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7750B0"/>
    <w:multiLevelType w:val="hybridMultilevel"/>
    <w:tmpl w:val="8A6A7110"/>
    <w:lvl w:ilvl="0" w:tplc="14C055E0">
      <w:start w:val="10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2"/>
  </w:num>
  <w:num w:numId="5">
    <w:abstractNumId w:val="3"/>
  </w:num>
  <w:num w:numId="6">
    <w:abstractNumId w:val="6"/>
  </w:num>
  <w:num w:numId="7">
    <w:abstractNumId w:val="9"/>
  </w:num>
  <w:num w:numId="8">
    <w:abstractNumId w:val="0"/>
  </w:num>
  <w:num w:numId="9">
    <w:abstractNumId w:val="1"/>
  </w:num>
  <w:num w:numId="10">
    <w:abstractNumId w:val="10"/>
  </w:num>
  <w:num w:numId="11">
    <w:abstractNumId w:val="13"/>
  </w:num>
  <w:num w:numId="12">
    <w:abstractNumId w:val="8"/>
  </w:num>
  <w:num w:numId="13">
    <w:abstractNumId w:val="1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18433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63276"/>
    <w:rsid w:val="00033D96"/>
    <w:rsid w:val="00056556"/>
    <w:rsid w:val="00094D5F"/>
    <w:rsid w:val="000B7F7B"/>
    <w:rsid w:val="000D02E4"/>
    <w:rsid w:val="000F5B7E"/>
    <w:rsid w:val="001605C2"/>
    <w:rsid w:val="00164A54"/>
    <w:rsid w:val="0016680E"/>
    <w:rsid w:val="001A1C01"/>
    <w:rsid w:val="001F407D"/>
    <w:rsid w:val="00233418"/>
    <w:rsid w:val="00264BB8"/>
    <w:rsid w:val="0026555B"/>
    <w:rsid w:val="002C3578"/>
    <w:rsid w:val="00356A50"/>
    <w:rsid w:val="00381A03"/>
    <w:rsid w:val="003A6FB7"/>
    <w:rsid w:val="004E525A"/>
    <w:rsid w:val="004F0584"/>
    <w:rsid w:val="00505DB0"/>
    <w:rsid w:val="005253E1"/>
    <w:rsid w:val="00525E51"/>
    <w:rsid w:val="00541404"/>
    <w:rsid w:val="00590DEA"/>
    <w:rsid w:val="005D634B"/>
    <w:rsid w:val="00606F48"/>
    <w:rsid w:val="0061215B"/>
    <w:rsid w:val="006C31D1"/>
    <w:rsid w:val="006D493D"/>
    <w:rsid w:val="006E5592"/>
    <w:rsid w:val="007057E2"/>
    <w:rsid w:val="007313D2"/>
    <w:rsid w:val="007377D6"/>
    <w:rsid w:val="007B10CD"/>
    <w:rsid w:val="007D174F"/>
    <w:rsid w:val="007D717B"/>
    <w:rsid w:val="00834945"/>
    <w:rsid w:val="008438E7"/>
    <w:rsid w:val="00844D3F"/>
    <w:rsid w:val="0086116F"/>
    <w:rsid w:val="00897DB2"/>
    <w:rsid w:val="008C3B09"/>
    <w:rsid w:val="00922F4A"/>
    <w:rsid w:val="0094142B"/>
    <w:rsid w:val="009669D2"/>
    <w:rsid w:val="009C727A"/>
    <w:rsid w:val="009D7B0E"/>
    <w:rsid w:val="00A0607F"/>
    <w:rsid w:val="00A14FB0"/>
    <w:rsid w:val="00A21300"/>
    <w:rsid w:val="00A30F59"/>
    <w:rsid w:val="00A606F2"/>
    <w:rsid w:val="00A63276"/>
    <w:rsid w:val="00A67EFE"/>
    <w:rsid w:val="00AB41B3"/>
    <w:rsid w:val="00AB4A10"/>
    <w:rsid w:val="00AE6D68"/>
    <w:rsid w:val="00B66BF6"/>
    <w:rsid w:val="00B676A2"/>
    <w:rsid w:val="00BB203B"/>
    <w:rsid w:val="00BC2D6E"/>
    <w:rsid w:val="00BE2135"/>
    <w:rsid w:val="00BE7A91"/>
    <w:rsid w:val="00C00DD6"/>
    <w:rsid w:val="00C124FE"/>
    <w:rsid w:val="00C30B45"/>
    <w:rsid w:val="00C35433"/>
    <w:rsid w:val="00C96C75"/>
    <w:rsid w:val="00D63880"/>
    <w:rsid w:val="00E05601"/>
    <w:rsid w:val="00E31ED3"/>
    <w:rsid w:val="00E8408E"/>
    <w:rsid w:val="00E87EB5"/>
    <w:rsid w:val="00EA7CA0"/>
    <w:rsid w:val="00EC0DE4"/>
    <w:rsid w:val="00ED6A09"/>
    <w:rsid w:val="00FA74E7"/>
    <w:rsid w:val="00FF6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  <w:style w:type="table" w:styleId="Stednmka1zvraznn5">
    <w:name w:val="Medium Grid 1 Accent 5"/>
    <w:basedOn w:val="Normlntabulka"/>
    <w:uiPriority w:val="67"/>
    <w:rsid w:val="00C124FE"/>
    <w:pPr>
      <w:spacing w:after="0" w:line="240" w:lineRule="auto"/>
    </w:pPr>
    <w:rPr>
      <w:rFonts w:ascii="Calibri" w:eastAsia="Calibri" w:hAnsi="Calibri"/>
      <w:sz w:val="20"/>
      <w:szCs w:val="20"/>
      <w:lang w:val="cs-CZ" w:eastAsia="cs-CZ" w:bidi="ar-SA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CBAD351877744B1AF2DCED4454D6E1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ED67144-5CFE-474C-AB1E-E4BC9D4CA510}"/>
      </w:docPartPr>
      <w:docPartBody>
        <w:p w:rsidR="00737108" w:rsidRDefault="007B4A14" w:rsidP="007B4A14">
          <w:pPr>
            <w:pStyle w:val="BCBAD351877744B1AF2DCED4454D6E1A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  <w:docPart>
      <w:docPartPr>
        <w:name w:val="08D3B781F61A4AB38133A9DD6010078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C091906-E264-490B-A7DB-AF5B62F60AE7}"/>
      </w:docPartPr>
      <w:docPartBody>
        <w:p w:rsidR="004B6E50" w:rsidRDefault="00737108" w:rsidP="00737108">
          <w:pPr>
            <w:pStyle w:val="08D3B781F61A4AB38133A9DD60100785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  <w:docPart>
      <w:docPartPr>
        <w:name w:val="4CCDA9FF7E7E4BF88AE0AAF4076AE3E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D2EE41-0336-45F8-9A88-3D70BE62A294}"/>
      </w:docPartPr>
      <w:docPartBody>
        <w:p w:rsidR="008C5520" w:rsidRDefault="004B6E50" w:rsidP="004B6E50">
          <w:pPr>
            <w:pStyle w:val="4CCDA9FF7E7E4BF88AE0AAF4076AE3E8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B3937"/>
    <w:rsid w:val="00074884"/>
    <w:rsid w:val="000C780E"/>
    <w:rsid w:val="002733EA"/>
    <w:rsid w:val="003D58B4"/>
    <w:rsid w:val="004571CF"/>
    <w:rsid w:val="004B6E50"/>
    <w:rsid w:val="00737108"/>
    <w:rsid w:val="007B4A14"/>
    <w:rsid w:val="008620F9"/>
    <w:rsid w:val="008C5520"/>
    <w:rsid w:val="00B55365"/>
    <w:rsid w:val="00BE5CCA"/>
    <w:rsid w:val="00C73781"/>
    <w:rsid w:val="00D04138"/>
    <w:rsid w:val="00FB3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37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9B62C18953B4437BBF4FDF25B0289B2">
    <w:name w:val="39B62C18953B4437BBF4FDF25B0289B2"/>
    <w:rsid w:val="00FB3937"/>
  </w:style>
  <w:style w:type="paragraph" w:customStyle="1" w:styleId="DA9E4F081EA14DEBB48E376B9CC86E82">
    <w:name w:val="DA9E4F081EA14DEBB48E376B9CC86E82"/>
    <w:rsid w:val="00FB3937"/>
  </w:style>
  <w:style w:type="paragraph" w:customStyle="1" w:styleId="7698D275EFFC47A78FC2924D037BED13">
    <w:name w:val="7698D275EFFC47A78FC2924D037BED13"/>
    <w:rsid w:val="00FB3937"/>
  </w:style>
  <w:style w:type="paragraph" w:customStyle="1" w:styleId="2143B6D49572403CAE698EACCBB19058">
    <w:name w:val="2143B6D49572403CAE698EACCBB19058"/>
    <w:rsid w:val="00C73781"/>
  </w:style>
  <w:style w:type="paragraph" w:customStyle="1" w:styleId="BCBAD351877744B1AF2DCED4454D6E1A">
    <w:name w:val="BCBAD351877744B1AF2DCED4454D6E1A"/>
    <w:rsid w:val="007B4A14"/>
  </w:style>
  <w:style w:type="paragraph" w:customStyle="1" w:styleId="735F5255B34D468EA6A606FD7B1B6C32">
    <w:name w:val="735F5255B34D468EA6A606FD7B1B6C32"/>
    <w:rsid w:val="007B4A14"/>
  </w:style>
  <w:style w:type="paragraph" w:customStyle="1" w:styleId="08D3B781F61A4AB38133A9DD60100785">
    <w:name w:val="08D3B781F61A4AB38133A9DD60100785"/>
    <w:rsid w:val="00737108"/>
  </w:style>
  <w:style w:type="paragraph" w:customStyle="1" w:styleId="F07FAA9580EF4EE5AE0FCD7C92ADE013">
    <w:name w:val="F07FAA9580EF4EE5AE0FCD7C92ADE013"/>
    <w:rsid w:val="004B6E50"/>
  </w:style>
  <w:style w:type="paragraph" w:customStyle="1" w:styleId="4CCDA9FF7E7E4BF88AE0AAF4076AE3E8">
    <w:name w:val="4CCDA9FF7E7E4BF88AE0AAF4076AE3E8"/>
    <w:rsid w:val="004B6E5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180F7-8422-4F26-AB86-18DF801F2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word_první_strama_DUM_Lišov.dotx</Template>
  <TotalTime>14</TotalTime>
  <Pages>6</Pages>
  <Words>822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Úpravy výrazů – pracovní list</vt:lpstr>
    </vt:vector>
  </TitlesOfParts>
  <Company/>
  <LinksUpToDate>false</LinksUpToDate>
  <CharactersWithSpaces>5665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Úpravy výrazů – pracovní list</dc:title>
  <dc:creator>mbenedova</dc:creator>
  <cp:lastModifiedBy>Maruška</cp:lastModifiedBy>
  <cp:revision>6</cp:revision>
  <dcterms:created xsi:type="dcterms:W3CDTF">2014-01-13T21:06:00Z</dcterms:created>
  <dcterms:modified xsi:type="dcterms:W3CDTF">2014-01-18T12:53:00Z</dcterms:modified>
</cp:coreProperties>
</file>