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FE1" w:rsidRDefault="00516FE1" w:rsidP="00225EBD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65pt;height:114.75pt;visibility:visible" filled="t">
            <v:imagedata r:id="rId5" o:title=""/>
          </v:shape>
        </w:pict>
      </w:r>
    </w:p>
    <w:p w:rsidR="00516FE1" w:rsidRDefault="00516FE1" w:rsidP="00225EBD"/>
    <w:p w:rsidR="00516FE1" w:rsidRDefault="00516FE1" w:rsidP="00225EBD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 xml:space="preserve"> Jitka Bradáčová</w:t>
      </w:r>
    </w:p>
    <w:p w:rsidR="00516FE1" w:rsidRDefault="00516FE1" w:rsidP="00225EBD">
      <w:pPr>
        <w:rPr>
          <w:sz w:val="24"/>
          <w:szCs w:val="24"/>
        </w:rPr>
      </w:pPr>
      <w:r>
        <w:t xml:space="preserve">Název materiálu:  </w:t>
      </w:r>
      <w:r>
        <w:rPr>
          <w:b/>
          <w:bCs/>
          <w:sz w:val="24"/>
          <w:szCs w:val="24"/>
        </w:rPr>
        <w:t>VY_12_INOVACE_ Cj.8.Bra.29_Beseda_se_spisovatelkou</w:t>
      </w:r>
    </w:p>
    <w:p w:rsidR="00516FE1" w:rsidRPr="001C3B0D" w:rsidRDefault="00516FE1" w:rsidP="00225EBD">
      <w:pPr>
        <w:rPr>
          <w:b/>
          <w:bCs/>
        </w:rPr>
      </w:pPr>
      <w:r>
        <w:t xml:space="preserve">Datum:  </w:t>
      </w:r>
      <w:r>
        <w:rPr>
          <w:b/>
          <w:bCs/>
        </w:rPr>
        <w:t>2.12.2013</w:t>
      </w:r>
    </w:p>
    <w:p w:rsidR="00516FE1" w:rsidRPr="001C3B0D" w:rsidRDefault="00516FE1" w:rsidP="00225EBD">
      <w:pPr>
        <w:rPr>
          <w:b/>
          <w:bCs/>
        </w:rPr>
      </w:pPr>
      <w:r>
        <w:t xml:space="preserve">Ročník: </w:t>
      </w:r>
      <w:r w:rsidRPr="001C3B0D">
        <w:rPr>
          <w:b/>
          <w:bCs/>
        </w:rPr>
        <w:t>osmý</w:t>
      </w:r>
    </w:p>
    <w:p w:rsidR="00516FE1" w:rsidRDefault="00516FE1" w:rsidP="00225EBD">
      <w:r>
        <w:t xml:space="preserve">Vzdělávací oblast: </w:t>
      </w:r>
      <w:r>
        <w:rPr>
          <w:b/>
          <w:bCs/>
        </w:rPr>
        <w:t>Jazyk a jazyková komunikace</w:t>
      </w:r>
    </w:p>
    <w:p w:rsidR="00516FE1" w:rsidRPr="001C3B0D" w:rsidRDefault="00516FE1" w:rsidP="00225EBD">
      <w:pPr>
        <w:rPr>
          <w:b/>
          <w:bCs/>
          <w:sz w:val="28"/>
          <w:szCs w:val="28"/>
        </w:rPr>
      </w:pPr>
      <w:r>
        <w:t xml:space="preserve">Vzdělávací obor: </w:t>
      </w:r>
      <w:r>
        <w:rPr>
          <w:b/>
          <w:bCs/>
        </w:rPr>
        <w:t>Český jazyk</w:t>
      </w:r>
      <w:r>
        <w:rPr>
          <w:b/>
          <w:bCs/>
        </w:rPr>
        <w:br/>
      </w:r>
      <w:r>
        <w:t xml:space="preserve">Název: </w:t>
      </w:r>
      <w:r w:rsidRPr="001C3B0D">
        <w:rPr>
          <w:b/>
          <w:bCs/>
          <w:sz w:val="28"/>
          <w:szCs w:val="28"/>
        </w:rPr>
        <w:t>Beseda se spisovatelkou</w:t>
      </w:r>
    </w:p>
    <w:p w:rsidR="00516FE1" w:rsidRDefault="00516FE1" w:rsidP="00225EBD">
      <w:r>
        <w:t xml:space="preserve">Číslo operačního programu: </w:t>
      </w:r>
      <w:r>
        <w:rPr>
          <w:b/>
          <w:bCs/>
        </w:rPr>
        <w:t>CZ.1.07/1.4.00/21.3489</w:t>
      </w:r>
    </w:p>
    <w:p w:rsidR="00516FE1" w:rsidRDefault="00516FE1" w:rsidP="00225EBD">
      <w:r>
        <w:t xml:space="preserve">Název projektu: </w:t>
      </w:r>
      <w:r>
        <w:rPr>
          <w:b/>
          <w:bCs/>
        </w:rPr>
        <w:t>UČÍME SE S RADOSTÍ</w:t>
      </w:r>
    </w:p>
    <w:p w:rsidR="00516FE1" w:rsidRDefault="00516FE1" w:rsidP="00225EBD"/>
    <w:p w:rsidR="00516FE1" w:rsidRDefault="00516FE1" w:rsidP="00225EBD"/>
    <w:p w:rsidR="00516FE1" w:rsidRDefault="00516FE1" w:rsidP="00225EBD"/>
    <w:p w:rsidR="00516FE1" w:rsidRDefault="00516FE1" w:rsidP="00225EBD"/>
    <w:p w:rsidR="00516FE1" w:rsidRDefault="00516FE1" w:rsidP="00225E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16FE1" w:rsidRDefault="00516FE1" w:rsidP="00225E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 slouží jako podklad pro zaznamenání údajů při besedě se spisovatelkou, kterou je možné pozvat přímo do školy. Je možné využít i pro 7. ročník.</w:t>
      </w:r>
    </w:p>
    <w:p w:rsidR="00516FE1" w:rsidRDefault="00516FE1" w:rsidP="00225EBD">
      <w:pPr>
        <w:rPr>
          <w:b/>
          <w:bCs/>
          <w:sz w:val="28"/>
          <w:szCs w:val="28"/>
        </w:rPr>
      </w:pPr>
    </w:p>
    <w:p w:rsidR="00516FE1" w:rsidRDefault="00516FE1" w:rsidP="00225EBD">
      <w:pPr>
        <w:rPr>
          <w:b/>
          <w:bCs/>
          <w:sz w:val="28"/>
          <w:szCs w:val="28"/>
        </w:rPr>
      </w:pPr>
    </w:p>
    <w:p w:rsidR="00516FE1" w:rsidRDefault="00516FE1" w:rsidP="00225EBD">
      <w:pPr>
        <w:rPr>
          <w:b/>
          <w:bCs/>
          <w:sz w:val="28"/>
          <w:szCs w:val="28"/>
        </w:rPr>
      </w:pPr>
    </w:p>
    <w:p w:rsidR="00516FE1" w:rsidRDefault="00516FE1" w:rsidP="00225EBD">
      <w:pPr>
        <w:rPr>
          <w:b/>
          <w:bCs/>
          <w:sz w:val="28"/>
          <w:szCs w:val="28"/>
        </w:rPr>
      </w:pPr>
    </w:p>
    <w:p w:rsidR="00516FE1" w:rsidRDefault="00516FE1" w:rsidP="00225EBD">
      <w:pPr>
        <w:rPr>
          <w:b/>
          <w:bCs/>
          <w:sz w:val="28"/>
          <w:szCs w:val="28"/>
        </w:rPr>
      </w:pPr>
    </w:p>
    <w:p w:rsidR="00516FE1" w:rsidRDefault="00516FE1" w:rsidP="00225EBD">
      <w:pPr>
        <w:rPr>
          <w:b/>
          <w:bCs/>
          <w:sz w:val="28"/>
          <w:szCs w:val="28"/>
        </w:rPr>
      </w:pPr>
    </w:p>
    <w:p w:rsidR="00516FE1" w:rsidRDefault="00516FE1">
      <w:pPr>
        <w:pBdr>
          <w:bottom w:val="single" w:sz="6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BESEDA SE SPISOVATELKOU MICHAELOU FIŠAROVOU</w:t>
      </w:r>
    </w:p>
    <w:p w:rsidR="00516FE1" w:rsidRDefault="00516FE1">
      <w:pPr>
        <w:rPr>
          <w:rFonts w:ascii="Arial" w:hAnsi="Arial" w:cs="Arial"/>
          <w:sz w:val="24"/>
          <w:szCs w:val="24"/>
        </w:rPr>
      </w:pPr>
    </w:p>
    <w:p w:rsidR="00516FE1" w:rsidRDefault="00516FE1" w:rsidP="00CD7EA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Napište, jaké životopisné údaje jste se z rozhovoru se spisovatelkou dozvěděli:</w:t>
      </w:r>
    </w:p>
    <w:p w:rsidR="00516FE1" w:rsidRDefault="00516FE1" w:rsidP="00CD7EA9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FC43F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Spisovatelka ve svém rozhovoru říká, že v době, kdy byla dítě, děti více četly, jako jeden z důvodů, proč tomu tak u dnešních dětí není,  uvádí, že dnešní děti více času věnují ………………………………………………………………..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Pr="002379A1" w:rsidRDefault="00516FE1" w:rsidP="00CB1393">
      <w:pPr>
        <w:pStyle w:val="ListParagraph"/>
        <w:ind w:left="708"/>
        <w:rPr>
          <w:rFonts w:ascii="Arial" w:hAnsi="Arial" w:cs="Arial"/>
          <w:sz w:val="24"/>
          <w:szCs w:val="24"/>
        </w:rPr>
      </w:pPr>
    </w:p>
    <w:p w:rsidR="00516FE1" w:rsidRDefault="00516FE1" w:rsidP="00CD7EA9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CD7EA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jakém nakladatelství vydává spisovatelka své knížky?</w:t>
      </w:r>
    </w:p>
    <w:p w:rsidR="00516FE1" w:rsidRDefault="00516FE1" w:rsidP="00CD7EA9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CD7EA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:rsidR="00516FE1" w:rsidRDefault="00516FE1" w:rsidP="00CD7EA9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CD7EA9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FC43F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 jakými problémy se spisovatelka v nakladatelství  setkává?</w:t>
      </w: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:rsidR="00516FE1" w:rsidRDefault="00516FE1" w:rsidP="00FC43F4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CD7EA9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350F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 se jmenuje knížka, kterou spisovatelka představovala?</w:t>
      </w:r>
    </w:p>
    <w:p w:rsidR="00516FE1" w:rsidRDefault="00516FE1" w:rsidP="00350FAD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350FA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:rsidR="00516FE1" w:rsidRDefault="00516FE1" w:rsidP="00350FAD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350FAD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350FAD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350F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Knížka vyhrála prestižní cenu – ocenění knihy pro mládež za rok 2013. Jak se cena jmenuje?</w:t>
      </w:r>
    </w:p>
    <w:p w:rsidR="00516FE1" w:rsidRDefault="00516FE1" w:rsidP="00350FAD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350FA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………………………………………………………………………………………......</w:t>
      </w:r>
    </w:p>
    <w:p w:rsidR="00516FE1" w:rsidRDefault="00516FE1" w:rsidP="00350FAD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350FAD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350F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Kdo knížku ilustroval a jak ilustrace vypadají?</w:t>
      </w:r>
    </w:p>
    <w:p w:rsidR="00516FE1" w:rsidRDefault="00516FE1" w:rsidP="00350FAD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350FA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………………………………………………………………………………………......</w:t>
      </w:r>
    </w:p>
    <w:p w:rsidR="00516FE1" w:rsidRDefault="00516FE1" w:rsidP="00350FAD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350FAD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350F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 jste se dozvěděli o obsahu knížky Nikolina cesta?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Jaké je podle autorky poslání knížky Nikolina cesta a komu ji věnovala:</w:t>
      </w: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Pr="002379A1" w:rsidRDefault="00516FE1" w:rsidP="002379A1">
      <w:pPr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Jaké informace spisovatelka sdělila o své nové knížce, jejímž hrdinou bude chlapec Ondra?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Jakou zápletku z nové knížky spisovatelka prozradila?</w:t>
      </w: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Pr="009A34E5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Pr="00350FAD" w:rsidRDefault="00516FE1" w:rsidP="00350FAD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Pr="002379A1" w:rsidRDefault="00516FE1" w:rsidP="00350F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 jsme se ještě dozvěděli od autorky knížek pro děti?</w:t>
      </w:r>
    </w:p>
    <w:p w:rsidR="00516FE1" w:rsidRDefault="00516FE1" w:rsidP="002379A1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 vedlo spisovatelku ke psaní?</w:t>
      </w:r>
    </w:p>
    <w:p w:rsidR="00516FE1" w:rsidRDefault="00516FE1" w:rsidP="002379A1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</w:t>
      </w:r>
    </w:p>
    <w:p w:rsidR="00516FE1" w:rsidRDefault="00516FE1" w:rsidP="002379A1">
      <w:pPr>
        <w:ind w:firstLine="360"/>
        <w:rPr>
          <w:rFonts w:ascii="Arial" w:hAnsi="Arial" w:cs="Arial"/>
          <w:sz w:val="24"/>
          <w:szCs w:val="24"/>
        </w:rPr>
      </w:pPr>
    </w:p>
    <w:p w:rsidR="00516FE1" w:rsidRDefault="00516FE1" w:rsidP="002379A1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Komu napsala svůj první literární pokus?</w:t>
      </w:r>
    </w:p>
    <w:p w:rsidR="00516FE1" w:rsidRDefault="00516FE1" w:rsidP="009A34E5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</w:p>
    <w:p w:rsidR="00516FE1" w:rsidRDefault="00516FE1" w:rsidP="009A34E5">
      <w:pPr>
        <w:ind w:firstLine="360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Jaký názor máte na uspořádanou besedu? Chtěli byste se setkat s dalším </w:t>
      </w:r>
      <w:r w:rsidRPr="009A34E5">
        <w:rPr>
          <w:rFonts w:ascii="Arial" w:hAnsi="Arial" w:cs="Arial"/>
          <w:sz w:val="24"/>
          <w:szCs w:val="24"/>
        </w:rPr>
        <w:t xml:space="preserve"> spisovatelem?</w:t>
      </w: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  <w:u w:val="single"/>
        </w:rPr>
      </w:pPr>
      <w:r w:rsidRPr="00CB1393">
        <w:rPr>
          <w:rFonts w:ascii="Arial" w:hAnsi="Arial" w:cs="Arial"/>
          <w:sz w:val="24"/>
          <w:szCs w:val="24"/>
          <w:u w:val="single"/>
        </w:rPr>
        <w:t>METODICKÝ NÁVOD PRO UČITELE:</w:t>
      </w:r>
    </w:p>
    <w:p w:rsidR="00516FE1" w:rsidRPr="00CB1393" w:rsidRDefault="00516FE1" w:rsidP="009A34E5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POZVĚTE SI DO ŠKOLY SPISOVATELKU MICHAELU FIŠAROVOU - AUTORKU  KNÍŽEK PRO DĚTI</w:t>
      </w: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JE VHODNÉ SEZNÁMIT DĚTI S KNÍŽKOU NIKOLINA CESTA.</w:t>
      </w: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AUTORKA JE ZÁROVEŇ UČITELKOU, JEJÍ BESEDA JE VELMI ZAJÍMAVÁ A ŽÁKY ZAUJME.</w:t>
      </w: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PRACOVNÍ LIST JE VHODNÉ VYUŽÍT PO BESEDĚ.</w:t>
      </w: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JE MOŽNÉ ČÍST ÚRYVKY Z KNÍŽKY.</w:t>
      </w: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Pr="0087471A" w:rsidRDefault="00516FE1" w:rsidP="0087471A">
      <w:pPr>
        <w:pStyle w:val="ListParagraph"/>
        <w:ind w:left="0" w:firstLine="708"/>
        <w:rPr>
          <w:rFonts w:ascii="Arial" w:hAnsi="Arial" w:cs="Arial"/>
          <w:sz w:val="24"/>
          <w:szCs w:val="24"/>
          <w:u w:val="single"/>
        </w:rPr>
      </w:pPr>
      <w:r w:rsidRPr="0087471A">
        <w:rPr>
          <w:rFonts w:ascii="Arial" w:hAnsi="Arial" w:cs="Arial"/>
          <w:sz w:val="24"/>
          <w:szCs w:val="24"/>
          <w:u w:val="single"/>
        </w:rPr>
        <w:t>Kontakt na uspořádání besedy:</w:t>
      </w: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</w:pPr>
      <w:hyperlink r:id="rId6" w:history="1">
        <w:r w:rsidRPr="00ED410F">
          <w:rPr>
            <w:rStyle w:val="Hyperlink"/>
          </w:rPr>
          <w:t>info@rostemesknihou.cz</w:t>
        </w:r>
      </w:hyperlink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  <w:r>
        <w:t>kontakt přímo na autorku: fisarovam@seznam.cz</w:t>
      </w: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9A34E5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Pr="0087471A" w:rsidRDefault="00516FE1" w:rsidP="009A34E5">
      <w:pPr>
        <w:pStyle w:val="ListParagraph"/>
        <w:rPr>
          <w:rFonts w:ascii="Arial Black" w:hAnsi="Arial Black" w:cs="Arial Black"/>
          <w:b/>
          <w:bCs/>
          <w:color w:val="FF6600"/>
          <w:sz w:val="24"/>
          <w:szCs w:val="24"/>
        </w:rPr>
      </w:pPr>
      <w:r w:rsidRPr="0087471A">
        <w:rPr>
          <w:rFonts w:ascii="Arial Black" w:hAnsi="Arial Black" w:cs="Arial Black"/>
          <w:b/>
          <w:bCs/>
          <w:color w:val="FF6600"/>
          <w:sz w:val="24"/>
          <w:szCs w:val="24"/>
        </w:rPr>
        <w:t>ŘEŠENÍ:</w:t>
      </w:r>
    </w:p>
    <w:p w:rsidR="00516FE1" w:rsidRPr="00630D1F" w:rsidRDefault="00516FE1" w:rsidP="0087471A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630D1F">
        <w:rPr>
          <w:rFonts w:ascii="Arial" w:hAnsi="Arial" w:cs="Arial"/>
          <w:sz w:val="24"/>
          <w:szCs w:val="24"/>
        </w:rPr>
        <w:t>Pracovní list je třeba upravit podle informací, které autorka při besedě o sobě řekne.</w:t>
      </w:r>
    </w:p>
    <w:p w:rsidR="00516FE1" w:rsidRPr="0087471A" w:rsidRDefault="00516FE1" w:rsidP="0087471A">
      <w:pPr>
        <w:pStyle w:val="ListParagraph"/>
        <w:ind w:left="0"/>
        <w:rPr>
          <w:rFonts w:ascii="Arial" w:hAnsi="Arial" w:cs="Arial"/>
          <w:color w:val="FF6600"/>
          <w:sz w:val="24"/>
          <w:szCs w:val="24"/>
        </w:rPr>
      </w:pPr>
    </w:p>
    <w:p w:rsidR="00516FE1" w:rsidRDefault="00516FE1" w:rsidP="0087471A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Napište, jaké životopisné údaje jste se z rozhovoru se spisovatelkou dozvěděli:</w:t>
      </w:r>
    </w:p>
    <w:p w:rsidR="00516FE1" w:rsidRDefault="00516FE1" w:rsidP="0087471A">
      <w:pPr>
        <w:pStyle w:val="ListParagraph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color w:val="FF6600"/>
          <w:sz w:val="24"/>
          <w:szCs w:val="24"/>
        </w:rPr>
        <w:t>matka dvou synů, jako dítě  žila jen s matkou, rodiče rozvedeni, učitelka, vystudovala Čj, psychologii a výchovné poradenství,</w:t>
      </w:r>
    </w:p>
    <w:p w:rsidR="00516FE1" w:rsidRPr="0087471A" w:rsidRDefault="00516FE1" w:rsidP="0087471A">
      <w:pPr>
        <w:pStyle w:val="ListParagraph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color w:val="FF6600"/>
          <w:sz w:val="24"/>
          <w:szCs w:val="24"/>
        </w:rPr>
        <w:t>učí na částečný úvazek na základní škole v Praze, má rozepsanou druhou knížku, za první knížku dostala ocenění za rok 2013  Zlatá stuha - nejlepší kniha pro mládež</w:t>
      </w:r>
    </w:p>
    <w:p w:rsidR="00516FE1" w:rsidRPr="0087471A" w:rsidRDefault="00516FE1" w:rsidP="0087471A">
      <w:pPr>
        <w:pStyle w:val="ListParagraph"/>
        <w:ind w:left="360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Spisovatelka ve svém rozhovoru říká, že v době, kdy byla dítě, děti více četly, jako jeden z důvodů, proč tomu tak u dnešních dětí není,  uvádí, že dnešní děti více času věnují  </w:t>
      </w:r>
      <w:r>
        <w:rPr>
          <w:rFonts w:ascii="Arial" w:hAnsi="Arial" w:cs="Arial"/>
          <w:color w:val="FF6600"/>
          <w:sz w:val="24"/>
          <w:szCs w:val="24"/>
        </w:rPr>
        <w:t>počítačům, tabletům …</w:t>
      </w:r>
    </w:p>
    <w:p w:rsidR="00516FE1" w:rsidRDefault="00516FE1" w:rsidP="0087471A">
      <w:pPr>
        <w:pStyle w:val="ListParagraph"/>
        <w:ind w:left="0"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V jakém nakladatelství vydává spisovatelka své knížky?</w:t>
      </w:r>
    </w:p>
    <w:p w:rsidR="00516FE1" w:rsidRPr="0087471A" w:rsidRDefault="00516FE1" w:rsidP="0087471A">
      <w:pPr>
        <w:pStyle w:val="ListParagraph"/>
        <w:ind w:left="0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color w:val="FF6600"/>
          <w:sz w:val="24"/>
          <w:szCs w:val="24"/>
        </w:rPr>
        <w:tab/>
        <w:t>Albatros</w:t>
      </w:r>
    </w:p>
    <w:p w:rsidR="00516FE1" w:rsidRDefault="00516FE1" w:rsidP="0087471A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87471A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S jakými problémy se spisovatelka v nakladatelství  setkává?</w:t>
      </w:r>
    </w:p>
    <w:p w:rsidR="00516FE1" w:rsidRPr="0087471A" w:rsidRDefault="00516FE1" w:rsidP="0087471A">
      <w:pPr>
        <w:pStyle w:val="ListParagraph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color w:val="FF6600"/>
          <w:sz w:val="24"/>
          <w:szCs w:val="24"/>
        </w:rPr>
        <w:t>Nakladatelství jí vrací části textu, pokud se jim zdá, že jsou příliš hovorov případně vulgární i přesto, že autorka využije výraz v kontextu situace a v přímé řeči.</w:t>
      </w:r>
    </w:p>
    <w:p w:rsidR="00516FE1" w:rsidRDefault="00516FE1" w:rsidP="0087471A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Jak  se jmenuje knížka, kterou spisovatelka představovala?</w:t>
      </w:r>
    </w:p>
    <w:p w:rsidR="00516FE1" w:rsidRPr="0087471A" w:rsidRDefault="00516FE1" w:rsidP="0087471A">
      <w:pPr>
        <w:pStyle w:val="ListParagraph"/>
        <w:ind w:left="708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color w:val="FF6600"/>
          <w:sz w:val="24"/>
          <w:szCs w:val="24"/>
        </w:rPr>
        <w:t>Nikolina cesta</w:t>
      </w:r>
    </w:p>
    <w:p w:rsidR="00516FE1" w:rsidRDefault="00516FE1" w:rsidP="0087471A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87471A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Knížka vyhrála prestižní cenu – ocenění knihy pro mládež za rok 2013. Jak se cena jmenuje?</w:t>
      </w:r>
    </w:p>
    <w:p w:rsidR="00516FE1" w:rsidRPr="0087471A" w:rsidRDefault="00516FE1" w:rsidP="0087471A">
      <w:pPr>
        <w:pStyle w:val="ListParagraph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color w:val="FF6600"/>
          <w:sz w:val="24"/>
          <w:szCs w:val="24"/>
        </w:rPr>
        <w:t>Zlatá stuha</w:t>
      </w:r>
    </w:p>
    <w:p w:rsidR="00516FE1" w:rsidRDefault="00516FE1" w:rsidP="0087471A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87471A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87471A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Default="00516FE1" w:rsidP="0087471A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 Kdo knížku ilustroval a jak ilustrace vypadají?</w:t>
      </w:r>
    </w:p>
    <w:p w:rsidR="00516FE1" w:rsidRDefault="00516FE1" w:rsidP="0087471A">
      <w:pPr>
        <w:pStyle w:val="ListParagraph"/>
        <w:rPr>
          <w:rFonts w:ascii="Arial" w:hAnsi="Arial" w:cs="Arial"/>
          <w:sz w:val="24"/>
          <w:szCs w:val="24"/>
        </w:rPr>
      </w:pPr>
    </w:p>
    <w:p w:rsidR="00516FE1" w:rsidRPr="0087471A" w:rsidRDefault="00516FE1" w:rsidP="0087471A">
      <w:pPr>
        <w:pStyle w:val="ListParagraph"/>
        <w:ind w:left="360" w:firstLine="348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color w:val="FF6600"/>
          <w:sz w:val="24"/>
          <w:szCs w:val="24"/>
        </w:rPr>
        <w:t>Jana Štěpánová, koláže</w:t>
      </w:r>
    </w:p>
    <w:p w:rsidR="00516FE1" w:rsidRDefault="00516FE1" w:rsidP="00C745B0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="00516FE1" w:rsidRDefault="00516FE1" w:rsidP="0087471A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 Jaké je podle autorky poslání knížky Nikolina cesta a komu ji věnovala:</w:t>
      </w:r>
    </w:p>
    <w:p w:rsidR="00516FE1" w:rsidRDefault="00516FE1" w:rsidP="0087471A">
      <w:pPr>
        <w:pStyle w:val="ListParagraph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color w:val="FF6600"/>
          <w:sz w:val="24"/>
          <w:szCs w:val="24"/>
        </w:rPr>
        <w:t>všem dětem</w:t>
      </w:r>
    </w:p>
    <w:p w:rsidR="00516FE1" w:rsidRDefault="00516FE1" w:rsidP="0087471A">
      <w:pPr>
        <w:pStyle w:val="ListParagraph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color w:val="FF6600"/>
          <w:sz w:val="24"/>
          <w:szCs w:val="24"/>
        </w:rPr>
        <w:t>těm, které mají úplnou rodinu, aby si jí vážili</w:t>
      </w:r>
    </w:p>
    <w:p w:rsidR="00516FE1" w:rsidRPr="0087471A" w:rsidRDefault="00516FE1" w:rsidP="0087471A">
      <w:pPr>
        <w:pStyle w:val="ListParagraph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color w:val="FF6600"/>
          <w:sz w:val="24"/>
          <w:szCs w:val="24"/>
        </w:rPr>
        <w:t>těm, které nemají úplnou rodinu, aby věděli, že vše se dá řešit</w:t>
      </w:r>
    </w:p>
    <w:p w:rsidR="00516FE1" w:rsidRDefault="00516FE1" w:rsidP="00C745B0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 Jaké informace spisovatelka sdělila o své nové knížce, jejímž hrdinou bude chlapec Ondra?</w:t>
      </w:r>
    </w:p>
    <w:p w:rsidR="00516FE1" w:rsidRDefault="00516FE1" w:rsidP="00C745B0">
      <w:pPr>
        <w:pStyle w:val="ListParagraph"/>
        <w:ind w:left="360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6600"/>
          <w:sz w:val="24"/>
          <w:szCs w:val="24"/>
        </w:rPr>
        <w:t xml:space="preserve">Hlavní hrdinové - dva chlapci ve věku 10 - 12 let, schovávání psa ve sklepě a pečování o něj, </w:t>
      </w:r>
    </w:p>
    <w:p w:rsidR="00516FE1" w:rsidRDefault="00516FE1" w:rsidP="00630D1F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00630D1F">
        <w:rPr>
          <w:rFonts w:ascii="Arial" w:hAnsi="Arial" w:cs="Arial"/>
          <w:sz w:val="24"/>
          <w:szCs w:val="24"/>
        </w:rPr>
        <w:t>11.</w:t>
      </w:r>
      <w:r>
        <w:rPr>
          <w:rFonts w:ascii="Arial" w:hAnsi="Arial" w:cs="Arial"/>
          <w:color w:val="FF6600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Jakou zápletku z nové knížky spisovatelka prozradila?</w:t>
      </w:r>
    </w:p>
    <w:p w:rsidR="00516FE1" w:rsidRDefault="00516FE1" w:rsidP="00C745B0">
      <w:pPr>
        <w:pStyle w:val="ListParagraph"/>
        <w:ind w:left="360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color w:val="FF6600"/>
          <w:sz w:val="24"/>
          <w:szCs w:val="24"/>
        </w:rPr>
        <w:t>zápletka s kyberšikanou</w:t>
      </w:r>
    </w:p>
    <w:p w:rsidR="00516FE1" w:rsidRDefault="00516FE1" w:rsidP="00630D1F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12. Co jsme se ještě dozvěděli od autorky knížek pro děti?</w:t>
      </w:r>
    </w:p>
    <w:p w:rsidR="00516FE1" w:rsidRDefault="00516FE1" w:rsidP="00630D1F">
      <w:pPr>
        <w:pStyle w:val="ListParagraph"/>
        <w:ind w:left="360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color w:val="FF6600"/>
          <w:sz w:val="24"/>
          <w:szCs w:val="24"/>
        </w:rPr>
        <w:t>- již ve škole psala dobré slohy a chtěla se stát spisovatelkou</w:t>
      </w:r>
    </w:p>
    <w:p w:rsidR="00516FE1" w:rsidRPr="00630D1F" w:rsidRDefault="00516FE1" w:rsidP="00630D1F">
      <w:pPr>
        <w:pStyle w:val="ListParagraph"/>
        <w:ind w:left="360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color w:val="FF6600"/>
          <w:sz w:val="24"/>
          <w:szCs w:val="24"/>
        </w:rPr>
        <w:t>- mamince</w:t>
      </w:r>
    </w:p>
    <w:p w:rsidR="00516FE1" w:rsidRPr="00C745B0" w:rsidRDefault="00516FE1" w:rsidP="00C745B0">
      <w:pPr>
        <w:pStyle w:val="ListParagraph"/>
        <w:ind w:left="360"/>
        <w:rPr>
          <w:rFonts w:ascii="Arial" w:hAnsi="Arial" w:cs="Arial"/>
          <w:color w:val="FF6600"/>
          <w:sz w:val="24"/>
          <w:szCs w:val="24"/>
        </w:rPr>
      </w:pPr>
    </w:p>
    <w:p w:rsidR="00516FE1" w:rsidRDefault="00516FE1" w:rsidP="0087471A">
      <w:pPr>
        <w:pStyle w:val="ListParagraph"/>
        <w:rPr>
          <w:rFonts w:ascii="Arial" w:hAnsi="Arial" w:cs="Arial"/>
          <w:sz w:val="24"/>
          <w:szCs w:val="24"/>
        </w:rPr>
      </w:pPr>
    </w:p>
    <w:sectPr w:rsidR="00516FE1" w:rsidSect="00DC6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7402"/>
    <w:multiLevelType w:val="hybridMultilevel"/>
    <w:tmpl w:val="95D2FD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EA9"/>
    <w:rsid w:val="001C3B0D"/>
    <w:rsid w:val="00225EBD"/>
    <w:rsid w:val="002379A1"/>
    <w:rsid w:val="002D374D"/>
    <w:rsid w:val="002F4A2B"/>
    <w:rsid w:val="00350FAD"/>
    <w:rsid w:val="00363A7A"/>
    <w:rsid w:val="004A01DB"/>
    <w:rsid w:val="00516FE1"/>
    <w:rsid w:val="00630D1F"/>
    <w:rsid w:val="007028CF"/>
    <w:rsid w:val="007B175E"/>
    <w:rsid w:val="0086138E"/>
    <w:rsid w:val="0087471A"/>
    <w:rsid w:val="008D7D13"/>
    <w:rsid w:val="009A34E5"/>
    <w:rsid w:val="00BE3DAE"/>
    <w:rsid w:val="00C5714F"/>
    <w:rsid w:val="00C745B0"/>
    <w:rsid w:val="00CB1393"/>
    <w:rsid w:val="00CD7EA9"/>
    <w:rsid w:val="00D81BEE"/>
    <w:rsid w:val="00DC6A42"/>
    <w:rsid w:val="00E52B1F"/>
    <w:rsid w:val="00ED410F"/>
    <w:rsid w:val="00FC4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A4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D7EA9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1C3B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73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rostemesknihou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465</TotalTime>
  <Pages>8</Pages>
  <Words>798</Words>
  <Characters>4715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5</cp:revision>
  <cp:lastPrinted>2014-01-06T15:52:00Z</cp:lastPrinted>
  <dcterms:created xsi:type="dcterms:W3CDTF">2013-12-03T19:25:00Z</dcterms:created>
  <dcterms:modified xsi:type="dcterms:W3CDTF">2014-01-06T15:52:00Z</dcterms:modified>
</cp:coreProperties>
</file>