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Pr="007F141D" w:rsidRDefault="005401E6" w:rsidP="00BA5A8B">
      <w:pPr>
        <w:ind w:left="-426" w:right="-143"/>
        <w:jc w:val="center"/>
        <w:rPr>
          <w:sz w:val="16"/>
        </w:rPr>
      </w:pPr>
      <w:r>
        <w:t xml:space="preserve">            </w:t>
      </w:r>
      <w:r w:rsidR="00BA5A8B"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5701665</wp:posOffset>
            </wp:positionH>
            <wp:positionV relativeFrom="paragraph">
              <wp:posOffset>121920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C1A12" w:rsidRPr="00EC4D7E">
        <w:t xml:space="preserve">  </w:t>
      </w:r>
    </w:p>
    <w:p w:rsidR="000C1A12" w:rsidRDefault="005401E6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pPr w:leftFromText="141" w:rightFromText="141" w:vertAnchor="text" w:horzAnchor="margin" w:tblpXSpec="center" w:tblpY="721"/>
        <w:tblW w:w="0" w:type="auto"/>
        <w:tblLook w:val="04A0" w:firstRow="1" w:lastRow="0" w:firstColumn="1" w:lastColumn="0" w:noHBand="0" w:noVBand="1"/>
      </w:tblPr>
      <w:tblGrid>
        <w:gridCol w:w="2642"/>
        <w:gridCol w:w="5905"/>
      </w:tblGrid>
      <w:tr w:rsidR="00982966" w:rsidRPr="00C157ED" w:rsidTr="00BA5A8B">
        <w:tc>
          <w:tcPr>
            <w:tcW w:w="2642" w:type="dxa"/>
          </w:tcPr>
          <w:p w:rsidR="00982966" w:rsidRPr="00C157ED" w:rsidRDefault="00982966" w:rsidP="00BA5A8B">
            <w:pPr>
              <w:rPr>
                <w:rFonts w:asciiTheme="minorHAnsi" w:hAnsiTheme="minorHAnsi"/>
                <w:sz w:val="28"/>
                <w:szCs w:val="28"/>
              </w:rPr>
            </w:pPr>
            <w:r w:rsidRPr="00C157ED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C157ED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982966" w:rsidRPr="00C157ED" w:rsidRDefault="00982966" w:rsidP="00BA5A8B">
            <w:pPr>
              <w:rPr>
                <w:rFonts w:asciiTheme="minorHAnsi" w:hAnsiTheme="minorHAnsi"/>
                <w:sz w:val="28"/>
                <w:szCs w:val="28"/>
              </w:rPr>
            </w:pPr>
            <w:r w:rsidRPr="00C157ED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982966" w:rsidRPr="00C157ED" w:rsidTr="00BA5A8B">
        <w:tc>
          <w:tcPr>
            <w:tcW w:w="2642" w:type="dxa"/>
          </w:tcPr>
          <w:p w:rsidR="00982966" w:rsidRPr="00C157ED" w:rsidRDefault="00982966" w:rsidP="00BA5A8B">
            <w:pPr>
              <w:rPr>
                <w:rFonts w:asciiTheme="minorHAnsi" w:hAnsiTheme="minorHAnsi"/>
                <w:sz w:val="28"/>
                <w:szCs w:val="28"/>
              </w:rPr>
            </w:pPr>
            <w:r w:rsidRPr="00C157ED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982966" w:rsidRPr="00C157ED" w:rsidRDefault="00982966" w:rsidP="00BA5A8B">
            <w:pPr>
              <w:rPr>
                <w:rFonts w:asciiTheme="minorHAnsi" w:hAnsiTheme="minorHAnsi"/>
                <w:sz w:val="28"/>
                <w:szCs w:val="28"/>
              </w:rPr>
            </w:pPr>
            <w:r w:rsidRPr="00C157ED">
              <w:rPr>
                <w:rFonts w:asciiTheme="minorHAnsi" w:hAnsiTheme="minorHAnsi"/>
                <w:sz w:val="28"/>
                <w:szCs w:val="28"/>
              </w:rPr>
              <w:t xml:space="preserve">Mírová 218/6, Dubí III </w:t>
            </w:r>
            <w:proofErr w:type="spellStart"/>
            <w:r w:rsidRPr="00C157ED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982966" w:rsidRPr="00C157ED" w:rsidTr="00BA5A8B">
        <w:tc>
          <w:tcPr>
            <w:tcW w:w="2642" w:type="dxa"/>
          </w:tcPr>
          <w:p w:rsidR="00982966" w:rsidRPr="00C157ED" w:rsidRDefault="00982966" w:rsidP="00BA5A8B">
            <w:pPr>
              <w:rPr>
                <w:rFonts w:asciiTheme="minorHAnsi" w:hAnsiTheme="minorHAnsi"/>
                <w:sz w:val="28"/>
                <w:szCs w:val="28"/>
              </w:rPr>
            </w:pPr>
            <w:r w:rsidRPr="00C157ED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982966" w:rsidRPr="00C157ED" w:rsidRDefault="00982966" w:rsidP="00BA5A8B">
            <w:pPr>
              <w:rPr>
                <w:rFonts w:asciiTheme="minorHAnsi" w:hAnsiTheme="minorHAnsi"/>
                <w:sz w:val="28"/>
                <w:szCs w:val="28"/>
              </w:rPr>
            </w:pPr>
            <w:r w:rsidRPr="00C157ED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982966" w:rsidRPr="00C157ED" w:rsidTr="00BA5A8B">
        <w:tc>
          <w:tcPr>
            <w:tcW w:w="2642" w:type="dxa"/>
          </w:tcPr>
          <w:p w:rsidR="00982966" w:rsidRPr="00C157ED" w:rsidRDefault="00982966" w:rsidP="00BA5A8B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C157ED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982966" w:rsidRPr="00C157ED" w:rsidRDefault="00982966" w:rsidP="00BA5A8B">
            <w:pPr>
              <w:rPr>
                <w:rFonts w:asciiTheme="minorHAnsi" w:hAnsiTheme="minorHAnsi"/>
                <w:sz w:val="28"/>
                <w:szCs w:val="28"/>
              </w:rPr>
            </w:pPr>
            <w:r w:rsidRPr="00C157ED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982966" w:rsidRPr="00C157ED" w:rsidTr="00BA5A8B">
        <w:tc>
          <w:tcPr>
            <w:tcW w:w="2642" w:type="dxa"/>
          </w:tcPr>
          <w:p w:rsidR="00982966" w:rsidRPr="00C157ED" w:rsidRDefault="00982966" w:rsidP="00BA5A8B">
            <w:pPr>
              <w:rPr>
                <w:rFonts w:asciiTheme="minorHAnsi" w:hAnsiTheme="minorHAnsi"/>
                <w:sz w:val="28"/>
                <w:szCs w:val="28"/>
              </w:rPr>
            </w:pPr>
            <w:r w:rsidRPr="00C157ED">
              <w:rPr>
                <w:rFonts w:asciiTheme="minorHAnsi" w:hAnsiTheme="minorHAnsi"/>
                <w:b/>
                <w:sz w:val="28"/>
                <w:szCs w:val="28"/>
              </w:rPr>
              <w:t>Šablona:</w:t>
            </w:r>
            <w:r w:rsidRPr="00C157ED">
              <w:rPr>
                <w:rFonts w:asciiTheme="minorHAnsi" w:hAnsiTheme="minorHAnsi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982966" w:rsidRPr="00C157ED" w:rsidRDefault="00982966" w:rsidP="00BA5A8B">
            <w:pPr>
              <w:rPr>
                <w:rFonts w:asciiTheme="minorHAnsi" w:hAnsiTheme="minorHAnsi"/>
                <w:sz w:val="28"/>
                <w:szCs w:val="28"/>
              </w:rPr>
            </w:pPr>
            <w:r w:rsidRPr="00C157ED">
              <w:rPr>
                <w:rFonts w:asciiTheme="minorHAnsi" w:hAnsiTheme="minorHAnsi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982966" w:rsidRPr="00C157ED" w:rsidRDefault="00982966" w:rsidP="00BA5A8B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C157ED" w:rsidRPr="00C157ED" w:rsidTr="00BA5A8B">
        <w:tc>
          <w:tcPr>
            <w:tcW w:w="2642" w:type="dxa"/>
          </w:tcPr>
          <w:p w:rsidR="00C157ED" w:rsidRPr="00C157ED" w:rsidRDefault="00C157ED" w:rsidP="00BA5A8B">
            <w:pPr>
              <w:rPr>
                <w:rFonts w:asciiTheme="minorHAnsi" w:hAnsiTheme="minorHAnsi"/>
                <w:sz w:val="28"/>
                <w:szCs w:val="28"/>
              </w:rPr>
            </w:pPr>
            <w:r w:rsidRPr="00C157ED">
              <w:rPr>
                <w:rFonts w:asciiTheme="minorHAnsi" w:hAnsiTheme="minorHAnsi"/>
                <w:b/>
                <w:sz w:val="28"/>
                <w:szCs w:val="28"/>
              </w:rPr>
              <w:t>Název a číslo materiálu:</w:t>
            </w:r>
            <w:r w:rsidRPr="00C157ED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C157ED" w:rsidRPr="00BF7382" w:rsidRDefault="00C157ED" w:rsidP="00C157ED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sz w:val="28"/>
                <w:szCs w:val="28"/>
              </w:rPr>
              <w:t>VY_</w:t>
            </w:r>
            <w:r>
              <w:rPr>
                <w:rFonts w:asciiTheme="minorHAnsi" w:hAnsiTheme="minorHAnsi"/>
                <w:sz w:val="28"/>
                <w:szCs w:val="28"/>
              </w:rPr>
              <w:t>2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>2_INOVACE_AJ</w:t>
            </w:r>
            <w:r>
              <w:rPr>
                <w:rFonts w:asciiTheme="minorHAnsi" w:hAnsiTheme="minorHAnsi"/>
                <w:sz w:val="28"/>
                <w:szCs w:val="28"/>
              </w:rPr>
              <w:t>3A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>_</w:t>
            </w:r>
            <w:r>
              <w:rPr>
                <w:rFonts w:asciiTheme="minorHAnsi" w:hAnsiTheme="minorHAnsi"/>
                <w:sz w:val="28"/>
                <w:szCs w:val="28"/>
              </w:rPr>
              <w:t>14</w:t>
            </w:r>
          </w:p>
        </w:tc>
      </w:tr>
      <w:tr w:rsidR="00982966" w:rsidRPr="00C157ED" w:rsidTr="00BA5A8B">
        <w:tc>
          <w:tcPr>
            <w:tcW w:w="2642" w:type="dxa"/>
          </w:tcPr>
          <w:p w:rsidR="00982966" w:rsidRPr="00C157ED" w:rsidRDefault="00982966" w:rsidP="00BA5A8B">
            <w:pPr>
              <w:rPr>
                <w:rFonts w:asciiTheme="minorHAnsi" w:hAnsiTheme="minorHAnsi"/>
                <w:sz w:val="28"/>
                <w:szCs w:val="28"/>
              </w:rPr>
            </w:pPr>
            <w:r w:rsidRPr="00C157ED">
              <w:rPr>
                <w:rFonts w:asciiTheme="minorHAnsi" w:hAnsiTheme="minorHAnsi"/>
                <w:b/>
                <w:sz w:val="28"/>
                <w:szCs w:val="28"/>
              </w:rPr>
              <w:t>Vytvořeno:</w:t>
            </w:r>
            <w:r w:rsidRPr="00C157ED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982966" w:rsidRPr="00C157ED" w:rsidRDefault="00982966" w:rsidP="00BA5A8B">
            <w:pPr>
              <w:rPr>
                <w:rFonts w:asciiTheme="minorHAnsi" w:hAnsiTheme="minorHAnsi"/>
                <w:sz w:val="28"/>
                <w:szCs w:val="28"/>
              </w:rPr>
            </w:pPr>
            <w:r w:rsidRPr="00C157ED">
              <w:rPr>
                <w:rFonts w:asciiTheme="minorHAnsi" w:hAnsiTheme="minorHAnsi"/>
                <w:sz w:val="28"/>
                <w:szCs w:val="28"/>
              </w:rPr>
              <w:t xml:space="preserve">7. 8. 2013 </w:t>
            </w:r>
          </w:p>
        </w:tc>
      </w:tr>
      <w:tr w:rsidR="00982966" w:rsidRPr="00C157ED" w:rsidTr="00BA5A8B">
        <w:tc>
          <w:tcPr>
            <w:tcW w:w="2642" w:type="dxa"/>
          </w:tcPr>
          <w:p w:rsidR="00982966" w:rsidRPr="00C157ED" w:rsidRDefault="00982966" w:rsidP="00BA5A8B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C157ED">
              <w:rPr>
                <w:rFonts w:asciiTheme="minorHAnsi" w:hAnsiTheme="minorHAnsi"/>
                <w:b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982966" w:rsidRPr="00C157ED" w:rsidRDefault="00982966" w:rsidP="00EA5481">
            <w:pPr>
              <w:rPr>
                <w:rFonts w:asciiTheme="minorHAnsi" w:hAnsiTheme="minorHAnsi"/>
                <w:sz w:val="28"/>
                <w:szCs w:val="28"/>
              </w:rPr>
            </w:pPr>
            <w:r w:rsidRPr="00C157ED">
              <w:rPr>
                <w:rFonts w:asciiTheme="minorHAnsi" w:hAnsiTheme="minorHAnsi"/>
                <w:sz w:val="28"/>
                <w:szCs w:val="28"/>
              </w:rPr>
              <w:t xml:space="preserve">Mgr. </w:t>
            </w:r>
            <w:r w:rsidR="00EA5481" w:rsidRPr="00C157ED">
              <w:rPr>
                <w:rFonts w:asciiTheme="minorHAnsi" w:hAnsiTheme="minorHAnsi"/>
                <w:sz w:val="28"/>
                <w:szCs w:val="28"/>
              </w:rPr>
              <w:t>Jaroslava Jelínková</w:t>
            </w:r>
          </w:p>
        </w:tc>
      </w:tr>
      <w:tr w:rsidR="00982966" w:rsidRPr="00C157ED" w:rsidTr="00BA5A8B">
        <w:tc>
          <w:tcPr>
            <w:tcW w:w="2642" w:type="dxa"/>
          </w:tcPr>
          <w:p w:rsidR="00982966" w:rsidRPr="00C157ED" w:rsidRDefault="00982966" w:rsidP="00BA5A8B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C157ED">
              <w:rPr>
                <w:rFonts w:asciiTheme="minorHAnsi" w:hAnsiTheme="minorHAnsi"/>
                <w:b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982966" w:rsidRPr="00C157ED" w:rsidRDefault="00EA5481" w:rsidP="00BA5A8B">
            <w:pPr>
              <w:rPr>
                <w:rFonts w:asciiTheme="minorHAnsi" w:hAnsiTheme="minorHAnsi"/>
                <w:sz w:val="28"/>
                <w:szCs w:val="28"/>
              </w:rPr>
            </w:pPr>
            <w:r w:rsidRPr="00C157ED">
              <w:rPr>
                <w:rFonts w:asciiTheme="minorHAnsi" w:hAnsiTheme="minorHAnsi"/>
                <w:sz w:val="28"/>
                <w:szCs w:val="28"/>
              </w:rPr>
              <w:t>Anglický jazyk</w:t>
            </w:r>
          </w:p>
        </w:tc>
      </w:tr>
      <w:tr w:rsidR="00982966" w:rsidRPr="00C157ED" w:rsidTr="00BA5A8B">
        <w:tc>
          <w:tcPr>
            <w:tcW w:w="2642" w:type="dxa"/>
          </w:tcPr>
          <w:p w:rsidR="00982966" w:rsidRPr="00C157ED" w:rsidRDefault="00982966" w:rsidP="00BA5A8B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C157ED">
              <w:rPr>
                <w:rFonts w:asciiTheme="minorHAnsi" w:hAnsiTheme="minorHAnsi"/>
                <w:b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982966" w:rsidRPr="00C157ED" w:rsidRDefault="00982966" w:rsidP="00C157ED">
            <w:pPr>
              <w:rPr>
                <w:rFonts w:asciiTheme="minorHAnsi" w:hAnsiTheme="minorHAnsi"/>
                <w:sz w:val="28"/>
                <w:szCs w:val="28"/>
              </w:rPr>
            </w:pPr>
            <w:proofErr w:type="gramStart"/>
            <w:r w:rsidRPr="00C157ED">
              <w:rPr>
                <w:rFonts w:asciiTheme="minorHAnsi" w:hAnsiTheme="minorHAnsi"/>
                <w:sz w:val="28"/>
                <w:szCs w:val="28"/>
              </w:rPr>
              <w:t>I.</w:t>
            </w:r>
            <w:r w:rsidR="00C157ED">
              <w:rPr>
                <w:rFonts w:asciiTheme="minorHAnsi" w:hAnsiTheme="minorHAnsi"/>
                <w:sz w:val="28"/>
                <w:szCs w:val="28"/>
              </w:rPr>
              <w:t>-IV</w:t>
            </w:r>
            <w:proofErr w:type="gramEnd"/>
            <w:r w:rsidR="00C157ED">
              <w:rPr>
                <w:rFonts w:asciiTheme="minorHAnsi" w:hAnsiTheme="minorHAnsi"/>
                <w:sz w:val="28"/>
                <w:szCs w:val="28"/>
              </w:rPr>
              <w:t>.</w:t>
            </w:r>
          </w:p>
        </w:tc>
      </w:tr>
      <w:tr w:rsidR="00C157ED" w:rsidRPr="00C157ED" w:rsidTr="00BA5A8B">
        <w:tc>
          <w:tcPr>
            <w:tcW w:w="2642" w:type="dxa"/>
          </w:tcPr>
          <w:p w:rsidR="00C157ED" w:rsidRPr="00C157ED" w:rsidRDefault="00C157ED" w:rsidP="00BA5A8B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C157ED">
              <w:rPr>
                <w:rFonts w:asciiTheme="minorHAnsi" w:hAnsiTheme="minorHAnsi"/>
                <w:b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C157ED" w:rsidRPr="00BF7382" w:rsidRDefault="00C157ED" w:rsidP="00373106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sz w:val="28"/>
                <w:szCs w:val="28"/>
              </w:rPr>
              <w:t>Didaktický učební materiál je určen pro žáky maturitních oborů SOŠ. Je zaměřen na procvičení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slovní zásoby 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>a tvoření otázek.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Materiál je vhodný k využití na interaktivní tabuli.</w:t>
            </w:r>
          </w:p>
        </w:tc>
      </w:tr>
      <w:tr w:rsidR="00C157ED" w:rsidRPr="00C157ED" w:rsidTr="00BA5A8B">
        <w:tc>
          <w:tcPr>
            <w:tcW w:w="2642" w:type="dxa"/>
          </w:tcPr>
          <w:p w:rsidR="00C157ED" w:rsidRPr="00C157ED" w:rsidRDefault="00C157ED" w:rsidP="00BA5A8B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C157ED">
              <w:rPr>
                <w:rFonts w:asciiTheme="minorHAnsi" w:hAnsiTheme="minorHAnsi"/>
                <w:b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C157ED" w:rsidRDefault="00C157ED" w:rsidP="00BA5A8B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Airport</w:t>
            </w:r>
            <w:proofErr w:type="spellEnd"/>
          </w:p>
          <w:p w:rsidR="00C157ED" w:rsidRPr="00C157ED" w:rsidRDefault="00C157ED" w:rsidP="00BA5A8B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travel</w:t>
            </w:r>
            <w:proofErr w:type="spellEnd"/>
          </w:p>
          <w:p w:rsidR="00C157ED" w:rsidRPr="00C157ED" w:rsidRDefault="00C157ED" w:rsidP="00BA5A8B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flying</w:t>
            </w:r>
            <w:proofErr w:type="spellEnd"/>
          </w:p>
        </w:tc>
      </w:tr>
      <w:tr w:rsidR="00C157ED" w:rsidRPr="00C157ED" w:rsidTr="00BA5A8B">
        <w:trPr>
          <w:trHeight w:val="1113"/>
        </w:trPr>
        <w:tc>
          <w:tcPr>
            <w:tcW w:w="2642" w:type="dxa"/>
          </w:tcPr>
          <w:p w:rsidR="00C157ED" w:rsidRPr="00C157ED" w:rsidRDefault="00C157ED" w:rsidP="00BA5A8B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C157ED">
              <w:rPr>
                <w:rFonts w:asciiTheme="minorHAnsi" w:hAnsiTheme="minorHAnsi"/>
                <w:b/>
                <w:sz w:val="28"/>
                <w:szCs w:val="28"/>
              </w:rPr>
              <w:t>Výsledky vzdělávání dle RVP:</w:t>
            </w:r>
          </w:p>
          <w:p w:rsidR="00C157ED" w:rsidRPr="00C157ED" w:rsidRDefault="00C157ED" w:rsidP="00BA5A8B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5905" w:type="dxa"/>
          </w:tcPr>
          <w:p w:rsidR="00C157ED" w:rsidRPr="009A03A4" w:rsidRDefault="00C157ED" w:rsidP="00C157ED">
            <w:pPr>
              <w:rPr>
                <w:rFonts w:asciiTheme="minorHAnsi" w:hAnsiTheme="minorHAnsi"/>
                <w:sz w:val="28"/>
                <w:szCs w:val="28"/>
              </w:rPr>
            </w:pPr>
            <w:r w:rsidRPr="00A510F2">
              <w:rPr>
                <w:rFonts w:asciiTheme="minorHAnsi" w:hAnsiTheme="minorHAnsi"/>
                <w:sz w:val="28"/>
                <w:szCs w:val="28"/>
              </w:rPr>
              <w:t xml:space="preserve">Žák ovládá slovní zásobu </w:t>
            </w:r>
            <w:r>
              <w:rPr>
                <w:rFonts w:asciiTheme="minorHAnsi" w:hAnsiTheme="minorHAnsi"/>
                <w:sz w:val="28"/>
                <w:szCs w:val="28"/>
              </w:rPr>
              <w:t>na</w:t>
            </w:r>
            <w:r w:rsidRPr="00A510F2">
              <w:rPr>
                <w:rFonts w:asciiTheme="minorHAnsi" w:hAnsiTheme="minorHAnsi"/>
                <w:sz w:val="28"/>
                <w:szCs w:val="28"/>
              </w:rPr>
              <w:t> téma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„cestování“ a dokáže ji správně použít. </w:t>
            </w:r>
          </w:p>
        </w:tc>
      </w:tr>
      <w:tr w:rsidR="00C157ED" w:rsidRPr="00C157ED" w:rsidTr="00BA5A8B">
        <w:tc>
          <w:tcPr>
            <w:tcW w:w="2642" w:type="dxa"/>
          </w:tcPr>
          <w:p w:rsidR="00C157ED" w:rsidRPr="00C157ED" w:rsidRDefault="00C157ED" w:rsidP="00BA5A8B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C157ED">
              <w:rPr>
                <w:rFonts w:asciiTheme="minorHAnsi" w:hAnsiTheme="minorHAnsi"/>
                <w:b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C157ED" w:rsidRPr="00C157ED" w:rsidRDefault="00C157ED" w:rsidP="00BA5A8B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Kombinované</w:t>
            </w:r>
          </w:p>
          <w:p w:rsidR="00C157ED" w:rsidRPr="00C157ED" w:rsidRDefault="00C157ED" w:rsidP="00BA5A8B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C157ED" w:rsidRPr="00C157ED" w:rsidTr="00BA5A8B">
        <w:tc>
          <w:tcPr>
            <w:tcW w:w="2642" w:type="dxa"/>
          </w:tcPr>
          <w:p w:rsidR="00C157ED" w:rsidRPr="00C157ED" w:rsidRDefault="00C157ED" w:rsidP="00BA5A8B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C157ED">
              <w:rPr>
                <w:rFonts w:asciiTheme="minorHAnsi" w:hAnsiTheme="minorHAnsi"/>
                <w:b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C157ED" w:rsidRPr="00C157ED" w:rsidRDefault="00C157ED" w:rsidP="00BA5A8B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Pracovní list</w:t>
            </w:r>
          </w:p>
        </w:tc>
      </w:tr>
    </w:tbl>
    <w:p w:rsidR="00F84D33" w:rsidRDefault="00F84D33"/>
    <w:p w:rsidR="00D84D70" w:rsidRDefault="00D84D70"/>
    <w:p w:rsidR="00C9245F" w:rsidRDefault="00C9245F" w:rsidP="00A57959">
      <w:pPr>
        <w:rPr>
          <w:rFonts w:asciiTheme="minorHAnsi" w:hAnsiTheme="minorHAnsi"/>
          <w:b/>
          <w:color w:val="FF0000"/>
          <w:sz w:val="28"/>
          <w:szCs w:val="28"/>
        </w:rPr>
        <w:sectPr w:rsidR="00C9245F" w:rsidSect="005401E6">
          <w:headerReference w:type="default" r:id="rId12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851" w:right="425" w:bottom="425" w:left="425" w:header="425" w:footer="454" w:gutter="0"/>
          <w:cols w:space="708"/>
        </w:sectPr>
      </w:pPr>
    </w:p>
    <w:tbl>
      <w:tblPr>
        <w:tblStyle w:val="Mkatabulky"/>
        <w:tblpPr w:leftFromText="141" w:rightFromText="141" w:vertAnchor="text" w:horzAnchor="page" w:tblpX="393" w:tblpY="-255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982966" w:rsidTr="00332B80">
        <w:trPr>
          <w:trHeight w:val="1020"/>
        </w:trPr>
        <w:tc>
          <w:tcPr>
            <w:tcW w:w="3369" w:type="dxa"/>
            <w:vAlign w:val="center"/>
          </w:tcPr>
          <w:p w:rsidR="00982966" w:rsidRDefault="000845D2" w:rsidP="00332B80">
            <w:pPr>
              <w:pStyle w:val="Normlnweb"/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="Verdana" w:hAnsi="Verdana"/>
                <w:color w:val="000000" w:themeColor="text1"/>
                <w:sz w:val="21"/>
                <w:szCs w:val="21"/>
                <w:bdr w:val="none" w:sz="0" w:space="0" w:color="auto" w:frame="1"/>
              </w:rPr>
            </w:pPr>
            <w:r>
              <w:rPr>
                <w:rFonts w:ascii="Verdana" w:hAnsi="Verdana"/>
                <w:b/>
                <w:bCs/>
                <w:noProof/>
                <w:color w:val="000000" w:themeColor="text1"/>
                <w:sz w:val="21"/>
                <w:szCs w:val="21"/>
              </w:rPr>
              <w:lastRenderedPageBreak/>
              <w:drawing>
                <wp:anchor distT="0" distB="0" distL="114300" distR="114300" simplePos="0" relativeHeight="251687936" behindDoc="1" locked="0" layoutInCell="1" allowOverlap="1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-87630</wp:posOffset>
                  </wp:positionV>
                  <wp:extent cx="1267460" cy="520065"/>
                  <wp:effectExtent l="19050" t="0" r="8890" b="0"/>
                  <wp:wrapTight wrapText="bothSides">
                    <wp:wrapPolygon edited="0">
                      <wp:start x="-325" y="0"/>
                      <wp:lineTo x="-325" y="20571"/>
                      <wp:lineTo x="21752" y="20571"/>
                      <wp:lineTo x="21752" y="0"/>
                      <wp:lineTo x="-325" y="0"/>
                    </wp:wrapPolygon>
                  </wp:wrapTight>
                  <wp:docPr id="54" name="obrázek 54" descr="C:\Users\další\Pictures\dumy\check i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C:\Users\další\Pictures\dumy\check i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7460" cy="520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82966" w:rsidTr="00332B80">
        <w:trPr>
          <w:trHeight w:val="1020"/>
        </w:trPr>
        <w:tc>
          <w:tcPr>
            <w:tcW w:w="3369" w:type="dxa"/>
            <w:vAlign w:val="center"/>
          </w:tcPr>
          <w:p w:rsidR="00982966" w:rsidRDefault="00852490" w:rsidP="00332B80">
            <w:pPr>
              <w:pStyle w:val="Normlnweb"/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="Verdana" w:hAnsi="Verdana"/>
                <w:color w:val="000000" w:themeColor="text1"/>
                <w:sz w:val="21"/>
                <w:szCs w:val="21"/>
                <w:bdr w:val="none" w:sz="0" w:space="0" w:color="auto" w:frame="1"/>
              </w:rPr>
            </w:pPr>
            <w:r>
              <w:rPr>
                <w:rFonts w:asciiTheme="minorHAnsi" w:hAnsiTheme="minorHAnsi"/>
                <w:b/>
                <w:noProof/>
                <w:color w:val="FF0000"/>
                <w:sz w:val="28"/>
                <w:szCs w:val="28"/>
              </w:rPr>
              <w:drawing>
                <wp:anchor distT="0" distB="0" distL="114300" distR="114300" simplePos="0" relativeHeight="251679744" behindDoc="1" locked="0" layoutInCell="1" allowOverlap="1">
                  <wp:simplePos x="0" y="0"/>
                  <wp:positionH relativeFrom="column">
                    <wp:posOffset>22378</wp:posOffset>
                  </wp:positionH>
                  <wp:positionV relativeFrom="paragraph">
                    <wp:posOffset>69981</wp:posOffset>
                  </wp:positionV>
                  <wp:extent cx="1147599" cy="583325"/>
                  <wp:effectExtent l="19050" t="0" r="0" b="0"/>
                  <wp:wrapTight wrapText="bothSides">
                    <wp:wrapPolygon edited="0">
                      <wp:start x="-359" y="0"/>
                      <wp:lineTo x="-359" y="21162"/>
                      <wp:lineTo x="21513" y="21162"/>
                      <wp:lineTo x="21513" y="0"/>
                      <wp:lineTo x="-359" y="0"/>
                    </wp:wrapPolygon>
                  </wp:wrapTight>
                  <wp:docPr id="6" name="obrázek 10" descr="C:\Users\další\Pictures\dumy\runwa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alší\Pictures\dumy\runwa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599" cy="583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82966" w:rsidTr="00332B80">
        <w:trPr>
          <w:trHeight w:val="1020"/>
        </w:trPr>
        <w:tc>
          <w:tcPr>
            <w:tcW w:w="3369" w:type="dxa"/>
            <w:vAlign w:val="center"/>
          </w:tcPr>
          <w:p w:rsidR="00982966" w:rsidRDefault="002776DC" w:rsidP="00332B80">
            <w:pPr>
              <w:pStyle w:val="Normlnweb"/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="Verdana" w:hAnsi="Verdana"/>
                <w:color w:val="000000" w:themeColor="text1"/>
                <w:sz w:val="21"/>
                <w:szCs w:val="21"/>
                <w:bdr w:val="none" w:sz="0" w:space="0" w:color="auto" w:frame="1"/>
              </w:rPr>
            </w:pPr>
            <w:r w:rsidRPr="002776DC">
              <w:rPr>
                <w:rStyle w:val="Siln"/>
                <w:rFonts w:ascii="Verdana" w:hAnsi="Verdana"/>
                <w:noProof/>
                <w:color w:val="000000" w:themeColor="text1"/>
                <w:sz w:val="21"/>
                <w:szCs w:val="21"/>
                <w:bdr w:val="none" w:sz="0" w:space="0" w:color="auto" w:frame="1"/>
              </w:rPr>
              <w:drawing>
                <wp:anchor distT="0" distB="0" distL="114300" distR="114300" simplePos="0" relativeHeight="251680768" behindDoc="1" locked="0" layoutInCell="1" allowOverlap="1">
                  <wp:simplePos x="0" y="0"/>
                  <wp:positionH relativeFrom="column">
                    <wp:posOffset>22378</wp:posOffset>
                  </wp:positionH>
                  <wp:positionV relativeFrom="paragraph">
                    <wp:posOffset>68755</wp:posOffset>
                  </wp:positionV>
                  <wp:extent cx="1147599" cy="583324"/>
                  <wp:effectExtent l="19050" t="0" r="0" b="0"/>
                  <wp:wrapTight wrapText="bothSides">
                    <wp:wrapPolygon edited="0">
                      <wp:start x="-359" y="0"/>
                      <wp:lineTo x="-359" y="21162"/>
                      <wp:lineTo x="21513" y="21162"/>
                      <wp:lineTo x="21513" y="0"/>
                      <wp:lineTo x="-359" y="0"/>
                    </wp:wrapPolygon>
                  </wp:wrapTight>
                  <wp:docPr id="12" name="obrázek 11" descr="C:\Users\další\Pictures\dumy\suitcas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další\Pictures\dumy\suitcas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599" cy="5833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82966" w:rsidTr="00332B80">
        <w:trPr>
          <w:trHeight w:val="1020"/>
        </w:trPr>
        <w:tc>
          <w:tcPr>
            <w:tcW w:w="3369" w:type="dxa"/>
            <w:vAlign w:val="center"/>
          </w:tcPr>
          <w:p w:rsidR="00982966" w:rsidRDefault="002776DC" w:rsidP="00332B80">
            <w:pPr>
              <w:pStyle w:val="Normlnweb"/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="Verdana" w:hAnsi="Verdana"/>
                <w:color w:val="000000" w:themeColor="text1"/>
                <w:sz w:val="21"/>
                <w:szCs w:val="21"/>
                <w:bdr w:val="none" w:sz="0" w:space="0" w:color="auto" w:frame="1"/>
              </w:rPr>
            </w:pPr>
            <w:r>
              <w:rPr>
                <w:rFonts w:ascii="Verdana" w:hAnsi="Verdana"/>
                <w:b/>
                <w:bCs/>
                <w:noProof/>
                <w:color w:val="000000" w:themeColor="text1"/>
                <w:sz w:val="21"/>
                <w:szCs w:val="21"/>
                <w:bdr w:val="none" w:sz="0" w:space="0" w:color="auto" w:frame="1"/>
              </w:rPr>
              <w:drawing>
                <wp:anchor distT="0" distB="0" distL="114300" distR="114300" simplePos="0" relativeHeight="251681792" behindDoc="1" locked="0" layoutInCell="1" allowOverlap="1">
                  <wp:simplePos x="0" y="0"/>
                  <wp:positionH relativeFrom="column">
                    <wp:posOffset>22378</wp:posOffset>
                  </wp:positionH>
                  <wp:positionV relativeFrom="paragraph">
                    <wp:posOffset>67529</wp:posOffset>
                  </wp:positionV>
                  <wp:extent cx="1286948" cy="583324"/>
                  <wp:effectExtent l="19050" t="0" r="8452" b="0"/>
                  <wp:wrapTight wrapText="bothSides">
                    <wp:wrapPolygon edited="0">
                      <wp:start x="-320" y="0"/>
                      <wp:lineTo x="-320" y="21162"/>
                      <wp:lineTo x="21742" y="21162"/>
                      <wp:lineTo x="21742" y="0"/>
                      <wp:lineTo x="-320" y="0"/>
                    </wp:wrapPolygon>
                  </wp:wrapTight>
                  <wp:docPr id="28" name="obrázek 28" descr="C:\Users\další\Pictures\dumy\stewardes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další\Pictures\dumy\stewardes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948" cy="5833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82966" w:rsidTr="00332B80">
        <w:trPr>
          <w:trHeight w:val="1020"/>
        </w:trPr>
        <w:tc>
          <w:tcPr>
            <w:tcW w:w="3369" w:type="dxa"/>
            <w:vAlign w:val="center"/>
          </w:tcPr>
          <w:p w:rsidR="00982966" w:rsidRDefault="00FB1045" w:rsidP="00332B80">
            <w:pPr>
              <w:pStyle w:val="Normlnweb"/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="Verdana" w:hAnsi="Verdana"/>
                <w:color w:val="000000" w:themeColor="text1"/>
                <w:sz w:val="21"/>
                <w:szCs w:val="21"/>
                <w:bdr w:val="none" w:sz="0" w:space="0" w:color="auto" w:frame="1"/>
              </w:rPr>
            </w:pPr>
            <w:r>
              <w:rPr>
                <w:rFonts w:ascii="Verdana" w:hAnsi="Verdana"/>
                <w:b/>
                <w:bCs/>
                <w:noProof/>
                <w:color w:val="000000" w:themeColor="text1"/>
                <w:sz w:val="21"/>
                <w:szCs w:val="21"/>
                <w:bdr w:val="none" w:sz="0" w:space="0" w:color="auto" w:frame="1"/>
              </w:rPr>
              <w:drawing>
                <wp:anchor distT="0" distB="0" distL="114300" distR="114300" simplePos="0" relativeHeight="251682816" behindDoc="1" locked="0" layoutInCell="1" allowOverlap="1">
                  <wp:simplePos x="0" y="0"/>
                  <wp:positionH relativeFrom="column">
                    <wp:posOffset>22378</wp:posOffset>
                  </wp:positionH>
                  <wp:positionV relativeFrom="paragraph">
                    <wp:posOffset>66303</wp:posOffset>
                  </wp:positionV>
                  <wp:extent cx="1286948" cy="583324"/>
                  <wp:effectExtent l="19050" t="0" r="8452" b="0"/>
                  <wp:wrapTight wrapText="bothSides">
                    <wp:wrapPolygon edited="0">
                      <wp:start x="-320" y="0"/>
                      <wp:lineTo x="-320" y="21162"/>
                      <wp:lineTo x="21742" y="21162"/>
                      <wp:lineTo x="21742" y="0"/>
                      <wp:lineTo x="-320" y="0"/>
                    </wp:wrapPolygon>
                  </wp:wrapTight>
                  <wp:docPr id="35" name="obrázek 35" descr="C:\Users\další\Pictures\dumy\passeng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další\Pictures\dumy\passenge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948" cy="5833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82966" w:rsidTr="00332B80">
        <w:trPr>
          <w:trHeight w:val="1020"/>
        </w:trPr>
        <w:tc>
          <w:tcPr>
            <w:tcW w:w="3369" w:type="dxa"/>
            <w:vAlign w:val="center"/>
          </w:tcPr>
          <w:p w:rsidR="00982966" w:rsidRDefault="00FB1045" w:rsidP="00332B80">
            <w:pPr>
              <w:pStyle w:val="Normlnweb"/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="Verdana" w:hAnsi="Verdana"/>
                <w:color w:val="000000" w:themeColor="text1"/>
                <w:sz w:val="21"/>
                <w:szCs w:val="21"/>
                <w:bdr w:val="none" w:sz="0" w:space="0" w:color="auto" w:frame="1"/>
              </w:rPr>
            </w:pPr>
            <w:r>
              <w:rPr>
                <w:rFonts w:ascii="Verdana" w:hAnsi="Verdana"/>
                <w:b/>
                <w:bCs/>
                <w:noProof/>
                <w:color w:val="000000" w:themeColor="text1"/>
                <w:sz w:val="21"/>
                <w:szCs w:val="21"/>
                <w:bdr w:val="none" w:sz="0" w:space="0" w:color="auto" w:frame="1"/>
              </w:rPr>
              <w:drawing>
                <wp:anchor distT="0" distB="0" distL="114300" distR="114300" simplePos="0" relativeHeight="251683840" behindDoc="1" locked="0" layoutInCell="1" allowOverlap="1">
                  <wp:simplePos x="0" y="0"/>
                  <wp:positionH relativeFrom="column">
                    <wp:posOffset>22378</wp:posOffset>
                  </wp:positionH>
                  <wp:positionV relativeFrom="paragraph">
                    <wp:posOffset>17780</wp:posOffset>
                  </wp:positionV>
                  <wp:extent cx="1447143" cy="693683"/>
                  <wp:effectExtent l="19050" t="0" r="657" b="0"/>
                  <wp:wrapTight wrapText="bothSides">
                    <wp:wrapPolygon edited="0">
                      <wp:start x="-284" y="0"/>
                      <wp:lineTo x="-284" y="20761"/>
                      <wp:lineTo x="21610" y="20761"/>
                      <wp:lineTo x="21610" y="0"/>
                      <wp:lineTo x="-284" y="0"/>
                    </wp:wrapPolygon>
                  </wp:wrapTight>
                  <wp:docPr id="41" name="obrázek 41" descr="C:\Users\další\Pictures\dumy\flight ticke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další\Pictures\dumy\flight ticke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143" cy="6936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82966" w:rsidTr="00332B80">
        <w:trPr>
          <w:trHeight w:val="1020"/>
        </w:trPr>
        <w:tc>
          <w:tcPr>
            <w:tcW w:w="3369" w:type="dxa"/>
            <w:vAlign w:val="center"/>
          </w:tcPr>
          <w:p w:rsidR="00982966" w:rsidRDefault="00CB36B4" w:rsidP="00332B80">
            <w:pPr>
              <w:pStyle w:val="Normlnweb"/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="Verdana" w:hAnsi="Verdana"/>
                <w:color w:val="000000" w:themeColor="text1"/>
                <w:sz w:val="21"/>
                <w:szCs w:val="21"/>
                <w:bdr w:val="none" w:sz="0" w:space="0" w:color="auto" w:frame="1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9" type="#_x0000_t75" style="position:absolute;margin-left:5.65pt;margin-top:-.55pt;width:73.25pt;height:19.85pt;z-index:251689984;mso-position-horizontal:absolute;mso-position-horizontal-relative:text;mso-position-vertical:absolute;mso-position-vertical-relative:text;mso-width-relative:page;mso-height-relative:page" wrapcoords="-220 0 -220 20769 21600 20769 21600 0 -220 0">
                  <v:imagedata r:id="rId19" o:title=""/>
                  <w10:wrap type="tight"/>
                </v:shape>
                <o:OLEObject Type="Embed" ProgID="PBrush" ShapeID="_x0000_s1029" DrawAspect="Content" ObjectID="_1431846251" r:id="rId20"/>
              </w:pict>
            </w:r>
          </w:p>
        </w:tc>
      </w:tr>
      <w:tr w:rsidR="00982966" w:rsidTr="00332B80">
        <w:trPr>
          <w:trHeight w:val="1020"/>
        </w:trPr>
        <w:tc>
          <w:tcPr>
            <w:tcW w:w="3369" w:type="dxa"/>
            <w:vAlign w:val="center"/>
          </w:tcPr>
          <w:p w:rsidR="00982966" w:rsidRDefault="000845D2" w:rsidP="00332B80">
            <w:pPr>
              <w:pStyle w:val="Normlnweb"/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="Verdana" w:hAnsi="Verdana"/>
                <w:color w:val="000000" w:themeColor="text1"/>
                <w:sz w:val="21"/>
                <w:szCs w:val="21"/>
                <w:bdr w:val="none" w:sz="0" w:space="0" w:color="auto" w:frame="1"/>
              </w:rPr>
            </w:pPr>
            <w:r>
              <w:rPr>
                <w:rFonts w:ascii="Verdana" w:hAnsi="Verdana"/>
                <w:b/>
                <w:bCs/>
                <w:noProof/>
                <w:color w:val="000000" w:themeColor="text1"/>
                <w:sz w:val="21"/>
                <w:szCs w:val="21"/>
                <w:bdr w:val="none" w:sz="0" w:space="0" w:color="auto" w:frame="1"/>
              </w:rPr>
              <w:drawing>
                <wp:anchor distT="0" distB="0" distL="114300" distR="114300" simplePos="0" relativeHeight="251685888" behindDoc="1" locked="0" layoutInCell="1" allowOverlap="1">
                  <wp:simplePos x="0" y="0"/>
                  <wp:positionH relativeFrom="column">
                    <wp:posOffset>22378</wp:posOffset>
                  </wp:positionH>
                  <wp:positionV relativeFrom="paragraph">
                    <wp:posOffset>-438</wp:posOffset>
                  </wp:positionV>
                  <wp:extent cx="1447143" cy="756745"/>
                  <wp:effectExtent l="19050" t="0" r="657" b="0"/>
                  <wp:wrapTight wrapText="bothSides">
                    <wp:wrapPolygon edited="0">
                      <wp:start x="-284" y="0"/>
                      <wp:lineTo x="-284" y="21206"/>
                      <wp:lineTo x="21610" y="21206"/>
                      <wp:lineTo x="21610" y="0"/>
                      <wp:lineTo x="-284" y="0"/>
                    </wp:wrapPolygon>
                  </wp:wrapTight>
                  <wp:docPr id="53" name="obrázek 53" descr="C:\Users\další\Pictures\dumy\carouse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C:\Users\další\Pictures\dumy\carouse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143" cy="756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82966" w:rsidTr="00332B80">
        <w:trPr>
          <w:trHeight w:val="1020"/>
        </w:trPr>
        <w:tc>
          <w:tcPr>
            <w:tcW w:w="3369" w:type="dxa"/>
            <w:vAlign w:val="center"/>
          </w:tcPr>
          <w:p w:rsidR="00982966" w:rsidRDefault="00332B80" w:rsidP="00332B80">
            <w:pPr>
              <w:pStyle w:val="Normlnweb"/>
              <w:spacing w:before="0" w:beforeAutospacing="0" w:after="0" w:afterAutospacing="0" w:line="390" w:lineRule="atLeast"/>
              <w:textAlignment w:val="baseline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>
                  <wp:simplePos x="0" y="0"/>
                  <wp:positionH relativeFrom="column">
                    <wp:posOffset>134620</wp:posOffset>
                  </wp:positionH>
                  <wp:positionV relativeFrom="paragraph">
                    <wp:posOffset>-180975</wp:posOffset>
                  </wp:positionV>
                  <wp:extent cx="1134745" cy="593090"/>
                  <wp:effectExtent l="0" t="0" r="0" b="0"/>
                  <wp:wrapTight wrapText="bothSides">
                    <wp:wrapPolygon edited="0">
                      <wp:start x="0" y="0"/>
                      <wp:lineTo x="0" y="20814"/>
                      <wp:lineTo x="21395" y="20814"/>
                      <wp:lineTo x="21395" y="0"/>
                      <wp:lineTo x="0" y="0"/>
                    </wp:wrapPolygon>
                  </wp:wrapTight>
                  <wp:docPr id="50" name="obrázek 50" descr="C:\Users\další\Pictures\dumy\hand luggag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:\Users\další\Pictures\dumy\hand luggag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745" cy="593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32B80" w:rsidTr="00332B80">
        <w:trPr>
          <w:trHeight w:val="1020"/>
        </w:trPr>
        <w:tc>
          <w:tcPr>
            <w:tcW w:w="3369" w:type="dxa"/>
            <w:vAlign w:val="center"/>
          </w:tcPr>
          <w:p w:rsidR="00332B80" w:rsidRDefault="00332B80" w:rsidP="00332B80">
            <w:pPr>
              <w:pStyle w:val="Normlnweb"/>
              <w:spacing w:before="0" w:beforeAutospacing="0" w:after="0" w:afterAutospacing="0" w:line="390" w:lineRule="atLeast"/>
              <w:textAlignment w:val="baseline"/>
              <w:rPr>
                <w:noProof/>
              </w:rPr>
            </w:pPr>
            <w:r>
              <w:object w:dxaOrig="2580" w:dyaOrig="435">
                <v:shape id="_x0000_i1026" type="#_x0000_t75" style="width:129.45pt;height:22.2pt" o:ole="">
                  <v:imagedata r:id="rId23" o:title=""/>
                </v:shape>
                <o:OLEObject Type="Embed" ProgID="PBrush" ShapeID="_x0000_i1026" DrawAspect="Content" ObjectID="_1431846250" r:id="rId24"/>
              </w:object>
            </w:r>
          </w:p>
        </w:tc>
      </w:tr>
    </w:tbl>
    <w:p w:rsidR="005F359D" w:rsidRDefault="00CB36B4">
      <w:pPr>
        <w:rPr>
          <w:rFonts w:asciiTheme="minorHAnsi" w:hAnsiTheme="minorHAnsi"/>
          <w:b/>
          <w:sz w:val="32"/>
          <w:szCs w:val="32"/>
        </w:rPr>
      </w:pPr>
      <w:r>
        <w:rPr>
          <w:rFonts w:ascii="Verdana" w:hAnsi="Verdana"/>
          <w:b/>
          <w:bCs/>
          <w:noProof/>
          <w:color w:val="000000" w:themeColor="text1"/>
          <w:sz w:val="21"/>
          <w:szCs w:val="21"/>
          <w:bdr w:val="none" w:sz="0" w:space="0" w:color="auto" w:frame="1"/>
        </w:rPr>
        <w:drawing>
          <wp:anchor distT="0" distB="0" distL="114300" distR="114300" simplePos="0" relativeHeight="251653120" behindDoc="1" locked="0" layoutInCell="1" allowOverlap="1" wp14:anchorId="4F8B2034" wp14:editId="275F5969">
            <wp:simplePos x="0" y="0"/>
            <wp:positionH relativeFrom="margin">
              <wp:posOffset>2100580</wp:posOffset>
            </wp:positionH>
            <wp:positionV relativeFrom="margin">
              <wp:posOffset>206375</wp:posOffset>
            </wp:positionV>
            <wp:extent cx="7997825" cy="6235065"/>
            <wp:effectExtent l="0" t="0" r="0" b="0"/>
            <wp:wrapNone/>
            <wp:docPr id="16" name="Obrázek 16" descr="C:\Users\admin\Desktop\Am flughafen 13_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 descr="C:\Users\admin\Desktop\Am flughafen 13_II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7825" cy="623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Theme="minorHAnsi" w:hAnsiTheme="minorHAnsi"/>
          <w:b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-1in;margin-top:-37.9pt;width:700.25pt;height:62.6pt;z-index:-251662336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wrapcoords="-31 0 -31 21073 21600 21073 21600 0 -31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" stroked="f">
            <v:textbox style="mso-next-textbox:#Textové pole 2">
              <w:txbxContent>
                <w:p w:rsidR="005F359D" w:rsidRPr="00BE3893" w:rsidRDefault="000A3F3F" w:rsidP="00BE3893">
                  <w:pPr>
                    <w:jc w:val="center"/>
                    <w:rPr>
                      <w:rFonts w:asciiTheme="minorHAnsi" w:hAnsiTheme="minorHAnsi"/>
                      <w:b/>
                      <w:sz w:val="40"/>
                      <w:szCs w:val="40"/>
                      <w:lang w:val="en-US"/>
                    </w:rPr>
                  </w:pPr>
                  <w:r w:rsidRPr="00BE3893">
                    <w:rPr>
                      <w:rFonts w:asciiTheme="minorHAnsi" w:hAnsiTheme="minorHAnsi"/>
                      <w:b/>
                      <w:sz w:val="40"/>
                      <w:szCs w:val="40"/>
                      <w:lang w:val="en-US"/>
                    </w:rPr>
                    <w:t>Rearrange the words to things and people in the picture</w:t>
                  </w:r>
                  <w:r w:rsidR="00BE3893" w:rsidRPr="00BE3893">
                    <w:rPr>
                      <w:rFonts w:asciiTheme="minorHAnsi" w:hAnsiTheme="minorHAnsi"/>
                      <w:b/>
                      <w:sz w:val="40"/>
                      <w:szCs w:val="40"/>
                      <w:lang w:val="en-US"/>
                    </w:rPr>
                    <w:t xml:space="preserve"> and describe the picture</w:t>
                  </w:r>
                  <w:r w:rsidRPr="00BE3893">
                    <w:rPr>
                      <w:rFonts w:asciiTheme="minorHAnsi" w:hAnsiTheme="minorHAnsi"/>
                      <w:b/>
                      <w:sz w:val="40"/>
                      <w:szCs w:val="40"/>
                      <w:lang w:val="en-US"/>
                    </w:rPr>
                    <w:t>!</w:t>
                  </w:r>
                </w:p>
                <w:p w:rsidR="005F359D" w:rsidRDefault="005F359D"/>
              </w:txbxContent>
            </v:textbox>
            <w10:wrap type="tight"/>
          </v:shape>
        </w:pict>
      </w:r>
    </w:p>
    <w:p w:rsidR="005F359D" w:rsidRDefault="005F359D">
      <w:pPr>
        <w:rPr>
          <w:rFonts w:asciiTheme="minorHAnsi" w:hAnsiTheme="minorHAnsi"/>
          <w:b/>
          <w:sz w:val="32"/>
          <w:szCs w:val="32"/>
        </w:rPr>
      </w:pPr>
    </w:p>
    <w:p w:rsidR="005F359D" w:rsidRDefault="005F359D">
      <w:pPr>
        <w:rPr>
          <w:rFonts w:asciiTheme="minorHAnsi" w:hAnsiTheme="minorHAnsi"/>
          <w:b/>
          <w:sz w:val="32"/>
          <w:szCs w:val="32"/>
        </w:rPr>
      </w:pPr>
    </w:p>
    <w:p w:rsidR="005F359D" w:rsidRDefault="005F359D">
      <w:pPr>
        <w:rPr>
          <w:rFonts w:asciiTheme="minorHAnsi" w:hAnsiTheme="minorHAnsi"/>
          <w:b/>
          <w:sz w:val="32"/>
          <w:szCs w:val="32"/>
        </w:rPr>
      </w:pPr>
    </w:p>
    <w:p w:rsidR="005F359D" w:rsidRDefault="005F359D">
      <w:pPr>
        <w:rPr>
          <w:rFonts w:asciiTheme="minorHAnsi" w:hAnsiTheme="minorHAnsi"/>
          <w:b/>
          <w:sz w:val="32"/>
          <w:szCs w:val="32"/>
        </w:rPr>
      </w:pPr>
    </w:p>
    <w:p w:rsidR="005F359D" w:rsidRDefault="005F359D">
      <w:pPr>
        <w:rPr>
          <w:rFonts w:asciiTheme="minorHAnsi" w:hAnsiTheme="minorHAnsi"/>
          <w:b/>
          <w:sz w:val="32"/>
          <w:szCs w:val="32"/>
        </w:rPr>
      </w:pPr>
    </w:p>
    <w:p w:rsidR="005F359D" w:rsidRDefault="005F359D">
      <w:pPr>
        <w:rPr>
          <w:rFonts w:asciiTheme="minorHAnsi" w:hAnsiTheme="minorHAnsi"/>
          <w:b/>
          <w:sz w:val="32"/>
          <w:szCs w:val="32"/>
        </w:rPr>
      </w:pPr>
    </w:p>
    <w:p w:rsidR="005F359D" w:rsidRDefault="005F359D">
      <w:pPr>
        <w:rPr>
          <w:rFonts w:asciiTheme="minorHAnsi" w:hAnsiTheme="minorHAnsi"/>
          <w:b/>
          <w:sz w:val="32"/>
          <w:szCs w:val="32"/>
        </w:rPr>
      </w:pPr>
    </w:p>
    <w:p w:rsidR="005F359D" w:rsidRDefault="005F359D">
      <w:pPr>
        <w:rPr>
          <w:rFonts w:asciiTheme="minorHAnsi" w:hAnsiTheme="minorHAnsi"/>
          <w:b/>
          <w:sz w:val="32"/>
          <w:szCs w:val="32"/>
        </w:rPr>
      </w:pPr>
    </w:p>
    <w:p w:rsidR="005F359D" w:rsidRDefault="005F359D">
      <w:pPr>
        <w:rPr>
          <w:rFonts w:asciiTheme="minorHAnsi" w:hAnsiTheme="minorHAnsi"/>
          <w:b/>
          <w:sz w:val="32"/>
          <w:szCs w:val="32"/>
        </w:rPr>
      </w:pPr>
    </w:p>
    <w:p w:rsidR="005F359D" w:rsidRDefault="005F359D">
      <w:pPr>
        <w:rPr>
          <w:rFonts w:asciiTheme="minorHAnsi" w:hAnsiTheme="minorHAnsi"/>
          <w:b/>
          <w:sz w:val="32"/>
          <w:szCs w:val="32"/>
        </w:rPr>
      </w:pPr>
    </w:p>
    <w:p w:rsidR="005F359D" w:rsidRDefault="005F359D">
      <w:pPr>
        <w:rPr>
          <w:rFonts w:asciiTheme="minorHAnsi" w:hAnsiTheme="minorHAnsi"/>
          <w:b/>
          <w:sz w:val="32"/>
          <w:szCs w:val="32"/>
        </w:rPr>
      </w:pPr>
    </w:p>
    <w:p w:rsidR="005F359D" w:rsidRDefault="005F359D">
      <w:pPr>
        <w:rPr>
          <w:rFonts w:asciiTheme="minorHAnsi" w:hAnsiTheme="minorHAnsi"/>
          <w:b/>
          <w:sz w:val="32"/>
          <w:szCs w:val="32"/>
        </w:rPr>
      </w:pPr>
    </w:p>
    <w:p w:rsidR="005F359D" w:rsidRDefault="005F359D">
      <w:pPr>
        <w:rPr>
          <w:rFonts w:asciiTheme="minorHAnsi" w:hAnsiTheme="minorHAnsi"/>
          <w:b/>
          <w:sz w:val="32"/>
          <w:szCs w:val="32"/>
        </w:rPr>
      </w:pPr>
    </w:p>
    <w:p w:rsidR="005F359D" w:rsidRDefault="005F359D">
      <w:pPr>
        <w:rPr>
          <w:rFonts w:asciiTheme="minorHAnsi" w:hAnsiTheme="minorHAnsi"/>
          <w:b/>
          <w:sz w:val="32"/>
          <w:szCs w:val="32"/>
        </w:rPr>
      </w:pPr>
    </w:p>
    <w:p w:rsidR="005F359D" w:rsidRDefault="005F359D">
      <w:pPr>
        <w:rPr>
          <w:rFonts w:asciiTheme="minorHAnsi" w:hAnsiTheme="minorHAnsi"/>
          <w:b/>
          <w:sz w:val="32"/>
          <w:szCs w:val="32"/>
        </w:rPr>
      </w:pPr>
    </w:p>
    <w:p w:rsidR="005F359D" w:rsidRDefault="005F359D">
      <w:pPr>
        <w:rPr>
          <w:rFonts w:asciiTheme="minorHAnsi" w:hAnsiTheme="minorHAnsi"/>
          <w:b/>
          <w:sz w:val="32"/>
          <w:szCs w:val="32"/>
        </w:rPr>
      </w:pPr>
    </w:p>
    <w:p w:rsidR="00EB5530" w:rsidRDefault="00EB5530" w:rsidP="005F359D">
      <w:pPr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p w:rsidR="00EB5530" w:rsidRDefault="00EB5530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p w:rsidR="00EB5530" w:rsidRDefault="00EB5530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p w:rsidR="00EB5530" w:rsidRDefault="00EB5530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p w:rsidR="00EB5530" w:rsidRDefault="00EB5530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p w:rsidR="00EB5530" w:rsidRDefault="00EB5530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p w:rsidR="00EB5530" w:rsidRDefault="00EB5530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p w:rsidR="00EB5530" w:rsidRDefault="00EB5530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p w:rsidR="00EB5530" w:rsidRDefault="00EB5530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p w:rsidR="00EB5530" w:rsidRDefault="00EB5530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p w:rsidR="00EB5530" w:rsidRDefault="00EB5530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p w:rsidR="00627ABC" w:rsidRDefault="00CB36B4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  <w:r>
        <w:rPr>
          <w:rFonts w:asciiTheme="minorHAnsi" w:hAnsiTheme="minorHAnsi"/>
          <w:b/>
          <w:noProof/>
          <w:sz w:val="32"/>
          <w:szCs w:val="32"/>
        </w:rPr>
        <w:pict>
          <v:shape id="_x0000_s1027" type="#_x0000_t202" style="position:absolute;margin-left:6.6pt;margin-top:-25.25pt;width:379.3pt;height:30.8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wrapcoords="-43 0 -43 21073 21600 21073 21600 0 -43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" stroked="f">
            <v:textbox>
              <w:txbxContent>
                <w:p w:rsidR="00627ABC" w:rsidRPr="000A3F3F" w:rsidRDefault="000A3F3F" w:rsidP="00627ABC">
                  <w:pPr>
                    <w:rPr>
                      <w:rFonts w:asciiTheme="minorHAnsi" w:hAnsiTheme="minorHAnsi"/>
                      <w:b/>
                      <w:sz w:val="36"/>
                      <w:szCs w:val="36"/>
                      <w:lang w:val="en-GB"/>
                    </w:rPr>
                  </w:pPr>
                  <w:r w:rsidRPr="000A3F3F">
                    <w:rPr>
                      <w:rFonts w:asciiTheme="minorHAnsi" w:hAnsiTheme="minorHAnsi"/>
                      <w:b/>
                      <w:sz w:val="36"/>
                      <w:szCs w:val="36"/>
                      <w:lang w:val="en-GB"/>
                    </w:rPr>
                    <w:t>Match the words to the definitions.</w:t>
                  </w:r>
                </w:p>
                <w:p w:rsidR="00627ABC" w:rsidRDefault="00627ABC" w:rsidP="00627ABC">
                  <w:pPr>
                    <w:rPr>
                      <w:rFonts w:asciiTheme="minorHAnsi" w:hAnsiTheme="minorHAnsi"/>
                      <w:b/>
                      <w:sz w:val="32"/>
                      <w:szCs w:val="32"/>
                    </w:rPr>
                  </w:pPr>
                </w:p>
                <w:p w:rsidR="00627ABC" w:rsidRDefault="00627ABC" w:rsidP="00627ABC"/>
              </w:txbxContent>
            </v:textbox>
            <w10:wrap type="tight"/>
          </v:shape>
        </w:pict>
      </w:r>
    </w:p>
    <w:p w:rsidR="00627ABC" w:rsidRDefault="00627ABC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tbl>
      <w:tblPr>
        <w:tblStyle w:val="Mkatabulky"/>
        <w:tblW w:w="16015" w:type="dxa"/>
        <w:tblLook w:val="04A0" w:firstRow="1" w:lastRow="0" w:firstColumn="1" w:lastColumn="0" w:noHBand="0" w:noVBand="1"/>
      </w:tblPr>
      <w:tblGrid>
        <w:gridCol w:w="3936"/>
        <w:gridCol w:w="12079"/>
      </w:tblGrid>
      <w:tr w:rsidR="00822CF3" w:rsidRPr="007B75F8" w:rsidTr="00627ABC">
        <w:tc>
          <w:tcPr>
            <w:tcW w:w="3936" w:type="dxa"/>
          </w:tcPr>
          <w:p w:rsidR="00822CF3" w:rsidRPr="00CA2605" w:rsidRDefault="000A3F3F" w:rsidP="00627ABC">
            <w:pPr>
              <w:pStyle w:val="Normlnweb"/>
              <w:numPr>
                <w:ilvl w:val="0"/>
                <w:numId w:val="2"/>
              </w:numPr>
              <w:spacing w:before="0" w:beforeAutospacing="0" w:after="0" w:afterAutospacing="0" w:line="390" w:lineRule="atLeast"/>
              <w:ind w:left="567" w:hanging="425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en-US"/>
              </w:rPr>
            </w:pPr>
            <w:r w:rsidRPr="00CA2605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en-US"/>
              </w:rPr>
              <w:t>Direct flight</w:t>
            </w:r>
          </w:p>
        </w:tc>
        <w:tc>
          <w:tcPr>
            <w:tcW w:w="12079" w:type="dxa"/>
          </w:tcPr>
          <w:p w:rsidR="00822CF3" w:rsidRPr="007B75F8" w:rsidRDefault="00A425A3" w:rsidP="007B75F8">
            <w:pPr>
              <w:pStyle w:val="Normlnweb"/>
              <w:numPr>
                <w:ilvl w:val="0"/>
                <w:numId w:val="3"/>
              </w:numPr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</w:pPr>
            <w:r w:rsidRPr="007B75F8"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  <w:t xml:space="preserve">A special </w:t>
            </w:r>
            <w:r w:rsidR="007B75F8" w:rsidRPr="007B75F8"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  <w:t>vehicle</w:t>
            </w:r>
            <w:r w:rsidRPr="007B75F8"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  <w:t xml:space="preserve"> for suitcases and other luggage</w:t>
            </w:r>
          </w:p>
        </w:tc>
      </w:tr>
      <w:tr w:rsidR="00822CF3" w:rsidRPr="007B75F8" w:rsidTr="00627ABC">
        <w:tc>
          <w:tcPr>
            <w:tcW w:w="3936" w:type="dxa"/>
          </w:tcPr>
          <w:p w:rsidR="00822CF3" w:rsidRPr="00CA2605" w:rsidRDefault="00822CF3" w:rsidP="00627ABC">
            <w:pPr>
              <w:pStyle w:val="Normlnweb"/>
              <w:numPr>
                <w:ilvl w:val="0"/>
                <w:numId w:val="2"/>
              </w:numPr>
              <w:spacing w:before="0" w:beforeAutospacing="0" w:after="0" w:afterAutospacing="0" w:line="390" w:lineRule="atLeast"/>
              <w:ind w:left="567" w:hanging="425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en-US"/>
              </w:rPr>
            </w:pPr>
            <w:r w:rsidRPr="00CA2605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en-US"/>
              </w:rPr>
              <w:t>Pilot</w:t>
            </w:r>
            <w:r w:rsidRPr="00CA2605">
              <w:rPr>
                <w:rStyle w:val="apple-converted-space"/>
                <w:rFonts w:asciiTheme="minorHAnsi" w:hAnsiTheme="minorHAnsi"/>
                <w:color w:val="000000" w:themeColor="text1"/>
                <w:sz w:val="40"/>
                <w:szCs w:val="40"/>
                <w:lang w:val="en-US"/>
              </w:rPr>
              <w:t> </w:t>
            </w:r>
          </w:p>
        </w:tc>
        <w:tc>
          <w:tcPr>
            <w:tcW w:w="12079" w:type="dxa"/>
          </w:tcPr>
          <w:p w:rsidR="00822CF3" w:rsidRPr="007B75F8" w:rsidRDefault="00A425A3" w:rsidP="00627ABC">
            <w:pPr>
              <w:pStyle w:val="Normlnweb"/>
              <w:numPr>
                <w:ilvl w:val="0"/>
                <w:numId w:val="3"/>
              </w:numPr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</w:pPr>
            <w:r w:rsidRPr="007B75F8"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  <w:t>To rise into the air at the beginning of a flight</w:t>
            </w:r>
          </w:p>
        </w:tc>
      </w:tr>
      <w:tr w:rsidR="00822CF3" w:rsidRPr="007B75F8" w:rsidTr="00627ABC">
        <w:tc>
          <w:tcPr>
            <w:tcW w:w="3936" w:type="dxa"/>
          </w:tcPr>
          <w:p w:rsidR="00822CF3" w:rsidRPr="00CA2605" w:rsidRDefault="000A3F3F" w:rsidP="000A3F3F">
            <w:pPr>
              <w:pStyle w:val="Normlnweb"/>
              <w:numPr>
                <w:ilvl w:val="0"/>
                <w:numId w:val="2"/>
              </w:numPr>
              <w:spacing w:before="0" w:beforeAutospacing="0" w:after="0" w:afterAutospacing="0" w:line="390" w:lineRule="atLeast"/>
              <w:ind w:left="567" w:hanging="425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en-US"/>
              </w:rPr>
            </w:pPr>
            <w:r w:rsidRPr="00CA2605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en-US"/>
              </w:rPr>
              <w:t>Backpack</w:t>
            </w:r>
            <w:r w:rsidR="00822CF3" w:rsidRPr="00CA2605">
              <w:rPr>
                <w:rStyle w:val="apple-converted-space"/>
                <w:rFonts w:asciiTheme="minorHAnsi" w:hAnsiTheme="minorHAnsi"/>
                <w:color w:val="000000" w:themeColor="text1"/>
                <w:sz w:val="40"/>
                <w:szCs w:val="40"/>
                <w:lang w:val="en-US"/>
              </w:rPr>
              <w:t> </w:t>
            </w:r>
          </w:p>
        </w:tc>
        <w:tc>
          <w:tcPr>
            <w:tcW w:w="12079" w:type="dxa"/>
          </w:tcPr>
          <w:p w:rsidR="00822CF3" w:rsidRPr="007B75F8" w:rsidRDefault="007B75F8" w:rsidP="00627ABC">
            <w:pPr>
              <w:pStyle w:val="Normlnweb"/>
              <w:numPr>
                <w:ilvl w:val="0"/>
                <w:numId w:val="3"/>
              </w:numPr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</w:pPr>
            <w:r w:rsidRPr="007B75F8"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  <w:t>The end of a flight, the airplane moves down on the ground</w:t>
            </w:r>
          </w:p>
        </w:tc>
      </w:tr>
      <w:tr w:rsidR="00822CF3" w:rsidRPr="007B75F8" w:rsidTr="00627ABC">
        <w:tc>
          <w:tcPr>
            <w:tcW w:w="3936" w:type="dxa"/>
          </w:tcPr>
          <w:p w:rsidR="00822CF3" w:rsidRPr="00CA2605" w:rsidRDefault="000A3F3F" w:rsidP="00627ABC">
            <w:pPr>
              <w:pStyle w:val="Normlnweb"/>
              <w:numPr>
                <w:ilvl w:val="0"/>
                <w:numId w:val="2"/>
              </w:numPr>
              <w:spacing w:before="0" w:beforeAutospacing="0" w:after="0" w:afterAutospacing="0" w:line="390" w:lineRule="atLeast"/>
              <w:ind w:left="567" w:hanging="425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en-US"/>
              </w:rPr>
            </w:pPr>
            <w:r w:rsidRPr="00CA2605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en-US"/>
              </w:rPr>
              <w:t>Boarding pass</w:t>
            </w:r>
          </w:p>
        </w:tc>
        <w:tc>
          <w:tcPr>
            <w:tcW w:w="12079" w:type="dxa"/>
          </w:tcPr>
          <w:p w:rsidR="00822CF3" w:rsidRPr="007B75F8" w:rsidRDefault="007B75F8" w:rsidP="00627ABC">
            <w:pPr>
              <w:pStyle w:val="Normlnweb"/>
              <w:numPr>
                <w:ilvl w:val="0"/>
                <w:numId w:val="3"/>
              </w:numPr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</w:pPr>
            <w:r w:rsidRPr="007B75F8"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  <w:t>moving in the air, e.g. with a plane or helicopter</w:t>
            </w:r>
          </w:p>
        </w:tc>
      </w:tr>
      <w:tr w:rsidR="00822CF3" w:rsidRPr="007B75F8" w:rsidTr="00627ABC">
        <w:tc>
          <w:tcPr>
            <w:tcW w:w="3936" w:type="dxa"/>
          </w:tcPr>
          <w:p w:rsidR="00822CF3" w:rsidRPr="00CA2605" w:rsidRDefault="000A3F3F" w:rsidP="00627ABC">
            <w:pPr>
              <w:pStyle w:val="Normlnweb"/>
              <w:numPr>
                <w:ilvl w:val="0"/>
                <w:numId w:val="2"/>
              </w:numPr>
              <w:spacing w:before="0" w:beforeAutospacing="0" w:after="0" w:afterAutospacing="0" w:line="390" w:lineRule="atLeast"/>
              <w:ind w:left="567" w:hanging="425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en-US"/>
              </w:rPr>
            </w:pPr>
            <w:r w:rsidRPr="00CA2605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en-US"/>
              </w:rPr>
              <w:t>Exit</w:t>
            </w:r>
          </w:p>
        </w:tc>
        <w:tc>
          <w:tcPr>
            <w:tcW w:w="12079" w:type="dxa"/>
          </w:tcPr>
          <w:p w:rsidR="00822CF3" w:rsidRPr="007B75F8" w:rsidRDefault="007B75F8" w:rsidP="00627ABC">
            <w:pPr>
              <w:pStyle w:val="Normlnweb"/>
              <w:numPr>
                <w:ilvl w:val="0"/>
                <w:numId w:val="3"/>
              </w:numPr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</w:pPr>
            <w:r w:rsidRPr="007B75F8"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  <w:t>a person who is seated in the cockpit and controls the aircraft</w:t>
            </w:r>
          </w:p>
        </w:tc>
      </w:tr>
      <w:tr w:rsidR="00822CF3" w:rsidRPr="007B75F8" w:rsidTr="00627ABC">
        <w:tc>
          <w:tcPr>
            <w:tcW w:w="3936" w:type="dxa"/>
          </w:tcPr>
          <w:p w:rsidR="00822CF3" w:rsidRPr="00CA2605" w:rsidRDefault="00A425A3" w:rsidP="00627ABC">
            <w:pPr>
              <w:pStyle w:val="Normlnweb"/>
              <w:numPr>
                <w:ilvl w:val="0"/>
                <w:numId w:val="2"/>
              </w:numPr>
              <w:spacing w:before="0" w:beforeAutospacing="0" w:after="0" w:afterAutospacing="0" w:line="390" w:lineRule="atLeast"/>
              <w:ind w:left="567" w:hanging="425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en-US"/>
              </w:rPr>
            </w:pPr>
            <w:r w:rsidRPr="00CA2605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en-US"/>
              </w:rPr>
              <w:t>to book/to reserve</w:t>
            </w:r>
          </w:p>
        </w:tc>
        <w:tc>
          <w:tcPr>
            <w:tcW w:w="12079" w:type="dxa"/>
          </w:tcPr>
          <w:p w:rsidR="00822CF3" w:rsidRPr="007B75F8" w:rsidRDefault="007B75F8" w:rsidP="00627ABC">
            <w:pPr>
              <w:pStyle w:val="Normlnweb"/>
              <w:numPr>
                <w:ilvl w:val="0"/>
                <w:numId w:val="3"/>
              </w:numPr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</w:pPr>
            <w:r w:rsidRPr="007B75F8"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  <w:t>if a plane flies directly from point A to point B, without further stops</w:t>
            </w:r>
          </w:p>
        </w:tc>
      </w:tr>
      <w:tr w:rsidR="00822CF3" w:rsidRPr="007B75F8" w:rsidTr="00627ABC">
        <w:tc>
          <w:tcPr>
            <w:tcW w:w="3936" w:type="dxa"/>
          </w:tcPr>
          <w:p w:rsidR="00822CF3" w:rsidRPr="00CA2605" w:rsidRDefault="00A425A3" w:rsidP="00627ABC">
            <w:pPr>
              <w:pStyle w:val="Normlnweb"/>
              <w:numPr>
                <w:ilvl w:val="0"/>
                <w:numId w:val="2"/>
              </w:numPr>
              <w:spacing w:before="0" w:beforeAutospacing="0" w:after="0" w:afterAutospacing="0" w:line="390" w:lineRule="atLeast"/>
              <w:ind w:left="567" w:hanging="425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en-US"/>
              </w:rPr>
            </w:pPr>
            <w:r w:rsidRPr="00CA2605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en-US"/>
              </w:rPr>
              <w:t>to take off</w:t>
            </w:r>
          </w:p>
        </w:tc>
        <w:tc>
          <w:tcPr>
            <w:tcW w:w="12079" w:type="dxa"/>
          </w:tcPr>
          <w:p w:rsidR="00822CF3" w:rsidRPr="007B75F8" w:rsidRDefault="007B75F8" w:rsidP="007B75F8">
            <w:pPr>
              <w:pStyle w:val="Normlnweb"/>
              <w:numPr>
                <w:ilvl w:val="0"/>
                <w:numId w:val="3"/>
              </w:numPr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</w:pPr>
            <w:r w:rsidRPr="007B75F8"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  <w:t>a card that you get at the check-in desk, the card is then taken to the airplane</w:t>
            </w:r>
          </w:p>
        </w:tc>
      </w:tr>
      <w:tr w:rsidR="00822CF3" w:rsidRPr="007B75F8" w:rsidTr="00627ABC">
        <w:tc>
          <w:tcPr>
            <w:tcW w:w="3936" w:type="dxa"/>
          </w:tcPr>
          <w:p w:rsidR="00822CF3" w:rsidRPr="00CA2605" w:rsidRDefault="00A425A3" w:rsidP="00A425A3">
            <w:pPr>
              <w:pStyle w:val="Normlnweb"/>
              <w:numPr>
                <w:ilvl w:val="0"/>
                <w:numId w:val="2"/>
              </w:numPr>
              <w:spacing w:before="0" w:beforeAutospacing="0" w:after="0" w:afterAutospacing="0" w:line="390" w:lineRule="atLeast"/>
              <w:ind w:left="567" w:hanging="425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en-US"/>
              </w:rPr>
            </w:pPr>
            <w:r w:rsidRPr="00CA2605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en-US"/>
              </w:rPr>
              <w:t>to land</w:t>
            </w:r>
          </w:p>
        </w:tc>
        <w:tc>
          <w:tcPr>
            <w:tcW w:w="12079" w:type="dxa"/>
          </w:tcPr>
          <w:p w:rsidR="00822CF3" w:rsidRPr="007B75F8" w:rsidRDefault="00A425A3" w:rsidP="00A425A3">
            <w:pPr>
              <w:pStyle w:val="Normlnweb"/>
              <w:numPr>
                <w:ilvl w:val="0"/>
                <w:numId w:val="3"/>
              </w:numPr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</w:pPr>
            <w:r w:rsidRPr="007B75F8"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  <w:t>baggage; typical example for young people or tourists, you wear it on your back</w:t>
            </w:r>
          </w:p>
        </w:tc>
      </w:tr>
      <w:tr w:rsidR="00822CF3" w:rsidRPr="007B75F8" w:rsidTr="00627ABC">
        <w:trPr>
          <w:trHeight w:val="504"/>
        </w:trPr>
        <w:tc>
          <w:tcPr>
            <w:tcW w:w="3936" w:type="dxa"/>
          </w:tcPr>
          <w:p w:rsidR="00822CF3" w:rsidRPr="00CA2605" w:rsidRDefault="00A425A3" w:rsidP="00627ABC">
            <w:pPr>
              <w:pStyle w:val="Normlnweb"/>
              <w:numPr>
                <w:ilvl w:val="0"/>
                <w:numId w:val="2"/>
              </w:numPr>
              <w:spacing w:before="0" w:beforeAutospacing="0" w:after="0" w:afterAutospacing="0" w:line="390" w:lineRule="atLeast"/>
              <w:ind w:left="567" w:hanging="425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en-US"/>
              </w:rPr>
            </w:pPr>
            <w:r w:rsidRPr="00CA2605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en-US"/>
              </w:rPr>
              <w:t>to fly</w:t>
            </w:r>
          </w:p>
        </w:tc>
        <w:tc>
          <w:tcPr>
            <w:tcW w:w="12079" w:type="dxa"/>
          </w:tcPr>
          <w:p w:rsidR="00822CF3" w:rsidRPr="007B75F8" w:rsidRDefault="00A425A3" w:rsidP="00627ABC">
            <w:pPr>
              <w:pStyle w:val="Normlnweb"/>
              <w:numPr>
                <w:ilvl w:val="0"/>
                <w:numId w:val="3"/>
              </w:numPr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</w:pPr>
            <w:r w:rsidRPr="007B75F8"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  <w:t>to arrange with a travel agency to fly at a certain time</w:t>
            </w:r>
          </w:p>
        </w:tc>
      </w:tr>
      <w:tr w:rsidR="00822CF3" w:rsidRPr="007B75F8" w:rsidTr="00627ABC">
        <w:tc>
          <w:tcPr>
            <w:tcW w:w="3936" w:type="dxa"/>
          </w:tcPr>
          <w:p w:rsidR="00822CF3" w:rsidRPr="00CA2605" w:rsidRDefault="00A425A3" w:rsidP="00CA2605">
            <w:pPr>
              <w:pStyle w:val="Normlnweb"/>
              <w:numPr>
                <w:ilvl w:val="0"/>
                <w:numId w:val="2"/>
              </w:numPr>
              <w:spacing w:before="0" w:beforeAutospacing="0" w:after="0" w:afterAutospacing="0" w:line="390" w:lineRule="atLeast"/>
              <w:ind w:left="567" w:hanging="425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en-US"/>
              </w:rPr>
            </w:pPr>
            <w:r w:rsidRPr="00CA2605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en-US"/>
              </w:rPr>
              <w:t>trolley/cart</w:t>
            </w:r>
          </w:p>
        </w:tc>
        <w:tc>
          <w:tcPr>
            <w:tcW w:w="12079" w:type="dxa"/>
          </w:tcPr>
          <w:p w:rsidR="00822CF3" w:rsidRPr="007B75F8" w:rsidRDefault="00A425A3" w:rsidP="00627ABC">
            <w:pPr>
              <w:pStyle w:val="Normlnweb"/>
              <w:numPr>
                <w:ilvl w:val="0"/>
                <w:numId w:val="3"/>
              </w:numPr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</w:pPr>
            <w:r w:rsidRPr="007B75F8"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  <w:t>the door through which one leaves</w:t>
            </w:r>
          </w:p>
        </w:tc>
      </w:tr>
    </w:tbl>
    <w:p w:rsidR="00EB5530" w:rsidRDefault="00EB5530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tbl>
      <w:tblPr>
        <w:tblStyle w:val="Mkatabulky"/>
        <w:tblW w:w="15165" w:type="dxa"/>
        <w:tblInd w:w="415" w:type="dxa"/>
        <w:tblLook w:val="04A0" w:firstRow="1" w:lastRow="0" w:firstColumn="1" w:lastColumn="0" w:noHBand="0" w:noVBand="1"/>
      </w:tblPr>
      <w:tblGrid>
        <w:gridCol w:w="1516"/>
        <w:gridCol w:w="1516"/>
        <w:gridCol w:w="1516"/>
        <w:gridCol w:w="1516"/>
        <w:gridCol w:w="1516"/>
        <w:gridCol w:w="1517"/>
        <w:gridCol w:w="1517"/>
        <w:gridCol w:w="1517"/>
        <w:gridCol w:w="1517"/>
        <w:gridCol w:w="1517"/>
      </w:tblGrid>
      <w:tr w:rsidR="00627ABC" w:rsidRPr="00627ABC" w:rsidTr="00846FCB">
        <w:tc>
          <w:tcPr>
            <w:tcW w:w="1516" w:type="dxa"/>
          </w:tcPr>
          <w:p w:rsidR="00627ABC" w:rsidRPr="00332B80" w:rsidRDefault="00627ABC" w:rsidP="00846FCB">
            <w:pPr>
              <w:pStyle w:val="Normlnweb"/>
              <w:numPr>
                <w:ilvl w:val="0"/>
                <w:numId w:val="4"/>
              </w:numPr>
              <w:spacing w:before="0" w:beforeAutospacing="0" w:after="0" w:afterAutospacing="0" w:line="390" w:lineRule="atLeast"/>
              <w:jc w:val="center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en-US"/>
              </w:rPr>
            </w:pPr>
          </w:p>
        </w:tc>
        <w:tc>
          <w:tcPr>
            <w:tcW w:w="1516" w:type="dxa"/>
          </w:tcPr>
          <w:p w:rsidR="00627ABC" w:rsidRPr="00332B80" w:rsidRDefault="00627ABC" w:rsidP="00846FCB">
            <w:pPr>
              <w:pStyle w:val="Normlnweb"/>
              <w:numPr>
                <w:ilvl w:val="0"/>
                <w:numId w:val="4"/>
              </w:numPr>
              <w:spacing w:before="0" w:beforeAutospacing="0" w:after="0" w:afterAutospacing="0" w:line="390" w:lineRule="atLeast"/>
              <w:ind w:left="426" w:hanging="284"/>
              <w:jc w:val="center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en-US"/>
              </w:rPr>
            </w:pPr>
          </w:p>
        </w:tc>
        <w:tc>
          <w:tcPr>
            <w:tcW w:w="1516" w:type="dxa"/>
          </w:tcPr>
          <w:p w:rsidR="00627ABC" w:rsidRPr="00332B80" w:rsidRDefault="00627ABC" w:rsidP="00846FCB">
            <w:pPr>
              <w:pStyle w:val="Normlnweb"/>
              <w:numPr>
                <w:ilvl w:val="0"/>
                <w:numId w:val="4"/>
              </w:numPr>
              <w:spacing w:before="0" w:beforeAutospacing="0" w:after="0" w:afterAutospacing="0" w:line="390" w:lineRule="atLeast"/>
              <w:ind w:left="426" w:hanging="284"/>
              <w:jc w:val="center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en-US"/>
              </w:rPr>
            </w:pPr>
          </w:p>
        </w:tc>
        <w:tc>
          <w:tcPr>
            <w:tcW w:w="1516" w:type="dxa"/>
          </w:tcPr>
          <w:p w:rsidR="00627ABC" w:rsidRPr="00332B80" w:rsidRDefault="00627ABC" w:rsidP="00846FCB">
            <w:pPr>
              <w:pStyle w:val="Normlnweb"/>
              <w:numPr>
                <w:ilvl w:val="0"/>
                <w:numId w:val="4"/>
              </w:numPr>
              <w:spacing w:before="0" w:beforeAutospacing="0" w:after="0" w:afterAutospacing="0" w:line="390" w:lineRule="atLeast"/>
              <w:ind w:left="426" w:hanging="284"/>
              <w:jc w:val="center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en-US"/>
              </w:rPr>
            </w:pPr>
          </w:p>
        </w:tc>
        <w:tc>
          <w:tcPr>
            <w:tcW w:w="1516" w:type="dxa"/>
          </w:tcPr>
          <w:p w:rsidR="00627ABC" w:rsidRPr="00332B80" w:rsidRDefault="00627ABC" w:rsidP="00846FCB">
            <w:pPr>
              <w:pStyle w:val="Normlnweb"/>
              <w:numPr>
                <w:ilvl w:val="0"/>
                <w:numId w:val="4"/>
              </w:numPr>
              <w:spacing w:before="0" w:beforeAutospacing="0" w:after="0" w:afterAutospacing="0" w:line="390" w:lineRule="atLeast"/>
              <w:ind w:left="426" w:hanging="284"/>
              <w:jc w:val="center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en-US"/>
              </w:rPr>
            </w:pPr>
          </w:p>
        </w:tc>
        <w:tc>
          <w:tcPr>
            <w:tcW w:w="1517" w:type="dxa"/>
          </w:tcPr>
          <w:p w:rsidR="00627ABC" w:rsidRPr="00332B80" w:rsidRDefault="00627ABC" w:rsidP="00846FCB">
            <w:pPr>
              <w:pStyle w:val="Normlnweb"/>
              <w:numPr>
                <w:ilvl w:val="0"/>
                <w:numId w:val="4"/>
              </w:numPr>
              <w:spacing w:before="0" w:beforeAutospacing="0" w:after="0" w:afterAutospacing="0" w:line="390" w:lineRule="atLeast"/>
              <w:ind w:left="426" w:hanging="284"/>
              <w:jc w:val="center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en-US"/>
              </w:rPr>
            </w:pPr>
          </w:p>
        </w:tc>
        <w:tc>
          <w:tcPr>
            <w:tcW w:w="1517" w:type="dxa"/>
          </w:tcPr>
          <w:p w:rsidR="00627ABC" w:rsidRPr="00332B80" w:rsidRDefault="00627ABC" w:rsidP="00846FCB">
            <w:pPr>
              <w:pStyle w:val="Normlnweb"/>
              <w:numPr>
                <w:ilvl w:val="0"/>
                <w:numId w:val="4"/>
              </w:numPr>
              <w:spacing w:before="0" w:beforeAutospacing="0" w:after="0" w:afterAutospacing="0" w:line="390" w:lineRule="atLeast"/>
              <w:ind w:left="426" w:hanging="284"/>
              <w:jc w:val="center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en-US"/>
              </w:rPr>
            </w:pPr>
          </w:p>
        </w:tc>
        <w:tc>
          <w:tcPr>
            <w:tcW w:w="1517" w:type="dxa"/>
          </w:tcPr>
          <w:p w:rsidR="00627ABC" w:rsidRPr="00332B80" w:rsidRDefault="00627ABC" w:rsidP="00846FCB">
            <w:pPr>
              <w:pStyle w:val="Normlnweb"/>
              <w:numPr>
                <w:ilvl w:val="0"/>
                <w:numId w:val="4"/>
              </w:numPr>
              <w:spacing w:before="0" w:beforeAutospacing="0" w:after="0" w:afterAutospacing="0" w:line="390" w:lineRule="atLeast"/>
              <w:ind w:left="426" w:hanging="284"/>
              <w:jc w:val="center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en-US"/>
              </w:rPr>
            </w:pPr>
          </w:p>
        </w:tc>
        <w:tc>
          <w:tcPr>
            <w:tcW w:w="1517" w:type="dxa"/>
          </w:tcPr>
          <w:p w:rsidR="00627ABC" w:rsidRPr="00332B80" w:rsidRDefault="00627ABC" w:rsidP="00846FCB">
            <w:pPr>
              <w:pStyle w:val="Normlnweb"/>
              <w:numPr>
                <w:ilvl w:val="0"/>
                <w:numId w:val="4"/>
              </w:numPr>
              <w:spacing w:before="0" w:beforeAutospacing="0" w:after="0" w:afterAutospacing="0" w:line="390" w:lineRule="atLeast"/>
              <w:ind w:left="426" w:hanging="284"/>
              <w:jc w:val="center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en-US"/>
              </w:rPr>
            </w:pPr>
          </w:p>
        </w:tc>
        <w:tc>
          <w:tcPr>
            <w:tcW w:w="1517" w:type="dxa"/>
          </w:tcPr>
          <w:p w:rsidR="00627ABC" w:rsidRPr="00332B80" w:rsidRDefault="00627ABC" w:rsidP="00846FCB">
            <w:pPr>
              <w:pStyle w:val="Normlnweb"/>
              <w:numPr>
                <w:ilvl w:val="0"/>
                <w:numId w:val="4"/>
              </w:numPr>
              <w:spacing w:before="0" w:beforeAutospacing="0" w:after="0" w:afterAutospacing="0" w:line="390" w:lineRule="atLeast"/>
              <w:ind w:left="426" w:hanging="284"/>
              <w:jc w:val="center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en-US"/>
              </w:rPr>
            </w:pPr>
          </w:p>
        </w:tc>
      </w:tr>
      <w:tr w:rsidR="00627ABC" w:rsidRPr="00627ABC" w:rsidTr="00846FCB">
        <w:sdt>
          <w:sdtPr>
            <w:rPr>
              <w:rStyle w:val="Siln"/>
              <w:rFonts w:asciiTheme="minorHAnsi" w:hAnsiTheme="minorHAnsi"/>
              <w:color w:val="000000" w:themeColor="text1"/>
              <w:sz w:val="36"/>
              <w:szCs w:val="36"/>
              <w:bdr w:val="none" w:sz="0" w:space="0" w:color="auto" w:frame="1"/>
            </w:rPr>
            <w:id w:val="-447470949"/>
            <w:placeholder>
              <w:docPart w:val="A367E83300E5498084F049AF65B811AC"/>
            </w:placeholder>
            <w:showingPlcHdr/>
            <w:dropDownList>
              <w:listItem w:value="Zvolte položku."/>
              <w:listItem w:displayText="a)" w:value="a)"/>
              <w:listItem w:displayText="b)" w:value="b)"/>
              <w:listItem w:displayText="c)" w:value="c)"/>
              <w:listItem w:displayText="d)" w:value="d)"/>
              <w:listItem w:displayText="e)" w:value="e)"/>
              <w:listItem w:displayText="f)" w:value="f)"/>
              <w:listItem w:displayText="g)" w:value="g)"/>
              <w:listItem w:displayText="h)" w:value="h)"/>
              <w:listItem w:displayText="i)" w:value="i)"/>
              <w:listItem w:displayText="j)" w:value="j)"/>
            </w:dropDownList>
          </w:sdtPr>
          <w:sdtEndPr>
            <w:rPr>
              <w:rStyle w:val="Siln"/>
            </w:rPr>
          </w:sdtEndPr>
          <w:sdtContent>
            <w:tc>
              <w:tcPr>
                <w:tcW w:w="1516" w:type="dxa"/>
              </w:tcPr>
              <w:p w:rsidR="00627ABC" w:rsidRPr="00627ABC" w:rsidRDefault="0043684B" w:rsidP="00846FCB">
                <w:pPr>
                  <w:pStyle w:val="Normlnweb"/>
                  <w:spacing w:before="0" w:beforeAutospacing="0" w:after="0" w:afterAutospacing="0" w:line="390" w:lineRule="atLeast"/>
                  <w:jc w:val="center"/>
                  <w:textAlignment w:val="baseline"/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</w:pPr>
                <w:r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  <w:t>?</w:t>
                </w:r>
              </w:p>
            </w:tc>
          </w:sdtContent>
        </w:sdt>
        <w:sdt>
          <w:sdtPr>
            <w:rPr>
              <w:rStyle w:val="Siln"/>
              <w:rFonts w:asciiTheme="minorHAnsi" w:hAnsiTheme="minorHAnsi"/>
              <w:color w:val="000000" w:themeColor="text1"/>
              <w:sz w:val="36"/>
              <w:szCs w:val="36"/>
              <w:bdr w:val="none" w:sz="0" w:space="0" w:color="auto" w:frame="1"/>
            </w:rPr>
            <w:id w:val="-478305423"/>
            <w:placeholder>
              <w:docPart w:val="1A63ABF4B6574037AA57B41A10936348"/>
            </w:placeholder>
            <w:showingPlcHdr/>
            <w:dropDownList>
              <w:listItem w:value="Zvolte položku."/>
              <w:listItem w:displayText="a)" w:value="a)"/>
              <w:listItem w:displayText="b)" w:value="b)"/>
              <w:listItem w:displayText="c)" w:value="c)"/>
              <w:listItem w:displayText="d)" w:value="d)"/>
              <w:listItem w:displayText="e)" w:value="e)"/>
              <w:listItem w:displayText="f)" w:value="f)"/>
              <w:listItem w:displayText="g)" w:value="g)"/>
              <w:listItem w:displayText="h)" w:value="h)"/>
              <w:listItem w:displayText="i)" w:value="i)"/>
              <w:listItem w:displayText="j)" w:value="j)"/>
            </w:dropDownList>
          </w:sdtPr>
          <w:sdtEndPr>
            <w:rPr>
              <w:rStyle w:val="Siln"/>
            </w:rPr>
          </w:sdtEndPr>
          <w:sdtContent>
            <w:tc>
              <w:tcPr>
                <w:tcW w:w="1516" w:type="dxa"/>
              </w:tcPr>
              <w:p w:rsidR="00627ABC" w:rsidRPr="00627ABC" w:rsidRDefault="0043684B" w:rsidP="00846FCB">
                <w:pPr>
                  <w:pStyle w:val="Normlnweb"/>
                  <w:spacing w:before="0" w:beforeAutospacing="0" w:after="0" w:afterAutospacing="0" w:line="390" w:lineRule="atLeast"/>
                  <w:jc w:val="center"/>
                  <w:textAlignment w:val="baseline"/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</w:pPr>
                <w:r>
                  <w:rPr>
                    <w:rStyle w:val="Siln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  <w:t>?</w:t>
                </w:r>
              </w:p>
            </w:tc>
          </w:sdtContent>
        </w:sdt>
        <w:sdt>
          <w:sdtPr>
            <w:rPr>
              <w:rStyle w:val="Siln"/>
              <w:rFonts w:asciiTheme="minorHAnsi" w:hAnsiTheme="minorHAnsi"/>
              <w:color w:val="000000" w:themeColor="text1"/>
              <w:sz w:val="36"/>
              <w:szCs w:val="36"/>
              <w:bdr w:val="none" w:sz="0" w:space="0" w:color="auto" w:frame="1"/>
            </w:rPr>
            <w:id w:val="1544097511"/>
            <w:placeholder>
              <w:docPart w:val="31FBEDD7284E4D0A9CE0264C9CB563CC"/>
            </w:placeholder>
            <w:showingPlcHdr/>
            <w:dropDownList>
              <w:listItem w:value="Zvolte položku."/>
              <w:listItem w:displayText="a)" w:value="a)"/>
              <w:listItem w:displayText="b)" w:value="b)"/>
              <w:listItem w:displayText="c)" w:value="c)"/>
              <w:listItem w:displayText="d)" w:value="d)"/>
              <w:listItem w:displayText="e)" w:value="e)"/>
              <w:listItem w:displayText="f)" w:value="f)"/>
              <w:listItem w:displayText="g)" w:value="g)"/>
              <w:listItem w:displayText="h)" w:value="h)"/>
              <w:listItem w:displayText="i)" w:value="i)"/>
              <w:listItem w:displayText="j)" w:value="j)"/>
            </w:dropDownList>
          </w:sdtPr>
          <w:sdtEndPr>
            <w:rPr>
              <w:rStyle w:val="Siln"/>
            </w:rPr>
          </w:sdtEndPr>
          <w:sdtContent>
            <w:tc>
              <w:tcPr>
                <w:tcW w:w="1516" w:type="dxa"/>
              </w:tcPr>
              <w:p w:rsidR="00627ABC" w:rsidRPr="00627ABC" w:rsidRDefault="0043684B" w:rsidP="00846FCB">
                <w:pPr>
                  <w:pStyle w:val="Normlnweb"/>
                  <w:spacing w:before="0" w:beforeAutospacing="0" w:after="0" w:afterAutospacing="0" w:line="390" w:lineRule="atLeast"/>
                  <w:jc w:val="center"/>
                  <w:textAlignment w:val="baseline"/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</w:pPr>
                <w:r>
                  <w:rPr>
                    <w:rStyle w:val="Siln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  <w:t>?</w:t>
                </w:r>
              </w:p>
            </w:tc>
          </w:sdtContent>
        </w:sdt>
        <w:sdt>
          <w:sdtPr>
            <w:rPr>
              <w:rStyle w:val="Siln"/>
              <w:rFonts w:asciiTheme="minorHAnsi" w:hAnsiTheme="minorHAnsi"/>
              <w:color w:val="000000" w:themeColor="text1"/>
              <w:sz w:val="36"/>
              <w:szCs w:val="36"/>
              <w:bdr w:val="none" w:sz="0" w:space="0" w:color="auto" w:frame="1"/>
            </w:rPr>
            <w:id w:val="1992515510"/>
            <w:placeholder>
              <w:docPart w:val="56AEACDF577C47D0A99769ADB3E06089"/>
            </w:placeholder>
            <w:showingPlcHdr/>
            <w:dropDownList>
              <w:listItem w:value="Zvolte položku."/>
              <w:listItem w:displayText="a)" w:value="a)"/>
              <w:listItem w:displayText="b)" w:value="b)"/>
              <w:listItem w:displayText="c)" w:value="c)"/>
              <w:listItem w:displayText="d)" w:value="d)"/>
              <w:listItem w:displayText="e)" w:value="e)"/>
              <w:listItem w:displayText="f)" w:value="f)"/>
              <w:listItem w:displayText="g)" w:value="g)"/>
              <w:listItem w:displayText="h)" w:value="h)"/>
              <w:listItem w:displayText="i)" w:value="i)"/>
              <w:listItem w:displayText="j)" w:value="j)"/>
            </w:dropDownList>
          </w:sdtPr>
          <w:sdtEndPr>
            <w:rPr>
              <w:rStyle w:val="Siln"/>
            </w:rPr>
          </w:sdtEndPr>
          <w:sdtContent>
            <w:tc>
              <w:tcPr>
                <w:tcW w:w="1516" w:type="dxa"/>
              </w:tcPr>
              <w:p w:rsidR="00627ABC" w:rsidRPr="00627ABC" w:rsidRDefault="0043684B" w:rsidP="00846FCB">
                <w:pPr>
                  <w:pStyle w:val="Normlnweb"/>
                  <w:spacing w:before="0" w:beforeAutospacing="0" w:after="0" w:afterAutospacing="0" w:line="390" w:lineRule="atLeast"/>
                  <w:jc w:val="center"/>
                  <w:textAlignment w:val="baseline"/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</w:pPr>
                <w:r>
                  <w:rPr>
                    <w:rStyle w:val="Siln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  <w:t>?</w:t>
                </w:r>
              </w:p>
            </w:tc>
          </w:sdtContent>
        </w:sdt>
        <w:sdt>
          <w:sdtPr>
            <w:rPr>
              <w:rStyle w:val="Siln"/>
              <w:rFonts w:asciiTheme="minorHAnsi" w:hAnsiTheme="minorHAnsi"/>
              <w:color w:val="000000" w:themeColor="text1"/>
              <w:sz w:val="36"/>
              <w:szCs w:val="36"/>
              <w:bdr w:val="none" w:sz="0" w:space="0" w:color="auto" w:frame="1"/>
            </w:rPr>
            <w:id w:val="58146754"/>
            <w:placeholder>
              <w:docPart w:val="78A52BA6EECB41918EF43133BB6FDC0E"/>
            </w:placeholder>
            <w:showingPlcHdr/>
            <w:dropDownList>
              <w:listItem w:value="Zvolte položku."/>
              <w:listItem w:displayText="a)" w:value="a)"/>
              <w:listItem w:displayText="b)" w:value="b)"/>
              <w:listItem w:displayText="c)" w:value="c)"/>
              <w:listItem w:displayText="d)" w:value="d)"/>
              <w:listItem w:displayText="e)" w:value="e)"/>
              <w:listItem w:displayText="f)" w:value="f)"/>
              <w:listItem w:displayText="g)" w:value="g)"/>
              <w:listItem w:displayText="h)" w:value="h)"/>
              <w:listItem w:displayText="i)" w:value="i)"/>
              <w:listItem w:displayText="j)" w:value="j)"/>
            </w:dropDownList>
          </w:sdtPr>
          <w:sdtEndPr>
            <w:rPr>
              <w:rStyle w:val="Siln"/>
            </w:rPr>
          </w:sdtEndPr>
          <w:sdtContent>
            <w:tc>
              <w:tcPr>
                <w:tcW w:w="1516" w:type="dxa"/>
              </w:tcPr>
              <w:p w:rsidR="00627ABC" w:rsidRPr="00627ABC" w:rsidRDefault="0043684B" w:rsidP="00846FCB">
                <w:pPr>
                  <w:pStyle w:val="Normlnweb"/>
                  <w:spacing w:before="0" w:beforeAutospacing="0" w:after="0" w:afterAutospacing="0" w:line="390" w:lineRule="atLeast"/>
                  <w:jc w:val="center"/>
                  <w:textAlignment w:val="baseline"/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</w:pPr>
                <w:r>
                  <w:rPr>
                    <w:rStyle w:val="Siln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  <w:t>?</w:t>
                </w:r>
              </w:p>
            </w:tc>
          </w:sdtContent>
        </w:sdt>
        <w:sdt>
          <w:sdtPr>
            <w:rPr>
              <w:rStyle w:val="Siln"/>
              <w:rFonts w:asciiTheme="minorHAnsi" w:hAnsiTheme="minorHAnsi"/>
              <w:color w:val="000000" w:themeColor="text1"/>
              <w:sz w:val="36"/>
              <w:szCs w:val="36"/>
              <w:bdr w:val="none" w:sz="0" w:space="0" w:color="auto" w:frame="1"/>
            </w:rPr>
            <w:id w:val="-2057462390"/>
            <w:placeholder>
              <w:docPart w:val="9DB02840A51F42E5BB44E63381B7B398"/>
            </w:placeholder>
            <w:showingPlcHdr/>
            <w:dropDownList>
              <w:listItem w:value="Zvolte položku."/>
              <w:listItem w:displayText="a)" w:value="a)"/>
              <w:listItem w:displayText="b)" w:value="b)"/>
              <w:listItem w:displayText="c)" w:value="c)"/>
              <w:listItem w:displayText="d)" w:value="d)"/>
              <w:listItem w:displayText="e)" w:value="e)"/>
              <w:listItem w:displayText="f)" w:value="f)"/>
              <w:listItem w:displayText="g)" w:value="g)"/>
              <w:listItem w:displayText="h)" w:value="h)"/>
              <w:listItem w:displayText="i)" w:value="i)"/>
              <w:listItem w:displayText="j)" w:value="j)"/>
            </w:dropDownList>
          </w:sdtPr>
          <w:sdtEndPr>
            <w:rPr>
              <w:rStyle w:val="Siln"/>
            </w:rPr>
          </w:sdtEndPr>
          <w:sdtContent>
            <w:tc>
              <w:tcPr>
                <w:tcW w:w="1517" w:type="dxa"/>
              </w:tcPr>
              <w:p w:rsidR="00627ABC" w:rsidRPr="00627ABC" w:rsidRDefault="0043684B" w:rsidP="00846FCB">
                <w:pPr>
                  <w:pStyle w:val="Normlnweb"/>
                  <w:spacing w:before="0" w:beforeAutospacing="0" w:after="0" w:afterAutospacing="0" w:line="390" w:lineRule="atLeast"/>
                  <w:jc w:val="center"/>
                  <w:textAlignment w:val="baseline"/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</w:pPr>
                <w:r>
                  <w:rPr>
                    <w:rStyle w:val="Siln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  <w:t>?</w:t>
                </w:r>
              </w:p>
            </w:tc>
          </w:sdtContent>
        </w:sdt>
        <w:sdt>
          <w:sdtPr>
            <w:rPr>
              <w:rStyle w:val="Siln"/>
              <w:rFonts w:asciiTheme="minorHAnsi" w:hAnsiTheme="minorHAnsi"/>
              <w:color w:val="000000" w:themeColor="text1"/>
              <w:sz w:val="36"/>
              <w:szCs w:val="36"/>
              <w:bdr w:val="none" w:sz="0" w:space="0" w:color="auto" w:frame="1"/>
            </w:rPr>
            <w:id w:val="1098288812"/>
            <w:placeholder>
              <w:docPart w:val="67A197D572EE44B5A846DAF901D20C0E"/>
            </w:placeholder>
            <w:showingPlcHdr/>
            <w:dropDownList>
              <w:listItem w:value="Zvolte položku."/>
              <w:listItem w:displayText="a)" w:value="a)"/>
              <w:listItem w:displayText="b)" w:value="b)"/>
              <w:listItem w:displayText="c)" w:value="c)"/>
              <w:listItem w:displayText="d)" w:value="d)"/>
              <w:listItem w:displayText="e)" w:value="e)"/>
              <w:listItem w:displayText="f)" w:value="f)"/>
              <w:listItem w:displayText="g)" w:value="g)"/>
              <w:listItem w:displayText="h)" w:value="h)"/>
              <w:listItem w:displayText="i)" w:value="i)"/>
              <w:listItem w:displayText="j)" w:value="j)"/>
            </w:dropDownList>
          </w:sdtPr>
          <w:sdtEndPr>
            <w:rPr>
              <w:rStyle w:val="Siln"/>
            </w:rPr>
          </w:sdtEndPr>
          <w:sdtContent>
            <w:tc>
              <w:tcPr>
                <w:tcW w:w="1517" w:type="dxa"/>
              </w:tcPr>
              <w:p w:rsidR="00627ABC" w:rsidRPr="00627ABC" w:rsidRDefault="0043684B" w:rsidP="00846FCB">
                <w:pPr>
                  <w:pStyle w:val="Normlnweb"/>
                  <w:spacing w:before="0" w:beforeAutospacing="0" w:after="0" w:afterAutospacing="0" w:line="390" w:lineRule="atLeast"/>
                  <w:jc w:val="center"/>
                  <w:textAlignment w:val="baseline"/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</w:pPr>
                <w:r>
                  <w:rPr>
                    <w:rStyle w:val="Siln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  <w:t>?</w:t>
                </w:r>
              </w:p>
            </w:tc>
          </w:sdtContent>
        </w:sdt>
        <w:sdt>
          <w:sdtPr>
            <w:rPr>
              <w:rStyle w:val="Siln"/>
              <w:rFonts w:asciiTheme="minorHAnsi" w:hAnsiTheme="minorHAnsi"/>
              <w:color w:val="000000" w:themeColor="text1"/>
              <w:sz w:val="36"/>
              <w:szCs w:val="36"/>
              <w:bdr w:val="none" w:sz="0" w:space="0" w:color="auto" w:frame="1"/>
            </w:rPr>
            <w:id w:val="-1995252150"/>
            <w:placeholder>
              <w:docPart w:val="32496CB904E54D1DA2F07167BF4269F4"/>
            </w:placeholder>
            <w:showingPlcHdr/>
            <w:dropDownList>
              <w:listItem w:value="Zvolte položku."/>
              <w:listItem w:displayText="a)" w:value="a)"/>
              <w:listItem w:displayText="b)" w:value="b)"/>
              <w:listItem w:displayText="c)" w:value="c)"/>
              <w:listItem w:displayText="d)" w:value="d)"/>
              <w:listItem w:displayText="e)" w:value="e)"/>
              <w:listItem w:displayText="f)" w:value="f)"/>
              <w:listItem w:displayText="g)" w:value="g)"/>
              <w:listItem w:displayText="h)" w:value="h)"/>
              <w:listItem w:displayText="i)" w:value="i)"/>
              <w:listItem w:displayText="j)" w:value="j)"/>
            </w:dropDownList>
          </w:sdtPr>
          <w:sdtEndPr>
            <w:rPr>
              <w:rStyle w:val="Siln"/>
            </w:rPr>
          </w:sdtEndPr>
          <w:sdtContent>
            <w:tc>
              <w:tcPr>
                <w:tcW w:w="1517" w:type="dxa"/>
              </w:tcPr>
              <w:p w:rsidR="00627ABC" w:rsidRPr="00627ABC" w:rsidRDefault="0043684B" w:rsidP="00846FCB">
                <w:pPr>
                  <w:pStyle w:val="Normlnweb"/>
                  <w:spacing w:before="0" w:beforeAutospacing="0" w:after="0" w:afterAutospacing="0" w:line="390" w:lineRule="atLeast"/>
                  <w:jc w:val="center"/>
                  <w:textAlignment w:val="baseline"/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</w:pPr>
                <w:r>
                  <w:rPr>
                    <w:rStyle w:val="Siln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  <w:t>?</w:t>
                </w:r>
              </w:p>
            </w:tc>
          </w:sdtContent>
        </w:sdt>
        <w:sdt>
          <w:sdtPr>
            <w:rPr>
              <w:rStyle w:val="Siln"/>
              <w:rFonts w:asciiTheme="minorHAnsi" w:hAnsiTheme="minorHAnsi"/>
              <w:color w:val="000000" w:themeColor="text1"/>
              <w:sz w:val="36"/>
              <w:szCs w:val="36"/>
              <w:bdr w:val="none" w:sz="0" w:space="0" w:color="auto" w:frame="1"/>
            </w:rPr>
            <w:id w:val="21359282"/>
            <w:placeholder>
              <w:docPart w:val="526CB2A2CE144A668ACAEC5826198FD0"/>
            </w:placeholder>
            <w:showingPlcHdr/>
            <w:dropDownList>
              <w:listItem w:value="Zvolte položku."/>
              <w:listItem w:displayText="a)" w:value="a)"/>
              <w:listItem w:displayText="b)" w:value="b)"/>
              <w:listItem w:displayText="c)" w:value="c)"/>
              <w:listItem w:displayText="d)" w:value="d)"/>
              <w:listItem w:displayText="e)" w:value="e)"/>
              <w:listItem w:displayText="f)" w:value="f)"/>
              <w:listItem w:displayText="g)" w:value="g)"/>
              <w:listItem w:displayText="h)" w:value="h)"/>
              <w:listItem w:displayText="i)" w:value="i)"/>
              <w:listItem w:displayText="j)" w:value="j)"/>
            </w:dropDownList>
          </w:sdtPr>
          <w:sdtEndPr>
            <w:rPr>
              <w:rStyle w:val="Siln"/>
            </w:rPr>
          </w:sdtEndPr>
          <w:sdtContent>
            <w:tc>
              <w:tcPr>
                <w:tcW w:w="1517" w:type="dxa"/>
              </w:tcPr>
              <w:p w:rsidR="00627ABC" w:rsidRPr="00627ABC" w:rsidRDefault="0043684B" w:rsidP="00846FCB">
                <w:pPr>
                  <w:pStyle w:val="Normlnweb"/>
                  <w:spacing w:before="0" w:beforeAutospacing="0" w:after="0" w:afterAutospacing="0" w:line="390" w:lineRule="atLeast"/>
                  <w:jc w:val="center"/>
                  <w:textAlignment w:val="baseline"/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</w:pPr>
                <w:r>
                  <w:rPr>
                    <w:rStyle w:val="Siln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  <w:t>?</w:t>
                </w:r>
              </w:p>
            </w:tc>
          </w:sdtContent>
        </w:sdt>
        <w:sdt>
          <w:sdtPr>
            <w:rPr>
              <w:rStyle w:val="Siln"/>
              <w:rFonts w:asciiTheme="minorHAnsi" w:hAnsiTheme="minorHAnsi"/>
              <w:color w:val="000000" w:themeColor="text1"/>
              <w:sz w:val="36"/>
              <w:szCs w:val="36"/>
              <w:bdr w:val="none" w:sz="0" w:space="0" w:color="auto" w:frame="1"/>
            </w:rPr>
            <w:id w:val="-951327501"/>
            <w:placeholder>
              <w:docPart w:val="5C29004900FC4B14B69E7816590B981F"/>
            </w:placeholder>
            <w:showingPlcHdr/>
            <w:dropDownList>
              <w:listItem w:value="Zvolte položku."/>
              <w:listItem w:displayText="a)" w:value="a)"/>
              <w:listItem w:displayText="b)" w:value="b)"/>
              <w:listItem w:displayText="c)" w:value="c)"/>
              <w:listItem w:displayText="d)" w:value="d)"/>
              <w:listItem w:displayText="e)" w:value="e)"/>
              <w:listItem w:displayText="f)" w:value="f)"/>
              <w:listItem w:displayText="g)" w:value="g)"/>
              <w:listItem w:displayText="h)" w:value="h)"/>
              <w:listItem w:displayText="i)" w:value="i)"/>
              <w:listItem w:displayText="j)" w:value="j)"/>
            </w:dropDownList>
          </w:sdtPr>
          <w:sdtEndPr>
            <w:rPr>
              <w:rStyle w:val="Siln"/>
            </w:rPr>
          </w:sdtEndPr>
          <w:sdtContent>
            <w:tc>
              <w:tcPr>
                <w:tcW w:w="1517" w:type="dxa"/>
              </w:tcPr>
              <w:p w:rsidR="00627ABC" w:rsidRPr="00627ABC" w:rsidRDefault="0043684B" w:rsidP="00846FCB">
                <w:pPr>
                  <w:pStyle w:val="Normlnweb"/>
                  <w:spacing w:before="0" w:beforeAutospacing="0" w:after="0" w:afterAutospacing="0" w:line="390" w:lineRule="atLeast"/>
                  <w:jc w:val="center"/>
                  <w:textAlignment w:val="baseline"/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</w:pPr>
                <w:r>
                  <w:rPr>
                    <w:rStyle w:val="Siln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  <w:t>?</w:t>
                </w:r>
              </w:p>
            </w:tc>
          </w:sdtContent>
        </w:sdt>
      </w:tr>
    </w:tbl>
    <w:p w:rsidR="00EB5530" w:rsidRDefault="00EB5530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p w:rsidR="007B75F8" w:rsidRDefault="007B75F8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p w:rsidR="007B75F8" w:rsidRDefault="007B75F8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p w:rsidR="007B75F8" w:rsidRDefault="007B75F8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Theme="minorHAnsi" w:hAnsiTheme="minorHAnsi"/>
          <w:color w:val="000000" w:themeColor="text1"/>
          <w:sz w:val="48"/>
          <w:szCs w:val="48"/>
          <w:u w:val="single"/>
          <w:bdr w:val="none" w:sz="0" w:space="0" w:color="auto" w:frame="1"/>
        </w:rPr>
      </w:pPr>
      <w:proofErr w:type="spellStart"/>
      <w:r w:rsidRPr="007B75F8">
        <w:rPr>
          <w:rStyle w:val="Siln"/>
          <w:rFonts w:asciiTheme="minorHAnsi" w:hAnsiTheme="minorHAnsi"/>
          <w:color w:val="000000" w:themeColor="text1"/>
          <w:sz w:val="48"/>
          <w:szCs w:val="48"/>
          <w:u w:val="single"/>
          <w:bdr w:val="none" w:sz="0" w:space="0" w:color="auto" w:frame="1"/>
        </w:rPr>
        <w:lastRenderedPageBreak/>
        <w:t>Solution</w:t>
      </w:r>
      <w:proofErr w:type="spellEnd"/>
    </w:p>
    <w:p w:rsidR="0043684B" w:rsidRPr="007B75F8" w:rsidRDefault="0043684B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Theme="minorHAnsi" w:hAnsiTheme="minorHAnsi"/>
          <w:color w:val="000000" w:themeColor="text1"/>
          <w:sz w:val="48"/>
          <w:szCs w:val="48"/>
          <w:u w:val="single"/>
          <w:bdr w:val="none" w:sz="0" w:space="0" w:color="auto" w:frame="1"/>
        </w:rPr>
      </w:pPr>
    </w:p>
    <w:tbl>
      <w:tblPr>
        <w:tblStyle w:val="Mkatabulky"/>
        <w:tblW w:w="15165" w:type="dxa"/>
        <w:tblInd w:w="415" w:type="dxa"/>
        <w:tblLook w:val="04A0" w:firstRow="1" w:lastRow="0" w:firstColumn="1" w:lastColumn="0" w:noHBand="0" w:noVBand="1"/>
      </w:tblPr>
      <w:tblGrid>
        <w:gridCol w:w="1516"/>
        <w:gridCol w:w="1516"/>
        <w:gridCol w:w="1516"/>
        <w:gridCol w:w="1516"/>
        <w:gridCol w:w="1516"/>
        <w:gridCol w:w="1517"/>
        <w:gridCol w:w="1517"/>
        <w:gridCol w:w="1517"/>
        <w:gridCol w:w="1517"/>
        <w:gridCol w:w="1517"/>
      </w:tblGrid>
      <w:tr w:rsidR="0043684B" w:rsidRPr="00627ABC" w:rsidTr="0062074B">
        <w:tc>
          <w:tcPr>
            <w:tcW w:w="1516" w:type="dxa"/>
          </w:tcPr>
          <w:p w:rsidR="0043684B" w:rsidRPr="00332B80" w:rsidRDefault="0043684B" w:rsidP="0043684B">
            <w:pPr>
              <w:pStyle w:val="Normlnweb"/>
              <w:numPr>
                <w:ilvl w:val="0"/>
                <w:numId w:val="6"/>
              </w:numPr>
              <w:spacing w:before="0" w:beforeAutospacing="0" w:after="0" w:afterAutospacing="0" w:line="390" w:lineRule="atLeast"/>
              <w:jc w:val="center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en-US"/>
              </w:rPr>
            </w:pPr>
          </w:p>
        </w:tc>
        <w:tc>
          <w:tcPr>
            <w:tcW w:w="1516" w:type="dxa"/>
          </w:tcPr>
          <w:p w:rsidR="0043684B" w:rsidRPr="00332B80" w:rsidRDefault="0043684B" w:rsidP="0043684B">
            <w:pPr>
              <w:pStyle w:val="Normlnweb"/>
              <w:numPr>
                <w:ilvl w:val="0"/>
                <w:numId w:val="6"/>
              </w:numPr>
              <w:spacing w:before="0" w:beforeAutospacing="0" w:after="0" w:afterAutospacing="0" w:line="390" w:lineRule="atLeast"/>
              <w:ind w:left="426" w:hanging="284"/>
              <w:jc w:val="center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en-US"/>
              </w:rPr>
            </w:pPr>
          </w:p>
        </w:tc>
        <w:tc>
          <w:tcPr>
            <w:tcW w:w="1516" w:type="dxa"/>
          </w:tcPr>
          <w:p w:rsidR="0043684B" w:rsidRPr="00332B80" w:rsidRDefault="0043684B" w:rsidP="0043684B">
            <w:pPr>
              <w:pStyle w:val="Normlnweb"/>
              <w:numPr>
                <w:ilvl w:val="0"/>
                <w:numId w:val="6"/>
              </w:numPr>
              <w:spacing w:before="0" w:beforeAutospacing="0" w:after="0" w:afterAutospacing="0" w:line="390" w:lineRule="atLeast"/>
              <w:ind w:left="426" w:hanging="284"/>
              <w:jc w:val="center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en-US"/>
              </w:rPr>
            </w:pPr>
          </w:p>
        </w:tc>
        <w:tc>
          <w:tcPr>
            <w:tcW w:w="1516" w:type="dxa"/>
          </w:tcPr>
          <w:p w:rsidR="0043684B" w:rsidRPr="00332B80" w:rsidRDefault="0043684B" w:rsidP="0043684B">
            <w:pPr>
              <w:pStyle w:val="Normlnweb"/>
              <w:numPr>
                <w:ilvl w:val="0"/>
                <w:numId w:val="6"/>
              </w:numPr>
              <w:spacing w:before="0" w:beforeAutospacing="0" w:after="0" w:afterAutospacing="0" w:line="390" w:lineRule="atLeast"/>
              <w:ind w:left="426" w:hanging="284"/>
              <w:jc w:val="center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en-US"/>
              </w:rPr>
            </w:pPr>
          </w:p>
        </w:tc>
        <w:tc>
          <w:tcPr>
            <w:tcW w:w="1516" w:type="dxa"/>
          </w:tcPr>
          <w:p w:rsidR="0043684B" w:rsidRPr="00332B80" w:rsidRDefault="0043684B" w:rsidP="0043684B">
            <w:pPr>
              <w:pStyle w:val="Normlnweb"/>
              <w:numPr>
                <w:ilvl w:val="0"/>
                <w:numId w:val="6"/>
              </w:numPr>
              <w:spacing w:before="0" w:beforeAutospacing="0" w:after="0" w:afterAutospacing="0" w:line="390" w:lineRule="atLeast"/>
              <w:ind w:left="426" w:hanging="284"/>
              <w:jc w:val="center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en-US"/>
              </w:rPr>
            </w:pPr>
          </w:p>
        </w:tc>
        <w:tc>
          <w:tcPr>
            <w:tcW w:w="1517" w:type="dxa"/>
          </w:tcPr>
          <w:p w:rsidR="0043684B" w:rsidRPr="00332B80" w:rsidRDefault="0043684B" w:rsidP="0043684B">
            <w:pPr>
              <w:pStyle w:val="Normlnweb"/>
              <w:numPr>
                <w:ilvl w:val="0"/>
                <w:numId w:val="6"/>
              </w:numPr>
              <w:spacing w:before="0" w:beforeAutospacing="0" w:after="0" w:afterAutospacing="0" w:line="390" w:lineRule="atLeast"/>
              <w:ind w:left="426" w:hanging="284"/>
              <w:jc w:val="center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en-US"/>
              </w:rPr>
            </w:pPr>
          </w:p>
        </w:tc>
        <w:tc>
          <w:tcPr>
            <w:tcW w:w="1517" w:type="dxa"/>
          </w:tcPr>
          <w:p w:rsidR="0043684B" w:rsidRPr="00332B80" w:rsidRDefault="0043684B" w:rsidP="0043684B">
            <w:pPr>
              <w:pStyle w:val="Normlnweb"/>
              <w:numPr>
                <w:ilvl w:val="0"/>
                <w:numId w:val="6"/>
              </w:numPr>
              <w:spacing w:before="0" w:beforeAutospacing="0" w:after="0" w:afterAutospacing="0" w:line="390" w:lineRule="atLeast"/>
              <w:ind w:left="426" w:hanging="284"/>
              <w:jc w:val="center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en-US"/>
              </w:rPr>
            </w:pPr>
          </w:p>
        </w:tc>
        <w:tc>
          <w:tcPr>
            <w:tcW w:w="1517" w:type="dxa"/>
          </w:tcPr>
          <w:p w:rsidR="0043684B" w:rsidRPr="00332B80" w:rsidRDefault="0043684B" w:rsidP="0043684B">
            <w:pPr>
              <w:pStyle w:val="Normlnweb"/>
              <w:numPr>
                <w:ilvl w:val="0"/>
                <w:numId w:val="6"/>
              </w:numPr>
              <w:spacing w:before="0" w:beforeAutospacing="0" w:after="0" w:afterAutospacing="0" w:line="390" w:lineRule="atLeast"/>
              <w:ind w:left="426" w:hanging="284"/>
              <w:jc w:val="center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en-US"/>
              </w:rPr>
            </w:pPr>
          </w:p>
        </w:tc>
        <w:tc>
          <w:tcPr>
            <w:tcW w:w="1517" w:type="dxa"/>
          </w:tcPr>
          <w:p w:rsidR="0043684B" w:rsidRPr="00332B80" w:rsidRDefault="0043684B" w:rsidP="0043684B">
            <w:pPr>
              <w:pStyle w:val="Normlnweb"/>
              <w:numPr>
                <w:ilvl w:val="0"/>
                <w:numId w:val="6"/>
              </w:numPr>
              <w:spacing w:before="0" w:beforeAutospacing="0" w:after="0" w:afterAutospacing="0" w:line="390" w:lineRule="atLeast"/>
              <w:ind w:left="426" w:hanging="284"/>
              <w:jc w:val="center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en-US"/>
              </w:rPr>
            </w:pPr>
          </w:p>
        </w:tc>
        <w:tc>
          <w:tcPr>
            <w:tcW w:w="1517" w:type="dxa"/>
          </w:tcPr>
          <w:p w:rsidR="0043684B" w:rsidRPr="00332B80" w:rsidRDefault="0043684B" w:rsidP="0043684B">
            <w:pPr>
              <w:pStyle w:val="Normlnweb"/>
              <w:numPr>
                <w:ilvl w:val="0"/>
                <w:numId w:val="6"/>
              </w:numPr>
              <w:spacing w:before="0" w:beforeAutospacing="0" w:after="0" w:afterAutospacing="0" w:line="390" w:lineRule="atLeast"/>
              <w:ind w:left="426" w:hanging="284"/>
              <w:jc w:val="center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en-US"/>
              </w:rPr>
            </w:pPr>
          </w:p>
        </w:tc>
      </w:tr>
      <w:tr w:rsidR="0043684B" w:rsidRPr="00627ABC" w:rsidTr="0062074B">
        <w:sdt>
          <w:sdtPr>
            <w:rPr>
              <w:rStyle w:val="Siln"/>
              <w:rFonts w:asciiTheme="minorHAnsi" w:hAnsiTheme="minorHAnsi"/>
              <w:color w:val="000000" w:themeColor="text1"/>
              <w:sz w:val="36"/>
              <w:szCs w:val="36"/>
              <w:bdr w:val="none" w:sz="0" w:space="0" w:color="auto" w:frame="1"/>
            </w:rPr>
            <w:id w:val="1458912234"/>
            <w:placeholder>
              <w:docPart w:val="1739A75DAA8B466AB01DCF66A243333A"/>
            </w:placeholder>
            <w:dropDownList>
              <w:listItem w:value="Zvolte položku."/>
              <w:listItem w:displayText="a)" w:value="a)"/>
              <w:listItem w:displayText="b)" w:value="b)"/>
              <w:listItem w:displayText="c)" w:value="c)"/>
              <w:listItem w:displayText="d)" w:value="d)"/>
              <w:listItem w:displayText="e)" w:value="e)"/>
              <w:listItem w:displayText="f)" w:value="f)"/>
              <w:listItem w:displayText="g)" w:value="g)"/>
              <w:listItem w:displayText="h)" w:value="h)"/>
              <w:listItem w:displayText="i)" w:value="i)"/>
              <w:listItem w:displayText="j)" w:value="j)"/>
            </w:dropDownList>
          </w:sdtPr>
          <w:sdtContent>
            <w:tc>
              <w:tcPr>
                <w:tcW w:w="1516" w:type="dxa"/>
              </w:tcPr>
              <w:p w:rsidR="0043684B" w:rsidRPr="00627ABC" w:rsidRDefault="0043684B" w:rsidP="0062074B">
                <w:pPr>
                  <w:pStyle w:val="Normlnweb"/>
                  <w:spacing w:before="0" w:beforeAutospacing="0" w:after="0" w:afterAutospacing="0" w:line="390" w:lineRule="atLeast"/>
                  <w:jc w:val="center"/>
                  <w:textAlignment w:val="baseline"/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</w:pPr>
                <w:r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  <w:t>f)</w:t>
                </w:r>
              </w:p>
            </w:tc>
          </w:sdtContent>
        </w:sdt>
        <w:sdt>
          <w:sdtPr>
            <w:rPr>
              <w:rStyle w:val="Siln"/>
              <w:rFonts w:asciiTheme="minorHAnsi" w:hAnsiTheme="minorHAnsi"/>
              <w:color w:val="000000" w:themeColor="text1"/>
              <w:sz w:val="36"/>
              <w:szCs w:val="36"/>
              <w:bdr w:val="none" w:sz="0" w:space="0" w:color="auto" w:frame="1"/>
            </w:rPr>
            <w:id w:val="-711499211"/>
            <w:placeholder>
              <w:docPart w:val="723191B6E9DD4E868D4036475A4D45F2"/>
            </w:placeholder>
            <w:dropDownList>
              <w:listItem w:value="Zvolte položku."/>
              <w:listItem w:displayText="a)" w:value="a)"/>
              <w:listItem w:displayText="b)" w:value="b)"/>
              <w:listItem w:displayText="c)" w:value="c)"/>
              <w:listItem w:displayText="d)" w:value="d)"/>
              <w:listItem w:displayText="e)" w:value="e)"/>
              <w:listItem w:displayText="f)" w:value="f)"/>
              <w:listItem w:displayText="g)" w:value="g)"/>
              <w:listItem w:displayText="h)" w:value="h)"/>
              <w:listItem w:displayText="i)" w:value="i)"/>
              <w:listItem w:displayText="j)" w:value="j)"/>
            </w:dropDownList>
          </w:sdtPr>
          <w:sdtContent>
            <w:tc>
              <w:tcPr>
                <w:tcW w:w="1516" w:type="dxa"/>
              </w:tcPr>
              <w:p w:rsidR="0043684B" w:rsidRPr="00627ABC" w:rsidRDefault="0043684B" w:rsidP="0062074B">
                <w:pPr>
                  <w:pStyle w:val="Normlnweb"/>
                  <w:spacing w:before="0" w:beforeAutospacing="0" w:after="0" w:afterAutospacing="0" w:line="390" w:lineRule="atLeast"/>
                  <w:jc w:val="center"/>
                  <w:textAlignment w:val="baseline"/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</w:pPr>
                <w:r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  <w:t>e)</w:t>
                </w:r>
              </w:p>
            </w:tc>
          </w:sdtContent>
        </w:sdt>
        <w:sdt>
          <w:sdtPr>
            <w:rPr>
              <w:rStyle w:val="Siln"/>
              <w:rFonts w:asciiTheme="minorHAnsi" w:hAnsiTheme="minorHAnsi"/>
              <w:color w:val="000000" w:themeColor="text1"/>
              <w:sz w:val="36"/>
              <w:szCs w:val="36"/>
              <w:bdr w:val="none" w:sz="0" w:space="0" w:color="auto" w:frame="1"/>
            </w:rPr>
            <w:id w:val="-389110953"/>
            <w:placeholder>
              <w:docPart w:val="BA49F4D7805F4298A24D10136D34ACF2"/>
            </w:placeholder>
            <w:dropDownList>
              <w:listItem w:value="Zvolte položku."/>
              <w:listItem w:displayText="a)" w:value="a)"/>
              <w:listItem w:displayText="b)" w:value="b)"/>
              <w:listItem w:displayText="c)" w:value="c)"/>
              <w:listItem w:displayText="d)" w:value="d)"/>
              <w:listItem w:displayText="e)" w:value="e)"/>
              <w:listItem w:displayText="f)" w:value="f)"/>
              <w:listItem w:displayText="g)" w:value="g)"/>
              <w:listItem w:displayText="h)" w:value="h)"/>
              <w:listItem w:displayText="i)" w:value="i)"/>
              <w:listItem w:displayText="j)" w:value="j)"/>
            </w:dropDownList>
          </w:sdtPr>
          <w:sdtContent>
            <w:tc>
              <w:tcPr>
                <w:tcW w:w="1516" w:type="dxa"/>
              </w:tcPr>
              <w:p w:rsidR="0043684B" w:rsidRPr="00627ABC" w:rsidRDefault="0043684B" w:rsidP="0062074B">
                <w:pPr>
                  <w:pStyle w:val="Normlnweb"/>
                  <w:spacing w:before="0" w:beforeAutospacing="0" w:after="0" w:afterAutospacing="0" w:line="390" w:lineRule="atLeast"/>
                  <w:jc w:val="center"/>
                  <w:textAlignment w:val="baseline"/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</w:pPr>
                <w:r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  <w:t>h)</w:t>
                </w:r>
              </w:p>
            </w:tc>
          </w:sdtContent>
        </w:sdt>
        <w:sdt>
          <w:sdtPr>
            <w:rPr>
              <w:rStyle w:val="Siln"/>
              <w:rFonts w:asciiTheme="minorHAnsi" w:hAnsiTheme="minorHAnsi"/>
              <w:color w:val="000000" w:themeColor="text1"/>
              <w:sz w:val="36"/>
              <w:szCs w:val="36"/>
              <w:bdr w:val="none" w:sz="0" w:space="0" w:color="auto" w:frame="1"/>
            </w:rPr>
            <w:id w:val="-1510832302"/>
            <w:placeholder>
              <w:docPart w:val="0F88C8B4C09F4F35A9605B0939142712"/>
            </w:placeholder>
            <w:dropDownList>
              <w:listItem w:value="Zvolte položku."/>
              <w:listItem w:displayText="a)" w:value="a)"/>
              <w:listItem w:displayText="b)" w:value="b)"/>
              <w:listItem w:displayText="c)" w:value="c)"/>
              <w:listItem w:displayText="d)" w:value="d)"/>
              <w:listItem w:displayText="e)" w:value="e)"/>
              <w:listItem w:displayText="f)" w:value="f)"/>
              <w:listItem w:displayText="g)" w:value="g)"/>
              <w:listItem w:displayText="h)" w:value="h)"/>
              <w:listItem w:displayText="i)" w:value="i)"/>
              <w:listItem w:displayText="j)" w:value="j)"/>
            </w:dropDownList>
          </w:sdtPr>
          <w:sdtContent>
            <w:tc>
              <w:tcPr>
                <w:tcW w:w="1516" w:type="dxa"/>
              </w:tcPr>
              <w:p w:rsidR="0043684B" w:rsidRPr="00627ABC" w:rsidRDefault="0043684B" w:rsidP="0062074B">
                <w:pPr>
                  <w:pStyle w:val="Normlnweb"/>
                  <w:spacing w:before="0" w:beforeAutospacing="0" w:after="0" w:afterAutospacing="0" w:line="390" w:lineRule="atLeast"/>
                  <w:jc w:val="center"/>
                  <w:textAlignment w:val="baseline"/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</w:pPr>
                <w:r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  <w:t>g)</w:t>
                </w:r>
              </w:p>
            </w:tc>
          </w:sdtContent>
        </w:sdt>
        <w:sdt>
          <w:sdtPr>
            <w:rPr>
              <w:rStyle w:val="Siln"/>
              <w:rFonts w:asciiTheme="minorHAnsi" w:hAnsiTheme="minorHAnsi"/>
              <w:color w:val="000000" w:themeColor="text1"/>
              <w:sz w:val="36"/>
              <w:szCs w:val="36"/>
              <w:bdr w:val="none" w:sz="0" w:space="0" w:color="auto" w:frame="1"/>
            </w:rPr>
            <w:id w:val="-1005357456"/>
            <w:placeholder>
              <w:docPart w:val="D85E5EBC1F3E4C989DB2EECA29E99431"/>
            </w:placeholder>
            <w:dropDownList>
              <w:listItem w:value="Zvolte položku."/>
              <w:listItem w:displayText="a)" w:value="a)"/>
              <w:listItem w:displayText="b)" w:value="b)"/>
              <w:listItem w:displayText="c)" w:value="c)"/>
              <w:listItem w:displayText="d)" w:value="d)"/>
              <w:listItem w:displayText="e)" w:value="e)"/>
              <w:listItem w:displayText="f)" w:value="f)"/>
              <w:listItem w:displayText="g)" w:value="g)"/>
              <w:listItem w:displayText="h)" w:value="h)"/>
              <w:listItem w:displayText="i)" w:value="i)"/>
              <w:listItem w:displayText="j)" w:value="j)"/>
            </w:dropDownList>
          </w:sdtPr>
          <w:sdtContent>
            <w:tc>
              <w:tcPr>
                <w:tcW w:w="1516" w:type="dxa"/>
              </w:tcPr>
              <w:p w:rsidR="0043684B" w:rsidRPr="00627ABC" w:rsidRDefault="0043684B" w:rsidP="0062074B">
                <w:pPr>
                  <w:pStyle w:val="Normlnweb"/>
                  <w:spacing w:before="0" w:beforeAutospacing="0" w:after="0" w:afterAutospacing="0" w:line="390" w:lineRule="atLeast"/>
                  <w:jc w:val="center"/>
                  <w:textAlignment w:val="baseline"/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</w:pPr>
                <w:r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  <w:t>j)</w:t>
                </w:r>
              </w:p>
            </w:tc>
          </w:sdtContent>
        </w:sdt>
        <w:sdt>
          <w:sdtPr>
            <w:rPr>
              <w:rStyle w:val="Siln"/>
              <w:rFonts w:asciiTheme="minorHAnsi" w:hAnsiTheme="minorHAnsi"/>
              <w:color w:val="000000" w:themeColor="text1"/>
              <w:sz w:val="36"/>
              <w:szCs w:val="36"/>
              <w:bdr w:val="none" w:sz="0" w:space="0" w:color="auto" w:frame="1"/>
            </w:rPr>
            <w:id w:val="-226379082"/>
            <w:placeholder>
              <w:docPart w:val="699B94A90C9E4CF8A47524648D6201A2"/>
            </w:placeholder>
            <w:dropDownList>
              <w:listItem w:value="Zvolte položku."/>
              <w:listItem w:displayText="a)" w:value="a)"/>
              <w:listItem w:displayText="b)" w:value="b)"/>
              <w:listItem w:displayText="c)" w:value="c)"/>
              <w:listItem w:displayText="d)" w:value="d)"/>
              <w:listItem w:displayText="e)" w:value="e)"/>
              <w:listItem w:displayText="f)" w:value="f)"/>
              <w:listItem w:displayText="g)" w:value="g)"/>
              <w:listItem w:displayText="h)" w:value="h)"/>
              <w:listItem w:displayText="i)" w:value="i)"/>
              <w:listItem w:displayText="j)" w:value="j)"/>
            </w:dropDownList>
          </w:sdtPr>
          <w:sdtContent>
            <w:tc>
              <w:tcPr>
                <w:tcW w:w="1517" w:type="dxa"/>
              </w:tcPr>
              <w:p w:rsidR="0043684B" w:rsidRPr="00627ABC" w:rsidRDefault="0043684B" w:rsidP="0062074B">
                <w:pPr>
                  <w:pStyle w:val="Normlnweb"/>
                  <w:spacing w:before="0" w:beforeAutospacing="0" w:after="0" w:afterAutospacing="0" w:line="390" w:lineRule="atLeast"/>
                  <w:jc w:val="center"/>
                  <w:textAlignment w:val="baseline"/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</w:pPr>
                <w:r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  <w:t>i)</w:t>
                </w:r>
              </w:p>
            </w:tc>
          </w:sdtContent>
        </w:sdt>
        <w:sdt>
          <w:sdtPr>
            <w:rPr>
              <w:rStyle w:val="Siln"/>
              <w:rFonts w:asciiTheme="minorHAnsi" w:hAnsiTheme="minorHAnsi"/>
              <w:color w:val="000000" w:themeColor="text1"/>
              <w:sz w:val="36"/>
              <w:szCs w:val="36"/>
              <w:bdr w:val="none" w:sz="0" w:space="0" w:color="auto" w:frame="1"/>
            </w:rPr>
            <w:id w:val="1062143912"/>
            <w:placeholder>
              <w:docPart w:val="C0B9441427144208A63DBAD102712F05"/>
            </w:placeholder>
            <w:dropDownList>
              <w:listItem w:value="Zvolte položku."/>
              <w:listItem w:displayText="a)" w:value="a)"/>
              <w:listItem w:displayText="b)" w:value="b)"/>
              <w:listItem w:displayText="c)" w:value="c)"/>
              <w:listItem w:displayText="d)" w:value="d)"/>
              <w:listItem w:displayText="e)" w:value="e)"/>
              <w:listItem w:displayText="f)" w:value="f)"/>
              <w:listItem w:displayText="g)" w:value="g)"/>
              <w:listItem w:displayText="h)" w:value="h)"/>
              <w:listItem w:displayText="i)" w:value="i)"/>
              <w:listItem w:displayText="j)" w:value="j)"/>
            </w:dropDownList>
          </w:sdtPr>
          <w:sdtContent>
            <w:tc>
              <w:tcPr>
                <w:tcW w:w="1517" w:type="dxa"/>
              </w:tcPr>
              <w:p w:rsidR="0043684B" w:rsidRPr="00627ABC" w:rsidRDefault="0043684B" w:rsidP="0062074B">
                <w:pPr>
                  <w:pStyle w:val="Normlnweb"/>
                  <w:spacing w:before="0" w:beforeAutospacing="0" w:after="0" w:afterAutospacing="0" w:line="390" w:lineRule="atLeast"/>
                  <w:jc w:val="center"/>
                  <w:textAlignment w:val="baseline"/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</w:pPr>
                <w:r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  <w:t>b)</w:t>
                </w:r>
              </w:p>
            </w:tc>
          </w:sdtContent>
        </w:sdt>
        <w:sdt>
          <w:sdtPr>
            <w:rPr>
              <w:rStyle w:val="Siln"/>
              <w:rFonts w:asciiTheme="minorHAnsi" w:hAnsiTheme="minorHAnsi"/>
              <w:color w:val="000000" w:themeColor="text1"/>
              <w:sz w:val="36"/>
              <w:szCs w:val="36"/>
              <w:bdr w:val="none" w:sz="0" w:space="0" w:color="auto" w:frame="1"/>
            </w:rPr>
            <w:id w:val="66623337"/>
            <w:placeholder>
              <w:docPart w:val="59877B67421D4853B566071383EE8FF0"/>
            </w:placeholder>
            <w:dropDownList>
              <w:listItem w:value="Zvolte položku."/>
              <w:listItem w:displayText="a)" w:value="a)"/>
              <w:listItem w:displayText="b)" w:value="b)"/>
              <w:listItem w:displayText="c)" w:value="c)"/>
              <w:listItem w:displayText="d)" w:value="d)"/>
              <w:listItem w:displayText="e)" w:value="e)"/>
              <w:listItem w:displayText="f)" w:value="f)"/>
              <w:listItem w:displayText="g)" w:value="g)"/>
              <w:listItem w:displayText="h)" w:value="h)"/>
              <w:listItem w:displayText="i)" w:value="i)"/>
              <w:listItem w:displayText="j)" w:value="j)"/>
            </w:dropDownList>
          </w:sdtPr>
          <w:sdtContent>
            <w:tc>
              <w:tcPr>
                <w:tcW w:w="1517" w:type="dxa"/>
              </w:tcPr>
              <w:p w:rsidR="0043684B" w:rsidRPr="00627ABC" w:rsidRDefault="0043684B" w:rsidP="0062074B">
                <w:pPr>
                  <w:pStyle w:val="Normlnweb"/>
                  <w:spacing w:before="0" w:beforeAutospacing="0" w:after="0" w:afterAutospacing="0" w:line="390" w:lineRule="atLeast"/>
                  <w:jc w:val="center"/>
                  <w:textAlignment w:val="baseline"/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</w:pPr>
                <w:r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  <w:t>d)</w:t>
                </w:r>
              </w:p>
            </w:tc>
          </w:sdtContent>
        </w:sdt>
        <w:sdt>
          <w:sdtPr>
            <w:rPr>
              <w:rStyle w:val="Siln"/>
              <w:rFonts w:asciiTheme="minorHAnsi" w:hAnsiTheme="minorHAnsi"/>
              <w:color w:val="000000" w:themeColor="text1"/>
              <w:sz w:val="36"/>
              <w:szCs w:val="36"/>
              <w:bdr w:val="none" w:sz="0" w:space="0" w:color="auto" w:frame="1"/>
            </w:rPr>
            <w:id w:val="-232090901"/>
            <w:placeholder>
              <w:docPart w:val="6271D2E4E94140E68E6C38561B38F60C"/>
            </w:placeholder>
            <w:dropDownList>
              <w:listItem w:value="Zvolte položku."/>
              <w:listItem w:displayText="a)" w:value="a)"/>
              <w:listItem w:displayText="b)" w:value="b)"/>
              <w:listItem w:displayText="c)" w:value="c)"/>
              <w:listItem w:displayText="d)" w:value="d)"/>
              <w:listItem w:displayText="e)" w:value="e)"/>
              <w:listItem w:displayText="f)" w:value="f)"/>
              <w:listItem w:displayText="g)" w:value="g)"/>
              <w:listItem w:displayText="h)" w:value="h)"/>
              <w:listItem w:displayText="i)" w:value="i)"/>
              <w:listItem w:displayText="j)" w:value="j)"/>
            </w:dropDownList>
          </w:sdtPr>
          <w:sdtContent>
            <w:tc>
              <w:tcPr>
                <w:tcW w:w="1517" w:type="dxa"/>
              </w:tcPr>
              <w:p w:rsidR="0043684B" w:rsidRPr="00627ABC" w:rsidRDefault="0043684B" w:rsidP="0062074B">
                <w:pPr>
                  <w:pStyle w:val="Normlnweb"/>
                  <w:spacing w:before="0" w:beforeAutospacing="0" w:after="0" w:afterAutospacing="0" w:line="390" w:lineRule="atLeast"/>
                  <w:jc w:val="center"/>
                  <w:textAlignment w:val="baseline"/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</w:pPr>
                <w:r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  <w:t>d)</w:t>
                </w:r>
              </w:p>
            </w:tc>
          </w:sdtContent>
        </w:sdt>
        <w:sdt>
          <w:sdtPr>
            <w:rPr>
              <w:rStyle w:val="Siln"/>
              <w:rFonts w:asciiTheme="minorHAnsi" w:hAnsiTheme="minorHAnsi"/>
              <w:color w:val="000000" w:themeColor="text1"/>
              <w:sz w:val="36"/>
              <w:szCs w:val="36"/>
              <w:bdr w:val="none" w:sz="0" w:space="0" w:color="auto" w:frame="1"/>
            </w:rPr>
            <w:id w:val="-1490083113"/>
            <w:placeholder>
              <w:docPart w:val="DA3D956B47424E108954E0C5773058D2"/>
            </w:placeholder>
            <w:dropDownList>
              <w:listItem w:value="Zvolte položku."/>
              <w:listItem w:displayText="a)" w:value="a)"/>
              <w:listItem w:displayText="b)" w:value="b)"/>
              <w:listItem w:displayText="c)" w:value="c)"/>
              <w:listItem w:displayText="d)" w:value="d)"/>
              <w:listItem w:displayText="e)" w:value="e)"/>
              <w:listItem w:displayText="f)" w:value="f)"/>
              <w:listItem w:displayText="g)" w:value="g)"/>
              <w:listItem w:displayText="h)" w:value="h)"/>
              <w:listItem w:displayText="i)" w:value="i)"/>
              <w:listItem w:displayText="j)" w:value="j)"/>
            </w:dropDownList>
          </w:sdtPr>
          <w:sdtContent>
            <w:tc>
              <w:tcPr>
                <w:tcW w:w="1517" w:type="dxa"/>
              </w:tcPr>
              <w:p w:rsidR="0043684B" w:rsidRPr="00627ABC" w:rsidRDefault="0043684B" w:rsidP="0062074B">
                <w:pPr>
                  <w:pStyle w:val="Normlnweb"/>
                  <w:spacing w:before="0" w:beforeAutospacing="0" w:after="0" w:afterAutospacing="0" w:line="390" w:lineRule="atLeast"/>
                  <w:jc w:val="center"/>
                  <w:textAlignment w:val="baseline"/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</w:pPr>
                <w:r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  <w:t>a)</w:t>
                </w:r>
              </w:p>
            </w:tc>
          </w:sdtContent>
        </w:sdt>
      </w:tr>
    </w:tbl>
    <w:p w:rsidR="007B75F8" w:rsidRDefault="007B75F8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Theme="minorHAnsi" w:hAnsiTheme="minorHAnsi"/>
          <w:color w:val="000000" w:themeColor="text1"/>
          <w:sz w:val="36"/>
          <w:szCs w:val="36"/>
          <w:u w:val="single"/>
          <w:bdr w:val="none" w:sz="0" w:space="0" w:color="auto" w:frame="1"/>
        </w:rPr>
      </w:pPr>
    </w:p>
    <w:p w:rsidR="0043684B" w:rsidRDefault="0043684B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Theme="minorHAnsi" w:hAnsiTheme="minorHAnsi"/>
          <w:color w:val="000000" w:themeColor="text1"/>
          <w:sz w:val="36"/>
          <w:szCs w:val="36"/>
          <w:u w:val="single"/>
          <w:bdr w:val="none" w:sz="0" w:space="0" w:color="auto" w:frame="1"/>
        </w:rPr>
      </w:pPr>
    </w:p>
    <w:tbl>
      <w:tblPr>
        <w:tblStyle w:val="Mkatabulky"/>
        <w:tblW w:w="16015" w:type="dxa"/>
        <w:tblLook w:val="04A0" w:firstRow="1" w:lastRow="0" w:firstColumn="1" w:lastColumn="0" w:noHBand="0" w:noVBand="1"/>
      </w:tblPr>
      <w:tblGrid>
        <w:gridCol w:w="3936"/>
        <w:gridCol w:w="12079"/>
      </w:tblGrid>
      <w:tr w:rsidR="007B75F8" w:rsidRPr="007B75F8" w:rsidTr="003D7DEF">
        <w:tc>
          <w:tcPr>
            <w:tcW w:w="3936" w:type="dxa"/>
          </w:tcPr>
          <w:p w:rsidR="007B75F8" w:rsidRPr="007B75F8" w:rsidRDefault="007B75F8" w:rsidP="007B75F8">
            <w:pPr>
              <w:pStyle w:val="Normlnweb"/>
              <w:numPr>
                <w:ilvl w:val="0"/>
                <w:numId w:val="5"/>
              </w:numPr>
              <w:spacing w:before="0" w:beforeAutospacing="0" w:after="0" w:afterAutospacing="0" w:line="390" w:lineRule="atLeast"/>
              <w:ind w:left="567" w:hanging="425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</w:pPr>
            <w:proofErr w:type="spellStart"/>
            <w:r w:rsidRPr="007B75F8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  <w:t>Direct</w:t>
            </w:r>
            <w:proofErr w:type="spellEnd"/>
            <w:r w:rsidRPr="007B75F8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  <w:t xml:space="preserve"> </w:t>
            </w:r>
            <w:proofErr w:type="spellStart"/>
            <w:r w:rsidRPr="007B75F8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  <w:t>flight</w:t>
            </w:r>
            <w:proofErr w:type="spellEnd"/>
          </w:p>
        </w:tc>
        <w:tc>
          <w:tcPr>
            <w:tcW w:w="12079" w:type="dxa"/>
          </w:tcPr>
          <w:p w:rsidR="007B75F8" w:rsidRPr="007B75F8" w:rsidRDefault="007B75F8" w:rsidP="007B75F8">
            <w:pPr>
              <w:pStyle w:val="Normlnweb"/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</w:pPr>
            <w:r w:rsidRPr="007B75F8"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  <w:t>if a plane flies directly from point A to point B, without further stops</w:t>
            </w:r>
          </w:p>
        </w:tc>
      </w:tr>
      <w:tr w:rsidR="007B75F8" w:rsidRPr="007B75F8" w:rsidTr="003D7DEF">
        <w:tc>
          <w:tcPr>
            <w:tcW w:w="3936" w:type="dxa"/>
          </w:tcPr>
          <w:p w:rsidR="007B75F8" w:rsidRPr="007B75F8" w:rsidRDefault="007B75F8" w:rsidP="007B75F8">
            <w:pPr>
              <w:pStyle w:val="Normlnweb"/>
              <w:numPr>
                <w:ilvl w:val="0"/>
                <w:numId w:val="5"/>
              </w:numPr>
              <w:spacing w:before="0" w:beforeAutospacing="0" w:after="0" w:afterAutospacing="0" w:line="390" w:lineRule="atLeast"/>
              <w:ind w:left="567" w:hanging="425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</w:pPr>
            <w:r w:rsidRPr="007B75F8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  <w:t>Pilot</w:t>
            </w:r>
            <w:r w:rsidRPr="007B75F8">
              <w:rPr>
                <w:rStyle w:val="apple-converted-space"/>
                <w:rFonts w:asciiTheme="minorHAnsi" w:hAnsiTheme="minorHAnsi"/>
                <w:color w:val="000000" w:themeColor="text1"/>
                <w:sz w:val="40"/>
                <w:szCs w:val="40"/>
                <w:lang w:val="de-DE"/>
              </w:rPr>
              <w:t> </w:t>
            </w:r>
          </w:p>
        </w:tc>
        <w:tc>
          <w:tcPr>
            <w:tcW w:w="12079" w:type="dxa"/>
          </w:tcPr>
          <w:p w:rsidR="007B75F8" w:rsidRPr="007B75F8" w:rsidRDefault="007B75F8" w:rsidP="007B75F8">
            <w:pPr>
              <w:pStyle w:val="Normlnweb"/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</w:pPr>
            <w:r w:rsidRPr="007B75F8"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  <w:t>a person who is seated in the cockpit and controls the aircraft</w:t>
            </w:r>
          </w:p>
        </w:tc>
      </w:tr>
      <w:tr w:rsidR="007B75F8" w:rsidRPr="007B75F8" w:rsidTr="003D7DEF">
        <w:tc>
          <w:tcPr>
            <w:tcW w:w="3936" w:type="dxa"/>
          </w:tcPr>
          <w:p w:rsidR="007B75F8" w:rsidRPr="007B75F8" w:rsidRDefault="007B75F8" w:rsidP="007B75F8">
            <w:pPr>
              <w:pStyle w:val="Normlnweb"/>
              <w:numPr>
                <w:ilvl w:val="0"/>
                <w:numId w:val="5"/>
              </w:numPr>
              <w:spacing w:before="0" w:beforeAutospacing="0" w:after="0" w:afterAutospacing="0" w:line="390" w:lineRule="atLeast"/>
              <w:ind w:left="567" w:hanging="425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</w:pPr>
            <w:proofErr w:type="spellStart"/>
            <w:r w:rsidRPr="007B75F8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  <w:t>Backpack</w:t>
            </w:r>
            <w:proofErr w:type="spellEnd"/>
            <w:r w:rsidRPr="007B75F8">
              <w:rPr>
                <w:rStyle w:val="apple-converted-space"/>
                <w:rFonts w:asciiTheme="minorHAnsi" w:hAnsiTheme="minorHAnsi"/>
                <w:color w:val="000000" w:themeColor="text1"/>
                <w:sz w:val="40"/>
                <w:szCs w:val="40"/>
                <w:lang w:val="de-DE"/>
              </w:rPr>
              <w:t> </w:t>
            </w:r>
          </w:p>
        </w:tc>
        <w:tc>
          <w:tcPr>
            <w:tcW w:w="12079" w:type="dxa"/>
          </w:tcPr>
          <w:p w:rsidR="007B75F8" w:rsidRPr="007B75F8" w:rsidRDefault="007B75F8" w:rsidP="007B75F8">
            <w:pPr>
              <w:pStyle w:val="Normlnweb"/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</w:pPr>
            <w:r w:rsidRPr="007B75F8"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  <w:t>baggage; typical example for young people or tourists, you wear it on your back</w:t>
            </w:r>
          </w:p>
        </w:tc>
      </w:tr>
      <w:tr w:rsidR="007B75F8" w:rsidRPr="007B75F8" w:rsidTr="003D7DEF">
        <w:tc>
          <w:tcPr>
            <w:tcW w:w="3936" w:type="dxa"/>
          </w:tcPr>
          <w:p w:rsidR="007B75F8" w:rsidRPr="007B75F8" w:rsidRDefault="007B75F8" w:rsidP="007B75F8">
            <w:pPr>
              <w:pStyle w:val="Normlnweb"/>
              <w:numPr>
                <w:ilvl w:val="0"/>
                <w:numId w:val="5"/>
              </w:numPr>
              <w:spacing w:before="0" w:beforeAutospacing="0" w:after="0" w:afterAutospacing="0" w:line="390" w:lineRule="atLeast"/>
              <w:ind w:left="567" w:hanging="425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</w:pPr>
            <w:r w:rsidRPr="007B75F8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  <w:t>Boarding pass</w:t>
            </w:r>
          </w:p>
        </w:tc>
        <w:tc>
          <w:tcPr>
            <w:tcW w:w="12079" w:type="dxa"/>
          </w:tcPr>
          <w:p w:rsidR="007B75F8" w:rsidRPr="007B75F8" w:rsidRDefault="007B75F8" w:rsidP="007B75F8">
            <w:pPr>
              <w:pStyle w:val="Normlnweb"/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</w:pPr>
            <w:r w:rsidRPr="007B75F8"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  <w:t>a card that you get at the check-in desk, the card is then taken to the airplane</w:t>
            </w:r>
          </w:p>
        </w:tc>
      </w:tr>
      <w:tr w:rsidR="007B75F8" w:rsidRPr="007B75F8" w:rsidTr="003D7DEF">
        <w:tc>
          <w:tcPr>
            <w:tcW w:w="3936" w:type="dxa"/>
          </w:tcPr>
          <w:p w:rsidR="007B75F8" w:rsidRPr="007B75F8" w:rsidRDefault="007B75F8" w:rsidP="007B75F8">
            <w:pPr>
              <w:pStyle w:val="Normlnweb"/>
              <w:numPr>
                <w:ilvl w:val="0"/>
                <w:numId w:val="5"/>
              </w:numPr>
              <w:spacing w:before="0" w:beforeAutospacing="0" w:after="0" w:afterAutospacing="0" w:line="390" w:lineRule="atLeast"/>
              <w:ind w:left="567" w:hanging="425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</w:pPr>
            <w:r w:rsidRPr="007B75F8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  <w:t>Exit</w:t>
            </w:r>
          </w:p>
        </w:tc>
        <w:tc>
          <w:tcPr>
            <w:tcW w:w="12079" w:type="dxa"/>
          </w:tcPr>
          <w:p w:rsidR="007B75F8" w:rsidRPr="007B75F8" w:rsidRDefault="007B75F8" w:rsidP="007B75F8">
            <w:pPr>
              <w:pStyle w:val="Normlnweb"/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</w:pPr>
            <w:r w:rsidRPr="007B75F8"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  <w:t>the door through which one leaves</w:t>
            </w:r>
          </w:p>
        </w:tc>
      </w:tr>
      <w:tr w:rsidR="007B75F8" w:rsidRPr="007B75F8" w:rsidTr="003D7DEF">
        <w:tc>
          <w:tcPr>
            <w:tcW w:w="3936" w:type="dxa"/>
          </w:tcPr>
          <w:p w:rsidR="007B75F8" w:rsidRPr="007B75F8" w:rsidRDefault="007B75F8" w:rsidP="007B75F8">
            <w:pPr>
              <w:pStyle w:val="Normlnweb"/>
              <w:numPr>
                <w:ilvl w:val="0"/>
                <w:numId w:val="5"/>
              </w:numPr>
              <w:spacing w:before="0" w:beforeAutospacing="0" w:after="0" w:afterAutospacing="0" w:line="390" w:lineRule="atLeast"/>
              <w:ind w:left="567" w:hanging="425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</w:pPr>
            <w:proofErr w:type="spellStart"/>
            <w:r w:rsidRPr="007B75F8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  <w:t>to</w:t>
            </w:r>
            <w:proofErr w:type="spellEnd"/>
            <w:r w:rsidRPr="007B75F8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  <w:t xml:space="preserve"> </w:t>
            </w:r>
            <w:proofErr w:type="spellStart"/>
            <w:r w:rsidRPr="007B75F8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  <w:t>book</w:t>
            </w:r>
            <w:proofErr w:type="spellEnd"/>
            <w:r w:rsidRPr="007B75F8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  <w:t>/</w:t>
            </w:r>
            <w:proofErr w:type="spellStart"/>
            <w:r w:rsidRPr="007B75F8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  <w:t>to</w:t>
            </w:r>
            <w:proofErr w:type="spellEnd"/>
            <w:r w:rsidRPr="007B75F8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  <w:t xml:space="preserve"> </w:t>
            </w:r>
            <w:proofErr w:type="spellStart"/>
            <w:r w:rsidRPr="007B75F8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  <w:t>reserve</w:t>
            </w:r>
            <w:proofErr w:type="spellEnd"/>
          </w:p>
        </w:tc>
        <w:tc>
          <w:tcPr>
            <w:tcW w:w="12079" w:type="dxa"/>
          </w:tcPr>
          <w:p w:rsidR="007B75F8" w:rsidRPr="007B75F8" w:rsidRDefault="007B75F8" w:rsidP="007B75F8">
            <w:pPr>
              <w:pStyle w:val="Normlnweb"/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</w:pPr>
            <w:r w:rsidRPr="007B75F8"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  <w:t>to arrange with a travel agency to fly at a certain time</w:t>
            </w:r>
          </w:p>
        </w:tc>
      </w:tr>
      <w:tr w:rsidR="007B75F8" w:rsidRPr="007B75F8" w:rsidTr="003D7DEF">
        <w:tc>
          <w:tcPr>
            <w:tcW w:w="3936" w:type="dxa"/>
          </w:tcPr>
          <w:p w:rsidR="007B75F8" w:rsidRPr="007B75F8" w:rsidRDefault="007B75F8" w:rsidP="007B75F8">
            <w:pPr>
              <w:pStyle w:val="Normlnweb"/>
              <w:numPr>
                <w:ilvl w:val="0"/>
                <w:numId w:val="5"/>
              </w:numPr>
              <w:spacing w:before="0" w:beforeAutospacing="0" w:after="0" w:afterAutospacing="0" w:line="390" w:lineRule="atLeast"/>
              <w:ind w:left="567" w:hanging="425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</w:pPr>
            <w:proofErr w:type="spellStart"/>
            <w:r w:rsidRPr="007B75F8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  <w:t>to</w:t>
            </w:r>
            <w:proofErr w:type="spellEnd"/>
            <w:r w:rsidRPr="007B75F8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  <w:t xml:space="preserve"> </w:t>
            </w:r>
            <w:proofErr w:type="spellStart"/>
            <w:r w:rsidRPr="007B75F8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  <w:t>take</w:t>
            </w:r>
            <w:proofErr w:type="spellEnd"/>
            <w:r w:rsidRPr="007B75F8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  <w:t xml:space="preserve"> off</w:t>
            </w:r>
          </w:p>
        </w:tc>
        <w:tc>
          <w:tcPr>
            <w:tcW w:w="12079" w:type="dxa"/>
          </w:tcPr>
          <w:p w:rsidR="007B75F8" w:rsidRPr="007B75F8" w:rsidRDefault="007B75F8" w:rsidP="007B75F8">
            <w:pPr>
              <w:pStyle w:val="Normlnweb"/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</w:pPr>
            <w:r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  <w:t>t</w:t>
            </w:r>
            <w:r w:rsidRPr="007B75F8"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  <w:t>o rise into the air at the beginning of a flight</w:t>
            </w:r>
          </w:p>
        </w:tc>
      </w:tr>
      <w:tr w:rsidR="007B75F8" w:rsidRPr="007B75F8" w:rsidTr="003D7DEF">
        <w:tc>
          <w:tcPr>
            <w:tcW w:w="3936" w:type="dxa"/>
          </w:tcPr>
          <w:p w:rsidR="007B75F8" w:rsidRPr="007B75F8" w:rsidRDefault="007B75F8" w:rsidP="007B75F8">
            <w:pPr>
              <w:pStyle w:val="Normlnweb"/>
              <w:numPr>
                <w:ilvl w:val="0"/>
                <w:numId w:val="5"/>
              </w:numPr>
              <w:spacing w:before="0" w:beforeAutospacing="0" w:after="0" w:afterAutospacing="0" w:line="390" w:lineRule="atLeast"/>
              <w:ind w:left="567" w:hanging="425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</w:pPr>
            <w:proofErr w:type="spellStart"/>
            <w:r w:rsidRPr="007B75F8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  <w:t>to</w:t>
            </w:r>
            <w:proofErr w:type="spellEnd"/>
            <w:r w:rsidRPr="007B75F8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  <w:t xml:space="preserve"> </w:t>
            </w:r>
            <w:proofErr w:type="spellStart"/>
            <w:r w:rsidRPr="007B75F8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  <w:t>land</w:t>
            </w:r>
            <w:proofErr w:type="spellEnd"/>
          </w:p>
        </w:tc>
        <w:tc>
          <w:tcPr>
            <w:tcW w:w="12079" w:type="dxa"/>
          </w:tcPr>
          <w:p w:rsidR="007B75F8" w:rsidRPr="007B75F8" w:rsidRDefault="007B75F8" w:rsidP="007B75F8">
            <w:pPr>
              <w:pStyle w:val="Normlnweb"/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</w:pPr>
            <w:r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  <w:t>t</w:t>
            </w:r>
            <w:r w:rsidRPr="007B75F8"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  <w:t>he end of a flight, the airplane moves down on the ground</w:t>
            </w:r>
          </w:p>
        </w:tc>
      </w:tr>
      <w:tr w:rsidR="007B75F8" w:rsidRPr="007B75F8" w:rsidTr="003D7DEF">
        <w:trPr>
          <w:trHeight w:val="504"/>
        </w:trPr>
        <w:tc>
          <w:tcPr>
            <w:tcW w:w="3936" w:type="dxa"/>
          </w:tcPr>
          <w:p w:rsidR="007B75F8" w:rsidRPr="007B75F8" w:rsidRDefault="007B75F8" w:rsidP="007B75F8">
            <w:pPr>
              <w:pStyle w:val="Normlnweb"/>
              <w:numPr>
                <w:ilvl w:val="0"/>
                <w:numId w:val="5"/>
              </w:numPr>
              <w:spacing w:before="0" w:beforeAutospacing="0" w:after="0" w:afterAutospacing="0" w:line="390" w:lineRule="atLeast"/>
              <w:ind w:left="567" w:hanging="425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</w:pPr>
            <w:proofErr w:type="spellStart"/>
            <w:r w:rsidRPr="007B75F8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  <w:t>to</w:t>
            </w:r>
            <w:proofErr w:type="spellEnd"/>
            <w:r w:rsidRPr="007B75F8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  <w:t xml:space="preserve"> </w:t>
            </w:r>
            <w:proofErr w:type="spellStart"/>
            <w:r w:rsidRPr="007B75F8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  <w:t>fly</w:t>
            </w:r>
            <w:proofErr w:type="spellEnd"/>
          </w:p>
        </w:tc>
        <w:tc>
          <w:tcPr>
            <w:tcW w:w="12079" w:type="dxa"/>
          </w:tcPr>
          <w:p w:rsidR="007B75F8" w:rsidRPr="007B75F8" w:rsidRDefault="007B75F8" w:rsidP="007B75F8">
            <w:pPr>
              <w:pStyle w:val="Normlnweb"/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</w:pPr>
            <w:r w:rsidRPr="007B75F8"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  <w:t>moving in the air, e.g. with a plane or helicopter</w:t>
            </w:r>
          </w:p>
        </w:tc>
      </w:tr>
      <w:tr w:rsidR="007B75F8" w:rsidRPr="007B75F8" w:rsidTr="003D7DEF">
        <w:tc>
          <w:tcPr>
            <w:tcW w:w="3936" w:type="dxa"/>
          </w:tcPr>
          <w:p w:rsidR="007B75F8" w:rsidRPr="007B75F8" w:rsidRDefault="007B75F8" w:rsidP="007B75F8">
            <w:pPr>
              <w:pStyle w:val="Normlnweb"/>
              <w:numPr>
                <w:ilvl w:val="0"/>
                <w:numId w:val="5"/>
              </w:numPr>
              <w:spacing w:before="0" w:beforeAutospacing="0" w:after="0" w:afterAutospacing="0" w:line="390" w:lineRule="atLeast"/>
              <w:ind w:left="567" w:hanging="425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</w:pPr>
            <w:proofErr w:type="spellStart"/>
            <w:r w:rsidRPr="007B75F8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  <w:t>trollley</w:t>
            </w:r>
            <w:proofErr w:type="spellEnd"/>
            <w:r w:rsidRPr="007B75F8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  <w:t>/</w:t>
            </w:r>
            <w:proofErr w:type="spellStart"/>
            <w:r w:rsidRPr="007B75F8">
              <w:rPr>
                <w:rStyle w:val="Siln"/>
                <w:rFonts w:asciiTheme="minorHAnsi" w:hAnsiTheme="minorHAnsi"/>
                <w:color w:val="000000" w:themeColor="text1"/>
                <w:sz w:val="40"/>
                <w:szCs w:val="40"/>
                <w:bdr w:val="none" w:sz="0" w:space="0" w:color="auto" w:frame="1"/>
                <w:lang w:val="de-DE"/>
              </w:rPr>
              <w:t>cart</w:t>
            </w:r>
            <w:proofErr w:type="spellEnd"/>
          </w:p>
        </w:tc>
        <w:tc>
          <w:tcPr>
            <w:tcW w:w="12079" w:type="dxa"/>
          </w:tcPr>
          <w:p w:rsidR="007B75F8" w:rsidRPr="007B75F8" w:rsidRDefault="007B75F8" w:rsidP="007B75F8">
            <w:pPr>
              <w:pStyle w:val="Normlnweb"/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</w:pPr>
            <w:r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  <w:t>a</w:t>
            </w:r>
            <w:r w:rsidRPr="007B75F8">
              <w:rPr>
                <w:rStyle w:val="Siln"/>
                <w:rFonts w:asciiTheme="minorHAnsi" w:hAnsiTheme="minorHAnsi"/>
                <w:b w:val="0"/>
                <w:color w:val="000000" w:themeColor="text1"/>
                <w:sz w:val="40"/>
                <w:szCs w:val="40"/>
                <w:bdr w:val="none" w:sz="0" w:space="0" w:color="auto" w:frame="1"/>
                <w:lang w:val="en-GB"/>
              </w:rPr>
              <w:t xml:space="preserve"> special vehicle for suitcases and other luggage</w:t>
            </w:r>
          </w:p>
        </w:tc>
      </w:tr>
    </w:tbl>
    <w:p w:rsidR="007B75F8" w:rsidRDefault="007B75F8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Theme="minorHAnsi" w:hAnsiTheme="minorHAnsi"/>
          <w:color w:val="000000" w:themeColor="text1"/>
          <w:sz w:val="36"/>
          <w:szCs w:val="36"/>
          <w:u w:val="single"/>
          <w:bdr w:val="none" w:sz="0" w:space="0" w:color="auto" w:frame="1"/>
        </w:rPr>
      </w:pPr>
    </w:p>
    <w:p w:rsidR="00CB36B4" w:rsidRPr="00CB36B4" w:rsidRDefault="00CB36B4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Theme="minorHAnsi" w:hAnsiTheme="minorHAnsi"/>
          <w:b w:val="0"/>
          <w:color w:val="000000" w:themeColor="text1"/>
          <w:sz w:val="36"/>
          <w:szCs w:val="36"/>
          <w:bdr w:val="none" w:sz="0" w:space="0" w:color="auto" w:frame="1"/>
        </w:rPr>
      </w:pPr>
      <w:r w:rsidRPr="00CB36B4">
        <w:rPr>
          <w:rStyle w:val="Siln"/>
          <w:rFonts w:asciiTheme="minorHAnsi" w:hAnsiTheme="minorHAnsi"/>
          <w:b w:val="0"/>
          <w:color w:val="000000" w:themeColor="text1"/>
          <w:sz w:val="36"/>
          <w:szCs w:val="36"/>
          <w:bdr w:val="none" w:sz="0" w:space="0" w:color="auto" w:frame="1"/>
        </w:rPr>
        <w:t>Zdroj:</w:t>
      </w:r>
    </w:p>
    <w:p w:rsidR="00CB36B4" w:rsidRPr="007B75F8" w:rsidRDefault="00CB36B4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Theme="minorHAnsi" w:hAnsiTheme="minorHAnsi"/>
          <w:color w:val="000000" w:themeColor="text1"/>
          <w:sz w:val="36"/>
          <w:szCs w:val="36"/>
          <w:u w:val="single"/>
          <w:bdr w:val="none" w:sz="0" w:space="0" w:color="auto" w:frame="1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STOJČENKO.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vlastní tvorba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[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cdrom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]. [cit.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4.6.2013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].</w:t>
      </w:r>
      <w:bookmarkStart w:id="0" w:name="_GoBack"/>
      <w:bookmarkEnd w:id="0"/>
    </w:p>
    <w:sectPr w:rsidR="00CB36B4" w:rsidRPr="007B75F8" w:rsidSect="00982966">
      <w:footnotePr>
        <w:pos w:val="beneathText"/>
        <w:numRestart w:val="eachPage"/>
      </w:footnotePr>
      <w:endnotePr>
        <w:numFmt w:val="decimal"/>
      </w:endnotePr>
      <w:pgSz w:w="16837" w:h="11905" w:orient="landscape"/>
      <w:pgMar w:top="426" w:right="1386" w:bottom="426" w:left="567" w:header="425" w:footer="45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948" w:rsidRDefault="00516948">
      <w:r>
        <w:separator/>
      </w:r>
    </w:p>
  </w:endnote>
  <w:endnote w:type="continuationSeparator" w:id="0">
    <w:p w:rsidR="00516948" w:rsidRDefault="00516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948" w:rsidRDefault="00516948">
      <w:r>
        <w:separator/>
      </w:r>
    </w:p>
  </w:footnote>
  <w:footnote w:type="continuationSeparator" w:id="0">
    <w:p w:rsidR="00516948" w:rsidRDefault="005169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17351"/>
    <w:multiLevelType w:val="hybridMultilevel"/>
    <w:tmpl w:val="5C2C6E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174093"/>
    <w:multiLevelType w:val="hybridMultilevel"/>
    <w:tmpl w:val="1E4223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617789"/>
    <w:multiLevelType w:val="hybridMultilevel"/>
    <w:tmpl w:val="5C2C6E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BF7193"/>
    <w:multiLevelType w:val="hybridMultilevel"/>
    <w:tmpl w:val="C302D63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C6A0EBB"/>
    <w:multiLevelType w:val="hybridMultilevel"/>
    <w:tmpl w:val="26C250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3E3ADF"/>
    <w:multiLevelType w:val="hybridMultilevel"/>
    <w:tmpl w:val="582C1B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6625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16948"/>
    <w:rsid w:val="00022B6D"/>
    <w:rsid w:val="00061DCD"/>
    <w:rsid w:val="00064AC5"/>
    <w:rsid w:val="000845D2"/>
    <w:rsid w:val="000A3F3F"/>
    <w:rsid w:val="000C1A12"/>
    <w:rsid w:val="00124DB1"/>
    <w:rsid w:val="00193A82"/>
    <w:rsid w:val="00205146"/>
    <w:rsid w:val="00255B46"/>
    <w:rsid w:val="002776DC"/>
    <w:rsid w:val="0031151A"/>
    <w:rsid w:val="00332B80"/>
    <w:rsid w:val="003358AE"/>
    <w:rsid w:val="00352FCB"/>
    <w:rsid w:val="00353555"/>
    <w:rsid w:val="003846D5"/>
    <w:rsid w:val="003F452A"/>
    <w:rsid w:val="00401AAD"/>
    <w:rsid w:val="0043684B"/>
    <w:rsid w:val="00444BE0"/>
    <w:rsid w:val="00467471"/>
    <w:rsid w:val="004F36C3"/>
    <w:rsid w:val="00516948"/>
    <w:rsid w:val="005401E6"/>
    <w:rsid w:val="005E6CAA"/>
    <w:rsid w:val="005F359D"/>
    <w:rsid w:val="005F6FF3"/>
    <w:rsid w:val="006247D6"/>
    <w:rsid w:val="00627ABC"/>
    <w:rsid w:val="006B1912"/>
    <w:rsid w:val="006C15CA"/>
    <w:rsid w:val="006C6C30"/>
    <w:rsid w:val="007B75F8"/>
    <w:rsid w:val="00822CF3"/>
    <w:rsid w:val="00846FCB"/>
    <w:rsid w:val="00852490"/>
    <w:rsid w:val="008E1472"/>
    <w:rsid w:val="008F57CC"/>
    <w:rsid w:val="00947A3A"/>
    <w:rsid w:val="00982966"/>
    <w:rsid w:val="00997604"/>
    <w:rsid w:val="009A1C62"/>
    <w:rsid w:val="009F0202"/>
    <w:rsid w:val="009F78DC"/>
    <w:rsid w:val="00A425A3"/>
    <w:rsid w:val="00AB2B59"/>
    <w:rsid w:val="00B15E57"/>
    <w:rsid w:val="00BA5A8B"/>
    <w:rsid w:val="00BD08B2"/>
    <w:rsid w:val="00BD4D2D"/>
    <w:rsid w:val="00BE3893"/>
    <w:rsid w:val="00C157ED"/>
    <w:rsid w:val="00C7475A"/>
    <w:rsid w:val="00C9245F"/>
    <w:rsid w:val="00CA2605"/>
    <w:rsid w:val="00CB36B4"/>
    <w:rsid w:val="00D53046"/>
    <w:rsid w:val="00D62A08"/>
    <w:rsid w:val="00D76A47"/>
    <w:rsid w:val="00D84D70"/>
    <w:rsid w:val="00E01E7F"/>
    <w:rsid w:val="00E642CA"/>
    <w:rsid w:val="00E676A9"/>
    <w:rsid w:val="00E83490"/>
    <w:rsid w:val="00EA5481"/>
    <w:rsid w:val="00EB5530"/>
    <w:rsid w:val="00ED1025"/>
    <w:rsid w:val="00F06730"/>
    <w:rsid w:val="00F84D33"/>
    <w:rsid w:val="00F87EE6"/>
    <w:rsid w:val="00FA2D42"/>
    <w:rsid w:val="00FA77EF"/>
    <w:rsid w:val="00FB1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93A82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193A82"/>
  </w:style>
  <w:style w:type="character" w:customStyle="1" w:styleId="Znakyprovysvtlivky">
    <w:name w:val="Znaky pro vysv?tlivky"/>
    <w:rsid w:val="00193A82"/>
  </w:style>
  <w:style w:type="paragraph" w:customStyle="1" w:styleId="Nadpis">
    <w:name w:val="Nadpis"/>
    <w:basedOn w:val="Normln"/>
    <w:next w:val="Zkladntext"/>
    <w:rsid w:val="00193A82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193A82"/>
    <w:pPr>
      <w:spacing w:after="120"/>
    </w:pPr>
  </w:style>
  <w:style w:type="paragraph" w:styleId="Seznam">
    <w:name w:val="List"/>
    <w:basedOn w:val="Zkladntext"/>
    <w:rsid w:val="00193A82"/>
  </w:style>
  <w:style w:type="paragraph" w:customStyle="1" w:styleId="Popisek">
    <w:name w:val="Popisek"/>
    <w:basedOn w:val="Normln"/>
    <w:rsid w:val="00193A82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193A82"/>
    <w:pPr>
      <w:suppressLineNumbers/>
    </w:pPr>
  </w:style>
  <w:style w:type="paragraph" w:styleId="Zpat">
    <w:name w:val="footer"/>
    <w:basedOn w:val="Normln"/>
    <w:link w:val="ZpatChar"/>
    <w:rsid w:val="00193A82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link w:val="ZhlavChar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uiPriority w:val="22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Normlnweb">
    <w:name w:val="Normal (Web)"/>
    <w:basedOn w:val="Normln"/>
    <w:uiPriority w:val="99"/>
    <w:unhideWhenUsed/>
    <w:rsid w:val="00516948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apple-converted-space">
    <w:name w:val="apple-converted-space"/>
    <w:basedOn w:val="Standardnpsmoodstavce"/>
    <w:rsid w:val="00516948"/>
  </w:style>
  <w:style w:type="character" w:styleId="Zvraznn">
    <w:name w:val="Emphasis"/>
    <w:basedOn w:val="Standardnpsmoodstavce"/>
    <w:uiPriority w:val="20"/>
    <w:qFormat/>
    <w:rsid w:val="00516948"/>
    <w:rPr>
      <w:i/>
      <w:iCs/>
    </w:rPr>
  </w:style>
  <w:style w:type="character" w:customStyle="1" w:styleId="ZhlavChar">
    <w:name w:val="Záhlaví Char"/>
    <w:basedOn w:val="Standardnpsmoodstavce"/>
    <w:link w:val="Zhlav"/>
    <w:rsid w:val="009F0202"/>
    <w:rPr>
      <w:kern w:val="1"/>
      <w:sz w:val="24"/>
    </w:rPr>
  </w:style>
  <w:style w:type="character" w:customStyle="1" w:styleId="ZpatChar">
    <w:name w:val="Zápatí Char"/>
    <w:basedOn w:val="Standardnpsmoodstavce"/>
    <w:link w:val="Zpat"/>
    <w:rsid w:val="009F0202"/>
    <w:rPr>
      <w:kern w:val="1"/>
      <w:sz w:val="24"/>
    </w:rPr>
  </w:style>
  <w:style w:type="character" w:styleId="Zstupntext">
    <w:name w:val="Placeholder Text"/>
    <w:basedOn w:val="Standardnpsmoodstavce"/>
    <w:uiPriority w:val="99"/>
    <w:semiHidden/>
    <w:rsid w:val="00846FC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link w:val="ZhlavChar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uiPriority w:val="22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Normlnweb">
    <w:name w:val="Normal (Web)"/>
    <w:basedOn w:val="Normln"/>
    <w:uiPriority w:val="99"/>
    <w:unhideWhenUsed/>
    <w:rsid w:val="00516948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apple-converted-space">
    <w:name w:val="apple-converted-space"/>
    <w:basedOn w:val="Standardnpsmoodstavce"/>
    <w:rsid w:val="00516948"/>
  </w:style>
  <w:style w:type="character" w:styleId="Zvraznn">
    <w:name w:val="Emphasis"/>
    <w:basedOn w:val="Standardnpsmoodstavce"/>
    <w:uiPriority w:val="20"/>
    <w:qFormat/>
    <w:rsid w:val="00516948"/>
    <w:rPr>
      <w:i/>
      <w:iCs/>
    </w:rPr>
  </w:style>
  <w:style w:type="character" w:customStyle="1" w:styleId="ZhlavChar">
    <w:name w:val="Záhlaví Char"/>
    <w:basedOn w:val="Standardnpsmoodstavce"/>
    <w:link w:val="Zhlav"/>
    <w:rsid w:val="009F0202"/>
    <w:rPr>
      <w:kern w:val="1"/>
      <w:sz w:val="24"/>
    </w:rPr>
  </w:style>
  <w:style w:type="character" w:customStyle="1" w:styleId="ZpatChar">
    <w:name w:val="Zápatí Char"/>
    <w:basedOn w:val="Standardnpsmoodstavce"/>
    <w:link w:val="Zpat"/>
    <w:rsid w:val="009F0202"/>
    <w:rPr>
      <w:kern w:val="1"/>
      <w:sz w:val="24"/>
    </w:rPr>
  </w:style>
  <w:style w:type="character" w:styleId="Zstupntext">
    <w:name w:val="Placeholder Text"/>
    <w:basedOn w:val="Standardnpsmoodstavce"/>
    <w:uiPriority w:val="99"/>
    <w:semiHidden/>
    <w:rsid w:val="00846FC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50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image" Target="media/image8.png"/><Relationship Id="rId25" Type="http://schemas.openxmlformats.org/officeDocument/2006/relationships/image" Target="media/image14.jpe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oleObject" Target="embeddings/oleObject1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oleObject" Target="embeddings/oleObject2.bin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3.pn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pr&#225;ce\byrokracie\12_13\S&#352;\DUMy\DUM-DOC-sablona-Perspektiv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367E83300E5498084F049AF65B811A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E5DD08A-6BCF-46AE-85C0-9B928D4F7C8F}"/>
      </w:docPartPr>
      <w:docPartBody>
        <w:p w:rsidR="000E6FF7" w:rsidRDefault="00BD63BE" w:rsidP="00BD63BE">
          <w:pPr>
            <w:pStyle w:val="A367E83300E5498084F049AF65B811AC1"/>
          </w:pPr>
          <w:r>
            <w:rPr>
              <w:rStyle w:val="Siln"/>
              <w:rFonts w:asciiTheme="minorHAnsi" w:hAnsiTheme="minorHAnsi"/>
              <w:color w:val="000000" w:themeColor="text1"/>
              <w:sz w:val="36"/>
              <w:szCs w:val="36"/>
              <w:bdr w:val="none" w:sz="0" w:space="0" w:color="auto" w:frame="1"/>
            </w:rPr>
            <w:t>?</w:t>
          </w:r>
        </w:p>
      </w:docPartBody>
    </w:docPart>
    <w:docPart>
      <w:docPartPr>
        <w:name w:val="1A63ABF4B6574037AA57B41A1093634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7AD31A4-07D7-40CF-9832-0E3CB8595E7E}"/>
      </w:docPartPr>
      <w:docPartBody>
        <w:p w:rsidR="000E6FF7" w:rsidRDefault="00BD63BE" w:rsidP="00BD63BE">
          <w:pPr>
            <w:pStyle w:val="1A63ABF4B6574037AA57B41A10936348"/>
          </w:pPr>
          <w:r>
            <w:rPr>
              <w:rStyle w:val="Siln"/>
              <w:color w:val="000000" w:themeColor="text1"/>
              <w:sz w:val="36"/>
              <w:szCs w:val="36"/>
              <w:bdr w:val="none" w:sz="0" w:space="0" w:color="auto" w:frame="1"/>
            </w:rPr>
            <w:t>?</w:t>
          </w:r>
        </w:p>
      </w:docPartBody>
    </w:docPart>
    <w:docPart>
      <w:docPartPr>
        <w:name w:val="31FBEDD7284E4D0A9CE0264C9CB563C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56B7A57-A754-4C8A-9171-1EE5CDEB7E6F}"/>
      </w:docPartPr>
      <w:docPartBody>
        <w:p w:rsidR="000E6FF7" w:rsidRDefault="00BD63BE" w:rsidP="00BD63BE">
          <w:pPr>
            <w:pStyle w:val="31FBEDD7284E4D0A9CE0264C9CB563CC"/>
          </w:pPr>
          <w:r>
            <w:rPr>
              <w:rStyle w:val="Siln"/>
              <w:color w:val="000000" w:themeColor="text1"/>
              <w:sz w:val="36"/>
              <w:szCs w:val="36"/>
              <w:bdr w:val="none" w:sz="0" w:space="0" w:color="auto" w:frame="1"/>
            </w:rPr>
            <w:t>?</w:t>
          </w:r>
        </w:p>
      </w:docPartBody>
    </w:docPart>
    <w:docPart>
      <w:docPartPr>
        <w:name w:val="56AEACDF577C47D0A99769ADB3E0608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8512985-0BDF-45EF-A768-67A5CA24D338}"/>
      </w:docPartPr>
      <w:docPartBody>
        <w:p w:rsidR="000E6FF7" w:rsidRDefault="00BD63BE" w:rsidP="00BD63BE">
          <w:pPr>
            <w:pStyle w:val="56AEACDF577C47D0A99769ADB3E06089"/>
          </w:pPr>
          <w:r>
            <w:rPr>
              <w:rStyle w:val="Siln"/>
              <w:color w:val="000000" w:themeColor="text1"/>
              <w:sz w:val="36"/>
              <w:szCs w:val="36"/>
              <w:bdr w:val="none" w:sz="0" w:space="0" w:color="auto" w:frame="1"/>
            </w:rPr>
            <w:t>?</w:t>
          </w:r>
        </w:p>
      </w:docPartBody>
    </w:docPart>
    <w:docPart>
      <w:docPartPr>
        <w:name w:val="78A52BA6EECB41918EF43133BB6FDC0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7ED4BFD-B7B5-4F16-B87F-4F1D86915D0B}"/>
      </w:docPartPr>
      <w:docPartBody>
        <w:p w:rsidR="000E6FF7" w:rsidRDefault="00BD63BE" w:rsidP="00BD63BE">
          <w:pPr>
            <w:pStyle w:val="78A52BA6EECB41918EF43133BB6FDC0E"/>
          </w:pPr>
          <w:r>
            <w:rPr>
              <w:rStyle w:val="Siln"/>
              <w:color w:val="000000" w:themeColor="text1"/>
              <w:sz w:val="36"/>
              <w:szCs w:val="36"/>
              <w:bdr w:val="none" w:sz="0" w:space="0" w:color="auto" w:frame="1"/>
            </w:rPr>
            <w:t>?</w:t>
          </w:r>
        </w:p>
      </w:docPartBody>
    </w:docPart>
    <w:docPart>
      <w:docPartPr>
        <w:name w:val="9DB02840A51F42E5BB44E63381B7B39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8FFC7FD-0957-4FCC-B588-5EE59371497C}"/>
      </w:docPartPr>
      <w:docPartBody>
        <w:p w:rsidR="000E6FF7" w:rsidRDefault="00BD63BE" w:rsidP="00BD63BE">
          <w:pPr>
            <w:pStyle w:val="9DB02840A51F42E5BB44E63381B7B398"/>
          </w:pPr>
          <w:r>
            <w:rPr>
              <w:rStyle w:val="Siln"/>
              <w:color w:val="000000" w:themeColor="text1"/>
              <w:sz w:val="36"/>
              <w:szCs w:val="36"/>
              <w:bdr w:val="none" w:sz="0" w:space="0" w:color="auto" w:frame="1"/>
            </w:rPr>
            <w:t>?</w:t>
          </w:r>
        </w:p>
      </w:docPartBody>
    </w:docPart>
    <w:docPart>
      <w:docPartPr>
        <w:name w:val="67A197D572EE44B5A846DAF901D20C0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05026A5-11D5-48B7-BCD4-CC3E09865DFE}"/>
      </w:docPartPr>
      <w:docPartBody>
        <w:p w:rsidR="000E6FF7" w:rsidRDefault="00BD63BE" w:rsidP="00BD63BE">
          <w:pPr>
            <w:pStyle w:val="67A197D572EE44B5A846DAF901D20C0E"/>
          </w:pPr>
          <w:r>
            <w:rPr>
              <w:rStyle w:val="Siln"/>
              <w:color w:val="000000" w:themeColor="text1"/>
              <w:sz w:val="36"/>
              <w:szCs w:val="36"/>
              <w:bdr w:val="none" w:sz="0" w:space="0" w:color="auto" w:frame="1"/>
            </w:rPr>
            <w:t>?</w:t>
          </w:r>
        </w:p>
      </w:docPartBody>
    </w:docPart>
    <w:docPart>
      <w:docPartPr>
        <w:name w:val="32496CB904E54D1DA2F07167BF4269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C6D5A0D-4B1E-40AB-A8D4-B60CD502859C}"/>
      </w:docPartPr>
      <w:docPartBody>
        <w:p w:rsidR="000E6FF7" w:rsidRDefault="00BD63BE" w:rsidP="00BD63BE">
          <w:pPr>
            <w:pStyle w:val="32496CB904E54D1DA2F07167BF4269F4"/>
          </w:pPr>
          <w:r>
            <w:rPr>
              <w:rStyle w:val="Siln"/>
              <w:color w:val="000000" w:themeColor="text1"/>
              <w:sz w:val="36"/>
              <w:szCs w:val="36"/>
              <w:bdr w:val="none" w:sz="0" w:space="0" w:color="auto" w:frame="1"/>
            </w:rPr>
            <w:t>?</w:t>
          </w:r>
        </w:p>
      </w:docPartBody>
    </w:docPart>
    <w:docPart>
      <w:docPartPr>
        <w:name w:val="526CB2A2CE144A668ACAEC5826198F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5D16B91-784F-4AC7-AAC5-70127524017D}"/>
      </w:docPartPr>
      <w:docPartBody>
        <w:p w:rsidR="000E6FF7" w:rsidRDefault="00BD63BE" w:rsidP="00BD63BE">
          <w:pPr>
            <w:pStyle w:val="526CB2A2CE144A668ACAEC5826198FD0"/>
          </w:pPr>
          <w:r>
            <w:rPr>
              <w:rStyle w:val="Siln"/>
              <w:color w:val="000000" w:themeColor="text1"/>
              <w:sz w:val="36"/>
              <w:szCs w:val="36"/>
              <w:bdr w:val="none" w:sz="0" w:space="0" w:color="auto" w:frame="1"/>
            </w:rPr>
            <w:t>?</w:t>
          </w:r>
        </w:p>
      </w:docPartBody>
    </w:docPart>
    <w:docPart>
      <w:docPartPr>
        <w:name w:val="5C29004900FC4B14B69E7816590B981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6C029D2-84F5-4A33-96E3-1365786E1B96}"/>
      </w:docPartPr>
      <w:docPartBody>
        <w:p w:rsidR="000E6FF7" w:rsidRDefault="00BD63BE" w:rsidP="00BD63BE">
          <w:pPr>
            <w:pStyle w:val="5C29004900FC4B14B69E7816590B981F"/>
          </w:pPr>
          <w:r>
            <w:rPr>
              <w:rStyle w:val="Siln"/>
              <w:color w:val="000000" w:themeColor="text1"/>
              <w:sz w:val="36"/>
              <w:szCs w:val="36"/>
              <w:bdr w:val="none" w:sz="0" w:space="0" w:color="auto" w:frame="1"/>
            </w:rPr>
            <w:t>?</w:t>
          </w:r>
        </w:p>
      </w:docPartBody>
    </w:docPart>
    <w:docPart>
      <w:docPartPr>
        <w:name w:val="1739A75DAA8B466AB01DCF66A243333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186DFDC-38B1-41EC-938A-850B4F7012DA}"/>
      </w:docPartPr>
      <w:docPartBody>
        <w:p w:rsidR="00000000" w:rsidRDefault="00925EB0" w:rsidP="00925EB0">
          <w:pPr>
            <w:pStyle w:val="1739A75DAA8B466AB01DCF66A243333A"/>
          </w:pPr>
          <w:r>
            <w:rPr>
              <w:rStyle w:val="Siln"/>
              <w:color w:val="000000" w:themeColor="text1"/>
              <w:sz w:val="36"/>
              <w:szCs w:val="36"/>
              <w:bdr w:val="none" w:sz="0" w:space="0" w:color="auto" w:frame="1"/>
            </w:rPr>
            <w:t>?</w:t>
          </w:r>
        </w:p>
      </w:docPartBody>
    </w:docPart>
    <w:docPart>
      <w:docPartPr>
        <w:name w:val="723191B6E9DD4E868D4036475A4D45F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61DA59B-07C2-41EF-813B-282F8567BB7A}"/>
      </w:docPartPr>
      <w:docPartBody>
        <w:p w:rsidR="00000000" w:rsidRDefault="00925EB0" w:rsidP="00925EB0">
          <w:pPr>
            <w:pStyle w:val="723191B6E9DD4E868D4036475A4D45F2"/>
          </w:pPr>
          <w:r>
            <w:rPr>
              <w:rStyle w:val="Siln"/>
              <w:color w:val="000000" w:themeColor="text1"/>
              <w:sz w:val="36"/>
              <w:szCs w:val="36"/>
              <w:bdr w:val="none" w:sz="0" w:space="0" w:color="auto" w:frame="1"/>
            </w:rPr>
            <w:t>?</w:t>
          </w:r>
        </w:p>
      </w:docPartBody>
    </w:docPart>
    <w:docPart>
      <w:docPartPr>
        <w:name w:val="BA49F4D7805F4298A24D10136D34ACF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86C8228-FFA8-4A80-BD93-B6EDADB79D1C}"/>
      </w:docPartPr>
      <w:docPartBody>
        <w:p w:rsidR="00000000" w:rsidRDefault="00925EB0" w:rsidP="00925EB0">
          <w:pPr>
            <w:pStyle w:val="BA49F4D7805F4298A24D10136D34ACF2"/>
          </w:pPr>
          <w:r>
            <w:rPr>
              <w:rStyle w:val="Siln"/>
              <w:color w:val="000000" w:themeColor="text1"/>
              <w:sz w:val="36"/>
              <w:szCs w:val="36"/>
              <w:bdr w:val="none" w:sz="0" w:space="0" w:color="auto" w:frame="1"/>
            </w:rPr>
            <w:t>?</w:t>
          </w:r>
        </w:p>
      </w:docPartBody>
    </w:docPart>
    <w:docPart>
      <w:docPartPr>
        <w:name w:val="0F88C8B4C09F4F35A9605B093914271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0483030-D7E7-485D-846C-D3CCE15C69B3}"/>
      </w:docPartPr>
      <w:docPartBody>
        <w:p w:rsidR="00000000" w:rsidRDefault="00925EB0" w:rsidP="00925EB0">
          <w:pPr>
            <w:pStyle w:val="0F88C8B4C09F4F35A9605B0939142712"/>
          </w:pPr>
          <w:r>
            <w:rPr>
              <w:rStyle w:val="Siln"/>
              <w:color w:val="000000" w:themeColor="text1"/>
              <w:sz w:val="36"/>
              <w:szCs w:val="36"/>
              <w:bdr w:val="none" w:sz="0" w:space="0" w:color="auto" w:frame="1"/>
            </w:rPr>
            <w:t>?</w:t>
          </w:r>
        </w:p>
      </w:docPartBody>
    </w:docPart>
    <w:docPart>
      <w:docPartPr>
        <w:name w:val="D85E5EBC1F3E4C989DB2EECA29E9943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D6263A8-BDA5-4A47-828C-F643E0314394}"/>
      </w:docPartPr>
      <w:docPartBody>
        <w:p w:rsidR="00000000" w:rsidRDefault="00925EB0" w:rsidP="00925EB0">
          <w:pPr>
            <w:pStyle w:val="D85E5EBC1F3E4C989DB2EECA29E99431"/>
          </w:pPr>
          <w:r>
            <w:rPr>
              <w:rStyle w:val="Siln"/>
              <w:color w:val="000000" w:themeColor="text1"/>
              <w:sz w:val="36"/>
              <w:szCs w:val="36"/>
              <w:bdr w:val="none" w:sz="0" w:space="0" w:color="auto" w:frame="1"/>
            </w:rPr>
            <w:t>?</w:t>
          </w:r>
        </w:p>
      </w:docPartBody>
    </w:docPart>
    <w:docPart>
      <w:docPartPr>
        <w:name w:val="699B94A90C9E4CF8A47524648D6201A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C066988-FE44-4F10-A5D6-C0FF26F71599}"/>
      </w:docPartPr>
      <w:docPartBody>
        <w:p w:rsidR="00000000" w:rsidRDefault="00925EB0" w:rsidP="00925EB0">
          <w:pPr>
            <w:pStyle w:val="699B94A90C9E4CF8A47524648D6201A2"/>
          </w:pPr>
          <w:r>
            <w:rPr>
              <w:rStyle w:val="Siln"/>
              <w:color w:val="000000" w:themeColor="text1"/>
              <w:sz w:val="36"/>
              <w:szCs w:val="36"/>
              <w:bdr w:val="none" w:sz="0" w:space="0" w:color="auto" w:frame="1"/>
            </w:rPr>
            <w:t>?</w:t>
          </w:r>
        </w:p>
      </w:docPartBody>
    </w:docPart>
    <w:docPart>
      <w:docPartPr>
        <w:name w:val="C0B9441427144208A63DBAD102712F0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A03E210-D4A0-446D-8CBE-EA82CA069A8E}"/>
      </w:docPartPr>
      <w:docPartBody>
        <w:p w:rsidR="00000000" w:rsidRDefault="00925EB0" w:rsidP="00925EB0">
          <w:pPr>
            <w:pStyle w:val="C0B9441427144208A63DBAD102712F05"/>
          </w:pPr>
          <w:r>
            <w:rPr>
              <w:rStyle w:val="Siln"/>
              <w:color w:val="000000" w:themeColor="text1"/>
              <w:sz w:val="36"/>
              <w:szCs w:val="36"/>
              <w:bdr w:val="none" w:sz="0" w:space="0" w:color="auto" w:frame="1"/>
            </w:rPr>
            <w:t>?</w:t>
          </w:r>
        </w:p>
      </w:docPartBody>
    </w:docPart>
    <w:docPart>
      <w:docPartPr>
        <w:name w:val="59877B67421D4853B566071383EE8FF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CC353E8-A238-43B3-B4E5-680C8AF8C527}"/>
      </w:docPartPr>
      <w:docPartBody>
        <w:p w:rsidR="00000000" w:rsidRDefault="00925EB0" w:rsidP="00925EB0">
          <w:pPr>
            <w:pStyle w:val="59877B67421D4853B566071383EE8FF0"/>
          </w:pPr>
          <w:r>
            <w:rPr>
              <w:rStyle w:val="Siln"/>
              <w:color w:val="000000" w:themeColor="text1"/>
              <w:sz w:val="36"/>
              <w:szCs w:val="36"/>
              <w:bdr w:val="none" w:sz="0" w:space="0" w:color="auto" w:frame="1"/>
            </w:rPr>
            <w:t>?</w:t>
          </w:r>
        </w:p>
      </w:docPartBody>
    </w:docPart>
    <w:docPart>
      <w:docPartPr>
        <w:name w:val="6271D2E4E94140E68E6C38561B38F60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90318DF-68B5-40F8-8D6E-6CD3F680A5D8}"/>
      </w:docPartPr>
      <w:docPartBody>
        <w:p w:rsidR="00000000" w:rsidRDefault="00925EB0" w:rsidP="00925EB0">
          <w:pPr>
            <w:pStyle w:val="6271D2E4E94140E68E6C38561B38F60C"/>
          </w:pPr>
          <w:r>
            <w:rPr>
              <w:rStyle w:val="Siln"/>
              <w:color w:val="000000" w:themeColor="text1"/>
              <w:sz w:val="36"/>
              <w:szCs w:val="36"/>
              <w:bdr w:val="none" w:sz="0" w:space="0" w:color="auto" w:frame="1"/>
            </w:rPr>
            <w:t>?</w:t>
          </w:r>
        </w:p>
      </w:docPartBody>
    </w:docPart>
    <w:docPart>
      <w:docPartPr>
        <w:name w:val="DA3D956B47424E108954E0C5773058D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0F0C25D-C78A-44D4-96C2-5E4BA481951B}"/>
      </w:docPartPr>
      <w:docPartBody>
        <w:p w:rsidR="00000000" w:rsidRDefault="00925EB0" w:rsidP="00925EB0">
          <w:pPr>
            <w:pStyle w:val="DA3D956B47424E108954E0C5773058D2"/>
          </w:pPr>
          <w:r>
            <w:rPr>
              <w:rStyle w:val="Siln"/>
              <w:color w:val="000000" w:themeColor="text1"/>
              <w:sz w:val="36"/>
              <w:szCs w:val="36"/>
              <w:bdr w:val="none" w:sz="0" w:space="0" w:color="auto" w:frame="1"/>
            </w:rPr>
            <w:t>?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D63BE"/>
    <w:rsid w:val="000E6FF7"/>
    <w:rsid w:val="00382A77"/>
    <w:rsid w:val="00786BA4"/>
    <w:rsid w:val="00925EB0"/>
    <w:rsid w:val="00B71275"/>
    <w:rsid w:val="00BD63BE"/>
    <w:rsid w:val="00F26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127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D63BE"/>
    <w:rPr>
      <w:color w:val="808080"/>
    </w:rPr>
  </w:style>
  <w:style w:type="character" w:styleId="Siln">
    <w:name w:val="Strong"/>
    <w:uiPriority w:val="22"/>
    <w:qFormat/>
    <w:rsid w:val="00925EB0"/>
    <w:rPr>
      <w:b/>
      <w:bCs/>
    </w:rPr>
  </w:style>
  <w:style w:type="paragraph" w:customStyle="1" w:styleId="A367E83300E5498084F049AF65B811AC">
    <w:name w:val="A367E83300E5498084F049AF65B811AC"/>
    <w:rsid w:val="00BD6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67E83300E5498084F049AF65B811AC1">
    <w:name w:val="A367E83300E5498084F049AF65B811AC1"/>
    <w:rsid w:val="00BD6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15CC7B4B3B44D5BD941CC6EE6CD561">
    <w:name w:val="FF15CC7B4B3B44D5BD941CC6EE6CD561"/>
    <w:rsid w:val="00BD63BE"/>
  </w:style>
  <w:style w:type="paragraph" w:customStyle="1" w:styleId="1A63ABF4B6574037AA57B41A10936348">
    <w:name w:val="1A63ABF4B6574037AA57B41A10936348"/>
    <w:rsid w:val="00BD63BE"/>
  </w:style>
  <w:style w:type="paragraph" w:customStyle="1" w:styleId="31FBEDD7284E4D0A9CE0264C9CB563CC">
    <w:name w:val="31FBEDD7284E4D0A9CE0264C9CB563CC"/>
    <w:rsid w:val="00BD63BE"/>
  </w:style>
  <w:style w:type="paragraph" w:customStyle="1" w:styleId="56AEACDF577C47D0A99769ADB3E06089">
    <w:name w:val="56AEACDF577C47D0A99769ADB3E06089"/>
    <w:rsid w:val="00BD63BE"/>
  </w:style>
  <w:style w:type="paragraph" w:customStyle="1" w:styleId="78A52BA6EECB41918EF43133BB6FDC0E">
    <w:name w:val="78A52BA6EECB41918EF43133BB6FDC0E"/>
    <w:rsid w:val="00BD63BE"/>
  </w:style>
  <w:style w:type="paragraph" w:customStyle="1" w:styleId="9DB02840A51F42E5BB44E63381B7B398">
    <w:name w:val="9DB02840A51F42E5BB44E63381B7B398"/>
    <w:rsid w:val="00BD63BE"/>
  </w:style>
  <w:style w:type="paragraph" w:customStyle="1" w:styleId="67A197D572EE44B5A846DAF901D20C0E">
    <w:name w:val="67A197D572EE44B5A846DAF901D20C0E"/>
    <w:rsid w:val="00BD63BE"/>
  </w:style>
  <w:style w:type="paragraph" w:customStyle="1" w:styleId="32496CB904E54D1DA2F07167BF4269F4">
    <w:name w:val="32496CB904E54D1DA2F07167BF4269F4"/>
    <w:rsid w:val="00BD63BE"/>
  </w:style>
  <w:style w:type="paragraph" w:customStyle="1" w:styleId="526CB2A2CE144A668ACAEC5826198FD0">
    <w:name w:val="526CB2A2CE144A668ACAEC5826198FD0"/>
    <w:rsid w:val="00BD63BE"/>
  </w:style>
  <w:style w:type="paragraph" w:customStyle="1" w:styleId="5C29004900FC4B14B69E7816590B981F">
    <w:name w:val="5C29004900FC4B14B69E7816590B981F"/>
    <w:rsid w:val="00BD63BE"/>
  </w:style>
  <w:style w:type="paragraph" w:customStyle="1" w:styleId="1739A75DAA8B466AB01DCF66A243333A">
    <w:name w:val="1739A75DAA8B466AB01DCF66A243333A"/>
    <w:rsid w:val="00925EB0"/>
  </w:style>
  <w:style w:type="paragraph" w:customStyle="1" w:styleId="723191B6E9DD4E868D4036475A4D45F2">
    <w:name w:val="723191B6E9DD4E868D4036475A4D45F2"/>
    <w:rsid w:val="00925EB0"/>
  </w:style>
  <w:style w:type="paragraph" w:customStyle="1" w:styleId="BA49F4D7805F4298A24D10136D34ACF2">
    <w:name w:val="BA49F4D7805F4298A24D10136D34ACF2"/>
    <w:rsid w:val="00925EB0"/>
  </w:style>
  <w:style w:type="paragraph" w:customStyle="1" w:styleId="0F88C8B4C09F4F35A9605B0939142712">
    <w:name w:val="0F88C8B4C09F4F35A9605B0939142712"/>
    <w:rsid w:val="00925EB0"/>
  </w:style>
  <w:style w:type="paragraph" w:customStyle="1" w:styleId="D85E5EBC1F3E4C989DB2EECA29E99431">
    <w:name w:val="D85E5EBC1F3E4C989DB2EECA29E99431"/>
    <w:rsid w:val="00925EB0"/>
  </w:style>
  <w:style w:type="paragraph" w:customStyle="1" w:styleId="699B94A90C9E4CF8A47524648D6201A2">
    <w:name w:val="699B94A90C9E4CF8A47524648D6201A2"/>
    <w:rsid w:val="00925EB0"/>
  </w:style>
  <w:style w:type="paragraph" w:customStyle="1" w:styleId="C0B9441427144208A63DBAD102712F05">
    <w:name w:val="C0B9441427144208A63DBAD102712F05"/>
    <w:rsid w:val="00925EB0"/>
  </w:style>
  <w:style w:type="paragraph" w:customStyle="1" w:styleId="59877B67421D4853B566071383EE8FF0">
    <w:name w:val="59877B67421D4853B566071383EE8FF0"/>
    <w:rsid w:val="00925EB0"/>
  </w:style>
  <w:style w:type="paragraph" w:customStyle="1" w:styleId="6271D2E4E94140E68E6C38561B38F60C">
    <w:name w:val="6271D2E4E94140E68E6C38561B38F60C"/>
    <w:rsid w:val="00925EB0"/>
  </w:style>
  <w:style w:type="paragraph" w:customStyle="1" w:styleId="DA3D956B47424E108954E0C5773058D2">
    <w:name w:val="DA3D956B47424E108954E0C5773058D2"/>
    <w:rsid w:val="00925EB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ECA07-A193-4B14-B87F-BCA32AD3F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211</TotalTime>
  <Pages>4</Pages>
  <Words>373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admin</dc:creator>
  <dc:description>Dostupné z Metodického portálu www.rvp.cz, ISSN: 1802-4785, financovaného z ESF a státního rozpočtu ČR. Provozováno Výzkumným ústavem pedagogickým v Praze.</dc:description>
  <cp:lastModifiedBy>Jaroslava Jelínková</cp:lastModifiedBy>
  <cp:revision>14</cp:revision>
  <cp:lastPrinted>1900-12-31T23:00:00Z</cp:lastPrinted>
  <dcterms:created xsi:type="dcterms:W3CDTF">2013-04-10T08:56:00Z</dcterms:created>
  <dcterms:modified xsi:type="dcterms:W3CDTF">2013-06-04T08:18:00Z</dcterms:modified>
</cp:coreProperties>
</file>