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FF644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F644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FF6445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FF6445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FF644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FF644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FF6445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FF6445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FF6445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FF644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F6445" w:rsidRDefault="00FF6445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2_INOVACE_AJ</w:t>
            </w:r>
            <w:r>
              <w:rPr>
                <w:rFonts w:asciiTheme="minorHAnsi" w:hAnsiTheme="minorHAnsi"/>
                <w:sz w:val="28"/>
                <w:szCs w:val="28"/>
              </w:rPr>
              <w:t>3A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16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FF644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F644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F6445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FF6445" w:rsidRDefault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FF6445" w:rsidRDefault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FF6445" w:rsidTr="00D84D70">
        <w:trPr>
          <w:jc w:val="center"/>
        </w:trPr>
        <w:tc>
          <w:tcPr>
            <w:tcW w:w="2642" w:type="dxa"/>
          </w:tcPr>
          <w:p w:rsidR="00D84D70" w:rsidRPr="00FF644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FF6445" w:rsidRDefault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I.-IV.</w:t>
            </w:r>
          </w:p>
        </w:tc>
      </w:tr>
      <w:tr w:rsidR="00FF6445" w:rsidRPr="00FF6445" w:rsidTr="00D84D70">
        <w:trPr>
          <w:jc w:val="center"/>
        </w:trPr>
        <w:tc>
          <w:tcPr>
            <w:tcW w:w="2642" w:type="dxa"/>
          </w:tcPr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FF6445" w:rsidRPr="00BF7382" w:rsidRDefault="00FF6445" w:rsidP="00EB2025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a </w:t>
            </w:r>
            <w:r w:rsidR="00EB2025">
              <w:rPr>
                <w:rFonts w:asciiTheme="minorHAnsi" w:hAnsiTheme="minorHAnsi"/>
                <w:sz w:val="28"/>
                <w:szCs w:val="28"/>
              </w:rPr>
              <w:t>popisu situací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Materiál je vhodný k využití na interaktivní tabuli.</w:t>
            </w:r>
          </w:p>
        </w:tc>
      </w:tr>
      <w:tr w:rsidR="00FF6445" w:rsidRPr="00FF6445" w:rsidTr="00D84D70">
        <w:trPr>
          <w:jc w:val="center"/>
        </w:trPr>
        <w:tc>
          <w:tcPr>
            <w:tcW w:w="2642" w:type="dxa"/>
          </w:tcPr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FF6445" w:rsidRDefault="00FF6445" w:rsidP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City centre</w:t>
            </w:r>
          </w:p>
          <w:p w:rsidR="00FF6445" w:rsidRPr="00FF6445" w:rsidRDefault="00FF6445" w:rsidP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Directions</w:t>
            </w:r>
          </w:p>
        </w:tc>
      </w:tr>
      <w:tr w:rsidR="00FF6445" w:rsidRPr="00FF6445" w:rsidTr="00D84D70">
        <w:trPr>
          <w:jc w:val="center"/>
        </w:trPr>
        <w:tc>
          <w:tcPr>
            <w:tcW w:w="2642" w:type="dxa"/>
          </w:tcPr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FF6445" w:rsidRPr="009A03A4" w:rsidRDefault="00FF6445" w:rsidP="00FF6445">
            <w:pPr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„town“ a dokáže ji správně použít. </w:t>
            </w:r>
          </w:p>
        </w:tc>
      </w:tr>
      <w:tr w:rsidR="00FF6445" w:rsidRPr="00FF6445" w:rsidTr="00D84D70">
        <w:trPr>
          <w:jc w:val="center"/>
        </w:trPr>
        <w:tc>
          <w:tcPr>
            <w:tcW w:w="2642" w:type="dxa"/>
          </w:tcPr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FF6445" w:rsidRPr="00FF6445" w:rsidRDefault="00FF6445" w:rsidP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Aktivity</w:t>
            </w:r>
          </w:p>
        </w:tc>
      </w:tr>
      <w:tr w:rsidR="00FF6445" w:rsidRPr="00FF6445" w:rsidTr="00D84D70">
        <w:trPr>
          <w:jc w:val="center"/>
        </w:trPr>
        <w:tc>
          <w:tcPr>
            <w:tcW w:w="2642" w:type="dxa"/>
          </w:tcPr>
          <w:p w:rsidR="00FF6445" w:rsidRPr="00FF6445" w:rsidRDefault="00FF6445" w:rsidP="00FF64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F6445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FF6445" w:rsidRPr="00FF6445" w:rsidRDefault="00FF6445" w:rsidP="00FF644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387AF3" w:rsidRDefault="00387AF3">
      <w:pPr>
        <w:sectPr w:rsidR="00387AF3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tbl>
      <w:tblPr>
        <w:tblStyle w:val="Mkatabulky"/>
        <w:tblpPr w:leftFromText="141" w:rightFromText="141" w:vertAnchor="text" w:horzAnchor="page" w:tblpX="418" w:tblpY="-180"/>
        <w:tblW w:w="0" w:type="auto"/>
        <w:tblLook w:val="04A0" w:firstRow="1" w:lastRow="0" w:firstColumn="1" w:lastColumn="0" w:noHBand="0" w:noVBand="1"/>
      </w:tblPr>
      <w:tblGrid>
        <w:gridCol w:w="4973"/>
        <w:gridCol w:w="4973"/>
        <w:gridCol w:w="4973"/>
      </w:tblGrid>
      <w:tr w:rsidR="00B02886" w:rsidRPr="00D81764" w:rsidTr="00B02886">
        <w:tc>
          <w:tcPr>
            <w:tcW w:w="14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2886" w:rsidRDefault="00B02886" w:rsidP="00FF6445">
            <w:pPr>
              <w:rPr>
                <w:noProof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lastRenderedPageBreak/>
              <w:t xml:space="preserve">1. </w:t>
            </w:r>
            <w:r w:rsidR="00FF6445">
              <w:rPr>
                <w:rFonts w:ascii="Arial" w:hAnsi="Arial" w:cs="Arial"/>
                <w:b/>
                <w:noProof/>
                <w:sz w:val="28"/>
                <w:szCs w:val="28"/>
              </w:rPr>
              <w:t>Name the places using given pictures. Say what we do there?</w:t>
            </w:r>
          </w:p>
        </w:tc>
      </w:tr>
      <w:tr w:rsidR="00B02886" w:rsidRPr="00D81764" w:rsidTr="00B02886"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Pr="00D81764" w:rsidRDefault="00B02886" w:rsidP="00B02886">
            <w:pPr>
              <w:rPr>
                <w:sz w:val="22"/>
              </w:rPr>
            </w:pP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8080" behindDoc="0" locked="0" layoutInCell="1" allowOverlap="1">
                  <wp:simplePos x="0" y="0"/>
                  <wp:positionH relativeFrom="column">
                    <wp:posOffset>-2925872</wp:posOffset>
                  </wp:positionH>
                  <wp:positionV relativeFrom="paragraph">
                    <wp:posOffset>6985</wp:posOffset>
                  </wp:positionV>
                  <wp:extent cx="2290445" cy="1718945"/>
                  <wp:effectExtent l="0" t="0" r="0" b="0"/>
                  <wp:wrapNone/>
                  <wp:docPr id="12" name="Obrázek 12" descr="C:\Users\admin\Desktop\Stockmann_department_stor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esktop\Stockmann_department_stor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44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9104" behindDoc="0" locked="0" layoutInCell="1" allowOverlap="1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10795</wp:posOffset>
                  </wp:positionV>
                  <wp:extent cx="2143125" cy="1525905"/>
                  <wp:effectExtent l="0" t="0" r="9525" b="0"/>
                  <wp:wrapNone/>
                  <wp:docPr id="10" name="Obrázek 10" descr="C:\Users\admin\AppData\Local\Microsoft\Windows\Temporary Internet Files\Content.IE5\80HFGA3D\MC9002799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Temporary Internet Files\Content.IE5\80HFGA3D\MC9002799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52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7056" behindDoc="0" locked="0" layoutInCell="1" allowOverlap="1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84455</wp:posOffset>
                  </wp:positionV>
                  <wp:extent cx="1724025" cy="2157730"/>
                  <wp:effectExtent l="0" t="0" r="9525" b="0"/>
                  <wp:wrapNone/>
                  <wp:docPr id="7" name="Obrázek 7" descr="C:\Users\admin\AppData\Local\Microsoft\Windows\Temporary Internet Files\Content.IE5\80HFGA3D\MP9004067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80HFGA3D\MP9004067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</w:tr>
      <w:tr w:rsidR="00B02886" w:rsidRPr="00D81764" w:rsidTr="00B02886">
        <w:trPr>
          <w:trHeight w:val="760"/>
        </w:trPr>
        <w:tc>
          <w:tcPr>
            <w:tcW w:w="4973" w:type="dxa"/>
            <w:tcBorders>
              <w:bottom w:val="single" w:sz="4" w:space="0" w:color="auto"/>
            </w:tcBorders>
          </w:tcPr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558"/>
        </w:trPr>
        <w:tc>
          <w:tcPr>
            <w:tcW w:w="4973" w:type="dxa"/>
            <w:vMerge w:val="restart"/>
            <w:tcBorders>
              <w:left w:val="nil"/>
            </w:tcBorders>
          </w:tcPr>
          <w:p w:rsidR="00B02886" w:rsidRPr="00D81764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6032" behindDoc="1" locked="0" layoutInCell="1" allowOverlap="1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143510</wp:posOffset>
                  </wp:positionV>
                  <wp:extent cx="2190750" cy="2190750"/>
                  <wp:effectExtent l="0" t="0" r="0" b="0"/>
                  <wp:wrapTight wrapText="bothSides">
                    <wp:wrapPolygon edited="0">
                      <wp:start x="9955" y="0"/>
                      <wp:lineTo x="3569" y="563"/>
                      <wp:lineTo x="939" y="1503"/>
                      <wp:lineTo x="939" y="3005"/>
                      <wp:lineTo x="188" y="6010"/>
                      <wp:lineTo x="0" y="6386"/>
                      <wp:lineTo x="0" y="16341"/>
                      <wp:lineTo x="188" y="18970"/>
                      <wp:lineTo x="1315" y="20473"/>
                      <wp:lineTo x="12960" y="21412"/>
                      <wp:lineTo x="19346" y="21412"/>
                      <wp:lineTo x="21412" y="21224"/>
                      <wp:lineTo x="21412" y="0"/>
                      <wp:lineTo x="9955" y="0"/>
                    </wp:wrapPolygon>
                  </wp:wrapTight>
                  <wp:docPr id="4" name="Obrázek 4" descr="C:\Users\admin\AppData\Local\Microsoft\Windows\Temporary Internet Files\Content.IE5\T8SB6ZSR\MC9004297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T8SB6ZSR\MC9004297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B02886" w:rsidRDefault="009A54DA" w:rsidP="00B02886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20" type="#_x0000_t75" style="position:absolute;left:0;text-align:left;margin-left:37.75pt;margin-top:-.25pt;width:150.75pt;height:25.5pt;z-index:251772416;mso-position-horizontal-relative:text;mso-position-vertical-relative:text;mso-width-relative:page;mso-height-relative:page" wrapcoords="-107 0 -107 20965 21600 20965 21600 0 -107 0">
                  <v:imagedata r:id="rId16" o:title=""/>
                  <w10:wrap type="tight"/>
                </v:shape>
                <o:OLEObject Type="Embed" ProgID="PBrush" ShapeID="_x0000_s1120" DrawAspect="Content" ObjectID="_1452699449" r:id="rId17"/>
              </w:pict>
            </w:r>
          </w:p>
          <w:p w:rsidR="00B02886" w:rsidRPr="00B02886" w:rsidRDefault="00B02886" w:rsidP="00FF6445">
            <w:pPr>
              <w:jc w:val="center"/>
              <w:rPr>
                <w:sz w:val="22"/>
              </w:rPr>
            </w:pPr>
          </w:p>
        </w:tc>
        <w:tc>
          <w:tcPr>
            <w:tcW w:w="4973" w:type="dxa"/>
            <w:vMerge w:val="restart"/>
            <w:tcBorders>
              <w:right w:val="nil"/>
            </w:tcBorders>
          </w:tcPr>
          <w:p w:rsidR="00B02886" w:rsidRPr="00D81764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60128" behindDoc="1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334010</wp:posOffset>
                  </wp:positionV>
                  <wp:extent cx="2514600" cy="1676400"/>
                  <wp:effectExtent l="0" t="0" r="0" b="0"/>
                  <wp:wrapTight wrapText="bothSides">
                    <wp:wrapPolygon edited="0">
                      <wp:start x="0" y="0"/>
                      <wp:lineTo x="0" y="21355"/>
                      <wp:lineTo x="21436" y="21355"/>
                      <wp:lineTo x="21436" y="0"/>
                      <wp:lineTo x="0" y="0"/>
                    </wp:wrapPolygon>
                  </wp:wrapTight>
                  <wp:docPr id="9" name="Obrázek 9" descr="C:\Users\admin\AppData\Local\Microsoft\Windows\Temporary Internet Files\Content.IE5\T8SB6ZSR\MP900426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T8SB6ZSR\MP900426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2886" w:rsidRPr="00D81764" w:rsidTr="00B02886">
        <w:trPr>
          <w:trHeight w:val="584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9A54DA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1" type="#_x0000_t75" style="position:absolute;left:0;text-align:left;margin-left:59.9pt;margin-top:3.3pt;width:106.5pt;height:23.25pt;z-index:251774464;mso-position-horizontal-relative:text;mso-position-vertical-relative:text;mso-width-relative:page;mso-height-relative:page" wrapcoords="-152 0 -152 20903 21600 20903 21600 0 -152 0">
                  <v:imagedata r:id="rId19" o:title=""/>
                  <w10:wrap type="tight"/>
                </v:shape>
                <o:OLEObject Type="Embed" ProgID="PBrush" ShapeID="_x0000_s1121" DrawAspect="Content" ObjectID="_1452699450" r:id="rId20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696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9A54DA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2" type="#_x0000_t75" style="position:absolute;left:0;text-align:left;margin-left:28.4pt;margin-top:8.4pt;width:177.75pt;height:18.75pt;z-index:251776512;mso-position-horizontal-relative:text;mso-position-vertical-relative:text;mso-width-relative:page;mso-height-relative:page" wrapcoords="-91 0 -91 20736 21600 20736 21600 0 -91 0">
                  <v:imagedata r:id="rId21" o:title=""/>
                  <w10:wrap type="tight"/>
                </v:shape>
                <o:OLEObject Type="Embed" ProgID="PBrush" ShapeID="_x0000_s1122" DrawAspect="Content" ObjectID="_1452699451" r:id="rId22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670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9A54DA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3" type="#_x0000_t75" style="position:absolute;left:0;text-align:left;margin-left:59.9pt;margin-top:6.1pt;width:111pt;height:21pt;z-index:251778560;mso-position-horizontal-relative:text;mso-position-vertical-relative:text;mso-width-relative:page;mso-height-relative:page" wrapcoords="-146 0 -146 20829 21600 20829 21600 0 -146 0">
                  <v:imagedata r:id="rId23" o:title=""/>
                  <w10:wrap type="tight"/>
                </v:shape>
                <o:OLEObject Type="Embed" ProgID="PBrush" ShapeID="_x0000_s1123" DrawAspect="Content" ObjectID="_1452699452" r:id="rId24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335315">
        <w:trPr>
          <w:trHeight w:val="1030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Default="009A54DA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4" type="#_x0000_t75" style="position:absolute;left:0;text-align:left;margin-left:57.25pt;margin-top:15pt;width:131.25pt;height:20.25pt;z-index:251780608;mso-position-horizontal-relative:text;mso-position-vertical-relative:text;mso-width-relative:page;mso-height-relative:page" wrapcoords="-123 0 -123 20800 21600 20800 21600 0 -123 0">
                  <v:imagedata r:id="rId25" o:title=""/>
                  <w10:wrap type="tight"/>
                </v:shape>
                <o:OLEObject Type="Embed" ProgID="PBrush" ShapeID="_x0000_s1124" DrawAspect="Content" ObjectID="_1452699453" r:id="rId26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817"/>
        </w:trPr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nil"/>
            </w:tcBorders>
          </w:tcPr>
          <w:p w:rsidR="00B02886" w:rsidRDefault="00B02886" w:rsidP="00B02886">
            <w:pPr>
              <w:rPr>
                <w:noProof/>
              </w:rPr>
            </w:pP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</w:tbl>
    <w:p w:rsidR="00387AF3" w:rsidRDefault="00387AF3"/>
    <w:tbl>
      <w:tblPr>
        <w:tblStyle w:val="Mkatabulky"/>
        <w:tblpPr w:leftFromText="141" w:rightFromText="141" w:vertAnchor="text" w:horzAnchor="page" w:tblpX="1273" w:tblpY="65"/>
        <w:tblW w:w="0" w:type="auto"/>
        <w:tblLook w:val="04A0" w:firstRow="1" w:lastRow="0" w:firstColumn="1" w:lastColumn="0" w:noHBand="0" w:noVBand="1"/>
      </w:tblPr>
      <w:tblGrid>
        <w:gridCol w:w="4973"/>
        <w:gridCol w:w="4973"/>
        <w:gridCol w:w="4973"/>
      </w:tblGrid>
      <w:tr w:rsidR="00D81764" w:rsidRPr="00D81764" w:rsidTr="005220E8"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5220E8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lastRenderedPageBreak/>
              <w:drawing>
                <wp:inline distT="0" distB="0" distL="0" distR="0">
                  <wp:extent cx="2686050" cy="2489167"/>
                  <wp:effectExtent l="0" t="0" r="0" b="6985"/>
                  <wp:docPr id="16" name="Obrázek 16" descr="C:\Users\admin\AppData\Local\Microsoft\Windows\Temporary Internet Files\Content.IE5\T8SB6ZSR\MC9003517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AppData\Local\Microsoft\Windows\Temporary Internet Files\Content.IE5\T8SB6ZSR\MC9003517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489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5220E8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inline distT="0" distB="0" distL="0" distR="0">
                  <wp:extent cx="2028825" cy="2590800"/>
                  <wp:effectExtent l="0" t="0" r="9525" b="0"/>
                  <wp:docPr id="15" name="Obrázek 15" descr="C:\Users\admin\AppData\Local\Microsoft\Windows\Temporary Internet Files\Content.IE5\T8SB6ZSR\MC9002335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AppData\Local\Microsoft\Windows\Temporary Internet Files\Content.IE5\T8SB6ZSR\MC9002335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5220E8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anchor distT="0" distB="0" distL="114300" distR="114300" simplePos="0" relativeHeight="251753984" behindDoc="0" locked="0" layoutInCell="1" allowOverlap="1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-4445</wp:posOffset>
                  </wp:positionV>
                  <wp:extent cx="2333625" cy="2333625"/>
                  <wp:effectExtent l="0" t="0" r="9525" b="9525"/>
                  <wp:wrapNone/>
                  <wp:docPr id="18" name="Obrázek 18" descr="C:\Users\admin\AppData\Local\Microsoft\Windows\Temporary Internet Files\Content.IE5\80HFGA3D\MC9003552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AppData\Local\Microsoft\Windows\Temporary Internet Files\Content.IE5\80HFGA3D\MC9003552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1764" w:rsidRPr="00D81764" w:rsidTr="005220E8">
        <w:tc>
          <w:tcPr>
            <w:tcW w:w="4973" w:type="dxa"/>
            <w:tcBorders>
              <w:bottom w:val="single" w:sz="4" w:space="0" w:color="auto"/>
            </w:tcBorders>
          </w:tcPr>
          <w:p w:rsidR="00D81764" w:rsidRDefault="00D81764" w:rsidP="005220E8">
            <w:pPr>
              <w:rPr>
                <w:noProof/>
                <w:sz w:val="22"/>
              </w:rPr>
            </w:pPr>
          </w:p>
          <w:p w:rsidR="00D81764" w:rsidRDefault="00D81764" w:rsidP="005220E8">
            <w:pPr>
              <w:rPr>
                <w:noProof/>
                <w:sz w:val="22"/>
              </w:rPr>
            </w:pPr>
          </w:p>
          <w:p w:rsidR="00D81764" w:rsidRPr="00D81764" w:rsidRDefault="00D81764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D81764" w:rsidRPr="00D81764" w:rsidRDefault="00D81764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D81764" w:rsidRPr="00D81764" w:rsidRDefault="00D81764" w:rsidP="005220E8">
            <w:pPr>
              <w:rPr>
                <w:noProof/>
                <w:sz w:val="22"/>
              </w:rPr>
            </w:pPr>
          </w:p>
        </w:tc>
      </w:tr>
      <w:tr w:rsidR="00387AF3" w:rsidRPr="00D81764" w:rsidTr="005220E8">
        <w:trPr>
          <w:trHeight w:val="795"/>
        </w:trPr>
        <w:tc>
          <w:tcPr>
            <w:tcW w:w="4973" w:type="dxa"/>
            <w:vMerge w:val="restart"/>
            <w:tcBorders>
              <w:left w:val="nil"/>
            </w:tcBorders>
          </w:tcPr>
          <w:p w:rsidR="00387AF3" w:rsidRPr="00D81764" w:rsidRDefault="00387AF3" w:rsidP="005220E8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inline distT="0" distB="0" distL="0" distR="0">
                  <wp:extent cx="2686050" cy="2126534"/>
                  <wp:effectExtent l="0" t="0" r="0" b="7620"/>
                  <wp:docPr id="14" name="Obrázek 14" descr="C:\Users\admin\AppData\Local\Microsoft\Windows\Temporary Internet Files\Content.IE5\J2BGBK7O\MC9002178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J2BGBK7O\MC9002178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794" cy="2130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9A54DA" w:rsidP="005220E8">
            <w:pPr>
              <w:jc w:val="center"/>
            </w:pPr>
            <w:r>
              <w:rPr>
                <w:noProof/>
              </w:rPr>
              <w:pict>
                <v:shape id="_x0000_s1125" type="#_x0000_t75" style="position:absolute;left:0;text-align:left;margin-left:76pt;margin-top:12.05pt;width:85.5pt;height:21pt;z-index:251782656;mso-position-horizontal-relative:text;mso-position-vertical-relative:text;mso-width-relative:page;mso-height-relative:page" wrapcoords="-189 0 -189 20829 21600 20829 21600 0 -189 0">
                  <v:imagedata r:id="rId31" o:title=""/>
                  <w10:wrap type="tight"/>
                </v:shape>
                <o:OLEObject Type="Embed" ProgID="PBrush" ShapeID="_x0000_s1125" DrawAspect="Content" ObjectID="_1452699454" r:id="rId32"/>
              </w:pict>
            </w:r>
          </w:p>
          <w:p w:rsidR="00387AF3" w:rsidRDefault="00387AF3" w:rsidP="005220E8"/>
          <w:p w:rsidR="00387AF3" w:rsidRPr="00613BBD" w:rsidRDefault="00387AF3" w:rsidP="005220E8">
            <w:pPr>
              <w:jc w:val="center"/>
              <w:rPr>
                <w:sz w:val="22"/>
                <w:lang w:val="de-DE"/>
              </w:rPr>
            </w:pPr>
          </w:p>
        </w:tc>
        <w:tc>
          <w:tcPr>
            <w:tcW w:w="497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87AF3" w:rsidRPr="00D81764" w:rsidRDefault="00387AF3" w:rsidP="005220E8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anchor distT="0" distB="0" distL="114300" distR="114300" simplePos="0" relativeHeight="251732480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333375</wp:posOffset>
                  </wp:positionV>
                  <wp:extent cx="2965450" cy="1743075"/>
                  <wp:effectExtent l="0" t="0" r="0" b="9525"/>
                  <wp:wrapTight wrapText="bothSides">
                    <wp:wrapPolygon edited="0">
                      <wp:start x="11378" y="0"/>
                      <wp:lineTo x="11239" y="0"/>
                      <wp:lineTo x="8325" y="3777"/>
                      <wp:lineTo x="3746" y="5430"/>
                      <wp:lineTo x="2636" y="6138"/>
                      <wp:lineTo x="2636" y="7554"/>
                      <wp:lineTo x="2081" y="11331"/>
                      <wp:lineTo x="694" y="14636"/>
                      <wp:lineTo x="694" y="15816"/>
                      <wp:lineTo x="1943" y="18885"/>
                      <wp:lineTo x="2220" y="20302"/>
                      <wp:lineTo x="6244" y="21010"/>
                      <wp:lineTo x="13182" y="21482"/>
                      <wp:lineTo x="14986" y="21482"/>
                      <wp:lineTo x="15957" y="21010"/>
                      <wp:lineTo x="18594" y="19357"/>
                      <wp:lineTo x="20675" y="15108"/>
                      <wp:lineTo x="20675" y="10859"/>
                      <wp:lineTo x="20259" y="10151"/>
                      <wp:lineTo x="17900" y="7554"/>
                      <wp:lineTo x="18177" y="6138"/>
                      <wp:lineTo x="17206" y="5193"/>
                      <wp:lineTo x="14153" y="3777"/>
                      <wp:lineTo x="14292" y="2361"/>
                      <wp:lineTo x="13043" y="0"/>
                      <wp:lineTo x="12211" y="0"/>
                      <wp:lineTo x="11378" y="0"/>
                    </wp:wrapPolygon>
                  </wp:wrapTight>
                  <wp:docPr id="19" name="Obrázek 19" descr="C:\Users\admin\AppData\Local\Microsoft\Windows\Temporary Internet Files\Content.IE5\80HFGA3D\MC900024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Temporary Internet Files\Content.IE5\80HFGA3D\MC900024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5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87AF3" w:rsidRPr="00D81764" w:rsidTr="005220E8">
        <w:trPr>
          <w:trHeight w:val="822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9A54DA" w:rsidP="005220E8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9" type="#_x0000_t75" style="position:absolute;left:0;text-align:left;margin-left:70.4pt;margin-top:9pt;width:108pt;height:24pt;z-index:251790848;mso-position-horizontal-relative:text;mso-position-vertical-relative:text;mso-width-relative:page;mso-height-relative:page" wrapcoords="-150 0 -150 20925 21600 20925 21600 0 -150 0">
                  <v:imagedata r:id="rId34" o:title=""/>
                  <w10:wrap type="tight"/>
                </v:shape>
                <o:OLEObject Type="Embed" ProgID="PBrush" ShapeID="_x0000_s1129" DrawAspect="Content" ObjectID="_1452699455" r:id="rId35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</w:tr>
      <w:tr w:rsidR="00387AF3" w:rsidRPr="00D81764" w:rsidTr="005220E8">
        <w:trPr>
          <w:trHeight w:val="696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9A54DA" w:rsidP="005220E8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8" type="#_x0000_t75" style="position:absolute;left:0;text-align:left;margin-left:78.25pt;margin-top:6pt;width:84pt;height:24pt;z-index:251788800;mso-position-horizontal-relative:text;mso-position-vertical-relative:text;mso-width-relative:page;mso-height-relative:page" wrapcoords="-193 0 -193 20925 21600 20925 21600 0 -193 0">
                  <v:imagedata r:id="rId36" o:title=""/>
                  <w10:wrap type="tight"/>
                </v:shape>
                <o:OLEObject Type="Embed" ProgID="PBrush" ShapeID="_x0000_s1128" DrawAspect="Content" ObjectID="_1452699456" r:id="rId37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</w:tr>
      <w:tr w:rsidR="00387AF3" w:rsidRPr="00D81764" w:rsidTr="005220E8">
        <w:trPr>
          <w:trHeight w:val="834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9A54DA" w:rsidP="005220E8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6" type="#_x0000_t75" style="position:absolute;left:0;text-align:left;margin-left:78.25pt;margin-top:11.25pt;width:83.25pt;height:24pt;z-index:251784704;mso-position-horizontal-relative:text;mso-position-vertical-relative:text;mso-width-relative:page;mso-height-relative:page" wrapcoords="-195 0 -195 20925 21600 20925 21600 0 -195 0">
                  <v:imagedata r:id="rId38" o:title=""/>
                  <w10:wrap type="tight"/>
                </v:shape>
                <o:OLEObject Type="Embed" ProgID="PBrush" ShapeID="_x0000_s1126" DrawAspect="Content" ObjectID="_1452699457" r:id="rId39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</w:tr>
      <w:tr w:rsidR="00387AF3" w:rsidRPr="00D81764" w:rsidTr="005220E8">
        <w:trPr>
          <w:trHeight w:val="462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  <w:right w:val="single" w:sz="4" w:space="0" w:color="auto"/>
            </w:tcBorders>
          </w:tcPr>
          <w:p w:rsidR="00387AF3" w:rsidRDefault="009A54DA" w:rsidP="005220E8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7" type="#_x0000_t75" style="position:absolute;left:0;text-align:left;margin-left:63.65pt;margin-top:-.8pt;width:121.5pt;height:26.25pt;z-index:251786752;mso-position-horizontal:absolute;mso-position-horizontal-relative:text;mso-position-vertical:absolute;mso-position-vertical-relative:text;mso-width-relative:page;mso-height-relative:page" wrapcoords="-133 0 -133 20983 21600 20983 21600 0 -133 0">
                  <v:imagedata r:id="rId40" o:title=""/>
                  <w10:wrap type="tight"/>
                </v:shape>
                <o:OLEObject Type="Embed" ProgID="PBrush" ShapeID="_x0000_s1127" DrawAspect="Content" ObjectID="_1452699458" r:id="rId41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</w:tr>
      <w:tr w:rsidR="00387AF3" w:rsidRPr="00D81764" w:rsidTr="005220E8">
        <w:trPr>
          <w:trHeight w:val="454"/>
        </w:trPr>
        <w:tc>
          <w:tcPr>
            <w:tcW w:w="4973" w:type="dxa"/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nil"/>
              <w:right w:val="single" w:sz="4" w:space="0" w:color="auto"/>
            </w:tcBorders>
          </w:tcPr>
          <w:p w:rsidR="00387AF3" w:rsidRDefault="00387AF3" w:rsidP="005220E8">
            <w:pPr>
              <w:rPr>
                <w:noProof/>
              </w:rPr>
            </w:pPr>
          </w:p>
        </w:tc>
        <w:tc>
          <w:tcPr>
            <w:tcW w:w="4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AF3" w:rsidRPr="00D81764" w:rsidRDefault="00387AF3" w:rsidP="005220E8">
            <w:pPr>
              <w:rPr>
                <w:noProof/>
                <w:sz w:val="22"/>
              </w:rPr>
            </w:pPr>
          </w:p>
        </w:tc>
      </w:tr>
    </w:tbl>
    <w:p w:rsidR="00D81764" w:rsidRDefault="00D81764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tbl>
      <w:tblPr>
        <w:tblStyle w:val="Mkatabulky"/>
        <w:tblpPr w:leftFromText="141" w:rightFromText="141" w:vertAnchor="text" w:horzAnchor="page" w:tblpX="1333" w:tblpY="4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6"/>
        <w:gridCol w:w="2487"/>
        <w:gridCol w:w="2486"/>
        <w:gridCol w:w="2487"/>
        <w:gridCol w:w="2486"/>
        <w:gridCol w:w="2487"/>
      </w:tblGrid>
      <w:tr w:rsidR="0011268F" w:rsidRPr="0011268F" w:rsidTr="0011268F">
        <w:trPr>
          <w:trHeight w:val="704"/>
        </w:trPr>
        <w:tc>
          <w:tcPr>
            <w:tcW w:w="14919" w:type="dxa"/>
            <w:gridSpan w:val="6"/>
          </w:tcPr>
          <w:p w:rsidR="0011268F" w:rsidRPr="0011268F" w:rsidRDefault="0011268F" w:rsidP="00151899">
            <w:pPr>
              <w:rPr>
                <w:noProof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lastRenderedPageBreak/>
              <w:t xml:space="preserve">2. </w:t>
            </w:r>
            <w:r w:rsidR="00151899">
              <w:rPr>
                <w:rFonts w:ascii="Arial" w:hAnsi="Arial" w:cs="Arial"/>
                <w:b/>
                <w:noProof/>
                <w:sz w:val="28"/>
                <w:szCs w:val="28"/>
              </w:rPr>
              <w:t>Directions – What do the traffic signs mean?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</w:t>
            </w:r>
          </w:p>
        </w:tc>
      </w:tr>
      <w:tr w:rsidR="0011268F" w:rsidRPr="0011268F" w:rsidTr="0011268F">
        <w:trPr>
          <w:trHeight w:val="3397"/>
        </w:trPr>
        <w:tc>
          <w:tcPr>
            <w:tcW w:w="4973" w:type="dxa"/>
            <w:gridSpan w:val="2"/>
          </w:tcPr>
          <w:p w:rsid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70368" behindDoc="0" locked="0" layoutInCell="1" allowOverlap="1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125730</wp:posOffset>
                  </wp:positionV>
                  <wp:extent cx="2095500" cy="2095500"/>
                  <wp:effectExtent l="0" t="0" r="0" b="0"/>
                  <wp:wrapNone/>
                  <wp:docPr id="34" name="Obrázek 34" descr="C:\Users\admin\AppData\Local\Microsoft\Windows\Temporary Internet Files\Content.IE5\80HFGA3D\MC900431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3" descr="C:\Users\admin\AppData\Local\Microsoft\Windows\Temporary Internet Files\Content.IE5\80HFGA3D\MC900431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Pr="0011268F" w:rsidRDefault="0011268F" w:rsidP="0011268F">
            <w:pPr>
              <w:rPr>
                <w:b/>
              </w:rPr>
            </w:pP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>
                  <wp:simplePos x="0" y="0"/>
                  <wp:positionH relativeFrom="column">
                    <wp:posOffset>654050</wp:posOffset>
                  </wp:positionH>
                  <wp:positionV relativeFrom="paragraph">
                    <wp:posOffset>125730</wp:posOffset>
                  </wp:positionV>
                  <wp:extent cx="1828800" cy="1828800"/>
                  <wp:effectExtent l="0" t="0" r="0" b="0"/>
                  <wp:wrapNone/>
                  <wp:docPr id="35" name="Obrázek 35" descr="C:\Users\admin\AppData\Local\Microsoft\Windows\Temporary Internet Files\Content.IE5\T8SB6ZSR\MC9004319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4" descr="C:\Users\admin\AppData\Local\Microsoft\Windows\Temporary Internet Files\Content.IE5\T8SB6ZSR\MC9004319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9344" behindDoc="0" locked="0" layoutInCell="1" allowOverlap="1">
                  <wp:simplePos x="0" y="0"/>
                  <wp:positionH relativeFrom="column">
                    <wp:posOffset>715645</wp:posOffset>
                  </wp:positionH>
                  <wp:positionV relativeFrom="paragraph">
                    <wp:posOffset>129540</wp:posOffset>
                  </wp:positionV>
                  <wp:extent cx="1828800" cy="1828800"/>
                  <wp:effectExtent l="0" t="0" r="0" b="0"/>
                  <wp:wrapNone/>
                  <wp:docPr id="36" name="Obrázek 36" descr="C:\Users\admin\AppData\Local\Microsoft\Windows\Temporary Internet Files\Content.IE5\J2BGBK7O\MC9004319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5" descr="C:\Users\admin\AppData\Local\Microsoft\Windows\Temporary Internet Files\Content.IE5\J2BGBK7O\MC9004319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1268F" w:rsidRPr="0011268F" w:rsidTr="0011268F">
        <w:trPr>
          <w:trHeight w:val="518"/>
        </w:trPr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Go straight on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1074700569"/>
            <w:placeholder>
              <w:docPart w:val="DefaultPlaceholder_1082065159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Turn left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-2047201325"/>
            <w:placeholder>
              <w:docPart w:val="842D282AB6204EF3A3DE2EDD939DCF04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Turn right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437340049"/>
            <w:placeholder>
              <w:docPart w:val="BFC34470095845A8A38EFE9E6275F0E1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</w:tr>
      <w:tr w:rsidR="0011268F" w:rsidRPr="0011268F" w:rsidTr="0011268F">
        <w:tc>
          <w:tcPr>
            <w:tcW w:w="4973" w:type="dxa"/>
            <w:gridSpan w:val="2"/>
          </w:tcPr>
          <w:p w:rsid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6272" behindDoc="0" locked="0" layoutInCell="1" allowOverlap="1">
                  <wp:simplePos x="0" y="0"/>
                  <wp:positionH relativeFrom="column">
                    <wp:posOffset>592455</wp:posOffset>
                  </wp:positionH>
                  <wp:positionV relativeFrom="paragraph">
                    <wp:posOffset>147955</wp:posOffset>
                  </wp:positionV>
                  <wp:extent cx="1945005" cy="2105025"/>
                  <wp:effectExtent l="0" t="0" r="0" b="9525"/>
                  <wp:wrapNone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Pr="0011268F" w:rsidRDefault="0011268F" w:rsidP="0011268F">
            <w:pPr>
              <w:rPr>
                <w:b/>
              </w:rPr>
            </w:pP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7296" behindDoc="0" locked="0" layoutInCell="1" allowOverlap="1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202565</wp:posOffset>
                  </wp:positionV>
                  <wp:extent cx="1428750" cy="1822450"/>
                  <wp:effectExtent l="0" t="0" r="0" b="6350"/>
                  <wp:wrapNone/>
                  <wp:docPr id="37" name="Obrázek 37" descr="C:\Users\admin\AppData\Local\Microsoft\Windows\Temporary Internet Files\Content.IE5\T8SB6ZSR\MC9001981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" descr="C:\Users\admin\AppData\Local\Microsoft\Windows\Temporary Internet Files\Content.IE5\T8SB6ZSR\MC9001981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82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object w:dxaOrig="3135" w:dyaOrig="2745">
                <v:shape id="_x0000_i1025" type="#_x0000_t75" style="width:186pt;height:162.6pt" o:ole="">
                  <v:imagedata r:id="rId47" o:title=""/>
                </v:shape>
                <o:OLEObject Type="Embed" ProgID="PBrush" ShapeID="_x0000_i1025" DrawAspect="Content" ObjectID="_1452699448" r:id="rId48"/>
              </w:object>
            </w:r>
          </w:p>
        </w:tc>
      </w:tr>
      <w:tr w:rsidR="0011268F" w:rsidRPr="0011268F" w:rsidTr="0011268F">
        <w:trPr>
          <w:trHeight w:val="634"/>
        </w:trPr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under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1316218166"/>
            <w:placeholder>
              <w:docPart w:val="51A72D822EDC496C848F22ABFA2BB20D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through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376598733"/>
            <w:placeholder>
              <w:docPart w:val="AF7F429633B24840A2D5006E540AB1FE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51899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t>Round the corner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634456586"/>
            <w:placeholder>
              <w:docPart w:val="809F51A613004288A13B857CD930FFE4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Default="0011268F" w:rsidP="0011268F">
                <w:pPr>
                  <w:jc w:val="center"/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</w:tr>
    </w:tbl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073AC5" w:rsidRDefault="00073AC5"/>
    <w:p w:rsidR="00804309" w:rsidRDefault="00804309"/>
    <w:p w:rsidR="00804309" w:rsidRDefault="00804309" w:rsidP="00804309">
      <w:pPr>
        <w:ind w:left="1418" w:firstLine="709"/>
      </w:pPr>
      <w:r>
        <w:lastRenderedPageBreak/>
        <w:t>Zdroje:</w:t>
      </w:r>
    </w:p>
    <w:p w:rsidR="00804309" w:rsidRDefault="00804309"/>
    <w:p w:rsidR="00804309" w:rsidRDefault="00804309" w:rsidP="00804309">
      <w:pPr>
        <w:rPr>
          <w:rFonts w:ascii="Arial" w:hAnsi="Arial" w:cs="Arial"/>
          <w:color w:val="000000"/>
          <w:sz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hd w:val="clear" w:color="auto" w:fill="FFFFFF"/>
        </w:rPr>
        <w:tab/>
      </w:r>
      <w:hyperlink r:id="rId49" w:history="1">
        <w:r w:rsidRPr="00327538">
          <w:rPr>
            <w:rStyle w:val="Hypertextovodkaz"/>
            <w:rFonts w:ascii="Arial" w:hAnsi="Arial" w:cs="Arial"/>
            <w:sz w:val="20"/>
            <w:shd w:val="clear" w:color="auto" w:fill="FFFFFF"/>
          </w:rPr>
          <w:t>www.</w:t>
        </w:r>
        <w:r w:rsidR="00A520B1">
          <w:rPr>
            <w:rStyle w:val="Hypertextovodkaz"/>
            <w:rFonts w:ascii="Arial" w:hAnsi="Arial" w:cs="Arial"/>
            <w:sz w:val="20"/>
            <w:shd w:val="clear" w:color="auto" w:fill="FFFFFF"/>
          </w:rPr>
          <w:t>office.</w:t>
        </w:r>
        <w:bookmarkStart w:id="0" w:name="_GoBack"/>
        <w:bookmarkEnd w:id="0"/>
        <w:r w:rsidRPr="00327538">
          <w:rPr>
            <w:rStyle w:val="Hypertextovodkaz"/>
            <w:rFonts w:ascii="Arial" w:hAnsi="Arial" w:cs="Arial"/>
            <w:sz w:val="20"/>
            <w:shd w:val="clear" w:color="auto" w:fill="FFFFFF"/>
          </w:rPr>
          <w:t>microsoft.com</w:t>
        </w:r>
      </w:hyperlink>
    </w:p>
    <w:p w:rsidR="00804309" w:rsidRDefault="00804309" w:rsidP="00804309">
      <w:pPr>
        <w:rPr>
          <w:rFonts w:ascii="Arial" w:hAnsi="Arial" w:cs="Arial"/>
          <w:color w:val="000000"/>
          <w:sz w:val="20"/>
          <w:shd w:val="clear" w:color="auto" w:fill="FFFFFF"/>
        </w:rPr>
      </w:pPr>
    </w:p>
    <w:p w:rsidR="00804309" w:rsidRDefault="00804309" w:rsidP="00804309">
      <w:pPr>
        <w:jc w:val="center"/>
      </w:pPr>
    </w:p>
    <w:p w:rsidR="00804309" w:rsidRDefault="00804309"/>
    <w:sectPr w:rsidR="00804309" w:rsidSect="00B0288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956" w:bottom="1134" w:left="102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4DA" w:rsidRDefault="009A54DA">
      <w:r>
        <w:separator/>
      </w:r>
    </w:p>
  </w:endnote>
  <w:endnote w:type="continuationSeparator" w:id="0">
    <w:p w:rsidR="009A54DA" w:rsidRDefault="009A5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4DA" w:rsidRDefault="009A54DA">
      <w:r>
        <w:separator/>
      </w:r>
    </w:p>
  </w:footnote>
  <w:footnote w:type="continuationSeparator" w:id="0">
    <w:p w:rsidR="009A54DA" w:rsidRDefault="009A5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02"/>
    <w:rsid w:val="00064AC5"/>
    <w:rsid w:val="00073AC5"/>
    <w:rsid w:val="00096631"/>
    <w:rsid w:val="000C1A12"/>
    <w:rsid w:val="0011268F"/>
    <w:rsid w:val="00151899"/>
    <w:rsid w:val="00224F27"/>
    <w:rsid w:val="0031151A"/>
    <w:rsid w:val="00335315"/>
    <w:rsid w:val="003358AE"/>
    <w:rsid w:val="00353555"/>
    <w:rsid w:val="003846D5"/>
    <w:rsid w:val="00387AF3"/>
    <w:rsid w:val="00401AAD"/>
    <w:rsid w:val="00407145"/>
    <w:rsid w:val="00444BE0"/>
    <w:rsid w:val="00467E6D"/>
    <w:rsid w:val="00487466"/>
    <w:rsid w:val="004F36C3"/>
    <w:rsid w:val="00513F02"/>
    <w:rsid w:val="005220E8"/>
    <w:rsid w:val="005F6FF3"/>
    <w:rsid w:val="00613BBD"/>
    <w:rsid w:val="006C6C30"/>
    <w:rsid w:val="00804309"/>
    <w:rsid w:val="008E1472"/>
    <w:rsid w:val="00997604"/>
    <w:rsid w:val="009A1C62"/>
    <w:rsid w:val="009A54DA"/>
    <w:rsid w:val="00A520B1"/>
    <w:rsid w:val="00AB2B59"/>
    <w:rsid w:val="00B02886"/>
    <w:rsid w:val="00C7475A"/>
    <w:rsid w:val="00D53046"/>
    <w:rsid w:val="00D81764"/>
    <w:rsid w:val="00D84D70"/>
    <w:rsid w:val="00E83490"/>
    <w:rsid w:val="00EB2025"/>
    <w:rsid w:val="00F84D33"/>
    <w:rsid w:val="00F87EE6"/>
    <w:rsid w:val="00FA77EF"/>
    <w:rsid w:val="00F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character" w:customStyle="1" w:styleId="apple-converted-space">
    <w:name w:val="apple-converted-space"/>
    <w:basedOn w:val="Standardnpsmoodstavce"/>
    <w:rsid w:val="00151899"/>
  </w:style>
  <w:style w:type="character" w:styleId="Hypertextovodkaz">
    <w:name w:val="Hyperlink"/>
    <w:basedOn w:val="Standardnpsmoodstavce"/>
    <w:rsid w:val="008043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043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character" w:customStyle="1" w:styleId="apple-converted-space">
    <w:name w:val="apple-converted-space"/>
    <w:basedOn w:val="Standardnpsmoodstavce"/>
    <w:rsid w:val="00151899"/>
  </w:style>
  <w:style w:type="character" w:styleId="Hypertextovodkaz">
    <w:name w:val="Hyperlink"/>
    <w:basedOn w:val="Standardnpsmoodstavce"/>
    <w:rsid w:val="008043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043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9.jpeg"/><Relationship Id="rId26" Type="http://schemas.openxmlformats.org/officeDocument/2006/relationships/oleObject" Target="embeddings/oleObject5.bin"/><Relationship Id="rId39" Type="http://schemas.openxmlformats.org/officeDocument/2006/relationships/oleObject" Target="embeddings/oleObject9.bin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image" Target="media/image24.wmf"/><Relationship Id="rId47" Type="http://schemas.openxmlformats.org/officeDocument/2006/relationships/image" Target="media/image29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3.png"/><Relationship Id="rId33" Type="http://schemas.openxmlformats.org/officeDocument/2006/relationships/image" Target="media/image19.wmf"/><Relationship Id="rId38" Type="http://schemas.openxmlformats.org/officeDocument/2006/relationships/image" Target="media/image22.png"/><Relationship Id="rId46" Type="http://schemas.openxmlformats.org/officeDocument/2006/relationships/image" Target="media/image28.wmf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oleObject" Target="embeddings/oleObject2.bin"/><Relationship Id="rId29" Type="http://schemas.openxmlformats.org/officeDocument/2006/relationships/image" Target="media/image16.wmf"/><Relationship Id="rId41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6.bin"/><Relationship Id="rId37" Type="http://schemas.openxmlformats.org/officeDocument/2006/relationships/oleObject" Target="embeddings/oleObject8.bin"/><Relationship Id="rId40" Type="http://schemas.openxmlformats.org/officeDocument/2006/relationships/image" Target="media/image23.png"/><Relationship Id="rId45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2.png"/><Relationship Id="rId28" Type="http://schemas.openxmlformats.org/officeDocument/2006/relationships/image" Target="media/image15.wmf"/><Relationship Id="rId36" Type="http://schemas.openxmlformats.org/officeDocument/2006/relationships/image" Target="media/image21.png"/><Relationship Id="rId49" Type="http://schemas.openxmlformats.org/officeDocument/2006/relationships/hyperlink" Target="http://www.microsoft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8.png"/><Relationship Id="rId44" Type="http://schemas.openxmlformats.org/officeDocument/2006/relationships/image" Target="media/image26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oleObject" Target="embeddings/oleObject3.bin"/><Relationship Id="rId27" Type="http://schemas.openxmlformats.org/officeDocument/2006/relationships/image" Target="media/image14.wmf"/><Relationship Id="rId30" Type="http://schemas.openxmlformats.org/officeDocument/2006/relationships/image" Target="media/image17.wmf"/><Relationship Id="rId35" Type="http://schemas.openxmlformats.org/officeDocument/2006/relationships/oleObject" Target="embeddings/oleObject7.bin"/><Relationship Id="rId43" Type="http://schemas.openxmlformats.org/officeDocument/2006/relationships/image" Target="media/image25.wmf"/><Relationship Id="rId48" Type="http://schemas.openxmlformats.org/officeDocument/2006/relationships/oleObject" Target="embeddings/oleObject11.bin"/><Relationship Id="rId8" Type="http://schemas.openxmlformats.org/officeDocument/2006/relationships/image" Target="media/image1.png"/><Relationship Id="rId51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4BA346-91C3-40B5-BD83-BD076053904A}"/>
      </w:docPartPr>
      <w:docPartBody>
        <w:p w:rsidR="008272AA" w:rsidRDefault="00F6597A"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842D282AB6204EF3A3DE2EDD939DCF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66D699-31B3-4259-A8A3-337A1709660F}"/>
      </w:docPartPr>
      <w:docPartBody>
        <w:p w:rsidR="008272AA" w:rsidRDefault="00F6597A" w:rsidP="00F6597A">
          <w:pPr>
            <w:pStyle w:val="842D282AB6204EF3A3DE2EDD939DCF04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BFC34470095845A8A38EFE9E6275F0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7DFD43-0FAA-4A51-83C3-8DA314B0DFFF}"/>
      </w:docPartPr>
      <w:docPartBody>
        <w:p w:rsidR="008272AA" w:rsidRDefault="00F6597A" w:rsidP="00F6597A">
          <w:pPr>
            <w:pStyle w:val="BFC34470095845A8A38EFE9E6275F0E1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51A72D822EDC496C848F22ABFA2BB2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BA734E-EEB4-405C-BFB8-B6330D883F1B}"/>
      </w:docPartPr>
      <w:docPartBody>
        <w:p w:rsidR="008272AA" w:rsidRDefault="00F6597A" w:rsidP="00F6597A">
          <w:pPr>
            <w:pStyle w:val="51A72D822EDC496C848F22ABFA2BB20D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AF7F429633B24840A2D5006E540AB1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1FA177-2A4A-4F13-817D-66EF1EA77292}"/>
      </w:docPartPr>
      <w:docPartBody>
        <w:p w:rsidR="008272AA" w:rsidRDefault="00F6597A" w:rsidP="00F6597A">
          <w:pPr>
            <w:pStyle w:val="AF7F429633B24840A2D5006E540AB1FE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809F51A613004288A13B857CD930FF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A52A1-3004-4BA7-B968-57A8CB2BC381}"/>
      </w:docPartPr>
      <w:docPartBody>
        <w:p w:rsidR="008272AA" w:rsidRDefault="00F6597A" w:rsidP="00F6597A">
          <w:pPr>
            <w:pStyle w:val="809F51A613004288A13B857CD930FFE4"/>
          </w:pPr>
          <w:r w:rsidRPr="0041560F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6597A"/>
    <w:rsid w:val="005559D3"/>
    <w:rsid w:val="006B64D0"/>
    <w:rsid w:val="008272AA"/>
    <w:rsid w:val="00F6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4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6597A"/>
    <w:rPr>
      <w:color w:val="808080"/>
    </w:rPr>
  </w:style>
  <w:style w:type="paragraph" w:customStyle="1" w:styleId="842D282AB6204EF3A3DE2EDD939DCF04">
    <w:name w:val="842D282AB6204EF3A3DE2EDD939DCF04"/>
    <w:rsid w:val="00F6597A"/>
  </w:style>
  <w:style w:type="paragraph" w:customStyle="1" w:styleId="BFC34470095845A8A38EFE9E6275F0E1">
    <w:name w:val="BFC34470095845A8A38EFE9E6275F0E1"/>
    <w:rsid w:val="00F6597A"/>
  </w:style>
  <w:style w:type="paragraph" w:customStyle="1" w:styleId="51A72D822EDC496C848F22ABFA2BB20D">
    <w:name w:val="51A72D822EDC496C848F22ABFA2BB20D"/>
    <w:rsid w:val="00F6597A"/>
  </w:style>
  <w:style w:type="paragraph" w:customStyle="1" w:styleId="AF7F429633B24840A2D5006E540AB1FE">
    <w:name w:val="AF7F429633B24840A2D5006E540AB1FE"/>
    <w:rsid w:val="00F6597A"/>
  </w:style>
  <w:style w:type="paragraph" w:customStyle="1" w:styleId="809F51A613004288A13B857CD930FFE4">
    <w:name w:val="809F51A613004288A13B857CD930FFE4"/>
    <w:rsid w:val="00F6597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457F7-A608-4177-80CD-2011E6777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1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2014-01-31T17:50:00Z</dcterms:created>
  <dcterms:modified xsi:type="dcterms:W3CDTF">2014-01-31T17:50:00Z</dcterms:modified>
</cp:coreProperties>
</file>