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2B1575" w:rsidTr="00D84D70">
        <w:trPr>
          <w:jc w:val="center"/>
        </w:trPr>
        <w:tc>
          <w:tcPr>
            <w:tcW w:w="2642" w:type="dxa"/>
          </w:tcPr>
          <w:p w:rsidR="00D84D70" w:rsidRPr="002B157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2B1575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2B1575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2B1575" w:rsidTr="00D84D70">
        <w:trPr>
          <w:jc w:val="center"/>
        </w:trPr>
        <w:tc>
          <w:tcPr>
            <w:tcW w:w="2642" w:type="dxa"/>
          </w:tcPr>
          <w:p w:rsidR="00D84D70" w:rsidRPr="002B157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2B1575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2B1575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2B1575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2B1575" w:rsidTr="00D84D70">
        <w:trPr>
          <w:jc w:val="center"/>
        </w:trPr>
        <w:tc>
          <w:tcPr>
            <w:tcW w:w="2642" w:type="dxa"/>
          </w:tcPr>
          <w:p w:rsidR="00D84D70" w:rsidRPr="002B157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2B1575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2B1575" w:rsidTr="00D84D70">
        <w:trPr>
          <w:jc w:val="center"/>
        </w:trPr>
        <w:tc>
          <w:tcPr>
            <w:tcW w:w="2642" w:type="dxa"/>
          </w:tcPr>
          <w:p w:rsidR="00D84D70" w:rsidRPr="002B1575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2B1575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2B1575" w:rsidTr="00D84D70">
        <w:trPr>
          <w:jc w:val="center"/>
        </w:trPr>
        <w:tc>
          <w:tcPr>
            <w:tcW w:w="2642" w:type="dxa"/>
          </w:tcPr>
          <w:p w:rsidR="00D84D70" w:rsidRPr="002B157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2B1575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2B1575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2B1575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2B1575" w:rsidTr="00D84D70">
        <w:trPr>
          <w:jc w:val="center"/>
        </w:trPr>
        <w:tc>
          <w:tcPr>
            <w:tcW w:w="2642" w:type="dxa"/>
          </w:tcPr>
          <w:p w:rsidR="00D84D70" w:rsidRPr="002B157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2B1575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2B1575" w:rsidRDefault="00D84D70" w:rsidP="008D24D3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sz w:val="28"/>
                <w:szCs w:val="28"/>
              </w:rPr>
              <w:t>VY_32_INOVACE</w:t>
            </w:r>
            <w:r w:rsidR="002B1575">
              <w:rPr>
                <w:rFonts w:asciiTheme="minorHAnsi" w:hAnsiTheme="minorHAnsi"/>
                <w:sz w:val="28"/>
                <w:szCs w:val="28"/>
              </w:rPr>
              <w:t>_AJ</w:t>
            </w:r>
            <w:r w:rsidR="008D24D3">
              <w:rPr>
                <w:rFonts w:asciiTheme="minorHAnsi" w:hAnsiTheme="minorHAnsi"/>
                <w:sz w:val="28"/>
                <w:szCs w:val="28"/>
              </w:rPr>
              <w:t>3A</w:t>
            </w:r>
            <w:r w:rsidR="002B1575">
              <w:rPr>
                <w:rFonts w:asciiTheme="minorHAnsi" w:hAnsiTheme="minorHAnsi"/>
                <w:sz w:val="28"/>
                <w:szCs w:val="28"/>
              </w:rPr>
              <w:t>_18</w:t>
            </w:r>
          </w:p>
        </w:tc>
      </w:tr>
      <w:tr w:rsidR="00D84D70" w:rsidRPr="002B1575" w:rsidTr="00D84D70">
        <w:trPr>
          <w:jc w:val="center"/>
        </w:trPr>
        <w:tc>
          <w:tcPr>
            <w:tcW w:w="2642" w:type="dxa"/>
          </w:tcPr>
          <w:p w:rsidR="00D84D70" w:rsidRPr="002B1575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2B1575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2B1575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D84D70" w:rsidRPr="002B1575" w:rsidTr="00D84D70">
        <w:trPr>
          <w:jc w:val="center"/>
        </w:trPr>
        <w:tc>
          <w:tcPr>
            <w:tcW w:w="2642" w:type="dxa"/>
          </w:tcPr>
          <w:p w:rsidR="00D84D70" w:rsidRPr="002B1575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2B1575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sz w:val="28"/>
                <w:szCs w:val="28"/>
              </w:rPr>
              <w:t xml:space="preserve">Mgr. </w:t>
            </w:r>
            <w:r w:rsidR="007E6DBF" w:rsidRPr="002B1575">
              <w:rPr>
                <w:rFonts w:asciiTheme="minorHAnsi" w:hAnsiTheme="minorHAnsi"/>
                <w:sz w:val="28"/>
                <w:szCs w:val="28"/>
              </w:rPr>
              <w:t>Jaroslava Jelínková</w:t>
            </w:r>
          </w:p>
        </w:tc>
      </w:tr>
      <w:tr w:rsidR="00D84D70" w:rsidRPr="002B1575" w:rsidTr="00D84D70">
        <w:trPr>
          <w:jc w:val="center"/>
        </w:trPr>
        <w:tc>
          <w:tcPr>
            <w:tcW w:w="2642" w:type="dxa"/>
          </w:tcPr>
          <w:p w:rsidR="00D84D70" w:rsidRPr="002B1575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2B1575" w:rsidRDefault="007E6DBF">
            <w:pPr>
              <w:rPr>
                <w:rFonts w:asciiTheme="minorHAnsi" w:hAnsiTheme="minorHAnsi"/>
                <w:sz w:val="28"/>
                <w:szCs w:val="28"/>
              </w:rPr>
            </w:pPr>
            <w:r w:rsidRPr="002B1575"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D84D70" w:rsidRPr="002B1575" w:rsidTr="00D84D70">
        <w:trPr>
          <w:jc w:val="center"/>
        </w:trPr>
        <w:tc>
          <w:tcPr>
            <w:tcW w:w="2642" w:type="dxa"/>
          </w:tcPr>
          <w:p w:rsidR="00D84D70" w:rsidRPr="002B1575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2B1575" w:rsidRDefault="008D24D3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sz w:val="28"/>
                <w:szCs w:val="28"/>
              </w:rPr>
              <w:t>I.-IV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2B1575" w:rsidRPr="002B1575" w:rsidTr="00D84D70">
        <w:trPr>
          <w:jc w:val="center"/>
        </w:trPr>
        <w:tc>
          <w:tcPr>
            <w:tcW w:w="2642" w:type="dxa"/>
          </w:tcPr>
          <w:p w:rsidR="002B1575" w:rsidRPr="002B1575" w:rsidRDefault="002B1575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2B1575" w:rsidRPr="00BF7382" w:rsidRDefault="002B1575" w:rsidP="002B1575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Didaktický učební materiál je určen pro žáky maturitních oborů SOŠ. Je zaměřen na procvičení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slovní zásoby a tvoření otázek týkající se denního režimu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.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</w:tr>
      <w:tr w:rsidR="00D84D70" w:rsidRPr="002B1575" w:rsidTr="00D84D70">
        <w:trPr>
          <w:jc w:val="center"/>
        </w:trPr>
        <w:tc>
          <w:tcPr>
            <w:tcW w:w="2642" w:type="dxa"/>
          </w:tcPr>
          <w:p w:rsidR="00D84D70" w:rsidRPr="002B1575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Pr="002B1575" w:rsidRDefault="005758AB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Daily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regime</w:t>
            </w:r>
            <w:proofErr w:type="spellEnd"/>
          </w:p>
          <w:p w:rsidR="00D84D70" w:rsidRPr="002B1575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758AB" w:rsidRPr="002B1575" w:rsidTr="00D84D70">
        <w:trPr>
          <w:jc w:val="center"/>
        </w:trPr>
        <w:tc>
          <w:tcPr>
            <w:tcW w:w="2642" w:type="dxa"/>
          </w:tcPr>
          <w:p w:rsidR="005758AB" w:rsidRPr="002B1575" w:rsidRDefault="005758AB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5758AB" w:rsidRPr="002B1575" w:rsidRDefault="005758AB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5758AB" w:rsidRPr="009A03A4" w:rsidRDefault="005758AB" w:rsidP="005758AB">
            <w:pPr>
              <w:rPr>
                <w:rFonts w:asciiTheme="minorHAnsi" w:hAnsiTheme="minorHAnsi"/>
                <w:sz w:val="28"/>
                <w:szCs w:val="28"/>
              </w:rPr>
            </w:pPr>
            <w:r w:rsidRPr="00A510F2">
              <w:rPr>
                <w:rFonts w:asciiTheme="minorHAnsi" w:hAnsiTheme="minorHAnsi"/>
                <w:sz w:val="28"/>
                <w:szCs w:val="28"/>
              </w:rPr>
              <w:t xml:space="preserve">Žák ovládá slovní zásobu </w:t>
            </w:r>
            <w:r>
              <w:rPr>
                <w:rFonts w:asciiTheme="minorHAnsi" w:hAnsiTheme="minorHAnsi"/>
                <w:sz w:val="28"/>
                <w:szCs w:val="28"/>
              </w:rPr>
              <w:t>na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> téma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„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daily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Theme="minorHAnsi" w:hAnsiTheme="minorHAnsi"/>
                <w:sz w:val="28"/>
                <w:szCs w:val="28"/>
              </w:rPr>
              <w:t>regime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>“,  dokáže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 xml:space="preserve"> ji správně použít a umí se zeptat na určité informace. </w:t>
            </w:r>
          </w:p>
        </w:tc>
      </w:tr>
      <w:tr w:rsidR="005758AB" w:rsidRPr="002B1575" w:rsidTr="00D84D70">
        <w:trPr>
          <w:jc w:val="center"/>
        </w:trPr>
        <w:tc>
          <w:tcPr>
            <w:tcW w:w="2642" w:type="dxa"/>
          </w:tcPr>
          <w:p w:rsidR="005758AB" w:rsidRPr="002B1575" w:rsidRDefault="005758AB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5758AB" w:rsidRPr="002B1575" w:rsidRDefault="005758A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5758AB" w:rsidRPr="002B1575" w:rsidTr="00D84D70">
        <w:trPr>
          <w:jc w:val="center"/>
        </w:trPr>
        <w:tc>
          <w:tcPr>
            <w:tcW w:w="2642" w:type="dxa"/>
          </w:tcPr>
          <w:p w:rsidR="005758AB" w:rsidRPr="002B1575" w:rsidRDefault="005758AB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1575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5758AB" w:rsidRPr="002B1575" w:rsidRDefault="005758A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Default="00E83490"/>
    <w:p w:rsidR="00D84D70" w:rsidRDefault="00D84D70"/>
    <w:p w:rsidR="00D84D70" w:rsidRDefault="00D84D70"/>
    <w:p w:rsidR="000B1C5C" w:rsidRDefault="000B1C5C">
      <w:pPr>
        <w:sectPr w:rsidR="000B1C5C" w:rsidSect="000B1C5C">
          <w:head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851" w:header="426" w:footer="456" w:gutter="0"/>
          <w:cols w:space="708"/>
          <w:docGrid w:linePitch="326"/>
        </w:sectPr>
      </w:pPr>
    </w:p>
    <w:p w:rsidR="00D84D70" w:rsidRDefault="00D84D70"/>
    <w:tbl>
      <w:tblPr>
        <w:tblStyle w:val="Mkatabulky"/>
        <w:tblW w:w="0" w:type="auto"/>
        <w:tblInd w:w="-601" w:type="dxa"/>
        <w:tblLook w:val="04A0" w:firstRow="1" w:lastRow="0" w:firstColumn="1" w:lastColumn="0" w:noHBand="0" w:noVBand="1"/>
      </w:tblPr>
      <w:tblGrid>
        <w:gridCol w:w="14884"/>
      </w:tblGrid>
      <w:tr w:rsidR="00156492" w:rsidRPr="00E17365" w:rsidTr="00156492">
        <w:trPr>
          <w:trHeight w:val="432"/>
        </w:trPr>
        <w:tc>
          <w:tcPr>
            <w:tcW w:w="148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6492" w:rsidRPr="00E17365" w:rsidRDefault="00BC4816" w:rsidP="00156492">
            <w:pPr>
              <w:pStyle w:val="Odstavecseseznamem"/>
              <w:numPr>
                <w:ilvl w:val="0"/>
                <w:numId w:val="3"/>
              </w:numPr>
              <w:rPr>
                <w:rFonts w:ascii="Arial" w:hAnsi="Arial" w:cs="Arial"/>
                <w:b/>
                <w:sz w:val="28"/>
                <w:lang w:val="en-GB"/>
              </w:rPr>
            </w:pPr>
            <w:r w:rsidRPr="00E17365">
              <w:rPr>
                <w:rFonts w:ascii="Arial" w:hAnsi="Arial" w:cs="Arial"/>
                <w:b/>
                <w:sz w:val="28"/>
                <w:lang w:val="en-GB"/>
              </w:rPr>
              <w:t>Try to make up questions that you can ask a client</w:t>
            </w:r>
            <w:r w:rsidR="00156492" w:rsidRPr="00E17365">
              <w:rPr>
                <w:rFonts w:ascii="Arial" w:hAnsi="Arial" w:cs="Arial"/>
                <w:b/>
                <w:sz w:val="28"/>
                <w:lang w:val="en-GB"/>
              </w:rPr>
              <w:t xml:space="preserve">? </w:t>
            </w:r>
            <w:r w:rsidRPr="00E17365">
              <w:rPr>
                <w:rFonts w:ascii="Arial" w:hAnsi="Arial" w:cs="Arial"/>
                <w:b/>
                <w:sz w:val="28"/>
                <w:lang w:val="en-GB"/>
              </w:rPr>
              <w:t>Make questions using the pictures</w:t>
            </w:r>
            <w:r w:rsidR="00156492" w:rsidRPr="00E17365">
              <w:rPr>
                <w:rFonts w:ascii="Arial" w:hAnsi="Arial" w:cs="Arial"/>
                <w:b/>
                <w:sz w:val="28"/>
                <w:lang w:val="en-GB"/>
              </w:rPr>
              <w:t>.</w:t>
            </w:r>
          </w:p>
          <w:p w:rsidR="00156492" w:rsidRPr="00E17365" w:rsidRDefault="00156492" w:rsidP="00156492">
            <w:pPr>
              <w:ind w:left="743"/>
              <w:rPr>
                <w:lang w:val="en-GB"/>
              </w:rPr>
            </w:pPr>
          </w:p>
        </w:tc>
      </w:tr>
      <w:tr w:rsidR="00F5075D" w:rsidRPr="00E17365" w:rsidTr="00156492">
        <w:trPr>
          <w:trHeight w:val="2925"/>
        </w:trPr>
        <w:tc>
          <w:tcPr>
            <w:tcW w:w="14884" w:type="dxa"/>
            <w:tcBorders>
              <w:top w:val="single" w:sz="4" w:space="0" w:color="auto"/>
            </w:tcBorders>
            <w:vAlign w:val="center"/>
          </w:tcPr>
          <w:p w:rsidR="00F5075D" w:rsidRPr="00E17365" w:rsidRDefault="00C268B4">
            <w:pPr>
              <w:rPr>
                <w:lang w:val="en-GB"/>
              </w:rPr>
            </w:pPr>
            <w:r w:rsidRPr="00E17365">
              <w:rPr>
                <w:rFonts w:asciiTheme="minorHAnsi" w:hAnsiTheme="minorHAnsi"/>
                <w:b/>
                <w:noProof/>
                <w:sz w:val="28"/>
              </w:rPr>
              <w:drawing>
                <wp:anchor distT="0" distB="0" distL="114300" distR="114300" simplePos="0" relativeHeight="251752960" behindDoc="0" locked="0" layoutInCell="1" allowOverlap="1">
                  <wp:simplePos x="0" y="0"/>
                  <wp:positionH relativeFrom="column">
                    <wp:posOffset>5453380</wp:posOffset>
                  </wp:positionH>
                  <wp:positionV relativeFrom="paragraph">
                    <wp:posOffset>135255</wp:posOffset>
                  </wp:positionV>
                  <wp:extent cx="2306955" cy="1606550"/>
                  <wp:effectExtent l="0" t="0" r="0" b="0"/>
                  <wp:wrapNone/>
                  <wp:docPr id="32" name="Obrázek 32" descr="C:\Users\admin\AppData\Local\Microsoft\Windows\Temporary Internet Files\Content.IE5\DKVN6QAB\MC9002817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AppData\Local\Microsoft\Windows\Temporary Internet Files\Content.IE5\DKVN6QAB\MC9002817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955" cy="160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5075D" w:rsidRPr="00E17365" w:rsidRDefault="00C268B4">
            <w:pPr>
              <w:rPr>
                <w:rFonts w:asciiTheme="minorHAnsi" w:hAnsiTheme="minorHAnsi"/>
                <w:sz w:val="32"/>
                <w:lang w:val="en-GB"/>
              </w:rPr>
            </w:pPr>
            <w:r w:rsidRPr="00E17365">
              <w:rPr>
                <w:rFonts w:asciiTheme="minorHAnsi" w:hAnsiTheme="minorHAnsi"/>
                <w:b/>
                <w:noProof/>
                <w:sz w:val="28"/>
              </w:rPr>
              <w:drawing>
                <wp:anchor distT="0" distB="0" distL="114300" distR="114300" simplePos="0" relativeHeight="251678208" behindDoc="0" locked="0" layoutInCell="1" allowOverlap="1">
                  <wp:simplePos x="0" y="0"/>
                  <wp:positionH relativeFrom="column">
                    <wp:posOffset>2647315</wp:posOffset>
                  </wp:positionH>
                  <wp:positionV relativeFrom="paragraph">
                    <wp:posOffset>26035</wp:posOffset>
                  </wp:positionV>
                  <wp:extent cx="2192020" cy="1466850"/>
                  <wp:effectExtent l="0" t="0" r="0" b="0"/>
                  <wp:wrapNone/>
                  <wp:docPr id="4" name="Obrázek 4" descr="C:\Users\pc\AppData\Local\Microsoft\Windows\Temporary Internet Files\Content.IE5\Y58L5GG5\MP90044857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AppData\Local\Microsoft\Windows\Temporary Internet Files\Content.IE5\Y58L5GG5\MP90044857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202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5075D" w:rsidRPr="00E17365" w:rsidRDefault="00F5075D">
            <w:pPr>
              <w:rPr>
                <w:lang w:val="en-GB"/>
              </w:rPr>
            </w:pPr>
          </w:p>
          <w:p w:rsidR="00F5075D" w:rsidRPr="00E17365" w:rsidRDefault="008D24D3">
            <w:pPr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66675</wp:posOffset>
                      </wp:positionV>
                      <wp:extent cx="1981200" cy="856615"/>
                      <wp:effectExtent l="0" t="0" r="0" b="635"/>
                      <wp:wrapNone/>
                      <wp:docPr id="1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856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075D" w:rsidRPr="007C5D01" w:rsidRDefault="00C268B4" w:rsidP="00F5075D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Would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you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 xml:space="preserve"> like </w:t>
                                  </w:r>
                                  <w:proofErr w:type="spellStart"/>
                                  <w:r w:rsidR="000B1C5C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to</w:t>
                                  </w:r>
                                  <w:proofErr w:type="spellEnd"/>
                                </w:p>
                                <w:p w:rsidR="00F5075D" w:rsidRPr="007C5D01" w:rsidRDefault="00F5075D" w:rsidP="00F5075D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13.35pt;margin-top:5.25pt;width:156pt;height:67.4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" stroked="f">
                      <v:textbox>
                        <w:txbxContent>
                          <w:p w:rsidR="00F5075D" w:rsidRPr="007C5D01" w:rsidRDefault="00C268B4" w:rsidP="00F5075D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  <w:t xml:space="preserve">Would you like </w:t>
                            </w:r>
                            <w:r w:rsidR="000B1C5C"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  <w:t>to</w:t>
                            </w:r>
                          </w:p>
                          <w:p w:rsidR="00F5075D" w:rsidRPr="007C5D01" w:rsidRDefault="00F5075D" w:rsidP="00F5075D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>
                      <wp:simplePos x="0" y="0"/>
                      <wp:positionH relativeFrom="column">
                        <wp:posOffset>8001635</wp:posOffset>
                      </wp:positionH>
                      <wp:positionV relativeFrom="paragraph">
                        <wp:posOffset>81915</wp:posOffset>
                      </wp:positionV>
                      <wp:extent cx="514350" cy="514350"/>
                      <wp:effectExtent l="0" t="0" r="0" b="0"/>
                      <wp:wrapNone/>
                      <wp:docPr id="1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075D" w:rsidRPr="00091E94" w:rsidRDefault="00F5075D" w:rsidP="00F5075D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</w:pPr>
                                  <w:r w:rsidRPr="00091E94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?</w:t>
                                  </w:r>
                                </w:p>
                                <w:p w:rsidR="00F5075D" w:rsidRPr="007C5D01" w:rsidRDefault="00F5075D" w:rsidP="00F5075D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630.05pt;margin-top:6.45pt;width:40.5pt;height:40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" stroked="f">
                      <v:textbox>
                        <w:txbxContent>
                          <w:p w:rsidR="00F5075D" w:rsidRPr="00091E94" w:rsidRDefault="00F5075D" w:rsidP="00F5075D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</w:pPr>
                            <w:r w:rsidRPr="00091E94"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  <w:t>?</w:t>
                            </w:r>
                          </w:p>
                          <w:p w:rsidR="00F5075D" w:rsidRPr="007C5D01" w:rsidRDefault="00F5075D" w:rsidP="00F5075D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5075D" w:rsidRPr="00E17365" w:rsidRDefault="00F5075D">
            <w:pPr>
              <w:rPr>
                <w:lang w:val="en-GB"/>
              </w:rPr>
            </w:pPr>
          </w:p>
          <w:p w:rsidR="00F5075D" w:rsidRPr="00E17365" w:rsidRDefault="00F5075D" w:rsidP="007A738D">
            <w:pPr>
              <w:rPr>
                <w:rFonts w:asciiTheme="minorHAnsi" w:hAnsiTheme="minorHAnsi"/>
                <w:b/>
                <w:sz w:val="28"/>
                <w:lang w:val="en-GB"/>
              </w:rPr>
            </w:pPr>
          </w:p>
          <w:p w:rsidR="007C5D01" w:rsidRPr="00E17365" w:rsidRDefault="007C5D01" w:rsidP="00F5075D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</w:p>
          <w:p w:rsidR="007C5D01" w:rsidRPr="00E17365" w:rsidRDefault="007C5D01" w:rsidP="00F5075D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</w:p>
          <w:p w:rsidR="00F5075D" w:rsidRPr="00E17365" w:rsidRDefault="00F5075D" w:rsidP="00F5075D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  <w:r w:rsidRPr="00E17365">
              <w:rPr>
                <w:rFonts w:asciiTheme="minorHAnsi" w:hAnsiTheme="minorHAnsi"/>
                <w:b/>
                <w:sz w:val="28"/>
                <w:lang w:val="en-GB"/>
              </w:rPr>
              <w:t xml:space="preserve">                                                                                                  </w:t>
            </w:r>
          </w:p>
        </w:tc>
      </w:tr>
      <w:tr w:rsidR="00F5075D" w:rsidRPr="00E17365" w:rsidTr="001560B3">
        <w:trPr>
          <w:trHeight w:val="3152"/>
        </w:trPr>
        <w:tc>
          <w:tcPr>
            <w:tcW w:w="14884" w:type="dxa"/>
            <w:vAlign w:val="center"/>
          </w:tcPr>
          <w:p w:rsidR="00F5075D" w:rsidRPr="00E17365" w:rsidRDefault="00091E94" w:rsidP="007A738D">
            <w:pPr>
              <w:rPr>
                <w:rFonts w:asciiTheme="minorHAnsi" w:hAnsiTheme="minorHAnsi"/>
                <w:b/>
                <w:sz w:val="28"/>
                <w:lang w:val="en-GB"/>
              </w:rPr>
            </w:pPr>
            <w:r w:rsidRPr="00E17365">
              <w:rPr>
                <w:noProof/>
              </w:rPr>
              <w:drawing>
                <wp:anchor distT="0" distB="0" distL="114300" distR="114300" simplePos="0" relativeHeight="251685376" behindDoc="0" locked="0" layoutInCell="1" allowOverlap="1">
                  <wp:simplePos x="0" y="0"/>
                  <wp:positionH relativeFrom="column">
                    <wp:posOffset>3596640</wp:posOffset>
                  </wp:positionH>
                  <wp:positionV relativeFrom="paragraph">
                    <wp:posOffset>98425</wp:posOffset>
                  </wp:positionV>
                  <wp:extent cx="1981200" cy="1733550"/>
                  <wp:effectExtent l="0" t="0" r="0" b="0"/>
                  <wp:wrapNone/>
                  <wp:docPr id="7" name="Obrázek 7" descr="C:\Users\pc\AppData\Local\Microsoft\Windows\Temporary Internet Files\Content.IE5\XQNJ2YFD\MC9002375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\AppData\Local\Microsoft\Windows\Temporary Internet Files\Content.IE5\XQNJ2YFD\MC9002375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17365">
              <w:rPr>
                <w:noProof/>
              </w:rPr>
              <w:drawing>
                <wp:anchor distT="0" distB="0" distL="114300" distR="114300" simplePos="0" relativeHeight="251686400" behindDoc="0" locked="0" layoutInCell="1" allowOverlap="1">
                  <wp:simplePos x="0" y="0"/>
                  <wp:positionH relativeFrom="column">
                    <wp:posOffset>6161405</wp:posOffset>
                  </wp:positionH>
                  <wp:positionV relativeFrom="paragraph">
                    <wp:posOffset>-15240</wp:posOffset>
                  </wp:positionV>
                  <wp:extent cx="1280160" cy="1903095"/>
                  <wp:effectExtent l="69532" t="101918" r="0" b="180022"/>
                  <wp:wrapNone/>
                  <wp:docPr id="8" name="Obrázek 8" descr="C:\Users\pc\AppData\Local\Microsoft\Windows\Temporary Internet Files\Content.IE5\6OZUPVJP\MC9000570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\AppData\Local\Microsoft\Windows\Temporary Internet Files\Content.IE5\6OZUPVJP\MC9000570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745558">
                            <a:off x="0" y="0"/>
                            <a:ext cx="1280160" cy="190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5075D" w:rsidRPr="00E17365">
              <w:rPr>
                <w:rFonts w:asciiTheme="minorHAnsi" w:hAnsiTheme="minorHAnsi"/>
                <w:b/>
                <w:sz w:val="28"/>
                <w:lang w:val="en-GB"/>
              </w:rPr>
              <w:t xml:space="preserve"> </w:t>
            </w:r>
          </w:p>
          <w:p w:rsidR="00F5075D" w:rsidRPr="00E17365" w:rsidRDefault="00F5075D" w:rsidP="007A738D">
            <w:pPr>
              <w:rPr>
                <w:lang w:val="en-GB"/>
              </w:rPr>
            </w:pPr>
            <w:r w:rsidRPr="00E17365">
              <w:rPr>
                <w:lang w:val="en-GB"/>
              </w:rPr>
              <w:t xml:space="preserve"> </w:t>
            </w:r>
          </w:p>
          <w:p w:rsidR="00F5075D" w:rsidRPr="00E17365" w:rsidRDefault="008D24D3" w:rsidP="007A738D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>
                      <wp:simplePos x="0" y="0"/>
                      <wp:positionH relativeFrom="column">
                        <wp:posOffset>7698740</wp:posOffset>
                      </wp:positionH>
                      <wp:positionV relativeFrom="paragraph">
                        <wp:posOffset>81915</wp:posOffset>
                      </wp:positionV>
                      <wp:extent cx="1363980" cy="495300"/>
                      <wp:effectExtent l="0" t="0" r="7620" b="0"/>
                      <wp:wrapNone/>
                      <wp:docPr id="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39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075D" w:rsidRPr="007C5D01" w:rsidRDefault="00C268B4" w:rsidP="00F5075D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today</w:t>
                                  </w:r>
                                  <w:proofErr w:type="spellEnd"/>
                                  <w:r w:rsidR="00F5075D" w:rsidRPr="007C5D01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606.2pt;margin-top:6.45pt;width:107.4pt;height:39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" stroked="f">
                      <v:textbox>
                        <w:txbxContent>
                          <w:p w:rsidR="00F5075D" w:rsidRPr="007C5D01" w:rsidRDefault="00C268B4" w:rsidP="00F5075D">
                            <w:pPr>
                              <w:rPr>
                                <w:rFonts w:ascii="Arial" w:hAnsi="Arial" w:cs="Arial"/>
                                <w:b/>
                                <w:sz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today</w:t>
                            </w:r>
                            <w:r w:rsidR="00F5075D" w:rsidRPr="007C5D01"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5075D" w:rsidRPr="00E17365" w:rsidRDefault="008D24D3" w:rsidP="007A738D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>
                      <wp:simplePos x="0" y="0"/>
                      <wp:positionH relativeFrom="column">
                        <wp:posOffset>168910</wp:posOffset>
                      </wp:positionH>
                      <wp:positionV relativeFrom="paragraph">
                        <wp:posOffset>27305</wp:posOffset>
                      </wp:positionV>
                      <wp:extent cx="2982595" cy="619125"/>
                      <wp:effectExtent l="0" t="0" r="8255" b="9525"/>
                      <wp:wrapNone/>
                      <wp:docPr id="1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595" cy="619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075D" w:rsidRPr="00C268B4" w:rsidRDefault="00C268B4" w:rsidP="00BC4816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8"/>
                                      <w:lang w:val="en-US"/>
                                    </w:rPr>
                                  </w:pPr>
                                  <w:r w:rsidRPr="00C268B4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en-US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en-US"/>
                                    </w:rPr>
                                    <w:t xml:space="preserve">hat </w:t>
                                  </w:r>
                                  <w:r w:rsidR="000B1C5C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en-US"/>
                                    </w:rPr>
                                    <w:t>d</w:t>
                                  </w:r>
                                  <w:r w:rsidR="00BC4816" w:rsidRPr="00C268B4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en-US"/>
                                    </w:rPr>
                                    <w:t>o you want</w:t>
                                  </w:r>
                                  <w:r w:rsidR="000B1C5C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en-US"/>
                                    </w:rPr>
                                    <w:t xml:space="preserve"> </w:t>
                                  </w:r>
                                  <w:proofErr w:type="gramStart"/>
                                  <w:r w:rsidR="000B1C5C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en-US"/>
                                    </w:rPr>
                                    <w:t>to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13.3pt;margin-top:2.15pt;width:234.85pt;height:48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" stroked="f">
                      <v:textbox>
                        <w:txbxContent>
                          <w:p w:rsidR="00F5075D" w:rsidRPr="00C268B4" w:rsidRDefault="00C268B4" w:rsidP="00BC4816">
                            <w:pPr>
                              <w:rPr>
                                <w:rFonts w:ascii="Arial" w:hAnsi="Arial" w:cs="Arial"/>
                                <w:b/>
                                <w:sz w:val="48"/>
                                <w:lang w:val="en-US"/>
                              </w:rPr>
                            </w:pPr>
                            <w:r w:rsidRPr="00C268B4"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  <w:t>W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  <w:t xml:space="preserve">hat </w:t>
                            </w:r>
                            <w:r w:rsidR="000B1C5C"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  <w:t>d</w:t>
                            </w:r>
                            <w:r w:rsidR="00BC4816" w:rsidRPr="00C268B4"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  <w:t>o you want</w:t>
                            </w:r>
                            <w:r w:rsidR="000B1C5C"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  <w:t xml:space="preserve"> 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5075D" w:rsidRPr="00E17365" w:rsidRDefault="00F5075D" w:rsidP="007A738D">
            <w:pPr>
              <w:rPr>
                <w:rFonts w:asciiTheme="minorHAnsi" w:hAnsiTheme="minorHAnsi"/>
                <w:b/>
                <w:sz w:val="28"/>
                <w:lang w:val="en-GB"/>
              </w:rPr>
            </w:pPr>
            <w:r w:rsidRPr="00E17365">
              <w:rPr>
                <w:rFonts w:asciiTheme="minorHAnsi" w:hAnsiTheme="minorHAnsi"/>
                <w:b/>
                <w:sz w:val="28"/>
                <w:lang w:val="en-GB"/>
              </w:rPr>
              <w:t xml:space="preserve">                                                                   </w:t>
            </w:r>
          </w:p>
          <w:p w:rsidR="00F5075D" w:rsidRPr="00E17365" w:rsidRDefault="00F5075D" w:rsidP="007A738D">
            <w:pPr>
              <w:rPr>
                <w:lang w:val="en-GB"/>
              </w:rPr>
            </w:pPr>
          </w:p>
        </w:tc>
      </w:tr>
      <w:tr w:rsidR="00653A7D" w:rsidRPr="00E17365" w:rsidTr="001560B3">
        <w:trPr>
          <w:trHeight w:val="2600"/>
        </w:trPr>
        <w:tc>
          <w:tcPr>
            <w:tcW w:w="14884" w:type="dxa"/>
          </w:tcPr>
          <w:p w:rsidR="00653A7D" w:rsidRPr="00E17365" w:rsidRDefault="008E0870">
            <w:pPr>
              <w:rPr>
                <w:lang w:val="en-GB"/>
              </w:rPr>
            </w:pPr>
            <w:r w:rsidRPr="00E17365">
              <w:rPr>
                <w:noProof/>
              </w:rPr>
              <w:drawing>
                <wp:anchor distT="0" distB="0" distL="114300" distR="114300" simplePos="0" relativeHeight="251753984" behindDoc="0" locked="0" layoutInCell="1" allowOverlap="1">
                  <wp:simplePos x="0" y="0"/>
                  <wp:positionH relativeFrom="column">
                    <wp:posOffset>5933736</wp:posOffset>
                  </wp:positionH>
                  <wp:positionV relativeFrom="paragraph">
                    <wp:posOffset>74797</wp:posOffset>
                  </wp:positionV>
                  <wp:extent cx="1509823" cy="1509823"/>
                  <wp:effectExtent l="0" t="0" r="0" b="0"/>
                  <wp:wrapNone/>
                  <wp:docPr id="33" name="Obrázek 33" descr="C:\Users\admin\AppData\Local\Microsoft\Windows\Temporary Internet Files\Content.IE5\YFRZL6DN\MP90043168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AppData\Local\Microsoft\Windows\Temporary Internet Files\Content.IE5\YFRZL6DN\MP90043168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823" cy="1509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60EFB">
              <w:rPr>
                <w:noProof/>
                <w:lang w:val="en-GB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8" type="#_x0000_t75" style="position:absolute;margin-left:163.9pt;margin-top:11.5pt;width:104.35pt;height:102.85pt;z-index:251671040;mso-position-horizontal-relative:text;mso-position-vertical-relative:text;mso-width-relative:page;mso-height-relative:page">
                  <v:imagedata r:id="rId18" o:title=""/>
                </v:shape>
                <o:OLEObject Type="Embed" ProgID="PBrush" ShapeID="_x0000_s1048" DrawAspect="Content" ObjectID="_1452699942" r:id="rId19"/>
              </w:pict>
            </w:r>
          </w:p>
          <w:p w:rsidR="00F5075D" w:rsidRPr="00E17365" w:rsidRDefault="00F5075D">
            <w:pPr>
              <w:rPr>
                <w:lang w:val="en-GB"/>
              </w:rPr>
            </w:pPr>
          </w:p>
          <w:p w:rsidR="00F5075D" w:rsidRPr="00E17365" w:rsidRDefault="00F5075D">
            <w:pPr>
              <w:rPr>
                <w:lang w:val="en-GB"/>
              </w:rPr>
            </w:pPr>
          </w:p>
          <w:p w:rsidR="00F5075D" w:rsidRPr="00E17365" w:rsidRDefault="008D24D3">
            <w:pPr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>
                      <wp:simplePos x="0" y="0"/>
                      <wp:positionH relativeFrom="column">
                        <wp:posOffset>3597275</wp:posOffset>
                      </wp:positionH>
                      <wp:positionV relativeFrom="paragraph">
                        <wp:posOffset>73025</wp:posOffset>
                      </wp:positionV>
                      <wp:extent cx="1962150" cy="853440"/>
                      <wp:effectExtent l="0" t="0" r="0" b="3810"/>
                      <wp:wrapNone/>
                      <wp:docPr id="1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2150" cy="853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53A7D" w:rsidRPr="007C5D01" w:rsidRDefault="00BC4816" w:rsidP="00BC481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would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you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like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283.25pt;margin-top:5.75pt;width:154.5pt;height:67.2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" stroked="f">
                      <v:textbox>
                        <w:txbxContent>
                          <w:p w:rsidR="00653A7D" w:rsidRPr="007C5D01" w:rsidRDefault="00BC4816" w:rsidP="00BC481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would you like 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73025</wp:posOffset>
                      </wp:positionV>
                      <wp:extent cx="1981200" cy="402590"/>
                      <wp:effectExtent l="0" t="0" r="0" b="0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4025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53A7D" w:rsidRPr="007C5D01" w:rsidRDefault="00BC4816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What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13.25pt;margin-top:5.75pt;width:156pt;height:31.7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" stroked="f">
                      <v:textbox>
                        <w:txbxContent>
                          <w:p w:rsidR="00653A7D" w:rsidRPr="007C5D01" w:rsidRDefault="00BC4816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  <w:t xml:space="preserve">What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>
                      <wp:simplePos x="0" y="0"/>
                      <wp:positionH relativeFrom="column">
                        <wp:posOffset>8121650</wp:posOffset>
                      </wp:positionH>
                      <wp:positionV relativeFrom="paragraph">
                        <wp:posOffset>94615</wp:posOffset>
                      </wp:positionV>
                      <wp:extent cx="381000" cy="457200"/>
                      <wp:effectExtent l="0" t="0" r="0" b="0"/>
                      <wp:wrapNone/>
                      <wp:docPr id="1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075D" w:rsidRPr="007C5D01" w:rsidRDefault="00F5075D" w:rsidP="00F5075D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72"/>
                                    </w:rPr>
                                  </w:pPr>
                                  <w:r w:rsidRPr="007C5D01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639.5pt;margin-top:7.45pt;width:30pt;height:36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" stroked="f">
                      <v:textbox>
                        <w:txbxContent>
                          <w:p w:rsidR="00F5075D" w:rsidRPr="007C5D01" w:rsidRDefault="00F5075D" w:rsidP="00F5075D">
                            <w:pPr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</w:pPr>
                            <w:r w:rsidRPr="007C5D01"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5075D" w:rsidRPr="00E17365" w:rsidRDefault="00F5075D">
            <w:pPr>
              <w:rPr>
                <w:lang w:val="en-GB"/>
              </w:rPr>
            </w:pPr>
          </w:p>
          <w:p w:rsidR="00F5075D" w:rsidRPr="00E17365" w:rsidRDefault="00F5075D">
            <w:pPr>
              <w:rPr>
                <w:lang w:val="en-GB"/>
              </w:rPr>
            </w:pPr>
          </w:p>
          <w:p w:rsidR="00653A7D" w:rsidRPr="00E17365" w:rsidRDefault="00653A7D">
            <w:pPr>
              <w:rPr>
                <w:lang w:val="en-GB"/>
              </w:rPr>
            </w:pPr>
          </w:p>
          <w:p w:rsidR="007C5D01" w:rsidRPr="00E17365" w:rsidRDefault="007C5D01">
            <w:pPr>
              <w:rPr>
                <w:lang w:val="en-GB"/>
              </w:rPr>
            </w:pPr>
          </w:p>
          <w:p w:rsidR="007C5D01" w:rsidRPr="00E17365" w:rsidRDefault="007C5D01">
            <w:pPr>
              <w:rPr>
                <w:lang w:val="en-GB"/>
              </w:rPr>
            </w:pPr>
          </w:p>
        </w:tc>
      </w:tr>
    </w:tbl>
    <w:p w:rsidR="003F2039" w:rsidRPr="00E17365" w:rsidRDefault="003F2039">
      <w:pPr>
        <w:rPr>
          <w:lang w:val="en-GB"/>
        </w:rPr>
      </w:pPr>
      <w:r w:rsidRPr="00E17365">
        <w:rPr>
          <w:lang w:val="en-GB"/>
        </w:rPr>
        <w:lastRenderedPageBreak/>
        <w:t xml:space="preserve"> </w:t>
      </w:r>
    </w:p>
    <w:p w:rsidR="003F2039" w:rsidRPr="00E17365" w:rsidRDefault="003F2039">
      <w:pPr>
        <w:rPr>
          <w:lang w:val="en-GB"/>
        </w:rPr>
      </w:pPr>
    </w:p>
    <w:p w:rsidR="007F262B" w:rsidRPr="00E17365" w:rsidRDefault="00812BA0">
      <w:pPr>
        <w:rPr>
          <w:lang w:val="en-GB"/>
        </w:rPr>
      </w:pPr>
      <w:r w:rsidRPr="00E17365">
        <w:rPr>
          <w:lang w:val="en-GB"/>
        </w:rPr>
        <w:t xml:space="preserve"> </w:t>
      </w:r>
      <w:r w:rsidR="007F262B" w:rsidRPr="00E17365">
        <w:rPr>
          <w:lang w:val="en-GB"/>
        </w:rPr>
        <w:t xml:space="preserve">  </w:t>
      </w:r>
    </w:p>
    <w:tbl>
      <w:tblPr>
        <w:tblStyle w:val="Mkatabulky"/>
        <w:tblW w:w="0" w:type="auto"/>
        <w:tblInd w:w="-601" w:type="dxa"/>
        <w:tblLook w:val="04A0" w:firstRow="1" w:lastRow="0" w:firstColumn="1" w:lastColumn="0" w:noHBand="0" w:noVBand="1"/>
      </w:tblPr>
      <w:tblGrid>
        <w:gridCol w:w="14884"/>
      </w:tblGrid>
      <w:tr w:rsidR="007C5D01" w:rsidRPr="00E17365" w:rsidTr="00E27319">
        <w:trPr>
          <w:trHeight w:val="2925"/>
        </w:trPr>
        <w:tc>
          <w:tcPr>
            <w:tcW w:w="14884" w:type="dxa"/>
            <w:vAlign w:val="center"/>
          </w:tcPr>
          <w:p w:rsidR="007C5D01" w:rsidRPr="00E17365" w:rsidRDefault="00E27319" w:rsidP="00132D24">
            <w:pPr>
              <w:rPr>
                <w:lang w:val="en-GB"/>
              </w:rPr>
            </w:pPr>
            <w:r w:rsidRPr="00E17365">
              <w:rPr>
                <w:noProof/>
              </w:rPr>
              <w:drawing>
                <wp:anchor distT="0" distB="0" distL="114300" distR="114300" simplePos="0" relativeHeight="251705856" behindDoc="0" locked="0" layoutInCell="1" allowOverlap="1">
                  <wp:simplePos x="0" y="0"/>
                  <wp:positionH relativeFrom="column">
                    <wp:posOffset>5815330</wp:posOffset>
                  </wp:positionH>
                  <wp:positionV relativeFrom="paragraph">
                    <wp:posOffset>58420</wp:posOffset>
                  </wp:positionV>
                  <wp:extent cx="2386330" cy="1790065"/>
                  <wp:effectExtent l="0" t="0" r="0" b="0"/>
                  <wp:wrapNone/>
                  <wp:docPr id="19" name="Obrázek 19" descr="C:\Users\Karel Kabel\Desktop\Im_Roten_Ochsen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Karel Kabel\Desktop\Im_Roten_Ochsen_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6330" cy="1790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5D01" w:rsidRPr="00E17365" w:rsidRDefault="00C268B4" w:rsidP="00132D24">
            <w:pPr>
              <w:rPr>
                <w:rFonts w:asciiTheme="minorHAnsi" w:hAnsiTheme="minorHAnsi"/>
                <w:sz w:val="32"/>
                <w:lang w:val="en-GB"/>
              </w:rPr>
            </w:pPr>
            <w:r w:rsidRPr="00E17365">
              <w:rPr>
                <w:noProof/>
              </w:rPr>
              <w:drawing>
                <wp:anchor distT="0" distB="0" distL="114300" distR="114300" simplePos="0" relativeHeight="251708928" behindDoc="0" locked="0" layoutInCell="1" allowOverlap="1">
                  <wp:simplePos x="0" y="0"/>
                  <wp:positionH relativeFrom="column">
                    <wp:posOffset>2513965</wp:posOffset>
                  </wp:positionH>
                  <wp:positionV relativeFrom="paragraph">
                    <wp:posOffset>120650</wp:posOffset>
                  </wp:positionV>
                  <wp:extent cx="2324100" cy="1547495"/>
                  <wp:effectExtent l="0" t="0" r="0" b="0"/>
                  <wp:wrapNone/>
                  <wp:docPr id="288" name="Obrázek 288" descr="C:\Users\Karel Kabel\AppData\Local\Microsoft\Windows\Temporary Internet Files\Content.IE5\ETZNVL7M\MP90044244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Karel Kabel\AppData\Local\Microsoft\Windows\Temporary Internet Files\Content.IE5\ETZNVL7M\MP90044244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54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5D01" w:rsidRPr="00E17365" w:rsidRDefault="008D24D3" w:rsidP="00132D24">
            <w:pPr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80010</wp:posOffset>
                      </wp:positionV>
                      <wp:extent cx="2253615" cy="762000"/>
                      <wp:effectExtent l="0" t="0" r="0" b="0"/>
                      <wp:wrapNone/>
                      <wp:docPr id="2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3615" cy="762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5D01" w:rsidRPr="007C5D01" w:rsidRDefault="00BC4816" w:rsidP="007C5D0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 xml:space="preserve">Do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you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want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to</w:t>
                                  </w:r>
                                  <w:proofErr w:type="spellEnd"/>
                                </w:p>
                                <w:p w:rsidR="007C5D01" w:rsidRPr="007C5D01" w:rsidRDefault="007C5D01" w:rsidP="007C5D0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11.8pt;margin-top:6.3pt;width:177.45pt;height:60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" stroked="f">
                      <v:textbox>
                        <w:txbxContent>
                          <w:p w:rsidR="007C5D01" w:rsidRPr="007C5D01" w:rsidRDefault="00BC4816" w:rsidP="007C5D01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  <w:t>Do you want to</w:t>
                            </w:r>
                          </w:p>
                          <w:p w:rsidR="007C5D01" w:rsidRPr="007C5D01" w:rsidRDefault="007C5D01" w:rsidP="007C5D01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C5D01" w:rsidRPr="00E17365" w:rsidRDefault="008D24D3" w:rsidP="00132D24">
            <w:pPr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904" behindDoc="0" locked="0" layoutInCell="1" allowOverlap="1">
                      <wp:simplePos x="0" y="0"/>
                      <wp:positionH relativeFrom="column">
                        <wp:posOffset>5085715</wp:posOffset>
                      </wp:positionH>
                      <wp:positionV relativeFrom="paragraph">
                        <wp:posOffset>88900</wp:posOffset>
                      </wp:positionV>
                      <wp:extent cx="478790" cy="381000"/>
                      <wp:effectExtent l="0" t="0" r="0" b="0"/>
                      <wp:wrapNone/>
                      <wp:docPr id="28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8790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7319" w:rsidRPr="007C5D01" w:rsidRDefault="00C268B4" w:rsidP="00E27319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in</w:t>
                                  </w:r>
                                </w:p>
                                <w:p w:rsidR="00E27319" w:rsidRPr="007C5D01" w:rsidRDefault="00E27319" w:rsidP="00E27319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400.45pt;margin-top:7pt;width:37.7pt;height:30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" stroked="f">
                      <v:textbox>
                        <w:txbxContent>
                          <w:p w:rsidR="00E27319" w:rsidRPr="007C5D01" w:rsidRDefault="00C268B4" w:rsidP="00E27319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  <w:t>in</w:t>
                            </w:r>
                          </w:p>
                          <w:p w:rsidR="00E27319" w:rsidRPr="007C5D01" w:rsidRDefault="00E27319" w:rsidP="00E27319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C5D01" w:rsidRPr="00E17365" w:rsidRDefault="008D24D3" w:rsidP="00132D24">
            <w:pPr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>
                      <wp:simplePos x="0" y="0"/>
                      <wp:positionH relativeFrom="column">
                        <wp:posOffset>8745220</wp:posOffset>
                      </wp:positionH>
                      <wp:positionV relativeFrom="paragraph">
                        <wp:posOffset>82550</wp:posOffset>
                      </wp:positionV>
                      <wp:extent cx="381000" cy="400050"/>
                      <wp:effectExtent l="0" t="0" r="0" b="0"/>
                      <wp:wrapNone/>
                      <wp:docPr id="2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5D01" w:rsidRPr="00091E94" w:rsidRDefault="007C5D01" w:rsidP="007C5D0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</w:pPr>
                                  <w:r w:rsidRPr="00091E94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?</w:t>
                                  </w:r>
                                </w:p>
                                <w:p w:rsidR="007C5D01" w:rsidRPr="007C5D01" w:rsidRDefault="007C5D01" w:rsidP="007C5D0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688.6pt;margin-top:6.5pt;width:30pt;height:31.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" stroked="f">
                      <v:textbox>
                        <w:txbxContent>
                          <w:p w:rsidR="007C5D01" w:rsidRPr="00091E94" w:rsidRDefault="007C5D01" w:rsidP="007C5D01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</w:pPr>
                            <w:r w:rsidRPr="00091E94"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  <w:t>?</w:t>
                            </w:r>
                          </w:p>
                          <w:p w:rsidR="007C5D01" w:rsidRPr="007C5D01" w:rsidRDefault="007C5D01" w:rsidP="007C5D01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C5D01" w:rsidRPr="00E17365" w:rsidRDefault="007C5D01" w:rsidP="00132D24">
            <w:pPr>
              <w:rPr>
                <w:rFonts w:asciiTheme="minorHAnsi" w:hAnsiTheme="minorHAnsi"/>
                <w:b/>
                <w:sz w:val="28"/>
                <w:lang w:val="en-GB"/>
              </w:rPr>
            </w:pPr>
          </w:p>
          <w:p w:rsidR="007C5D01" w:rsidRPr="00E17365" w:rsidRDefault="007C5D01" w:rsidP="00132D24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</w:p>
          <w:p w:rsidR="007C5D01" w:rsidRPr="00E17365" w:rsidRDefault="007C5D01" w:rsidP="00132D24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</w:p>
          <w:p w:rsidR="007C5D01" w:rsidRPr="00E17365" w:rsidRDefault="007C5D01" w:rsidP="00132D24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  <w:r w:rsidRPr="00E17365">
              <w:rPr>
                <w:rFonts w:asciiTheme="minorHAnsi" w:hAnsiTheme="minorHAnsi"/>
                <w:b/>
                <w:sz w:val="28"/>
                <w:lang w:val="en-GB"/>
              </w:rPr>
              <w:t xml:space="preserve">                                                                                                  </w:t>
            </w:r>
          </w:p>
        </w:tc>
      </w:tr>
      <w:tr w:rsidR="007C5D01" w:rsidRPr="00E17365" w:rsidTr="00E27319">
        <w:trPr>
          <w:trHeight w:val="3152"/>
        </w:trPr>
        <w:tc>
          <w:tcPr>
            <w:tcW w:w="14884" w:type="dxa"/>
            <w:vAlign w:val="center"/>
          </w:tcPr>
          <w:p w:rsidR="007C5D01" w:rsidRPr="00E17365" w:rsidRDefault="00C268B4" w:rsidP="00132D24">
            <w:pPr>
              <w:rPr>
                <w:rFonts w:asciiTheme="minorHAnsi" w:hAnsiTheme="minorHAnsi"/>
                <w:b/>
                <w:sz w:val="28"/>
                <w:lang w:val="en-GB"/>
              </w:rPr>
            </w:pPr>
            <w:r w:rsidRPr="00E17365">
              <w:rPr>
                <w:rFonts w:asciiTheme="minorHAnsi" w:hAnsiTheme="minorHAnsi"/>
                <w:b/>
                <w:noProof/>
                <w:sz w:val="28"/>
              </w:rPr>
              <w:drawing>
                <wp:anchor distT="0" distB="0" distL="114300" distR="114300" simplePos="0" relativeHeight="251710976" behindDoc="0" locked="0" layoutInCell="1" allowOverlap="1">
                  <wp:simplePos x="0" y="0"/>
                  <wp:positionH relativeFrom="column">
                    <wp:posOffset>2895600</wp:posOffset>
                  </wp:positionH>
                  <wp:positionV relativeFrom="paragraph">
                    <wp:posOffset>-11430</wp:posOffset>
                  </wp:positionV>
                  <wp:extent cx="1943100" cy="1916430"/>
                  <wp:effectExtent l="0" t="0" r="0" b="0"/>
                  <wp:wrapNone/>
                  <wp:docPr id="291" name="Obrázek 291" descr="C:\Users\Karel Kabel\AppData\Local\Microsoft\Windows\Temporary Internet Files\Content.IE5\S0WEA13F\MC90044212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Karel Kabel\AppData\Local\Microsoft\Windows\Temporary Internet Files\Content.IE5\S0WEA13F\MC90044212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91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91E94" w:rsidRPr="00E17365">
              <w:rPr>
                <w:rFonts w:asciiTheme="minorHAnsi" w:hAnsiTheme="minorHAnsi"/>
                <w:b/>
                <w:noProof/>
                <w:sz w:val="28"/>
              </w:rPr>
              <w:drawing>
                <wp:anchor distT="0" distB="0" distL="114300" distR="114300" simplePos="0" relativeHeight="251709952" behindDoc="0" locked="0" layoutInCell="1" allowOverlap="1">
                  <wp:simplePos x="0" y="0"/>
                  <wp:positionH relativeFrom="column">
                    <wp:posOffset>6035040</wp:posOffset>
                  </wp:positionH>
                  <wp:positionV relativeFrom="paragraph">
                    <wp:posOffset>179070</wp:posOffset>
                  </wp:positionV>
                  <wp:extent cx="2106295" cy="1676400"/>
                  <wp:effectExtent l="0" t="0" r="0" b="0"/>
                  <wp:wrapNone/>
                  <wp:docPr id="290" name="Obrázek 290" descr="C:\Users\Karel Kabel\AppData\Local\Microsoft\Windows\Temporary Internet Files\Content.IE5\ETZNVL7M\MC9004325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Karel Kabel\AppData\Local\Microsoft\Windows\Temporary Internet Files\Content.IE5\ETZNVL7M\MC9004325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29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C5D01" w:rsidRPr="00E17365">
              <w:rPr>
                <w:rFonts w:asciiTheme="minorHAnsi" w:hAnsiTheme="minorHAnsi"/>
                <w:b/>
                <w:sz w:val="28"/>
                <w:lang w:val="en-GB"/>
              </w:rPr>
              <w:t xml:space="preserve"> </w:t>
            </w:r>
          </w:p>
          <w:p w:rsidR="007C5D01" w:rsidRPr="00E17365" w:rsidRDefault="007C5D01" w:rsidP="00132D24">
            <w:pPr>
              <w:rPr>
                <w:lang w:val="en-GB"/>
              </w:rPr>
            </w:pPr>
            <w:r w:rsidRPr="00E17365">
              <w:rPr>
                <w:lang w:val="en-GB"/>
              </w:rPr>
              <w:t xml:space="preserve"> </w:t>
            </w:r>
          </w:p>
          <w:p w:rsidR="007C5D01" w:rsidRPr="00E17365" w:rsidRDefault="007C5D01" w:rsidP="00132D24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</w:p>
          <w:p w:rsidR="007C5D01" w:rsidRPr="00E17365" w:rsidRDefault="008D24D3" w:rsidP="00132D24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13970</wp:posOffset>
                      </wp:positionV>
                      <wp:extent cx="1276350" cy="476250"/>
                      <wp:effectExtent l="0" t="0" r="0" b="0"/>
                      <wp:wrapNone/>
                      <wp:docPr id="2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476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5D01" w:rsidRPr="00E27319" w:rsidRDefault="00E27319" w:rsidP="007C5D0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S</w:t>
                                  </w:r>
                                  <w:r w:rsidR="00BC4816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hall</w:t>
                                  </w:r>
                                  <w:proofErr w:type="spellEnd"/>
                                  <w:r w:rsidR="00BC4816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I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33.2pt;margin-top:1.1pt;width:100.5pt;height:37.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" stroked="f">
                      <v:textbox>
                        <w:txbxContent>
                          <w:p w:rsidR="007C5D01" w:rsidRPr="00E27319" w:rsidRDefault="00E27319" w:rsidP="007C5D01">
                            <w:pPr>
                              <w:rPr>
                                <w:rFonts w:ascii="Arial" w:hAnsi="Arial" w:cs="Arial"/>
                                <w:b/>
                                <w:sz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S</w:t>
                            </w:r>
                            <w:r w:rsidR="00BC4816"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hall I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>
                      <wp:simplePos x="0" y="0"/>
                      <wp:positionH relativeFrom="column">
                        <wp:posOffset>8745220</wp:posOffset>
                      </wp:positionH>
                      <wp:positionV relativeFrom="paragraph">
                        <wp:posOffset>180975</wp:posOffset>
                      </wp:positionV>
                      <wp:extent cx="295275" cy="495300"/>
                      <wp:effectExtent l="0" t="0" r="9525" b="0"/>
                      <wp:wrapNone/>
                      <wp:docPr id="2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5D01" w:rsidRPr="007C5D01" w:rsidRDefault="007C5D01" w:rsidP="007C5D0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8"/>
                                    </w:rPr>
                                  </w:pPr>
                                  <w:r w:rsidRPr="007C5D01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688.6pt;margin-top:14.25pt;width:23.25pt;height:39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" stroked="f">
                      <v:textbox>
                        <w:txbxContent>
                          <w:p w:rsidR="007C5D01" w:rsidRPr="007C5D01" w:rsidRDefault="007C5D01" w:rsidP="007C5D01">
                            <w:pPr>
                              <w:rPr>
                                <w:rFonts w:ascii="Arial" w:hAnsi="Arial" w:cs="Arial"/>
                                <w:b/>
                                <w:sz w:val="48"/>
                              </w:rPr>
                            </w:pPr>
                            <w:r w:rsidRPr="007C5D01"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C5D01" w:rsidRPr="00E17365" w:rsidRDefault="007C5D01" w:rsidP="00132D24">
            <w:pPr>
              <w:rPr>
                <w:rFonts w:asciiTheme="minorHAnsi" w:hAnsiTheme="minorHAnsi"/>
                <w:b/>
                <w:sz w:val="28"/>
                <w:lang w:val="en-GB"/>
              </w:rPr>
            </w:pPr>
            <w:r w:rsidRPr="00E17365">
              <w:rPr>
                <w:rFonts w:asciiTheme="minorHAnsi" w:hAnsiTheme="minorHAnsi"/>
                <w:b/>
                <w:sz w:val="28"/>
                <w:lang w:val="en-GB"/>
              </w:rPr>
              <w:t xml:space="preserve">                                                                   </w:t>
            </w:r>
          </w:p>
          <w:p w:rsidR="007C5D01" w:rsidRPr="00E17365" w:rsidRDefault="007C5D01" w:rsidP="00132D24">
            <w:pPr>
              <w:rPr>
                <w:lang w:val="en-GB"/>
              </w:rPr>
            </w:pPr>
          </w:p>
        </w:tc>
      </w:tr>
      <w:tr w:rsidR="007C5D01" w:rsidRPr="00E17365" w:rsidTr="00E27319">
        <w:trPr>
          <w:trHeight w:val="2600"/>
        </w:trPr>
        <w:tc>
          <w:tcPr>
            <w:tcW w:w="14884" w:type="dxa"/>
          </w:tcPr>
          <w:p w:rsidR="007C5D01" w:rsidRPr="00E17365" w:rsidRDefault="00C268B4" w:rsidP="00132D24">
            <w:pPr>
              <w:rPr>
                <w:lang w:val="en-GB"/>
              </w:rPr>
            </w:pPr>
            <w:r w:rsidRPr="00E17365">
              <w:rPr>
                <w:noProof/>
              </w:rPr>
              <w:drawing>
                <wp:anchor distT="0" distB="0" distL="114300" distR="114300" simplePos="0" relativeHeight="251749888" behindDoc="0" locked="0" layoutInCell="1" allowOverlap="1">
                  <wp:simplePos x="0" y="0"/>
                  <wp:positionH relativeFrom="column">
                    <wp:posOffset>3179933</wp:posOffset>
                  </wp:positionH>
                  <wp:positionV relativeFrom="paragraph">
                    <wp:posOffset>104140</wp:posOffset>
                  </wp:positionV>
                  <wp:extent cx="1052195" cy="1474470"/>
                  <wp:effectExtent l="0" t="0" r="0" b="0"/>
                  <wp:wrapNone/>
                  <wp:docPr id="29" name="Obrázek 29" descr="C:\Users\admin\AppData\Local\Microsoft\Windows\Temporary Internet Files\Content.IE5\DKVN6QAB\MP90032111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\AppData\Local\Microsoft\Windows\Temporary Internet Files\Content.IE5\DKVN6QAB\MP90032111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195" cy="1474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E0870" w:rsidRPr="00E17365">
              <w:rPr>
                <w:noProof/>
              </w:rPr>
              <w:drawing>
                <wp:anchor distT="0" distB="0" distL="114300" distR="114300" simplePos="0" relativeHeight="251748864" behindDoc="0" locked="0" layoutInCell="1" allowOverlap="1">
                  <wp:simplePos x="0" y="0"/>
                  <wp:positionH relativeFrom="column">
                    <wp:posOffset>5019675</wp:posOffset>
                  </wp:positionH>
                  <wp:positionV relativeFrom="paragraph">
                    <wp:posOffset>100965</wp:posOffset>
                  </wp:positionV>
                  <wp:extent cx="2051685" cy="1369695"/>
                  <wp:effectExtent l="0" t="0" r="5715" b="1905"/>
                  <wp:wrapNone/>
                  <wp:docPr id="27" name="Obrázek 27" descr="C:\Users\admin\AppData\Local\Microsoft\Windows\Temporary Internet Files\Content.IE5\G6N7AFB7\MP90040001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AppData\Local\Microsoft\Windows\Temporary Internet Files\Content.IE5\G6N7AFB7\MP90040001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685" cy="1369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5D01" w:rsidRPr="00E17365" w:rsidRDefault="007C5D01" w:rsidP="00132D24">
            <w:pPr>
              <w:rPr>
                <w:lang w:val="en-GB"/>
              </w:rPr>
            </w:pPr>
          </w:p>
          <w:p w:rsidR="007C5D01" w:rsidRPr="00E17365" w:rsidRDefault="007C5D01" w:rsidP="00132D24">
            <w:pPr>
              <w:rPr>
                <w:lang w:val="en-GB"/>
              </w:rPr>
            </w:pPr>
          </w:p>
          <w:p w:rsidR="007C5D01" w:rsidRPr="00E17365" w:rsidRDefault="008D24D3" w:rsidP="00132D24">
            <w:pPr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936" behindDoc="0" locked="0" layoutInCell="1" allowOverlap="1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64135</wp:posOffset>
                      </wp:positionV>
                      <wp:extent cx="2253615" cy="476250"/>
                      <wp:effectExtent l="0" t="0" r="0" b="0"/>
                      <wp:wrapNone/>
                      <wp:docPr id="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3615" cy="476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0870" w:rsidRPr="009155C4" w:rsidRDefault="00BC4816" w:rsidP="008E0870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Would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you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like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</w:t>
                                  </w:r>
                                </w:p>
                                <w:p w:rsidR="008E0870" w:rsidRPr="00E27319" w:rsidRDefault="008E0870" w:rsidP="008E0870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11.8pt;margin-top:5.05pt;width:177.45pt;height:37.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" stroked="f">
                      <v:textbox>
                        <w:txbxContent>
                          <w:p w:rsidR="008E0870" w:rsidRPr="009155C4" w:rsidRDefault="00BC4816" w:rsidP="008E0870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 xml:space="preserve">Would you like </w:t>
                            </w:r>
                          </w:p>
                          <w:p w:rsidR="008E0870" w:rsidRPr="00E27319" w:rsidRDefault="008E0870" w:rsidP="008E0870">
                            <w:pPr>
                              <w:rPr>
                                <w:rFonts w:ascii="Arial" w:hAnsi="Arial" w:cs="Arial"/>
                                <w:b/>
                                <w:sz w:val="4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008" behindDoc="0" locked="0" layoutInCell="1" allowOverlap="1">
                      <wp:simplePos x="0" y="0"/>
                      <wp:positionH relativeFrom="column">
                        <wp:posOffset>4448810</wp:posOffset>
                      </wp:positionH>
                      <wp:positionV relativeFrom="paragraph">
                        <wp:posOffset>92075</wp:posOffset>
                      </wp:positionV>
                      <wp:extent cx="539115" cy="476250"/>
                      <wp:effectExtent l="0" t="0" r="0" b="0"/>
                      <wp:wrapNone/>
                      <wp:docPr id="3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115" cy="476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268B4" w:rsidRPr="009155C4" w:rsidRDefault="00C268B4" w:rsidP="00C268B4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of</w:t>
                                  </w:r>
                                  <w:proofErr w:type="spellEnd"/>
                                </w:p>
                                <w:p w:rsidR="00C268B4" w:rsidRPr="00E27319" w:rsidRDefault="00C268B4" w:rsidP="00C268B4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margin-left:350.3pt;margin-top:7.25pt;width:42.45pt;height:37.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" stroked="f">
                      <v:textbox>
                        <w:txbxContent>
                          <w:p w:rsidR="00C268B4" w:rsidRPr="009155C4" w:rsidRDefault="00C268B4" w:rsidP="00C268B4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of</w:t>
                            </w:r>
                          </w:p>
                          <w:p w:rsidR="00C268B4" w:rsidRPr="00E27319" w:rsidRDefault="00C268B4" w:rsidP="00C268B4">
                            <w:pPr>
                              <w:rPr>
                                <w:rFonts w:ascii="Arial" w:hAnsi="Arial" w:cs="Arial"/>
                                <w:b/>
                                <w:sz w:val="4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>
                      <wp:simplePos x="0" y="0"/>
                      <wp:positionH relativeFrom="column">
                        <wp:posOffset>8483600</wp:posOffset>
                      </wp:positionH>
                      <wp:positionV relativeFrom="paragraph">
                        <wp:posOffset>92075</wp:posOffset>
                      </wp:positionV>
                      <wp:extent cx="381000" cy="457200"/>
                      <wp:effectExtent l="0" t="0" r="0" b="0"/>
                      <wp:wrapNone/>
                      <wp:docPr id="2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5D01" w:rsidRPr="007C5D01" w:rsidRDefault="007C5D01" w:rsidP="007C5D0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72"/>
                                    </w:rPr>
                                  </w:pPr>
                                  <w:r w:rsidRPr="007C5D01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margin-left:668pt;margin-top:7.25pt;width:30pt;height:36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" stroked="f">
                      <v:textbox>
                        <w:txbxContent>
                          <w:p w:rsidR="007C5D01" w:rsidRPr="007C5D01" w:rsidRDefault="007C5D01" w:rsidP="007C5D01">
                            <w:pPr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</w:pPr>
                            <w:r w:rsidRPr="007C5D01"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C5D01" w:rsidRPr="00E17365" w:rsidRDefault="007C5D01" w:rsidP="00132D24">
            <w:pPr>
              <w:rPr>
                <w:lang w:val="en-GB"/>
              </w:rPr>
            </w:pPr>
          </w:p>
          <w:p w:rsidR="007C5D01" w:rsidRPr="00E17365" w:rsidRDefault="007C5D01" w:rsidP="00132D24">
            <w:pPr>
              <w:rPr>
                <w:lang w:val="en-GB"/>
              </w:rPr>
            </w:pPr>
          </w:p>
          <w:p w:rsidR="007C5D01" w:rsidRPr="00E17365" w:rsidRDefault="007C5D01" w:rsidP="00132D24">
            <w:pPr>
              <w:rPr>
                <w:lang w:val="en-GB"/>
              </w:rPr>
            </w:pPr>
          </w:p>
          <w:p w:rsidR="007C5D01" w:rsidRPr="00E17365" w:rsidRDefault="007C5D01" w:rsidP="00132D24">
            <w:pPr>
              <w:rPr>
                <w:lang w:val="en-GB"/>
              </w:rPr>
            </w:pPr>
          </w:p>
          <w:p w:rsidR="007C5D01" w:rsidRPr="00E17365" w:rsidRDefault="007C5D01" w:rsidP="00132D24">
            <w:pPr>
              <w:rPr>
                <w:lang w:val="en-GB"/>
              </w:rPr>
            </w:pPr>
          </w:p>
        </w:tc>
      </w:tr>
    </w:tbl>
    <w:p w:rsidR="00930E09" w:rsidRPr="00E17365" w:rsidRDefault="00930E09">
      <w:pPr>
        <w:rPr>
          <w:lang w:val="en-GB"/>
        </w:rPr>
      </w:pPr>
    </w:p>
    <w:p w:rsidR="00930E09" w:rsidRPr="00E17365" w:rsidRDefault="00930E09">
      <w:pPr>
        <w:rPr>
          <w:lang w:val="en-GB"/>
        </w:rPr>
      </w:pPr>
    </w:p>
    <w:tbl>
      <w:tblPr>
        <w:tblStyle w:val="Mkatabulky"/>
        <w:tblW w:w="0" w:type="auto"/>
        <w:tblInd w:w="-601" w:type="dxa"/>
        <w:tblLook w:val="04A0" w:firstRow="1" w:lastRow="0" w:firstColumn="1" w:lastColumn="0" w:noHBand="0" w:noVBand="1"/>
      </w:tblPr>
      <w:tblGrid>
        <w:gridCol w:w="14884"/>
      </w:tblGrid>
      <w:tr w:rsidR="00E91D83" w:rsidRPr="00E17365" w:rsidTr="00132D24">
        <w:trPr>
          <w:trHeight w:val="2925"/>
        </w:trPr>
        <w:tc>
          <w:tcPr>
            <w:tcW w:w="14884" w:type="dxa"/>
            <w:vAlign w:val="center"/>
          </w:tcPr>
          <w:p w:rsidR="00E91D83" w:rsidRPr="00E17365" w:rsidRDefault="00E91D83" w:rsidP="00132D24">
            <w:pPr>
              <w:rPr>
                <w:lang w:val="en-GB"/>
              </w:rPr>
            </w:pPr>
          </w:p>
          <w:p w:rsidR="00E91D83" w:rsidRPr="00E17365" w:rsidRDefault="00BC4816" w:rsidP="00132D24">
            <w:pPr>
              <w:rPr>
                <w:rFonts w:asciiTheme="minorHAnsi" w:hAnsiTheme="minorHAnsi"/>
                <w:sz w:val="32"/>
                <w:lang w:val="en-GB"/>
              </w:rPr>
            </w:pPr>
            <w:r w:rsidRPr="00E17365">
              <w:rPr>
                <w:rFonts w:asciiTheme="minorHAnsi" w:hAnsiTheme="minorHAnsi"/>
                <w:noProof/>
                <w:sz w:val="32"/>
              </w:rPr>
              <w:drawing>
                <wp:anchor distT="0" distB="0" distL="114300" distR="114300" simplePos="0" relativeHeight="251743744" behindDoc="0" locked="0" layoutInCell="1" allowOverlap="1">
                  <wp:simplePos x="0" y="0"/>
                  <wp:positionH relativeFrom="column">
                    <wp:posOffset>5633720</wp:posOffset>
                  </wp:positionH>
                  <wp:positionV relativeFrom="paragraph">
                    <wp:posOffset>-13335</wp:posOffset>
                  </wp:positionV>
                  <wp:extent cx="2043430" cy="1530985"/>
                  <wp:effectExtent l="19050" t="0" r="0" b="0"/>
                  <wp:wrapNone/>
                  <wp:docPr id="320" name="Obrázek 320" descr="C:\Users\Karel Kabel\AppData\Local\Microsoft\Windows\Temporary Internet Files\Content.IE5\S0WEA13F\MP9004487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Users\Karel Kabel\AppData\Local\Microsoft\Windows\Temporary Internet Files\Content.IE5\S0WEA13F\MP9004487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430" cy="153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17365">
              <w:rPr>
                <w:rFonts w:asciiTheme="minorHAnsi" w:hAnsiTheme="minorHAnsi"/>
                <w:noProof/>
                <w:sz w:val="32"/>
              </w:rPr>
              <w:drawing>
                <wp:anchor distT="0" distB="0" distL="114300" distR="114300" simplePos="0" relativeHeight="251727360" behindDoc="0" locked="0" layoutInCell="1" allowOverlap="1">
                  <wp:simplePos x="0" y="0"/>
                  <wp:positionH relativeFrom="column">
                    <wp:posOffset>3147695</wp:posOffset>
                  </wp:positionH>
                  <wp:positionV relativeFrom="paragraph">
                    <wp:posOffset>-13335</wp:posOffset>
                  </wp:positionV>
                  <wp:extent cx="1520190" cy="1647825"/>
                  <wp:effectExtent l="0" t="0" r="0" b="0"/>
                  <wp:wrapNone/>
                  <wp:docPr id="305" name="Obrázek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190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91D83" w:rsidRPr="00E17365" w:rsidRDefault="008D24D3" w:rsidP="00132D24">
            <w:pPr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>
                      <wp:simplePos x="0" y="0"/>
                      <wp:positionH relativeFrom="column">
                        <wp:posOffset>181610</wp:posOffset>
                      </wp:positionH>
                      <wp:positionV relativeFrom="paragraph">
                        <wp:posOffset>39370</wp:posOffset>
                      </wp:positionV>
                      <wp:extent cx="1981200" cy="762000"/>
                      <wp:effectExtent l="0" t="0" r="0" b="0"/>
                      <wp:wrapNone/>
                      <wp:docPr id="30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762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1D83" w:rsidRDefault="00BC4816"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Have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you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margin-left:14.3pt;margin-top:3.1pt;width:156pt;height:60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" stroked="f">
                      <v:textbox>
                        <w:txbxContent>
                          <w:p w:rsidR="00E91D83" w:rsidRDefault="00BC4816"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  <w:t xml:space="preserve">Have you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91D83" w:rsidRPr="00E17365" w:rsidRDefault="008D24D3" w:rsidP="00132D24">
            <w:pPr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>
                      <wp:simplePos x="0" y="0"/>
                      <wp:positionH relativeFrom="column">
                        <wp:posOffset>7870190</wp:posOffset>
                      </wp:positionH>
                      <wp:positionV relativeFrom="paragraph">
                        <wp:posOffset>76200</wp:posOffset>
                      </wp:positionV>
                      <wp:extent cx="381000" cy="400050"/>
                      <wp:effectExtent l="0" t="0" r="0" b="0"/>
                      <wp:wrapNone/>
                      <wp:docPr id="30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1D83" w:rsidRPr="00091E94" w:rsidRDefault="00E91D83" w:rsidP="00E91D8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</w:pPr>
                                  <w:r w:rsidRPr="00091E94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  <w:lang w:val="de-DE"/>
                                    </w:rPr>
                                    <w:t>?</w:t>
                                  </w:r>
                                </w:p>
                                <w:p w:rsidR="00E91D83" w:rsidRPr="007C5D01" w:rsidRDefault="00E91D83" w:rsidP="00E91D8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margin-left:619.7pt;margin-top:6pt;width:30pt;height:31.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" stroked="f">
                      <v:textbox>
                        <w:txbxContent>
                          <w:p w:rsidR="00E91D83" w:rsidRPr="00091E94" w:rsidRDefault="00E91D83" w:rsidP="00E91D83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</w:pPr>
                            <w:r w:rsidRPr="00091E94">
                              <w:rPr>
                                <w:rFonts w:ascii="Arial" w:hAnsi="Arial" w:cs="Arial"/>
                                <w:b/>
                                <w:sz w:val="44"/>
                                <w:lang w:val="de-DE"/>
                              </w:rPr>
                              <w:t>?</w:t>
                            </w:r>
                          </w:p>
                          <w:p w:rsidR="00E91D83" w:rsidRPr="007C5D01" w:rsidRDefault="00E91D83" w:rsidP="00E91D83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91D83" w:rsidRPr="00E17365" w:rsidRDefault="00E91D83" w:rsidP="00132D24">
            <w:pPr>
              <w:rPr>
                <w:lang w:val="en-GB"/>
              </w:rPr>
            </w:pPr>
          </w:p>
          <w:p w:rsidR="00E91D83" w:rsidRPr="00E17365" w:rsidRDefault="00E91D83" w:rsidP="00132D24">
            <w:pPr>
              <w:rPr>
                <w:rFonts w:asciiTheme="minorHAnsi" w:hAnsiTheme="minorHAnsi"/>
                <w:b/>
                <w:sz w:val="28"/>
                <w:lang w:val="en-GB"/>
              </w:rPr>
            </w:pPr>
          </w:p>
          <w:p w:rsidR="00E91D83" w:rsidRPr="00E17365" w:rsidRDefault="008D24D3" w:rsidP="00132D24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648" behindDoc="0" locked="0" layoutInCell="1" allowOverlap="1">
                      <wp:simplePos x="0" y="0"/>
                      <wp:positionH relativeFrom="column">
                        <wp:posOffset>7532370</wp:posOffset>
                      </wp:positionH>
                      <wp:positionV relativeFrom="paragraph">
                        <wp:posOffset>85090</wp:posOffset>
                      </wp:positionV>
                      <wp:extent cx="1514475" cy="476250"/>
                      <wp:effectExtent l="0" t="0" r="9525" b="0"/>
                      <wp:wrapNone/>
                      <wp:docPr id="30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4475" cy="476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1D83" w:rsidRPr="00D26EC2" w:rsidRDefault="00E91D83" w:rsidP="00E91D8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593.1pt;margin-top:6.7pt;width:119.25pt;height:37.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" stroked="f">
                      <v:textbox>
                        <w:txbxContent>
                          <w:p w:rsidR="00E91D83" w:rsidRPr="00D26EC2" w:rsidRDefault="00E91D83" w:rsidP="00E91D83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91D83" w:rsidRPr="00E17365" w:rsidRDefault="00E91D83" w:rsidP="00132D24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</w:p>
          <w:p w:rsidR="00E91D83" w:rsidRPr="00E17365" w:rsidRDefault="00E91D83" w:rsidP="00132D24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  <w:r w:rsidRPr="00E17365">
              <w:rPr>
                <w:rFonts w:asciiTheme="minorHAnsi" w:hAnsiTheme="minorHAnsi"/>
                <w:b/>
                <w:sz w:val="28"/>
                <w:lang w:val="en-GB"/>
              </w:rPr>
              <w:t xml:space="preserve">                                                                                                  </w:t>
            </w:r>
          </w:p>
        </w:tc>
      </w:tr>
      <w:tr w:rsidR="00E91D83" w:rsidRPr="00E17365" w:rsidTr="00132D24">
        <w:trPr>
          <w:trHeight w:val="3152"/>
        </w:trPr>
        <w:tc>
          <w:tcPr>
            <w:tcW w:w="14884" w:type="dxa"/>
            <w:vAlign w:val="center"/>
          </w:tcPr>
          <w:p w:rsidR="00E91D83" w:rsidRPr="00E17365" w:rsidRDefault="00BC4816" w:rsidP="00132D24">
            <w:pPr>
              <w:rPr>
                <w:rFonts w:asciiTheme="minorHAnsi" w:hAnsiTheme="minorHAnsi"/>
                <w:b/>
                <w:sz w:val="28"/>
                <w:lang w:val="en-GB"/>
              </w:rPr>
            </w:pPr>
            <w:r w:rsidRPr="00E17365">
              <w:rPr>
                <w:rFonts w:asciiTheme="minorHAnsi" w:hAnsiTheme="minorHAnsi"/>
                <w:b/>
                <w:noProof/>
                <w:sz w:val="28"/>
              </w:rPr>
              <w:drawing>
                <wp:anchor distT="0" distB="0" distL="114300" distR="114300" simplePos="0" relativeHeight="251744768" behindDoc="0" locked="0" layoutInCell="1" allowOverlap="1">
                  <wp:simplePos x="0" y="0"/>
                  <wp:positionH relativeFrom="column">
                    <wp:posOffset>5633720</wp:posOffset>
                  </wp:positionH>
                  <wp:positionV relativeFrom="paragraph">
                    <wp:posOffset>33020</wp:posOffset>
                  </wp:positionV>
                  <wp:extent cx="2144395" cy="1775460"/>
                  <wp:effectExtent l="19050" t="0" r="8255" b="0"/>
                  <wp:wrapNone/>
                  <wp:docPr id="321" name="Obrázek 321" descr="C:\Users\Karel Kabel\AppData\Local\Microsoft\Windows\Temporary Internet Files\Content.IE5\ZEVSRE1F\MC9003351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Users\Karel Kabel\AppData\Local\Microsoft\Windows\Temporary Internet Files\Content.IE5\ZEVSRE1F\MC9003351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395" cy="1775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91D83" w:rsidRPr="00E17365">
              <w:rPr>
                <w:rFonts w:asciiTheme="minorHAnsi" w:hAnsiTheme="minorHAnsi"/>
                <w:b/>
                <w:sz w:val="28"/>
                <w:lang w:val="en-GB"/>
              </w:rPr>
              <w:t xml:space="preserve"> </w:t>
            </w:r>
          </w:p>
          <w:p w:rsidR="00E91D83" w:rsidRPr="00E17365" w:rsidRDefault="00BC4816" w:rsidP="00132D24">
            <w:pPr>
              <w:rPr>
                <w:lang w:val="en-GB"/>
              </w:rPr>
            </w:pPr>
            <w:r w:rsidRPr="00E17365">
              <w:rPr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3030855</wp:posOffset>
                  </wp:positionH>
                  <wp:positionV relativeFrom="paragraph">
                    <wp:posOffset>39370</wp:posOffset>
                  </wp:positionV>
                  <wp:extent cx="1807210" cy="1605280"/>
                  <wp:effectExtent l="19050" t="0" r="2540" b="0"/>
                  <wp:wrapNone/>
                  <wp:docPr id="9" name="Obrázek 9" descr="C:\Users\admin\AppData\Local\Microsoft\Windows\Temporary Internet Files\Content.IE5\IDG631AM\MC9000234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AppData\Local\Microsoft\Windows\Temporary Internet Files\Content.IE5\IDG631AM\MC9000234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210" cy="160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91D83" w:rsidRPr="00E17365">
              <w:rPr>
                <w:lang w:val="en-GB"/>
              </w:rPr>
              <w:t xml:space="preserve"> </w:t>
            </w:r>
          </w:p>
          <w:p w:rsidR="00E91D83" w:rsidRPr="00E17365" w:rsidRDefault="00E91D83" w:rsidP="00E91D83">
            <w:pPr>
              <w:rPr>
                <w:rFonts w:ascii="Arial" w:hAnsi="Arial" w:cs="Arial"/>
                <w:b/>
                <w:sz w:val="44"/>
                <w:lang w:val="en-GB"/>
              </w:rPr>
            </w:pPr>
            <w:r w:rsidRPr="00E17365">
              <w:rPr>
                <w:rFonts w:ascii="Arial" w:hAnsi="Arial" w:cs="Arial"/>
                <w:b/>
                <w:sz w:val="44"/>
                <w:lang w:val="en-GB"/>
              </w:rPr>
              <w:t xml:space="preserve"> </w:t>
            </w:r>
          </w:p>
          <w:p w:rsidR="00E91D83" w:rsidRPr="00E17365" w:rsidRDefault="008D24D3" w:rsidP="00E91D83">
            <w:pPr>
              <w:rPr>
                <w:rFonts w:ascii="Arial" w:hAnsi="Arial" w:cs="Arial"/>
                <w:b/>
                <w:sz w:val="44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576" behindDoc="0" locked="0" layoutInCell="1" allowOverlap="1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39370</wp:posOffset>
                      </wp:positionV>
                      <wp:extent cx="2874645" cy="381000"/>
                      <wp:effectExtent l="0" t="0" r="1905" b="0"/>
                      <wp:wrapNone/>
                      <wp:docPr id="31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4645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1D83" w:rsidRPr="00E27319" w:rsidRDefault="00BC4816" w:rsidP="00E91D8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Would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you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like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to</w:t>
                                  </w:r>
                                  <w:r w:rsidR="00E91D83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margin-left:14.85pt;margin-top:3.1pt;width:226.35pt;height:30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" stroked="f">
                      <v:textbox>
                        <w:txbxContent>
                          <w:p w:rsidR="00E91D83" w:rsidRPr="00E27319" w:rsidRDefault="00BC4816" w:rsidP="00E91D83">
                            <w:pPr>
                              <w:rPr>
                                <w:rFonts w:ascii="Arial" w:hAnsi="Arial" w:cs="Arial"/>
                                <w:b/>
                                <w:sz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Would you like to</w:t>
                            </w:r>
                            <w:r w:rsidR="00E91D83"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>
                      <wp:simplePos x="0" y="0"/>
                      <wp:positionH relativeFrom="column">
                        <wp:posOffset>8412480</wp:posOffset>
                      </wp:positionH>
                      <wp:positionV relativeFrom="paragraph">
                        <wp:posOffset>34925</wp:posOffset>
                      </wp:positionV>
                      <wp:extent cx="295275" cy="495300"/>
                      <wp:effectExtent l="0" t="0" r="9525" b="0"/>
                      <wp:wrapNone/>
                      <wp:docPr id="31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1D83" w:rsidRPr="007C5D01" w:rsidRDefault="00E91D83" w:rsidP="00E91D8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8"/>
                                    </w:rPr>
                                  </w:pPr>
                                  <w:r w:rsidRPr="007C5D01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margin-left:662.4pt;margin-top:2.75pt;width:23.25pt;height:39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" stroked="f">
                      <v:textbox>
                        <w:txbxContent>
                          <w:p w:rsidR="00E91D83" w:rsidRPr="007C5D01" w:rsidRDefault="00E91D83" w:rsidP="00E91D83">
                            <w:pPr>
                              <w:rPr>
                                <w:rFonts w:ascii="Arial" w:hAnsi="Arial" w:cs="Arial"/>
                                <w:b/>
                                <w:sz w:val="48"/>
                              </w:rPr>
                            </w:pPr>
                            <w:r w:rsidRPr="007C5D01"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91D83" w:rsidRPr="00E17365" w:rsidRDefault="00E91D83" w:rsidP="00132D24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</w:p>
          <w:p w:rsidR="00E91D83" w:rsidRPr="00E17365" w:rsidRDefault="00E91D83" w:rsidP="00132D24">
            <w:pPr>
              <w:jc w:val="right"/>
              <w:rPr>
                <w:rFonts w:asciiTheme="minorHAnsi" w:hAnsiTheme="minorHAnsi"/>
                <w:b/>
                <w:sz w:val="28"/>
                <w:lang w:val="en-GB"/>
              </w:rPr>
            </w:pPr>
          </w:p>
          <w:p w:rsidR="00E91D83" w:rsidRPr="00E17365" w:rsidRDefault="00E91D83" w:rsidP="00132D24">
            <w:pPr>
              <w:rPr>
                <w:rFonts w:asciiTheme="minorHAnsi" w:hAnsiTheme="minorHAnsi"/>
                <w:b/>
                <w:sz w:val="28"/>
                <w:lang w:val="en-GB"/>
              </w:rPr>
            </w:pPr>
            <w:r w:rsidRPr="00E17365">
              <w:rPr>
                <w:rFonts w:asciiTheme="minorHAnsi" w:hAnsiTheme="minorHAnsi"/>
                <w:b/>
                <w:sz w:val="28"/>
                <w:lang w:val="en-GB"/>
              </w:rPr>
              <w:t xml:space="preserve">                                                                   </w:t>
            </w:r>
          </w:p>
          <w:p w:rsidR="00E91D83" w:rsidRPr="00E17365" w:rsidRDefault="00E91D83" w:rsidP="00132D24">
            <w:pPr>
              <w:rPr>
                <w:lang w:val="en-GB"/>
              </w:rPr>
            </w:pPr>
          </w:p>
        </w:tc>
      </w:tr>
      <w:tr w:rsidR="00E91D83" w:rsidRPr="00E17365" w:rsidTr="00132D24">
        <w:trPr>
          <w:trHeight w:val="2600"/>
        </w:trPr>
        <w:tc>
          <w:tcPr>
            <w:tcW w:w="14884" w:type="dxa"/>
          </w:tcPr>
          <w:p w:rsidR="00E91D83" w:rsidRPr="00E17365" w:rsidRDefault="00BC4816" w:rsidP="00132D24">
            <w:pPr>
              <w:rPr>
                <w:lang w:val="en-GB"/>
              </w:rPr>
            </w:pPr>
            <w:r w:rsidRPr="00E17365">
              <w:rPr>
                <w:noProof/>
              </w:rPr>
              <w:drawing>
                <wp:anchor distT="0" distB="0" distL="114300" distR="114300" simplePos="0" relativeHeight="251745792" behindDoc="0" locked="0" layoutInCell="1" allowOverlap="1">
                  <wp:simplePos x="0" y="0"/>
                  <wp:positionH relativeFrom="column">
                    <wp:posOffset>3148330</wp:posOffset>
                  </wp:positionH>
                  <wp:positionV relativeFrom="paragraph">
                    <wp:posOffset>150495</wp:posOffset>
                  </wp:positionV>
                  <wp:extent cx="1969135" cy="1477645"/>
                  <wp:effectExtent l="19050" t="0" r="0" b="0"/>
                  <wp:wrapNone/>
                  <wp:docPr id="6" name="Obrázek 6" descr="C:\Users\admin\AppData\Local\Microsoft\Windows\Temporary Internet Files\Content.IE5\G6N7AFB7\MC9000713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AppData\Local\Microsoft\Windows\Temporary Internet Files\Content.IE5\G6N7AFB7\MC9000713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135" cy="1477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91D83" w:rsidRPr="00E17365" w:rsidRDefault="00E91D83" w:rsidP="00132D24">
            <w:pPr>
              <w:rPr>
                <w:lang w:val="en-GB"/>
              </w:rPr>
            </w:pPr>
          </w:p>
          <w:p w:rsidR="00E91D83" w:rsidRPr="00E17365" w:rsidRDefault="00E91D83" w:rsidP="00132D24">
            <w:pPr>
              <w:rPr>
                <w:lang w:val="en-GB"/>
              </w:rPr>
            </w:pPr>
          </w:p>
          <w:p w:rsidR="00E91D83" w:rsidRPr="00E17365" w:rsidRDefault="008D24D3" w:rsidP="00132D24">
            <w:pPr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142875</wp:posOffset>
                      </wp:positionV>
                      <wp:extent cx="2489200" cy="440690"/>
                      <wp:effectExtent l="0" t="0" r="6350" b="0"/>
                      <wp:wrapNone/>
                      <wp:docPr id="31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9200" cy="440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1D83" w:rsidRPr="009155C4" w:rsidRDefault="00BC4816" w:rsidP="00E91D8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Have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you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got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margin-left:20.8pt;margin-top:11.25pt;width:196pt;height:34.7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" stroked="f">
                      <v:textbox>
                        <w:txbxContent>
                          <w:p w:rsidR="00E91D83" w:rsidRPr="009155C4" w:rsidRDefault="00BC4816" w:rsidP="00E91D83">
                            <w:pP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Have you got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840" behindDoc="0" locked="0" layoutInCell="1" allowOverlap="1">
                      <wp:simplePos x="0" y="0"/>
                      <wp:positionH relativeFrom="column">
                        <wp:posOffset>6252210</wp:posOffset>
                      </wp:positionH>
                      <wp:positionV relativeFrom="paragraph">
                        <wp:posOffset>-6985</wp:posOffset>
                      </wp:positionV>
                      <wp:extent cx="381000" cy="457200"/>
                      <wp:effectExtent l="0" t="0" r="0" b="0"/>
                      <wp:wrapNone/>
                      <wp:docPr id="1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155C4" w:rsidRPr="007C5D01" w:rsidRDefault="009155C4" w:rsidP="009155C4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72"/>
                                    </w:rPr>
                                  </w:pPr>
                                  <w:r w:rsidRPr="007C5D01">
                                    <w:rPr>
                                      <w:rFonts w:ascii="Arial" w:hAnsi="Arial" w:cs="Arial"/>
                                      <w:b/>
                                      <w:sz w:val="44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margin-left:492.3pt;margin-top:-.55pt;width:30pt;height:36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" stroked="f">
                      <v:textbox>
                        <w:txbxContent>
                          <w:p w:rsidR="009155C4" w:rsidRPr="007C5D01" w:rsidRDefault="009155C4" w:rsidP="009155C4">
                            <w:pPr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</w:pPr>
                            <w:r w:rsidRPr="007C5D01">
                              <w:rPr>
                                <w:rFonts w:ascii="Arial" w:hAnsi="Arial" w:cs="Arial"/>
                                <w:b/>
                                <w:sz w:val="44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91D83" w:rsidRPr="00E17365" w:rsidRDefault="00E91D83" w:rsidP="00132D24">
            <w:pPr>
              <w:rPr>
                <w:lang w:val="en-GB"/>
              </w:rPr>
            </w:pPr>
          </w:p>
          <w:p w:rsidR="00E91D83" w:rsidRPr="00E17365" w:rsidRDefault="00E91D83" w:rsidP="00132D24">
            <w:pPr>
              <w:rPr>
                <w:lang w:val="en-GB"/>
              </w:rPr>
            </w:pPr>
          </w:p>
          <w:p w:rsidR="00E91D83" w:rsidRPr="00E17365" w:rsidRDefault="00E91D83" w:rsidP="00132D24">
            <w:pPr>
              <w:rPr>
                <w:lang w:val="en-GB"/>
              </w:rPr>
            </w:pPr>
          </w:p>
          <w:p w:rsidR="00E91D83" w:rsidRPr="00E17365" w:rsidRDefault="00E91D83" w:rsidP="00132D24">
            <w:pPr>
              <w:rPr>
                <w:lang w:val="en-GB"/>
              </w:rPr>
            </w:pPr>
          </w:p>
          <w:p w:rsidR="00E91D83" w:rsidRPr="00E17365" w:rsidRDefault="00E91D83" w:rsidP="00132D24">
            <w:pPr>
              <w:rPr>
                <w:lang w:val="en-GB"/>
              </w:rPr>
            </w:pPr>
          </w:p>
          <w:p w:rsidR="00E91D83" w:rsidRPr="00E17365" w:rsidRDefault="00E91D83" w:rsidP="00132D24">
            <w:pPr>
              <w:rPr>
                <w:lang w:val="en-GB"/>
              </w:rPr>
            </w:pPr>
          </w:p>
        </w:tc>
      </w:tr>
    </w:tbl>
    <w:p w:rsidR="001560B3" w:rsidRDefault="001560B3"/>
    <w:p w:rsidR="005758AB" w:rsidRDefault="005758AB" w:rsidP="00F5075D">
      <w:pPr>
        <w:rPr>
          <w:rFonts w:ascii="Arial" w:hAnsi="Arial" w:cs="Arial"/>
          <w:b/>
          <w:sz w:val="28"/>
          <w:szCs w:val="28"/>
          <w:lang w:val="en-GB"/>
        </w:rPr>
      </w:pPr>
    </w:p>
    <w:p w:rsidR="00F5075D" w:rsidRPr="000B1C5C" w:rsidRDefault="00BC4816" w:rsidP="000B1C5C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  <w:lang w:val="en-GB"/>
        </w:rPr>
      </w:pPr>
      <w:r w:rsidRPr="000B1C5C">
        <w:rPr>
          <w:rFonts w:ascii="Arial" w:hAnsi="Arial" w:cs="Arial"/>
          <w:b/>
          <w:sz w:val="28"/>
          <w:szCs w:val="28"/>
          <w:lang w:val="en-GB"/>
        </w:rPr>
        <w:t>What can a client ask you? Make the sentences according to the information in brackets.</w:t>
      </w:r>
    </w:p>
    <w:p w:rsidR="00C268B4" w:rsidRPr="00BC4816" w:rsidRDefault="00C268B4" w:rsidP="00F5075D">
      <w:pPr>
        <w:rPr>
          <w:rFonts w:ascii="Arial" w:hAnsi="Arial" w:cs="Arial"/>
          <w:b/>
          <w:sz w:val="28"/>
          <w:szCs w:val="28"/>
          <w:lang w:val="en-GB"/>
        </w:rPr>
      </w:pPr>
    </w:p>
    <w:p w:rsidR="00F5075D" w:rsidRPr="00C268B4" w:rsidRDefault="00F5075D" w:rsidP="00F5075D">
      <w:pPr>
        <w:tabs>
          <w:tab w:val="left" w:pos="1365"/>
        </w:tabs>
        <w:rPr>
          <w:lang w:val="en-US"/>
        </w:rPr>
      </w:pPr>
      <w:r w:rsidRPr="00C268B4">
        <w:rPr>
          <w:lang w:val="en-US"/>
        </w:rPr>
        <w:tab/>
      </w:r>
    </w:p>
    <w:p w:rsidR="00F5075D" w:rsidRPr="005758AB" w:rsidRDefault="00BC4816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lang w:val="en-GB"/>
        </w:rPr>
      </w:pPr>
      <w:r w:rsidRPr="005758AB">
        <w:rPr>
          <w:rFonts w:ascii="Arial" w:hAnsi="Arial" w:cs="Arial"/>
          <w:sz w:val="28"/>
          <w:lang w:val="en-GB"/>
        </w:rPr>
        <w:t>Little time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have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you</w:t>
      </w:r>
      <w:r w:rsidR="00F5075D" w:rsidRPr="005758AB">
        <w:rPr>
          <w:rFonts w:ascii="Arial" w:hAnsi="Arial" w:cs="Arial"/>
          <w:sz w:val="28"/>
          <w:lang w:val="en-GB"/>
        </w:rPr>
        <w:t>? (</w:t>
      </w:r>
      <w:r w:rsidRPr="005758AB">
        <w:rPr>
          <w:rFonts w:ascii="Arial" w:hAnsi="Arial" w:cs="Arial"/>
          <w:i/>
          <w:sz w:val="28"/>
          <w:lang w:val="en-GB"/>
        </w:rPr>
        <w:t>a client would like to speak to you</w:t>
      </w:r>
      <w:r w:rsidR="00F5075D" w:rsidRPr="005758AB">
        <w:rPr>
          <w:rFonts w:ascii="Arial" w:hAnsi="Arial" w:cs="Arial"/>
          <w:sz w:val="28"/>
          <w:lang w:val="en-GB"/>
        </w:rPr>
        <w:t>)</w:t>
      </w:r>
    </w:p>
    <w:p w:rsidR="00F5075D" w:rsidRPr="005758AB" w:rsidRDefault="00F5075D" w:rsidP="00F5075D">
      <w:pPr>
        <w:ind w:firstLine="60"/>
        <w:rPr>
          <w:rFonts w:ascii="Arial" w:hAnsi="Arial" w:cs="Arial"/>
          <w:sz w:val="28"/>
          <w:lang w:val="en-GB"/>
        </w:rPr>
      </w:pPr>
    </w:p>
    <w:p w:rsidR="00F5075D" w:rsidRPr="005758AB" w:rsidRDefault="00BC4816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lang w:val="en-GB"/>
        </w:rPr>
      </w:pPr>
      <w:r w:rsidRPr="005758AB">
        <w:rPr>
          <w:rFonts w:ascii="Arial" w:hAnsi="Arial" w:cs="Arial"/>
          <w:sz w:val="28"/>
          <w:lang w:val="en-GB"/>
        </w:rPr>
        <w:t xml:space="preserve">You </w:t>
      </w:r>
      <w:r w:rsidR="00F5075D" w:rsidRPr="005758AB">
        <w:rPr>
          <w:rFonts w:ascii="Arial" w:hAnsi="Arial" w:cs="Arial"/>
          <w:sz w:val="28"/>
          <w:lang w:val="en-GB"/>
        </w:rPr>
        <w:t xml:space="preserve">– </w:t>
      </w:r>
      <w:r w:rsidR="000B1C5C">
        <w:rPr>
          <w:rFonts w:ascii="Arial" w:hAnsi="Arial" w:cs="Arial"/>
          <w:sz w:val="28"/>
          <w:lang w:val="en-GB"/>
        </w:rPr>
        <w:t>would</w:t>
      </w:r>
      <w:r w:rsidRPr="005758AB">
        <w:rPr>
          <w:rFonts w:ascii="Arial" w:hAnsi="Arial" w:cs="Arial"/>
          <w:sz w:val="28"/>
          <w:lang w:val="en-GB"/>
        </w:rPr>
        <w:t xml:space="preserve"> - go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dining room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me</w:t>
      </w:r>
      <w:r w:rsidR="00F5075D" w:rsidRPr="005758AB">
        <w:rPr>
          <w:rFonts w:ascii="Arial" w:hAnsi="Arial" w:cs="Arial"/>
          <w:sz w:val="28"/>
          <w:lang w:val="en-GB"/>
        </w:rPr>
        <w:t>? (</w:t>
      </w:r>
      <w:r w:rsidRPr="005758AB">
        <w:rPr>
          <w:rFonts w:ascii="Arial" w:hAnsi="Arial" w:cs="Arial"/>
          <w:sz w:val="28"/>
          <w:lang w:val="en-GB"/>
        </w:rPr>
        <w:t>a client would like to go for lunch but cannot go himself/herself</w:t>
      </w:r>
      <w:r w:rsidR="00F5075D" w:rsidRPr="005758AB">
        <w:rPr>
          <w:rFonts w:ascii="Arial" w:hAnsi="Arial" w:cs="Arial"/>
          <w:sz w:val="28"/>
          <w:lang w:val="en-GB"/>
        </w:rPr>
        <w:t xml:space="preserve">) </w:t>
      </w:r>
    </w:p>
    <w:p w:rsidR="00F5075D" w:rsidRPr="005758AB" w:rsidRDefault="00F5075D" w:rsidP="00F5075D">
      <w:pPr>
        <w:rPr>
          <w:rFonts w:ascii="Arial" w:hAnsi="Arial" w:cs="Arial"/>
          <w:sz w:val="28"/>
          <w:lang w:val="en-GB"/>
        </w:rPr>
      </w:pPr>
    </w:p>
    <w:p w:rsidR="00F5075D" w:rsidRPr="005758AB" w:rsidRDefault="00C268B4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lang w:val="en-GB"/>
        </w:rPr>
      </w:pPr>
      <w:r w:rsidRPr="005758AB">
        <w:rPr>
          <w:rFonts w:ascii="Arial" w:hAnsi="Arial" w:cs="Arial"/>
          <w:sz w:val="28"/>
          <w:lang w:val="en-GB"/>
        </w:rPr>
        <w:t xml:space="preserve">Shall </w:t>
      </w:r>
      <w:r w:rsidR="00F5075D" w:rsidRPr="005758AB">
        <w:rPr>
          <w:rFonts w:ascii="Arial" w:hAnsi="Arial" w:cs="Arial"/>
          <w:sz w:val="28"/>
          <w:lang w:val="en-GB"/>
        </w:rPr>
        <w:t xml:space="preserve">– </w:t>
      </w:r>
      <w:r w:rsidRPr="005758AB">
        <w:rPr>
          <w:rFonts w:ascii="Arial" w:hAnsi="Arial" w:cs="Arial"/>
          <w:sz w:val="28"/>
          <w:lang w:val="en-GB"/>
        </w:rPr>
        <w:t>the red dress</w:t>
      </w:r>
      <w:r w:rsidR="00F5075D" w:rsidRPr="005758AB">
        <w:rPr>
          <w:rFonts w:ascii="Arial" w:hAnsi="Arial" w:cs="Arial"/>
          <w:sz w:val="28"/>
          <w:lang w:val="en-GB"/>
        </w:rPr>
        <w:t xml:space="preserve"> –</w:t>
      </w:r>
      <w:r w:rsidRPr="005758AB">
        <w:rPr>
          <w:rFonts w:ascii="Arial" w:hAnsi="Arial" w:cs="Arial"/>
          <w:sz w:val="28"/>
          <w:lang w:val="en-GB"/>
        </w:rPr>
        <w:t xml:space="preserve"> </w:t>
      </w:r>
      <w:proofErr w:type="gramStart"/>
      <w:r w:rsidRPr="005758AB">
        <w:rPr>
          <w:rFonts w:ascii="Arial" w:hAnsi="Arial" w:cs="Arial"/>
          <w:sz w:val="28"/>
          <w:lang w:val="en-GB"/>
        </w:rPr>
        <w:t xml:space="preserve">I  </w:t>
      </w:r>
      <w:r w:rsidR="00F5075D" w:rsidRPr="005758AB">
        <w:rPr>
          <w:rFonts w:ascii="Arial" w:hAnsi="Arial" w:cs="Arial"/>
          <w:sz w:val="28"/>
          <w:lang w:val="en-GB"/>
        </w:rPr>
        <w:t>–</w:t>
      </w:r>
      <w:proofErr w:type="gramEnd"/>
      <w:r w:rsidR="00F5075D" w:rsidRPr="005758AB">
        <w:rPr>
          <w:rFonts w:ascii="Arial" w:hAnsi="Arial" w:cs="Arial"/>
          <w:sz w:val="28"/>
          <w:lang w:val="en-GB"/>
        </w:rPr>
        <w:t xml:space="preserve"> </w:t>
      </w:r>
      <w:r w:rsidRPr="005758AB">
        <w:rPr>
          <w:rFonts w:ascii="Arial" w:hAnsi="Arial" w:cs="Arial"/>
          <w:sz w:val="28"/>
          <w:lang w:val="en-GB"/>
        </w:rPr>
        <w:t>wear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the blue one</w:t>
      </w:r>
      <w:r w:rsidR="00F5075D" w:rsidRPr="005758AB">
        <w:rPr>
          <w:rFonts w:ascii="Arial" w:hAnsi="Arial" w:cs="Arial"/>
          <w:sz w:val="28"/>
          <w:lang w:val="en-GB"/>
        </w:rPr>
        <w:t>? (</w:t>
      </w:r>
      <w:r w:rsidR="004029F4" w:rsidRPr="005758AB">
        <w:rPr>
          <w:rFonts w:ascii="Arial" w:hAnsi="Arial" w:cs="Arial"/>
          <w:i/>
          <w:sz w:val="28"/>
          <w:lang w:val="en-GB"/>
        </w:rPr>
        <w:t xml:space="preserve">a client </w:t>
      </w:r>
      <w:r w:rsidRPr="005758AB">
        <w:rPr>
          <w:rFonts w:ascii="Arial" w:hAnsi="Arial" w:cs="Arial"/>
          <w:i/>
          <w:sz w:val="28"/>
          <w:lang w:val="en-GB"/>
        </w:rPr>
        <w:t xml:space="preserve">needs your advice </w:t>
      </w:r>
      <w:r w:rsidR="004029F4" w:rsidRPr="005758AB">
        <w:rPr>
          <w:rFonts w:ascii="Arial" w:hAnsi="Arial" w:cs="Arial"/>
          <w:i/>
          <w:sz w:val="28"/>
          <w:lang w:val="en-GB"/>
        </w:rPr>
        <w:t>what to wear</w:t>
      </w:r>
      <w:r w:rsidR="00F5075D" w:rsidRPr="005758AB">
        <w:rPr>
          <w:rFonts w:ascii="Arial" w:hAnsi="Arial" w:cs="Arial"/>
          <w:sz w:val="28"/>
          <w:lang w:val="en-GB"/>
        </w:rPr>
        <w:t xml:space="preserve">) </w:t>
      </w:r>
    </w:p>
    <w:p w:rsidR="00F5075D" w:rsidRPr="005758AB" w:rsidRDefault="00F5075D" w:rsidP="00F5075D">
      <w:pPr>
        <w:rPr>
          <w:rFonts w:ascii="Arial" w:hAnsi="Arial" w:cs="Arial"/>
          <w:sz w:val="28"/>
          <w:lang w:val="en-GB"/>
        </w:rPr>
      </w:pPr>
    </w:p>
    <w:p w:rsidR="00F5075D" w:rsidRPr="005758AB" w:rsidRDefault="007E6DBF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lang w:val="en-GB"/>
        </w:rPr>
      </w:pPr>
      <w:r w:rsidRPr="005758AB">
        <w:rPr>
          <w:rFonts w:ascii="Arial" w:hAnsi="Arial" w:cs="Arial"/>
          <w:sz w:val="28"/>
          <w:lang w:val="en-GB"/>
        </w:rPr>
        <w:t>I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="00C268B4" w:rsidRPr="005758AB">
        <w:rPr>
          <w:rFonts w:ascii="Arial" w:hAnsi="Arial" w:cs="Arial"/>
          <w:sz w:val="28"/>
          <w:lang w:val="en-GB"/>
        </w:rPr>
        <w:t xml:space="preserve">a cup of coffee </w:t>
      </w:r>
      <w:r w:rsidR="00F5075D" w:rsidRPr="005758AB">
        <w:rPr>
          <w:rFonts w:ascii="Arial" w:hAnsi="Arial" w:cs="Arial"/>
          <w:sz w:val="28"/>
          <w:lang w:val="en-GB"/>
        </w:rPr>
        <w:t xml:space="preserve">– </w:t>
      </w:r>
      <w:r w:rsidR="00C268B4" w:rsidRPr="005758AB">
        <w:rPr>
          <w:rFonts w:ascii="Arial" w:hAnsi="Arial" w:cs="Arial"/>
          <w:sz w:val="28"/>
          <w:lang w:val="en-GB"/>
        </w:rPr>
        <w:t>could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have</w:t>
      </w:r>
      <w:r w:rsidR="00F5075D" w:rsidRPr="005758AB">
        <w:rPr>
          <w:rFonts w:ascii="Arial" w:hAnsi="Arial" w:cs="Arial"/>
          <w:sz w:val="28"/>
          <w:lang w:val="en-GB"/>
        </w:rPr>
        <w:t>? (</w:t>
      </w:r>
      <w:r w:rsidR="00C268B4" w:rsidRPr="005758AB">
        <w:rPr>
          <w:rFonts w:ascii="Arial" w:hAnsi="Arial" w:cs="Arial"/>
          <w:i/>
          <w:sz w:val="28"/>
          <w:lang w:val="en-GB"/>
        </w:rPr>
        <w:t>a client feels like a coffee</w:t>
      </w:r>
      <w:r w:rsidR="00F5075D" w:rsidRPr="005758AB">
        <w:rPr>
          <w:rFonts w:ascii="Arial" w:hAnsi="Arial" w:cs="Arial"/>
          <w:sz w:val="28"/>
          <w:lang w:val="en-GB"/>
        </w:rPr>
        <w:t>)</w:t>
      </w:r>
    </w:p>
    <w:p w:rsidR="00F5075D" w:rsidRPr="005758AB" w:rsidRDefault="00F5075D" w:rsidP="00F5075D">
      <w:pPr>
        <w:rPr>
          <w:rFonts w:ascii="Arial" w:hAnsi="Arial" w:cs="Arial"/>
          <w:sz w:val="28"/>
          <w:lang w:val="en-GB"/>
        </w:rPr>
      </w:pPr>
    </w:p>
    <w:p w:rsidR="00F5075D" w:rsidRPr="005758AB" w:rsidRDefault="002B1575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lang w:val="en-GB"/>
        </w:rPr>
      </w:pPr>
      <w:proofErr w:type="gramStart"/>
      <w:r w:rsidRPr="005758AB">
        <w:rPr>
          <w:rFonts w:ascii="Arial" w:hAnsi="Arial" w:cs="Arial"/>
          <w:sz w:val="28"/>
          <w:lang w:val="en-GB"/>
        </w:rPr>
        <w:t>headache</w:t>
      </w:r>
      <w:proofErr w:type="gramEnd"/>
      <w:r w:rsidR="00F5075D" w:rsidRPr="005758AB">
        <w:rPr>
          <w:rFonts w:ascii="Arial" w:hAnsi="Arial" w:cs="Arial"/>
          <w:sz w:val="28"/>
          <w:lang w:val="en-GB"/>
        </w:rPr>
        <w:t xml:space="preserve"> – ha</w:t>
      </w:r>
      <w:r w:rsidRPr="005758AB">
        <w:rPr>
          <w:rFonts w:ascii="Arial" w:hAnsi="Arial" w:cs="Arial"/>
          <w:sz w:val="28"/>
          <w:lang w:val="en-GB"/>
        </w:rPr>
        <w:t>v</w:t>
      </w:r>
      <w:r w:rsidR="00F5075D" w:rsidRPr="005758AB">
        <w:rPr>
          <w:rFonts w:ascii="Arial" w:hAnsi="Arial" w:cs="Arial"/>
          <w:sz w:val="28"/>
          <w:lang w:val="en-GB"/>
        </w:rPr>
        <w:t xml:space="preserve">e – </w:t>
      </w:r>
      <w:r w:rsidRPr="005758AB">
        <w:rPr>
          <w:rFonts w:ascii="Arial" w:hAnsi="Arial" w:cs="Arial"/>
          <w:sz w:val="28"/>
          <w:lang w:val="en-GB"/>
        </w:rPr>
        <w:t>terrible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I</w:t>
      </w:r>
      <w:r w:rsidR="00F5075D" w:rsidRPr="005758AB">
        <w:rPr>
          <w:rFonts w:ascii="Arial" w:hAnsi="Arial" w:cs="Arial"/>
          <w:sz w:val="28"/>
          <w:lang w:val="en-GB"/>
        </w:rPr>
        <w:t xml:space="preserve">, </w:t>
      </w:r>
      <w:r w:rsidR="000B1C5C">
        <w:rPr>
          <w:rFonts w:ascii="Arial" w:hAnsi="Arial" w:cs="Arial"/>
          <w:sz w:val="28"/>
          <w:lang w:val="en-GB"/>
        </w:rPr>
        <w:t>get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can - painkiller</w:t>
      </w:r>
      <w:r w:rsidR="000B1C5C">
        <w:rPr>
          <w:rFonts w:ascii="Arial" w:hAnsi="Arial" w:cs="Arial"/>
          <w:sz w:val="28"/>
          <w:lang w:val="en-GB"/>
        </w:rPr>
        <w:t>s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="000B1C5C">
        <w:rPr>
          <w:rFonts w:ascii="Arial" w:hAnsi="Arial" w:cs="Arial"/>
          <w:sz w:val="28"/>
          <w:lang w:val="en-GB"/>
        </w:rPr>
        <w:t>I -  please</w:t>
      </w:r>
      <w:r w:rsidR="00F5075D" w:rsidRPr="005758AB">
        <w:rPr>
          <w:rFonts w:ascii="Arial" w:hAnsi="Arial" w:cs="Arial"/>
          <w:sz w:val="28"/>
          <w:lang w:val="en-GB"/>
        </w:rPr>
        <w:t>? (</w:t>
      </w:r>
      <w:r w:rsidR="00C268B4" w:rsidRPr="005758AB">
        <w:rPr>
          <w:rFonts w:ascii="Arial" w:hAnsi="Arial" w:cs="Arial"/>
          <w:sz w:val="28"/>
          <w:lang w:val="en-GB"/>
        </w:rPr>
        <w:t>a client needs medicine</w:t>
      </w:r>
      <w:r w:rsidR="00F5075D" w:rsidRPr="005758AB">
        <w:rPr>
          <w:rFonts w:ascii="Arial" w:hAnsi="Arial" w:cs="Arial"/>
          <w:sz w:val="28"/>
          <w:lang w:val="en-GB"/>
        </w:rPr>
        <w:t xml:space="preserve">)  </w:t>
      </w:r>
    </w:p>
    <w:p w:rsidR="00F5075D" w:rsidRPr="005758AB" w:rsidRDefault="00F5075D" w:rsidP="00F5075D">
      <w:pPr>
        <w:rPr>
          <w:rFonts w:ascii="Arial" w:hAnsi="Arial" w:cs="Arial"/>
          <w:sz w:val="28"/>
          <w:lang w:val="en-GB"/>
        </w:rPr>
      </w:pPr>
    </w:p>
    <w:p w:rsidR="00F5075D" w:rsidRPr="005758AB" w:rsidRDefault="00C268B4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lang w:val="en-GB"/>
        </w:rPr>
      </w:pPr>
      <w:r w:rsidRPr="005758AB">
        <w:rPr>
          <w:rFonts w:ascii="Arial" w:hAnsi="Arial" w:cs="Arial"/>
          <w:sz w:val="28"/>
          <w:lang w:val="en-GB"/>
        </w:rPr>
        <w:t>My son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call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today</w:t>
      </w:r>
      <w:r w:rsidR="00F5075D" w:rsidRPr="005758AB">
        <w:rPr>
          <w:rFonts w:ascii="Arial" w:hAnsi="Arial" w:cs="Arial"/>
          <w:sz w:val="28"/>
          <w:lang w:val="en-GB"/>
        </w:rPr>
        <w:t>? (</w:t>
      </w:r>
      <w:proofErr w:type="spellStart"/>
      <w:r w:rsidRPr="005758AB">
        <w:rPr>
          <w:rFonts w:ascii="Arial" w:hAnsi="Arial" w:cs="Arial"/>
          <w:i/>
          <w:sz w:val="28"/>
          <w:lang w:val="en-GB"/>
        </w:rPr>
        <w:t>předpřít.čas</w:t>
      </w:r>
      <w:proofErr w:type="spellEnd"/>
      <w:r w:rsidR="00F5075D" w:rsidRPr="005758AB">
        <w:rPr>
          <w:rFonts w:ascii="Arial" w:hAnsi="Arial" w:cs="Arial"/>
          <w:sz w:val="28"/>
          <w:lang w:val="en-GB"/>
        </w:rPr>
        <w:t>)</w:t>
      </w:r>
    </w:p>
    <w:p w:rsidR="00F5075D" w:rsidRPr="005758AB" w:rsidRDefault="00F5075D" w:rsidP="00F5075D">
      <w:pPr>
        <w:rPr>
          <w:rFonts w:ascii="Arial" w:hAnsi="Arial" w:cs="Arial"/>
          <w:sz w:val="28"/>
          <w:lang w:val="en-GB"/>
        </w:rPr>
      </w:pPr>
    </w:p>
    <w:p w:rsidR="00F5075D" w:rsidRPr="005758AB" w:rsidRDefault="002B1575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lang w:val="en-GB"/>
        </w:rPr>
      </w:pPr>
      <w:proofErr w:type="gramStart"/>
      <w:r w:rsidRPr="005758AB">
        <w:rPr>
          <w:rFonts w:ascii="Arial" w:hAnsi="Arial" w:cs="Arial"/>
          <w:sz w:val="28"/>
          <w:lang w:val="en-GB"/>
        </w:rPr>
        <w:t>feel</w:t>
      </w:r>
      <w:proofErr w:type="gramEnd"/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I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tire</w:t>
      </w:r>
      <w:r w:rsidR="00F90B96">
        <w:rPr>
          <w:rFonts w:ascii="Arial" w:hAnsi="Arial" w:cs="Arial"/>
          <w:sz w:val="28"/>
          <w:lang w:val="en-GB"/>
        </w:rPr>
        <w:t>d</w:t>
      </w:r>
      <w:r w:rsidR="00F5075D" w:rsidRPr="005758AB">
        <w:rPr>
          <w:rFonts w:ascii="Arial" w:hAnsi="Arial" w:cs="Arial"/>
          <w:sz w:val="28"/>
          <w:lang w:val="en-GB"/>
        </w:rPr>
        <w:t xml:space="preserve"> – so. </w:t>
      </w:r>
      <w:proofErr w:type="gramStart"/>
      <w:r w:rsidRPr="005758AB">
        <w:rPr>
          <w:rFonts w:ascii="Arial" w:hAnsi="Arial" w:cs="Arial"/>
          <w:sz w:val="28"/>
          <w:lang w:val="en-GB"/>
        </w:rPr>
        <w:t>have</w:t>
      </w:r>
      <w:proofErr w:type="gramEnd"/>
      <w:r w:rsidRPr="005758AB">
        <w:rPr>
          <w:rFonts w:ascii="Arial" w:hAnsi="Arial" w:cs="Arial"/>
          <w:sz w:val="28"/>
          <w:lang w:val="en-GB"/>
        </w:rPr>
        <w:t xml:space="preserve"> to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I</w:t>
      </w:r>
      <w:r w:rsidR="00F5075D" w:rsidRPr="005758AB">
        <w:rPr>
          <w:rFonts w:ascii="Arial" w:hAnsi="Arial" w:cs="Arial"/>
          <w:sz w:val="28"/>
          <w:lang w:val="en-GB"/>
        </w:rPr>
        <w:t xml:space="preserve"> – </w:t>
      </w:r>
      <w:r w:rsidRPr="005758AB">
        <w:rPr>
          <w:rFonts w:ascii="Arial" w:hAnsi="Arial" w:cs="Arial"/>
          <w:sz w:val="28"/>
          <w:lang w:val="en-GB"/>
        </w:rPr>
        <w:t>get up</w:t>
      </w:r>
      <w:r w:rsidR="00F5075D" w:rsidRPr="005758AB">
        <w:rPr>
          <w:rFonts w:ascii="Arial" w:hAnsi="Arial" w:cs="Arial"/>
          <w:sz w:val="28"/>
          <w:lang w:val="en-GB"/>
        </w:rPr>
        <w:t>? (</w:t>
      </w:r>
      <w:r w:rsidRPr="005758AB">
        <w:rPr>
          <w:rFonts w:ascii="Arial" w:hAnsi="Arial" w:cs="Arial"/>
          <w:i/>
          <w:sz w:val="28"/>
          <w:lang w:val="en-GB"/>
        </w:rPr>
        <w:t>a client wishes to stay in bed</w:t>
      </w:r>
      <w:r w:rsidR="00F5075D" w:rsidRPr="005758AB">
        <w:rPr>
          <w:rFonts w:ascii="Arial" w:hAnsi="Arial" w:cs="Arial"/>
          <w:sz w:val="28"/>
          <w:lang w:val="en-GB"/>
        </w:rPr>
        <w:t>)</w:t>
      </w:r>
    </w:p>
    <w:p w:rsidR="00F5075D" w:rsidRPr="005758AB" w:rsidRDefault="00F5075D" w:rsidP="00F5075D">
      <w:pPr>
        <w:rPr>
          <w:rFonts w:ascii="Arial" w:hAnsi="Arial" w:cs="Arial"/>
          <w:sz w:val="28"/>
          <w:lang w:val="en-GB"/>
        </w:rPr>
      </w:pPr>
    </w:p>
    <w:p w:rsidR="00F5075D" w:rsidRPr="005758AB" w:rsidRDefault="00F5075D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lang w:val="en-GB"/>
        </w:rPr>
      </w:pPr>
      <w:r w:rsidRPr="005758AB">
        <w:rPr>
          <w:rFonts w:ascii="Arial" w:hAnsi="Arial" w:cs="Arial"/>
          <w:sz w:val="28"/>
          <w:lang w:val="en-GB"/>
        </w:rPr>
        <w:t>H</w:t>
      </w:r>
      <w:r w:rsidR="005758AB" w:rsidRPr="005758AB">
        <w:rPr>
          <w:rFonts w:ascii="Arial" w:hAnsi="Arial" w:cs="Arial"/>
          <w:sz w:val="28"/>
          <w:lang w:val="en-GB"/>
        </w:rPr>
        <w:t>e</w:t>
      </w:r>
      <w:r w:rsidRPr="005758AB">
        <w:rPr>
          <w:rFonts w:ascii="Arial" w:hAnsi="Arial" w:cs="Arial"/>
          <w:sz w:val="28"/>
          <w:lang w:val="en-GB"/>
        </w:rPr>
        <w:t xml:space="preserve">llo – </w:t>
      </w:r>
      <w:r w:rsidR="005758AB" w:rsidRPr="005758AB">
        <w:rPr>
          <w:rFonts w:ascii="Arial" w:hAnsi="Arial" w:cs="Arial"/>
          <w:sz w:val="28"/>
          <w:lang w:val="en-GB"/>
        </w:rPr>
        <w:t>need</w:t>
      </w:r>
      <w:r w:rsidRPr="005758AB">
        <w:rPr>
          <w:rFonts w:ascii="Arial" w:hAnsi="Arial" w:cs="Arial"/>
          <w:sz w:val="28"/>
          <w:lang w:val="en-GB"/>
        </w:rPr>
        <w:t xml:space="preserve"> – </w:t>
      </w:r>
      <w:r w:rsidR="005758AB" w:rsidRPr="005758AB">
        <w:rPr>
          <w:rFonts w:ascii="Arial" w:hAnsi="Arial" w:cs="Arial"/>
          <w:sz w:val="28"/>
          <w:lang w:val="en-GB"/>
        </w:rPr>
        <w:t>go</w:t>
      </w:r>
      <w:r w:rsidRPr="005758AB">
        <w:rPr>
          <w:rFonts w:ascii="Arial" w:hAnsi="Arial" w:cs="Arial"/>
          <w:sz w:val="28"/>
          <w:lang w:val="en-GB"/>
        </w:rPr>
        <w:t xml:space="preserve"> – </w:t>
      </w:r>
      <w:r w:rsidR="005758AB" w:rsidRPr="005758AB">
        <w:rPr>
          <w:rFonts w:ascii="Arial" w:hAnsi="Arial" w:cs="Arial"/>
          <w:sz w:val="28"/>
          <w:lang w:val="en-GB"/>
        </w:rPr>
        <w:t>at once</w:t>
      </w:r>
      <w:r w:rsidRPr="005758AB">
        <w:rPr>
          <w:rFonts w:ascii="Arial" w:hAnsi="Arial" w:cs="Arial"/>
          <w:sz w:val="28"/>
          <w:lang w:val="en-GB"/>
        </w:rPr>
        <w:t xml:space="preserve"> – </w:t>
      </w:r>
      <w:r w:rsidR="005758AB" w:rsidRPr="005758AB">
        <w:rPr>
          <w:rFonts w:ascii="Arial" w:hAnsi="Arial" w:cs="Arial"/>
          <w:sz w:val="28"/>
          <w:lang w:val="en-GB"/>
        </w:rPr>
        <w:t>toilet</w:t>
      </w:r>
      <w:r w:rsidR="005758AB">
        <w:rPr>
          <w:rFonts w:ascii="Arial" w:hAnsi="Arial" w:cs="Arial"/>
          <w:sz w:val="28"/>
          <w:lang w:val="en-GB"/>
        </w:rPr>
        <w:t>!</w:t>
      </w:r>
      <w:r w:rsidRPr="005758AB">
        <w:rPr>
          <w:rFonts w:ascii="Arial" w:hAnsi="Arial" w:cs="Arial"/>
          <w:sz w:val="28"/>
          <w:lang w:val="en-GB"/>
        </w:rPr>
        <w:t xml:space="preserve"> (</w:t>
      </w:r>
      <w:r w:rsidR="005758AB" w:rsidRPr="005758AB">
        <w:rPr>
          <w:rFonts w:ascii="Arial" w:hAnsi="Arial" w:cs="Arial"/>
          <w:i/>
          <w:sz w:val="28"/>
          <w:lang w:val="en-GB"/>
        </w:rPr>
        <w:t>a client needs to go to the toilet</w:t>
      </w:r>
      <w:r w:rsidRPr="005758AB">
        <w:rPr>
          <w:rFonts w:ascii="Arial" w:hAnsi="Arial" w:cs="Arial"/>
          <w:sz w:val="28"/>
          <w:lang w:val="en-GB"/>
        </w:rPr>
        <w:t xml:space="preserve">) </w:t>
      </w:r>
    </w:p>
    <w:p w:rsidR="00F5075D" w:rsidRPr="008D24D3" w:rsidRDefault="00F5075D">
      <w:pPr>
        <w:rPr>
          <w:sz w:val="28"/>
          <w:lang w:val="en-US"/>
        </w:rPr>
      </w:pPr>
    </w:p>
    <w:p w:rsidR="00930E09" w:rsidRPr="008E0870" w:rsidRDefault="00930E09">
      <w:pPr>
        <w:rPr>
          <w:sz w:val="28"/>
        </w:rPr>
      </w:pPr>
    </w:p>
    <w:p w:rsidR="00930E09" w:rsidRDefault="00930E09"/>
    <w:p w:rsidR="00930E09" w:rsidRDefault="00930E09"/>
    <w:p w:rsidR="00072359" w:rsidRDefault="00072359"/>
    <w:p w:rsidR="00072359" w:rsidRDefault="00072359"/>
    <w:p w:rsidR="00072359" w:rsidRDefault="00072359"/>
    <w:p w:rsidR="00072359" w:rsidRDefault="00072359"/>
    <w:p w:rsidR="00072359" w:rsidRDefault="00072359"/>
    <w:p w:rsidR="00930E09" w:rsidRDefault="00930E09"/>
    <w:p w:rsidR="00930E09" w:rsidRDefault="00930E09"/>
    <w:p w:rsidR="00930E09" w:rsidRDefault="00930E09"/>
    <w:p w:rsidR="00930E09" w:rsidRDefault="00930E09"/>
    <w:p w:rsidR="00930E09" w:rsidRDefault="000B1C5C">
      <w:proofErr w:type="spellStart"/>
      <w:r>
        <w:lastRenderedPageBreak/>
        <w:t>Sources</w:t>
      </w:r>
      <w:proofErr w:type="spellEnd"/>
      <w:r>
        <w:t>:</w:t>
      </w:r>
    </w:p>
    <w:p w:rsidR="000B1C5C" w:rsidRDefault="000B1C5C"/>
    <w:p w:rsidR="00FD10CB" w:rsidRDefault="00060EFB">
      <w:hyperlink r:id="rId31" w:history="1">
        <w:r w:rsidR="00FD10CB">
          <w:rPr>
            <w:rStyle w:val="Hypertextovodkaz"/>
          </w:rPr>
          <w:t>http://commons.wikimedia.org/wiki/File:Im_Roten_Ochsen_7.JPG</w:t>
        </w:r>
      </w:hyperlink>
      <w:r w:rsidR="007C5D01">
        <w:t xml:space="preserve"> (</w:t>
      </w:r>
      <w:proofErr w:type="spellStart"/>
      <w:r w:rsidR="007C5D01">
        <w:t>Speiseraum</w:t>
      </w:r>
      <w:proofErr w:type="spellEnd"/>
      <w:r w:rsidR="007C5D01">
        <w:t>)</w:t>
      </w:r>
    </w:p>
    <w:p w:rsidR="000B1C5C" w:rsidRDefault="00A84938"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0B1C5C" w:rsidRDefault="000B1C5C"/>
    <w:p w:rsidR="000B1C5C" w:rsidRPr="000B1C5C" w:rsidRDefault="000B1C5C">
      <w:pPr>
        <w:rPr>
          <w:lang w:val="en-GB"/>
        </w:rPr>
      </w:pPr>
      <w:r w:rsidRPr="000B1C5C">
        <w:rPr>
          <w:lang w:val="en-GB"/>
        </w:rPr>
        <w:t>Solution:</w:t>
      </w:r>
      <w:bookmarkStart w:id="0" w:name="_GoBack"/>
      <w:bookmarkEnd w:id="0"/>
    </w:p>
    <w:p w:rsidR="000B1C5C" w:rsidRPr="000B1C5C" w:rsidRDefault="000B1C5C">
      <w:pPr>
        <w:rPr>
          <w:lang w:val="en-GB"/>
        </w:rPr>
      </w:pPr>
    </w:p>
    <w:p w:rsidR="000B1C5C" w:rsidRPr="000B1C5C" w:rsidRDefault="000B1C5C">
      <w:pPr>
        <w:rPr>
          <w:lang w:val="en-GB"/>
        </w:rPr>
      </w:pPr>
      <w:r w:rsidRPr="000B1C5C">
        <w:rPr>
          <w:lang w:val="en-GB"/>
        </w:rPr>
        <w:t>Ex 1</w:t>
      </w:r>
    </w:p>
    <w:p w:rsidR="000B1C5C" w:rsidRPr="000B1C5C" w:rsidRDefault="000B1C5C">
      <w:pPr>
        <w:rPr>
          <w:lang w:val="en-GB"/>
        </w:rPr>
      </w:pPr>
    </w:p>
    <w:p w:rsidR="000B1C5C" w:rsidRPr="000B1C5C" w:rsidRDefault="000B1C5C" w:rsidP="000B1C5C">
      <w:pPr>
        <w:pStyle w:val="Odstavecseseznamem"/>
        <w:numPr>
          <w:ilvl w:val="0"/>
          <w:numId w:val="4"/>
        </w:numPr>
        <w:rPr>
          <w:lang w:val="en-GB"/>
        </w:rPr>
      </w:pPr>
      <w:r w:rsidRPr="000B1C5C">
        <w:rPr>
          <w:lang w:val="en-GB"/>
        </w:rPr>
        <w:t>Would you like to read newspapers?</w:t>
      </w:r>
    </w:p>
    <w:p w:rsidR="000B1C5C" w:rsidRDefault="000B1C5C" w:rsidP="000B1C5C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What do you want to wear today?</w:t>
      </w:r>
    </w:p>
    <w:p w:rsidR="000B1C5C" w:rsidRDefault="000B1C5C" w:rsidP="000B1C5C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What time would you like to get up?</w:t>
      </w:r>
    </w:p>
    <w:p w:rsidR="000B1C5C" w:rsidRDefault="000B1C5C" w:rsidP="000B1C5C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Do you want to eat in the dining room?</w:t>
      </w:r>
    </w:p>
    <w:p w:rsidR="000B1C5C" w:rsidRDefault="000B1C5C" w:rsidP="000B1C5C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Shall I turn on/off the TV?</w:t>
      </w:r>
    </w:p>
    <w:p w:rsidR="000B1C5C" w:rsidRDefault="000B1C5C" w:rsidP="000B1C5C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Would you like a glass of water?</w:t>
      </w:r>
    </w:p>
    <w:p w:rsidR="000B1C5C" w:rsidRDefault="000B1C5C" w:rsidP="000B1C5C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Have you taken your pills?</w:t>
      </w:r>
    </w:p>
    <w:p w:rsidR="000B1C5C" w:rsidRDefault="000B1C5C" w:rsidP="000B1C5C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Would you like to go walking in the park/go to the park?</w:t>
      </w:r>
    </w:p>
    <w:p w:rsidR="000B1C5C" w:rsidRDefault="000B1C5C" w:rsidP="000B1C5C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Have you got a headache?</w:t>
      </w:r>
    </w:p>
    <w:p w:rsidR="000B1C5C" w:rsidRDefault="000B1C5C" w:rsidP="000B1C5C">
      <w:pPr>
        <w:rPr>
          <w:lang w:val="en-GB"/>
        </w:rPr>
      </w:pPr>
    </w:p>
    <w:p w:rsidR="000B1C5C" w:rsidRDefault="000B1C5C" w:rsidP="000B1C5C">
      <w:pPr>
        <w:rPr>
          <w:lang w:val="en-GB"/>
        </w:rPr>
      </w:pPr>
      <w:r>
        <w:rPr>
          <w:lang w:val="en-GB"/>
        </w:rPr>
        <w:t>Ex 2</w:t>
      </w:r>
    </w:p>
    <w:p w:rsidR="000B1C5C" w:rsidRPr="000B1C5C" w:rsidRDefault="000B1C5C" w:rsidP="000B1C5C">
      <w:pPr>
        <w:rPr>
          <w:lang w:val="en-GB"/>
        </w:rPr>
      </w:pPr>
    </w:p>
    <w:p w:rsidR="000B1C5C" w:rsidRDefault="000B1C5C" w:rsidP="000B1C5C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Have you got a little time for me?</w:t>
      </w:r>
    </w:p>
    <w:p w:rsidR="000B1C5C" w:rsidRDefault="000B1C5C" w:rsidP="000B1C5C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Would you go to the dining room with me?</w:t>
      </w:r>
    </w:p>
    <w:p w:rsidR="000B1C5C" w:rsidRDefault="000B1C5C" w:rsidP="000B1C5C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Shall I wear the red dress of the blue one today?</w:t>
      </w:r>
    </w:p>
    <w:p w:rsidR="000B1C5C" w:rsidRDefault="000B1C5C" w:rsidP="000B1C5C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Could I have a cup of coffee?</w:t>
      </w:r>
    </w:p>
    <w:p w:rsidR="000B1C5C" w:rsidRDefault="000B1C5C" w:rsidP="000B1C5C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 have a terrible headache. Can I get painkillers, please?</w:t>
      </w:r>
    </w:p>
    <w:p w:rsidR="000B1C5C" w:rsidRDefault="000B1C5C" w:rsidP="000B1C5C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Has my son called today?</w:t>
      </w:r>
    </w:p>
    <w:p w:rsidR="000B1C5C" w:rsidRDefault="00F90B96" w:rsidP="000B1C5C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 feel so tired. Do I have to get up?</w:t>
      </w:r>
    </w:p>
    <w:p w:rsidR="00F90B96" w:rsidRPr="000B1C5C" w:rsidRDefault="00F90B96" w:rsidP="000B1C5C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Hello, I need to go to the toilet at once!</w:t>
      </w:r>
    </w:p>
    <w:p w:rsidR="000B1C5C" w:rsidRDefault="000B1C5C">
      <w:pPr>
        <w:rPr>
          <w:lang w:val="en-GB"/>
        </w:rPr>
      </w:pPr>
    </w:p>
    <w:p w:rsidR="000B1C5C" w:rsidRPr="005758AB" w:rsidRDefault="000B1C5C" w:rsidP="000B1C5C">
      <w:pPr>
        <w:rPr>
          <w:rFonts w:ascii="Arial" w:hAnsi="Arial" w:cs="Arial"/>
          <w:sz w:val="28"/>
          <w:lang w:val="en-GB"/>
        </w:rPr>
      </w:pPr>
    </w:p>
    <w:p w:rsidR="000B1C5C" w:rsidRPr="000B1C5C" w:rsidRDefault="000B1C5C">
      <w:pPr>
        <w:rPr>
          <w:lang w:val="en-GB"/>
        </w:rPr>
      </w:pPr>
    </w:p>
    <w:sectPr w:rsidR="000B1C5C" w:rsidRPr="000B1C5C" w:rsidSect="005758AB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851" w:right="104" w:bottom="1134" w:left="1955" w:header="426" w:footer="45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EFB" w:rsidRDefault="00060EFB">
      <w:r>
        <w:separator/>
      </w:r>
    </w:p>
  </w:endnote>
  <w:endnote w:type="continuationSeparator" w:id="0">
    <w:p w:rsidR="00060EFB" w:rsidRDefault="00060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EFB" w:rsidRDefault="00060EFB">
      <w:r>
        <w:separator/>
      </w:r>
    </w:p>
  </w:footnote>
  <w:footnote w:type="continuationSeparator" w:id="0">
    <w:p w:rsidR="00060EFB" w:rsidRDefault="00060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492" w:rsidRDefault="00156492" w:rsidP="000C1A12"/>
  <w:p w:rsidR="00156492" w:rsidRDefault="0015649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0648E"/>
    <w:multiLevelType w:val="hybridMultilevel"/>
    <w:tmpl w:val="77881C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6716FC"/>
    <w:multiLevelType w:val="hybridMultilevel"/>
    <w:tmpl w:val="8942527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925DE"/>
    <w:multiLevelType w:val="hybridMultilevel"/>
    <w:tmpl w:val="E6E8D9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A480F"/>
    <w:multiLevelType w:val="hybridMultilevel"/>
    <w:tmpl w:val="77881C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515AF1"/>
    <w:multiLevelType w:val="hybridMultilevel"/>
    <w:tmpl w:val="240C3A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A71"/>
    <w:rsid w:val="00060EFB"/>
    <w:rsid w:val="00064AC5"/>
    <w:rsid w:val="00072359"/>
    <w:rsid w:val="00091E94"/>
    <w:rsid w:val="000B1C5C"/>
    <w:rsid w:val="000C1A12"/>
    <w:rsid w:val="001560B3"/>
    <w:rsid w:val="00156492"/>
    <w:rsid w:val="001E5AD9"/>
    <w:rsid w:val="002B1575"/>
    <w:rsid w:val="0031151A"/>
    <w:rsid w:val="003358AE"/>
    <w:rsid w:val="00353555"/>
    <w:rsid w:val="003846D5"/>
    <w:rsid w:val="003F2039"/>
    <w:rsid w:val="00401AAD"/>
    <w:rsid w:val="004029F4"/>
    <w:rsid w:val="00407520"/>
    <w:rsid w:val="00444BE0"/>
    <w:rsid w:val="004F36C3"/>
    <w:rsid w:val="005663B7"/>
    <w:rsid w:val="005758AB"/>
    <w:rsid w:val="005F6FF3"/>
    <w:rsid w:val="006127ED"/>
    <w:rsid w:val="00653A7D"/>
    <w:rsid w:val="006C6C30"/>
    <w:rsid w:val="007A738D"/>
    <w:rsid w:val="007C5D01"/>
    <w:rsid w:val="007E6DBF"/>
    <w:rsid w:val="007F262B"/>
    <w:rsid w:val="00812BA0"/>
    <w:rsid w:val="008D24D3"/>
    <w:rsid w:val="008E0870"/>
    <w:rsid w:val="008E1472"/>
    <w:rsid w:val="008F4A71"/>
    <w:rsid w:val="009155C4"/>
    <w:rsid w:val="00930E09"/>
    <w:rsid w:val="0093208C"/>
    <w:rsid w:val="00997604"/>
    <w:rsid w:val="009A1C62"/>
    <w:rsid w:val="00A30EEB"/>
    <w:rsid w:val="00A84938"/>
    <w:rsid w:val="00AB2B59"/>
    <w:rsid w:val="00B529AB"/>
    <w:rsid w:val="00B70B26"/>
    <w:rsid w:val="00BC4816"/>
    <w:rsid w:val="00BE3BD2"/>
    <w:rsid w:val="00C268B4"/>
    <w:rsid w:val="00C61C39"/>
    <w:rsid w:val="00C636F3"/>
    <w:rsid w:val="00C7475A"/>
    <w:rsid w:val="00C84659"/>
    <w:rsid w:val="00CF0A1A"/>
    <w:rsid w:val="00D26EC2"/>
    <w:rsid w:val="00D33BA1"/>
    <w:rsid w:val="00D53046"/>
    <w:rsid w:val="00D84D70"/>
    <w:rsid w:val="00E17365"/>
    <w:rsid w:val="00E27319"/>
    <w:rsid w:val="00E37D17"/>
    <w:rsid w:val="00E4219C"/>
    <w:rsid w:val="00E83490"/>
    <w:rsid w:val="00E8434B"/>
    <w:rsid w:val="00E91D83"/>
    <w:rsid w:val="00F3182B"/>
    <w:rsid w:val="00F5075D"/>
    <w:rsid w:val="00F84D33"/>
    <w:rsid w:val="00F87EE6"/>
    <w:rsid w:val="00F90B96"/>
    <w:rsid w:val="00FA402C"/>
    <w:rsid w:val="00FA77EF"/>
    <w:rsid w:val="00FD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27E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0E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27E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0E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image" Target="media/image9.pn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10.jpeg"/><Relationship Id="rId29" Type="http://schemas.openxmlformats.org/officeDocument/2006/relationships/image" Target="media/image1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23" Type="http://schemas.openxmlformats.org/officeDocument/2006/relationships/image" Target="media/image13.wmf"/><Relationship Id="rId28" Type="http://schemas.openxmlformats.org/officeDocument/2006/relationships/image" Target="media/image18.wmf"/><Relationship Id="rId10" Type="http://schemas.openxmlformats.org/officeDocument/2006/relationships/image" Target="media/image2.png"/><Relationship Id="rId19" Type="http://schemas.openxmlformats.org/officeDocument/2006/relationships/oleObject" Target="embeddings/oleObject1.bin"/><Relationship Id="rId31" Type="http://schemas.openxmlformats.org/officeDocument/2006/relationships/hyperlink" Target="http://commons.wikimedia.org/wiki/File:Im_Roten_Ochsen_7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73BC2-C258-4828-810E-AD866DAC3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1</Pages>
  <Words>459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pc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1900-12-31T23:00:00Z</cp:lastPrinted>
  <dcterms:created xsi:type="dcterms:W3CDTF">2014-01-31T17:59:00Z</dcterms:created>
  <dcterms:modified xsi:type="dcterms:W3CDTF">2014-01-31T17:59:00Z</dcterms:modified>
</cp:coreProperties>
</file>