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36AF2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36AF2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636AF2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9A674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 w:rsidR="009A6746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30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Jaroslava Jelínková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36AF2" w:rsidRP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Angli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cký jazyk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36AF2" w:rsidRPr="00636AF2" w:rsidRDefault="00636AF2" w:rsidP="008F206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 osvojení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sl. zásob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y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36AF2" w:rsidRPr="00636AF2" w:rsidRDefault="008F206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shopping</w:t>
            </w:r>
            <w:proofErr w:type="spellEnd"/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36AF2" w:rsidRPr="00636AF2" w:rsidRDefault="00E87E03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Vhodně 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používá odbornou slovní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zásobu 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vztahující se ke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studijní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mu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oboru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</w:p>
          <w:p w:rsidR="00636AF2" w:rsidRPr="00636AF2" w:rsidRDefault="00E87E03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yjadřuje ústně i písemně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svůj názor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danému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témat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u.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D84D70" w:rsidRDefault="00D84D70"/>
    <w:p w:rsidR="00D84D70" w:rsidRDefault="00D84D70"/>
    <w:p w:rsidR="00FB0473" w:rsidRDefault="00FB0473"/>
    <w:p w:rsidR="009A6746" w:rsidRDefault="009A6746"/>
    <w:p w:rsidR="009A6746" w:rsidRDefault="009A6746"/>
    <w:p w:rsidR="000E7192" w:rsidRDefault="000E7192">
      <w:pPr>
        <w:sectPr w:rsidR="000E7192" w:rsidSect="000E719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  <w:docGrid w:linePitch="326"/>
        </w:sectPr>
      </w:pPr>
    </w:p>
    <w:p w:rsidR="009A6746" w:rsidRPr="00504A1C" w:rsidRDefault="009A6746" w:rsidP="009A6746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lang w:val="en-GB"/>
        </w:rPr>
      </w:pPr>
      <w:r w:rsidRPr="00504A1C">
        <w:rPr>
          <w:rFonts w:asciiTheme="minorHAnsi" w:hAnsiTheme="minorHAnsi"/>
          <w:b/>
          <w:lang w:val="en-GB"/>
        </w:rPr>
        <w:lastRenderedPageBreak/>
        <w:t>Finish the sentences</w:t>
      </w:r>
      <w:r w:rsidR="003C1704">
        <w:rPr>
          <w:rFonts w:asciiTheme="minorHAnsi" w:hAnsiTheme="minorHAnsi"/>
          <w:b/>
          <w:lang w:val="en-GB"/>
        </w:rPr>
        <w:t>. Use the words given.</w:t>
      </w:r>
      <w:r w:rsidRPr="00504A1C">
        <w:rPr>
          <w:rFonts w:asciiTheme="minorHAnsi" w:hAnsiTheme="minorHAnsi"/>
          <w:b/>
          <w:lang w:val="en-GB"/>
        </w:rPr>
        <w:t xml:space="preserve"> (+:</w:t>
      </w:r>
    </w:p>
    <w:p w:rsidR="009A6746" w:rsidRPr="00504A1C" w:rsidRDefault="009A6746" w:rsidP="009A6746">
      <w:pPr>
        <w:rPr>
          <w:rFonts w:asciiTheme="minorHAnsi" w:hAnsiTheme="minorHAnsi"/>
          <w:lang w:val="en-GB"/>
        </w:rPr>
      </w:pPr>
    </w:p>
    <w:tbl>
      <w:tblPr>
        <w:tblStyle w:val="Moderntabulka"/>
        <w:tblW w:w="0" w:type="auto"/>
        <w:tblLook w:val="04A0"/>
      </w:tblPr>
      <w:tblGrid>
        <w:gridCol w:w="2436"/>
        <w:gridCol w:w="2437"/>
        <w:gridCol w:w="2437"/>
        <w:gridCol w:w="2437"/>
      </w:tblGrid>
      <w:tr w:rsidR="003C1704" w:rsidRPr="003D4E77" w:rsidTr="00F026DB">
        <w:trPr>
          <w:cnfStyle w:val="100000000000"/>
        </w:trPr>
        <w:tc>
          <w:tcPr>
            <w:tcW w:w="2436" w:type="dxa"/>
          </w:tcPr>
          <w:p w:rsidR="003C1704" w:rsidRPr="003D4E77" w:rsidRDefault="003C1704" w:rsidP="00F026DB">
            <w:pPr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  <w:t>a greengrocer´s</w:t>
            </w:r>
          </w:p>
        </w:tc>
        <w:tc>
          <w:tcPr>
            <w:tcW w:w="2437" w:type="dxa"/>
          </w:tcPr>
          <w:p w:rsidR="003C1704" w:rsidRPr="003D4E77" w:rsidRDefault="003C1704" w:rsidP="00F026DB">
            <w:pPr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  <w:t xml:space="preserve">a baker´s/bakery </w:t>
            </w:r>
          </w:p>
        </w:tc>
        <w:tc>
          <w:tcPr>
            <w:tcW w:w="2437" w:type="dxa"/>
          </w:tcPr>
          <w:p w:rsidR="003C1704" w:rsidRPr="003D4E77" w:rsidRDefault="003C1704" w:rsidP="00F026DB">
            <w:pPr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  <w:t>the off-licence</w:t>
            </w:r>
          </w:p>
        </w:tc>
        <w:tc>
          <w:tcPr>
            <w:tcW w:w="2437" w:type="dxa"/>
          </w:tcPr>
          <w:p w:rsidR="003C1704" w:rsidRPr="003D4E77" w:rsidRDefault="003C1704" w:rsidP="00F026DB">
            <w:pPr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  <w:t>a shoe shop</w:t>
            </w:r>
          </w:p>
        </w:tc>
      </w:tr>
      <w:tr w:rsidR="003C1704" w:rsidRPr="003D4E77" w:rsidTr="00F026DB">
        <w:trPr>
          <w:cnfStyle w:val="000000100000"/>
        </w:trPr>
        <w:tc>
          <w:tcPr>
            <w:tcW w:w="2436" w:type="dxa"/>
          </w:tcPr>
          <w:p w:rsidR="003C1704" w:rsidRPr="003D4E77" w:rsidRDefault="003C1704" w:rsidP="00F026D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sz w:val="28"/>
                <w:szCs w:val="28"/>
                <w:lang w:val="en-GB"/>
              </w:rPr>
              <w:t>A supermarket</w:t>
            </w:r>
          </w:p>
        </w:tc>
        <w:tc>
          <w:tcPr>
            <w:tcW w:w="2437" w:type="dxa"/>
          </w:tcPr>
          <w:p w:rsidR="003C1704" w:rsidRPr="003D4E77" w:rsidRDefault="003C1704" w:rsidP="00F026D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sz w:val="28"/>
                <w:szCs w:val="28"/>
                <w:lang w:val="en-GB"/>
              </w:rPr>
              <w:t>the bookshop</w:t>
            </w:r>
          </w:p>
        </w:tc>
        <w:tc>
          <w:tcPr>
            <w:tcW w:w="2437" w:type="dxa"/>
          </w:tcPr>
          <w:p w:rsidR="003C1704" w:rsidRPr="003D4E77" w:rsidRDefault="003C1704" w:rsidP="00F026D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sz w:val="28"/>
                <w:szCs w:val="28"/>
                <w:lang w:val="en-GB"/>
              </w:rPr>
              <w:t>A shopping mall</w:t>
            </w:r>
          </w:p>
        </w:tc>
        <w:tc>
          <w:tcPr>
            <w:tcW w:w="2437" w:type="dxa"/>
          </w:tcPr>
          <w:p w:rsidR="003C1704" w:rsidRPr="003D4E77" w:rsidRDefault="003C1704" w:rsidP="00F026DB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3D4E77">
              <w:rPr>
                <w:rFonts w:asciiTheme="minorHAnsi" w:hAnsiTheme="minorHAnsi"/>
                <w:sz w:val="28"/>
                <w:szCs w:val="28"/>
                <w:lang w:val="en-GB"/>
              </w:rPr>
              <w:t>a greengrocer´s</w:t>
            </w:r>
          </w:p>
        </w:tc>
      </w:tr>
    </w:tbl>
    <w:p w:rsidR="009A6746" w:rsidRDefault="003C1704" w:rsidP="009A6746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4947285</wp:posOffset>
            </wp:positionH>
            <wp:positionV relativeFrom="paragraph">
              <wp:posOffset>45720</wp:posOffset>
            </wp:positionV>
            <wp:extent cx="1591310" cy="914400"/>
            <wp:effectExtent l="19050" t="0" r="8890" b="0"/>
            <wp:wrapTight wrapText="bothSides">
              <wp:wrapPolygon edited="0">
                <wp:start x="-259" y="0"/>
                <wp:lineTo x="-259" y="21150"/>
                <wp:lineTo x="21721" y="21150"/>
                <wp:lineTo x="21721" y="0"/>
                <wp:lineTo x="-259" y="0"/>
              </wp:wrapPolygon>
            </wp:wrapTight>
            <wp:docPr id="4" name="obrázek 1" descr="File:Supermarket beer and wine ais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upermarket beer and wine ais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704" w:rsidRPr="00504A1C" w:rsidRDefault="003C1704" w:rsidP="009A6746">
      <w:pPr>
        <w:rPr>
          <w:rFonts w:asciiTheme="minorHAnsi" w:hAnsiTheme="minorHAnsi"/>
          <w:lang w:val="en-GB"/>
        </w:rPr>
      </w:pPr>
    </w:p>
    <w:p w:rsidR="009A6746" w:rsidRDefault="00504A1C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-596265</wp:posOffset>
            </wp:positionH>
            <wp:positionV relativeFrom="paragraph">
              <wp:posOffset>274320</wp:posOffset>
            </wp:positionV>
            <wp:extent cx="876300" cy="666750"/>
            <wp:effectExtent l="0" t="0" r="0" b="0"/>
            <wp:wrapNone/>
            <wp:docPr id="5" name="obrázek 4" descr="C:\Users\další\AppData\Local\Microsoft\Windows\Temporary Internet Files\Content.IE5\WFMQVG8N\MC9003440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lší\AppData\Local\Microsoft\Windows\Temporary Internet Files\Content.IE5\WFMQVG8N\MC90034400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6746" w:rsidRPr="00504A1C">
        <w:rPr>
          <w:rFonts w:asciiTheme="minorHAnsi" w:hAnsiTheme="minorHAnsi"/>
          <w:lang w:val="en-GB"/>
        </w:rPr>
        <w:t xml:space="preserve">We need something for dinner let´s go to …………………………. </w:t>
      </w:r>
    </w:p>
    <w:p w:rsidR="003C1704" w:rsidRDefault="00504A1C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 xml:space="preserve">What shall we have for breakfast? Let´s go </w:t>
      </w:r>
      <w:proofErr w:type="gramStart"/>
      <w:r w:rsidRPr="003C1704">
        <w:rPr>
          <w:rFonts w:asciiTheme="minorHAnsi" w:hAnsiTheme="minorHAnsi"/>
          <w:lang w:val="en-GB"/>
        </w:rPr>
        <w:t>to ..................</w:t>
      </w:r>
      <w:proofErr w:type="gramEnd"/>
    </w:p>
    <w:p w:rsidR="00504A1C" w:rsidRPr="003C1704" w:rsidRDefault="003C1704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5594985</wp:posOffset>
            </wp:positionH>
            <wp:positionV relativeFrom="paragraph">
              <wp:posOffset>15240</wp:posOffset>
            </wp:positionV>
            <wp:extent cx="1123950" cy="1495425"/>
            <wp:effectExtent l="19050" t="0" r="0" b="0"/>
            <wp:wrapNone/>
            <wp:docPr id="6" name="obrázek 5" descr="File:Warsaw ochota Blue City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Warsaw ochota Blue City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4A1C" w:rsidRPr="003C1704">
        <w:rPr>
          <w:rFonts w:asciiTheme="minorHAnsi" w:hAnsiTheme="minorHAnsi"/>
          <w:lang w:val="en-GB"/>
        </w:rPr>
        <w:t xml:space="preserve">I need new trainers. I have to go </w:t>
      </w:r>
      <w:proofErr w:type="gramStart"/>
      <w:r w:rsidR="00504A1C" w:rsidRPr="003C1704">
        <w:rPr>
          <w:rFonts w:asciiTheme="minorHAnsi" w:hAnsiTheme="minorHAnsi"/>
          <w:lang w:val="en-GB"/>
        </w:rPr>
        <w:t>to ..........................</w:t>
      </w:r>
      <w:proofErr w:type="gramEnd"/>
    </w:p>
    <w:p w:rsidR="00912387" w:rsidRDefault="00912387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There´s a new .............................. in the centre. There are millions of </w:t>
      </w:r>
      <w:r w:rsidR="001A15EB">
        <w:rPr>
          <w:rFonts w:asciiTheme="minorHAnsi" w:hAnsiTheme="minorHAnsi"/>
          <w:lang w:val="en-GB"/>
        </w:rPr>
        <w:t>boutiques</w:t>
      </w:r>
      <w:r>
        <w:rPr>
          <w:rFonts w:asciiTheme="minorHAnsi" w:hAnsiTheme="minorHAnsi"/>
          <w:lang w:val="en-GB"/>
        </w:rPr>
        <w:t>.</w:t>
      </w:r>
    </w:p>
    <w:p w:rsidR="001A15EB" w:rsidRDefault="001A15EB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-596265</wp:posOffset>
            </wp:positionH>
            <wp:positionV relativeFrom="paragraph">
              <wp:posOffset>328295</wp:posOffset>
            </wp:positionV>
            <wp:extent cx="876300" cy="1314450"/>
            <wp:effectExtent l="0" t="0" r="0" b="0"/>
            <wp:wrapNone/>
            <wp:docPr id="10" name="obrázek 9" descr="C:\Users\další\AppData\Local\Microsoft\Windows\Temporary Internet Files\Content.IE5\A2UJUMS3\MC900413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lší\AppData\Local\Microsoft\Windows\Temporary Internet Files\Content.IE5\A2UJUMS3\MC9004136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lang w:val="en-GB"/>
        </w:rPr>
        <w:t>Why don´t we make a salad for dinner tonight. OK, fine. Then we need to go to .................................... for some fresh vegetables.</w:t>
      </w:r>
      <w:r w:rsidRPr="001A15EB">
        <w:rPr>
          <w:rFonts w:asciiTheme="minorHAnsi" w:hAnsiTheme="minorHAnsi"/>
          <w:noProof/>
        </w:rPr>
        <w:t xml:space="preserve"> </w:t>
      </w:r>
    </w:p>
    <w:p w:rsidR="001A15EB" w:rsidRDefault="001A15EB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Oh my God! You´ve got a fever and there are no pills. I need to go </w:t>
      </w:r>
      <w:proofErr w:type="gramStart"/>
      <w:r>
        <w:rPr>
          <w:rFonts w:asciiTheme="minorHAnsi" w:hAnsiTheme="minorHAnsi"/>
          <w:lang w:val="en-GB"/>
        </w:rPr>
        <w:t>to ...............................!</w:t>
      </w:r>
      <w:proofErr w:type="gramEnd"/>
    </w:p>
    <w:p w:rsidR="003D4E77" w:rsidRDefault="003D4E77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Liz has got a birthday tomorrow and I wanted to buy her the new bestseller. Will you go with me </w:t>
      </w:r>
      <w:proofErr w:type="gramStart"/>
      <w:r>
        <w:rPr>
          <w:rFonts w:asciiTheme="minorHAnsi" w:hAnsiTheme="minorHAnsi"/>
          <w:lang w:val="en-GB"/>
        </w:rPr>
        <w:t>to .......................................?</w:t>
      </w:r>
      <w:proofErr w:type="gramEnd"/>
    </w:p>
    <w:p w:rsidR="003D4E77" w:rsidRPr="00504A1C" w:rsidRDefault="003D4E77" w:rsidP="00504A1C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Shall we bring some wine to the party too? Yes, let´s drop in at .......................................... and buy some quality wine.</w:t>
      </w:r>
    </w:p>
    <w:p w:rsidR="00504A1C" w:rsidRPr="00504A1C" w:rsidRDefault="00504A1C" w:rsidP="009A6746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436"/>
        <w:gridCol w:w="2437"/>
        <w:gridCol w:w="2437"/>
        <w:gridCol w:w="2437"/>
      </w:tblGrid>
      <w:tr w:rsidR="003D4E77" w:rsidRPr="003D4E77" w:rsidTr="003D4E77">
        <w:trPr>
          <w:jc w:val="center"/>
        </w:trPr>
        <w:tc>
          <w:tcPr>
            <w:tcW w:w="2436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A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B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C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D</w:t>
            </w:r>
          </w:p>
        </w:tc>
      </w:tr>
      <w:tr w:rsidR="003D4E77" w:rsidRPr="003D4E77" w:rsidTr="003D4E77">
        <w:trPr>
          <w:jc w:val="center"/>
        </w:trPr>
        <w:tc>
          <w:tcPr>
            <w:tcW w:w="2436" w:type="dxa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2437" w:type="dxa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2437" w:type="dxa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2437" w:type="dxa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</w:tr>
      <w:tr w:rsidR="003D4E77" w:rsidRPr="003D4E77" w:rsidTr="003D4E77">
        <w:trPr>
          <w:jc w:val="center"/>
        </w:trPr>
        <w:tc>
          <w:tcPr>
            <w:tcW w:w="2436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E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F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G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3D4E77" w:rsidRDefault="003D4E77" w:rsidP="003D4E77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D4E77">
              <w:rPr>
                <w:rFonts w:asciiTheme="minorHAnsi" w:hAnsiTheme="minorHAnsi"/>
                <w:b/>
                <w:lang w:val="en-GB"/>
              </w:rPr>
              <w:t>H</w:t>
            </w:r>
          </w:p>
        </w:tc>
      </w:tr>
      <w:tr w:rsidR="003D4E77" w:rsidRPr="003D4E77" w:rsidTr="003D4E77">
        <w:trPr>
          <w:jc w:val="center"/>
        </w:trPr>
        <w:tc>
          <w:tcPr>
            <w:tcW w:w="2436" w:type="dxa"/>
          </w:tcPr>
          <w:p w:rsidR="003D4E77" w:rsidRPr="003D4E77" w:rsidRDefault="003D4E77" w:rsidP="00F026DB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2437" w:type="dxa"/>
          </w:tcPr>
          <w:p w:rsidR="003D4E77" w:rsidRPr="003D4E77" w:rsidRDefault="003D4E77" w:rsidP="00F026DB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2437" w:type="dxa"/>
          </w:tcPr>
          <w:p w:rsidR="003D4E77" w:rsidRPr="003D4E77" w:rsidRDefault="003D4E77" w:rsidP="00F026DB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2437" w:type="dxa"/>
          </w:tcPr>
          <w:p w:rsidR="003D4E77" w:rsidRPr="003D4E77" w:rsidRDefault="003D4E77" w:rsidP="00F026DB">
            <w:pPr>
              <w:rPr>
                <w:rFonts w:asciiTheme="minorHAnsi" w:hAnsiTheme="minorHAnsi"/>
                <w:b/>
                <w:lang w:val="en-GB"/>
              </w:rPr>
            </w:pPr>
          </w:p>
        </w:tc>
      </w:tr>
    </w:tbl>
    <w:p w:rsidR="00504A1C" w:rsidRDefault="00504A1C" w:rsidP="009A6746"/>
    <w:p w:rsidR="003D4E77" w:rsidRDefault="003D4E77" w:rsidP="009A6746"/>
    <w:p w:rsidR="003D4E77" w:rsidRDefault="003D4E77" w:rsidP="009A6746"/>
    <w:p w:rsidR="000E7192" w:rsidRDefault="000E7192" w:rsidP="009A6746">
      <w:pPr>
        <w:sectPr w:rsidR="000E7192" w:rsidSect="000E7192"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  <w:docGrid w:linePitch="326"/>
        </w:sectPr>
      </w:pPr>
    </w:p>
    <w:p w:rsidR="003D4E77" w:rsidRPr="003C1704" w:rsidRDefault="003B71BF" w:rsidP="003D4E77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4899660</wp:posOffset>
            </wp:positionH>
            <wp:positionV relativeFrom="paragraph">
              <wp:posOffset>-344805</wp:posOffset>
            </wp:positionV>
            <wp:extent cx="1562100" cy="1457325"/>
            <wp:effectExtent l="0" t="0" r="0" b="0"/>
            <wp:wrapTight wrapText="bothSides">
              <wp:wrapPolygon edited="0">
                <wp:start x="4478" y="0"/>
                <wp:lineTo x="790" y="1976"/>
                <wp:lineTo x="263" y="2541"/>
                <wp:lineTo x="0" y="9600"/>
                <wp:lineTo x="0" y="20047"/>
                <wp:lineTo x="1054" y="21176"/>
                <wp:lineTo x="2634" y="21459"/>
                <wp:lineTo x="4478" y="21459"/>
                <wp:lineTo x="15541" y="21176"/>
                <wp:lineTo x="20020" y="20329"/>
                <wp:lineTo x="19756" y="14118"/>
                <wp:lineTo x="21337" y="5082"/>
                <wp:lineTo x="21337" y="1694"/>
                <wp:lineTo x="17385" y="565"/>
                <wp:lineTo x="6849" y="0"/>
                <wp:lineTo x="4478" y="0"/>
              </wp:wrapPolygon>
            </wp:wrapTight>
            <wp:docPr id="7" name="Obrázek 7" descr="C:\Users\jelinkova\AppData\Local\Microsoft\Windows\Temporary Internet Files\Content.IE5\068LF53C\MC9002377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linkova\AppData\Local\Microsoft\Windows\Temporary Internet Files\Content.IE5\068LF53C\MC90023777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1704" w:rsidRPr="003C1704">
        <w:rPr>
          <w:rFonts w:asciiTheme="minorHAnsi" w:hAnsiTheme="minorHAnsi"/>
          <w:b/>
          <w:lang w:val="en-GB"/>
        </w:rPr>
        <w:t>Order the sentences to make a proper conversation.</w:t>
      </w:r>
      <w:r w:rsidRPr="003B71BF">
        <w:rPr>
          <w:noProof/>
        </w:rPr>
        <w:t xml:space="preserve"> </w:t>
      </w:r>
    </w:p>
    <w:p w:rsidR="003D4E77" w:rsidRPr="003C1704" w:rsidRDefault="003D4E77" w:rsidP="009A6746">
      <w:pPr>
        <w:rPr>
          <w:rFonts w:asciiTheme="minorHAnsi" w:hAnsiTheme="minorHAnsi"/>
          <w:lang w:val="en-GB"/>
        </w:rPr>
      </w:pPr>
    </w:p>
    <w:p w:rsidR="00145172" w:rsidRPr="003C1704" w:rsidRDefault="00145172" w:rsidP="00145172">
      <w:pPr>
        <w:rPr>
          <w:lang w:val="en-GB"/>
        </w:rPr>
      </w:pPr>
    </w:p>
    <w:p w:rsidR="00145172" w:rsidRDefault="003B71BF" w:rsidP="00145172">
      <w:pPr>
        <w:rPr>
          <w:lang w:val="en-GB"/>
        </w:rPr>
      </w:pPr>
      <w:r>
        <w:rPr>
          <w:lang w:val="en-GB"/>
        </w:rPr>
        <w:t>Shop assistant:</w:t>
      </w:r>
    </w:p>
    <w:p w:rsidR="003B71BF" w:rsidRDefault="003B71BF" w:rsidP="00145172">
      <w:pPr>
        <w:rPr>
          <w:lang w:val="en-GB"/>
        </w:rPr>
      </w:pPr>
    </w:p>
    <w:p w:rsidR="003B71BF" w:rsidRPr="003C1704" w:rsidRDefault="003B71BF" w:rsidP="00145172">
      <w:pPr>
        <w:rPr>
          <w:lang w:val="en-GB"/>
        </w:rPr>
      </w:pPr>
      <w:r>
        <w:rPr>
          <w:lang w:val="en-GB"/>
        </w:rPr>
        <w:t>Customer:</w:t>
      </w:r>
    </w:p>
    <w:p w:rsidR="00145172" w:rsidRPr="003C1704" w:rsidRDefault="00145172" w:rsidP="003C1704">
      <w:pPr>
        <w:rPr>
          <w:lang w:val="en-GB"/>
        </w:rPr>
      </w:pPr>
    </w:p>
    <w:p w:rsidR="003C1704" w:rsidRPr="003C1704" w:rsidRDefault="003C1704" w:rsidP="003C1704">
      <w:pPr>
        <w:rPr>
          <w:lang w:val="en-GB"/>
        </w:rPr>
      </w:pPr>
    </w:p>
    <w:p w:rsidR="000E7192" w:rsidRDefault="000E7192" w:rsidP="009A6746">
      <w:pPr>
        <w:sectPr w:rsidR="000E7192" w:rsidSect="001B3D45"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  <w:docGrid w:linePitch="326"/>
        </w:sectPr>
      </w:pPr>
    </w:p>
    <w:p w:rsidR="003C1704" w:rsidRDefault="001B3D45" w:rsidP="009A6746">
      <w:r>
        <w:rPr>
          <w:noProof/>
        </w:rPr>
        <w:lastRenderedPageBreak/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4640580</wp:posOffset>
            </wp:positionV>
            <wp:extent cx="2347595" cy="286385"/>
            <wp:effectExtent l="19050" t="0" r="0" b="0"/>
            <wp:wrapTight wrapText="bothSides">
              <wp:wrapPolygon edited="0">
                <wp:start x="-175" y="0"/>
                <wp:lineTo x="-175" y="20115"/>
                <wp:lineTo x="21559" y="20115"/>
                <wp:lineTo x="21559" y="0"/>
                <wp:lineTo x="-175" y="0"/>
              </wp:wrapPolygon>
            </wp:wrapTight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6487160</wp:posOffset>
            </wp:positionH>
            <wp:positionV relativeFrom="paragraph">
              <wp:posOffset>3726180</wp:posOffset>
            </wp:positionV>
            <wp:extent cx="2129790" cy="286385"/>
            <wp:effectExtent l="19050" t="0" r="3810" b="0"/>
            <wp:wrapTight wrapText="bothSides">
              <wp:wrapPolygon edited="0">
                <wp:start x="-193" y="0"/>
                <wp:lineTo x="-193" y="20115"/>
                <wp:lineTo x="21639" y="20115"/>
                <wp:lineTo x="21639" y="0"/>
                <wp:lineTo x="-193" y="0"/>
              </wp:wrapPolygon>
            </wp:wrapTight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4515485</wp:posOffset>
            </wp:positionV>
            <wp:extent cx="2383155" cy="322580"/>
            <wp:effectExtent l="19050" t="0" r="0" b="0"/>
            <wp:wrapTight wrapText="bothSides">
              <wp:wrapPolygon edited="0">
                <wp:start x="-173" y="0"/>
                <wp:lineTo x="-173" y="20409"/>
                <wp:lineTo x="21583" y="20409"/>
                <wp:lineTo x="21583" y="0"/>
                <wp:lineTo x="-173" y="0"/>
              </wp:wrapPolygon>
            </wp:wrapTight>
            <wp:docPr id="3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1753870</wp:posOffset>
            </wp:positionH>
            <wp:positionV relativeFrom="paragraph">
              <wp:posOffset>3331845</wp:posOffset>
            </wp:positionV>
            <wp:extent cx="1450975" cy="286385"/>
            <wp:effectExtent l="19050" t="0" r="0" b="0"/>
            <wp:wrapTight wrapText="bothSides">
              <wp:wrapPolygon edited="0">
                <wp:start x="-284" y="0"/>
                <wp:lineTo x="-284" y="20115"/>
                <wp:lineTo x="21553" y="20115"/>
                <wp:lineTo x="21553" y="0"/>
                <wp:lineTo x="-284" y="0"/>
              </wp:wrapPolygon>
            </wp:wrapTight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4712335</wp:posOffset>
            </wp:positionH>
            <wp:positionV relativeFrom="paragraph">
              <wp:posOffset>3188335</wp:posOffset>
            </wp:positionV>
            <wp:extent cx="1926590" cy="268605"/>
            <wp:effectExtent l="19050" t="0" r="0" b="0"/>
            <wp:wrapTight wrapText="bothSides">
              <wp:wrapPolygon edited="0">
                <wp:start x="-214" y="0"/>
                <wp:lineTo x="-214" y="19915"/>
                <wp:lineTo x="21572" y="19915"/>
                <wp:lineTo x="21572" y="0"/>
                <wp:lineTo x="-214" y="0"/>
              </wp:wrapPolygon>
            </wp:wrapTight>
            <wp:docPr id="1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26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3098800</wp:posOffset>
            </wp:positionV>
            <wp:extent cx="1910080" cy="412115"/>
            <wp:effectExtent l="19050" t="0" r="0" b="0"/>
            <wp:wrapTight wrapText="bothSides">
              <wp:wrapPolygon edited="0">
                <wp:start x="-215" y="0"/>
                <wp:lineTo x="-215" y="20968"/>
                <wp:lineTo x="21543" y="20968"/>
                <wp:lineTo x="21543" y="0"/>
                <wp:lineTo x="-215" y="0"/>
              </wp:wrapPolygon>
            </wp:wrapTight>
            <wp:docPr id="2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41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1366520</wp:posOffset>
            </wp:positionH>
            <wp:positionV relativeFrom="paragraph">
              <wp:posOffset>2562225</wp:posOffset>
            </wp:positionV>
            <wp:extent cx="3100070" cy="286385"/>
            <wp:effectExtent l="19050" t="0" r="5080" b="0"/>
            <wp:wrapTight wrapText="bothSides">
              <wp:wrapPolygon edited="0">
                <wp:start x="-133" y="0"/>
                <wp:lineTo x="-133" y="20115"/>
                <wp:lineTo x="21635" y="20115"/>
                <wp:lineTo x="21635" y="0"/>
                <wp:lineTo x="-133" y="0"/>
              </wp:wrapPolygon>
            </wp:wrapTight>
            <wp:docPr id="2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-774065</wp:posOffset>
            </wp:positionH>
            <wp:positionV relativeFrom="paragraph">
              <wp:posOffset>1952625</wp:posOffset>
            </wp:positionV>
            <wp:extent cx="2231390" cy="340360"/>
            <wp:effectExtent l="19050" t="0" r="0" b="0"/>
            <wp:wrapTight wrapText="bothSides">
              <wp:wrapPolygon edited="0">
                <wp:start x="-184" y="0"/>
                <wp:lineTo x="-184" y="20552"/>
                <wp:lineTo x="21575" y="20552"/>
                <wp:lineTo x="21575" y="0"/>
                <wp:lineTo x="-184" y="0"/>
              </wp:wrapPolygon>
            </wp:wrapTight>
            <wp:docPr id="24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34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6691630</wp:posOffset>
            </wp:positionH>
            <wp:positionV relativeFrom="paragraph">
              <wp:posOffset>2292350</wp:posOffset>
            </wp:positionV>
            <wp:extent cx="2409825" cy="286385"/>
            <wp:effectExtent l="19050" t="0" r="9525" b="0"/>
            <wp:wrapTight wrapText="bothSides">
              <wp:wrapPolygon edited="0">
                <wp:start x="-171" y="0"/>
                <wp:lineTo x="-171" y="20115"/>
                <wp:lineTo x="21685" y="20115"/>
                <wp:lineTo x="21685" y="0"/>
                <wp:lineTo x="-171" y="0"/>
              </wp:wrapPolygon>
            </wp:wrapTight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4039235</wp:posOffset>
            </wp:positionH>
            <wp:positionV relativeFrom="paragraph">
              <wp:posOffset>1682750</wp:posOffset>
            </wp:positionV>
            <wp:extent cx="2824480" cy="286385"/>
            <wp:effectExtent l="19050" t="0" r="0" b="0"/>
            <wp:wrapTight wrapText="bothSides">
              <wp:wrapPolygon edited="0">
                <wp:start x="-146" y="0"/>
                <wp:lineTo x="-146" y="20115"/>
                <wp:lineTo x="21561" y="20115"/>
                <wp:lineTo x="21561" y="0"/>
                <wp:lineTo x="-146" y="0"/>
              </wp:wrapPolygon>
            </wp:wrapTight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1305560</wp:posOffset>
            </wp:positionH>
            <wp:positionV relativeFrom="paragraph">
              <wp:posOffset>1306195</wp:posOffset>
            </wp:positionV>
            <wp:extent cx="2580640" cy="233045"/>
            <wp:effectExtent l="19050" t="0" r="0" b="0"/>
            <wp:wrapTight wrapText="bothSides">
              <wp:wrapPolygon edited="0">
                <wp:start x="-159" y="0"/>
                <wp:lineTo x="-159" y="19422"/>
                <wp:lineTo x="21526" y="19422"/>
                <wp:lineTo x="21526" y="0"/>
                <wp:lineTo x="-159" y="0"/>
              </wp:wrapPolygon>
            </wp:wrapTight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23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-397510</wp:posOffset>
            </wp:positionH>
            <wp:positionV relativeFrom="paragraph">
              <wp:posOffset>1180465</wp:posOffset>
            </wp:positionV>
            <wp:extent cx="911860" cy="286385"/>
            <wp:effectExtent l="19050" t="0" r="2540" b="0"/>
            <wp:wrapTight wrapText="bothSides">
              <wp:wrapPolygon edited="0">
                <wp:start x="-451" y="0"/>
                <wp:lineTo x="-451" y="20115"/>
                <wp:lineTo x="21660" y="20115"/>
                <wp:lineTo x="21660" y="0"/>
                <wp:lineTo x="-451" y="0"/>
              </wp:wrapPolygon>
            </wp:wrapTight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5941060</wp:posOffset>
            </wp:positionH>
            <wp:positionV relativeFrom="paragraph">
              <wp:posOffset>875665</wp:posOffset>
            </wp:positionV>
            <wp:extent cx="2724150" cy="322580"/>
            <wp:effectExtent l="19050" t="0" r="0" b="0"/>
            <wp:wrapTight wrapText="bothSides">
              <wp:wrapPolygon edited="0">
                <wp:start x="-151" y="0"/>
                <wp:lineTo x="-151" y="20409"/>
                <wp:lineTo x="21600" y="20409"/>
                <wp:lineTo x="21600" y="0"/>
                <wp:lineTo x="-151" y="0"/>
              </wp:wrapPolygon>
            </wp:wrapTight>
            <wp:docPr id="22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-568960</wp:posOffset>
            </wp:positionH>
            <wp:positionV relativeFrom="paragraph">
              <wp:posOffset>553085</wp:posOffset>
            </wp:positionV>
            <wp:extent cx="2697480" cy="322580"/>
            <wp:effectExtent l="19050" t="0" r="7620" b="0"/>
            <wp:wrapTight wrapText="bothSides">
              <wp:wrapPolygon edited="0">
                <wp:start x="-153" y="0"/>
                <wp:lineTo x="-153" y="20409"/>
                <wp:lineTo x="21661" y="20409"/>
                <wp:lineTo x="21661" y="0"/>
                <wp:lineTo x="-153" y="0"/>
              </wp:wrapPolygon>
            </wp:wrapTight>
            <wp:docPr id="27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3027045</wp:posOffset>
            </wp:positionH>
            <wp:positionV relativeFrom="paragraph">
              <wp:posOffset>481330</wp:posOffset>
            </wp:positionV>
            <wp:extent cx="2740660" cy="250825"/>
            <wp:effectExtent l="19050" t="0" r="2540" b="0"/>
            <wp:wrapTight wrapText="bothSides">
              <wp:wrapPolygon edited="0">
                <wp:start x="-150" y="0"/>
                <wp:lineTo x="-150" y="19686"/>
                <wp:lineTo x="21620" y="19686"/>
                <wp:lineTo x="21620" y="0"/>
                <wp:lineTo x="-150" y="0"/>
              </wp:wrapPolygon>
            </wp:wrapTight>
            <wp:docPr id="2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25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-523240</wp:posOffset>
            </wp:positionH>
            <wp:positionV relativeFrom="paragraph">
              <wp:posOffset>-200025</wp:posOffset>
            </wp:positionV>
            <wp:extent cx="4176395" cy="358140"/>
            <wp:effectExtent l="19050" t="0" r="0" b="0"/>
            <wp:wrapTight wrapText="bothSides">
              <wp:wrapPolygon edited="0">
                <wp:start x="-99" y="0"/>
                <wp:lineTo x="-99" y="20681"/>
                <wp:lineTo x="21577" y="20681"/>
                <wp:lineTo x="21577" y="0"/>
                <wp:lineTo x="-99" y="0"/>
              </wp:wrapPolygon>
            </wp:wrapTight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6063615</wp:posOffset>
            </wp:positionH>
            <wp:positionV relativeFrom="paragraph">
              <wp:posOffset>-104775</wp:posOffset>
            </wp:positionV>
            <wp:extent cx="2499360" cy="375920"/>
            <wp:effectExtent l="19050" t="0" r="0" b="0"/>
            <wp:wrapTight wrapText="bothSides">
              <wp:wrapPolygon edited="0">
                <wp:start x="-165" y="0"/>
                <wp:lineTo x="-165" y="20797"/>
                <wp:lineTo x="21567" y="20797"/>
                <wp:lineTo x="21567" y="0"/>
                <wp:lineTo x="-165" y="0"/>
              </wp:wrapPolygon>
            </wp:wrapTight>
            <wp:docPr id="25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7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7192" w:rsidRDefault="000E7192" w:rsidP="009A6746">
      <w:pPr>
        <w:sectPr w:rsidR="000E7192" w:rsidSect="001B3D45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1134" w:right="104" w:bottom="1134" w:left="1955" w:header="426" w:footer="456" w:gutter="0"/>
          <w:cols w:space="708"/>
          <w:docGrid w:linePitch="326"/>
        </w:sectPr>
      </w:pPr>
    </w:p>
    <w:p w:rsidR="000E7192" w:rsidRDefault="001B3D45" w:rsidP="001B3D45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lang w:val="en-GB"/>
        </w:rPr>
      </w:pPr>
      <w:r w:rsidRPr="001B3D45">
        <w:rPr>
          <w:rFonts w:asciiTheme="minorHAnsi" w:hAnsiTheme="minorHAnsi"/>
          <w:b/>
          <w:lang w:val="en-GB"/>
        </w:rPr>
        <w:lastRenderedPageBreak/>
        <w:t>Fill in proper words</w:t>
      </w: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tbl>
      <w:tblPr>
        <w:tblStyle w:val="Moderntabulka"/>
        <w:tblW w:w="0" w:type="auto"/>
        <w:shd w:val="clear" w:color="auto" w:fill="C2D69B" w:themeFill="accent3" w:themeFillTint="99"/>
        <w:tblLook w:val="04A0"/>
      </w:tblPr>
      <w:tblGrid>
        <w:gridCol w:w="1293"/>
        <w:gridCol w:w="1293"/>
        <w:gridCol w:w="1293"/>
        <w:gridCol w:w="1293"/>
        <w:gridCol w:w="1293"/>
        <w:gridCol w:w="1293"/>
        <w:gridCol w:w="1293"/>
        <w:gridCol w:w="1293"/>
      </w:tblGrid>
      <w:tr w:rsidR="001B3D45" w:rsidTr="00455182">
        <w:trPr>
          <w:cnfStyle w:val="100000000000"/>
        </w:trPr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Afford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Charge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Cost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Lend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Save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Borrow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Earn</w:t>
            </w:r>
          </w:p>
        </w:tc>
        <w:tc>
          <w:tcPr>
            <w:tcW w:w="1293" w:type="dxa"/>
            <w:shd w:val="clear" w:color="auto" w:fill="C2D69B" w:themeFill="accent3" w:themeFillTint="99"/>
          </w:tcPr>
          <w:p w:rsidR="001B3D45" w:rsidRDefault="001B3D45" w:rsidP="001B3D45">
            <w:pPr>
              <w:rPr>
                <w:rFonts w:asciiTheme="minorHAnsi" w:hAnsiTheme="minorHAnsi"/>
                <w:b w:val="0"/>
                <w:lang w:val="en-GB"/>
              </w:rPr>
            </w:pPr>
            <w:r>
              <w:rPr>
                <w:rFonts w:asciiTheme="minorHAnsi" w:hAnsiTheme="minorHAnsi"/>
                <w:b w:val="0"/>
                <w:lang w:val="en-GB"/>
              </w:rPr>
              <w:t>Spend</w:t>
            </w:r>
          </w:p>
        </w:tc>
      </w:tr>
    </w:tbl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tbl>
      <w:tblPr>
        <w:tblStyle w:val="Svtlmkazvraznn3"/>
        <w:tblW w:w="0" w:type="auto"/>
        <w:tblLook w:val="04A0"/>
      </w:tblPr>
      <w:tblGrid>
        <w:gridCol w:w="959"/>
        <w:gridCol w:w="9385"/>
      </w:tblGrid>
      <w:tr w:rsidR="001B3D45" w:rsidTr="00455182">
        <w:trPr>
          <w:cnfStyle w:val="10000000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1B3D45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1.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100000000000"/>
              <w:rPr>
                <w:rFonts w:asciiTheme="minorHAnsi" w:hAnsiTheme="minorHAnsi"/>
                <w:b w:val="0"/>
                <w:lang w:val="en-GB"/>
              </w:rPr>
            </w:pPr>
            <w:r w:rsidRPr="00455182">
              <w:rPr>
                <w:rFonts w:asciiTheme="minorHAnsi" w:hAnsiTheme="minorHAnsi"/>
                <w:b w:val="0"/>
                <w:lang w:val="en-GB"/>
              </w:rPr>
              <w:t xml:space="preserve">How much did </w:t>
            </w:r>
            <w:proofErr w:type="gramStart"/>
            <w:r w:rsidRPr="00455182">
              <w:rPr>
                <w:rFonts w:asciiTheme="minorHAnsi" w:hAnsiTheme="minorHAnsi"/>
                <w:b w:val="0"/>
                <w:lang w:val="en-GB"/>
              </w:rPr>
              <w:t xml:space="preserve">it </w:t>
            </w:r>
            <w:r>
              <w:rPr>
                <w:rFonts w:asciiTheme="minorHAnsi" w:hAnsiTheme="minorHAnsi"/>
                <w:b w:val="0"/>
                <w:lang w:val="en-GB"/>
              </w:rPr>
              <w:t>..........</w:t>
            </w:r>
            <w:r w:rsidRPr="00455182">
              <w:rPr>
                <w:rFonts w:asciiTheme="minorHAnsi" w:hAnsiTheme="minorHAnsi"/>
                <w:b w:val="0"/>
                <w:lang w:val="en-GB"/>
              </w:rPr>
              <w:t>?</w:t>
            </w:r>
            <w:proofErr w:type="gramEnd"/>
            <w:r w:rsidRPr="00455182">
              <w:rPr>
                <w:rFonts w:asciiTheme="minorHAnsi" w:hAnsiTheme="minorHAnsi"/>
                <w:b w:val="0"/>
                <w:lang w:val="en-GB"/>
              </w:rPr>
              <w:t xml:space="preserve"> </w:t>
            </w:r>
            <w:bookmarkStart w:id="0" w:name="_GoBack"/>
            <w:bookmarkEnd w:id="0"/>
            <w:r w:rsidRPr="00455182">
              <w:rPr>
                <w:rFonts w:asciiTheme="minorHAnsi" w:hAnsiTheme="minorHAnsi"/>
                <w:b w:val="0"/>
                <w:lang w:val="en-GB"/>
              </w:rPr>
              <w:t>– Almost sixty euros.</w:t>
            </w:r>
          </w:p>
        </w:tc>
      </w:tr>
      <w:tr w:rsidR="001B3D45" w:rsidTr="00455182">
        <w:trPr>
          <w:cnfStyle w:val="00000010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1B3D45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2</w:t>
            </w:r>
            <w:r w:rsidR="00455182" w:rsidRPr="00455182">
              <w:rPr>
                <w:rFonts w:asciiTheme="minorHAnsi" w:hAnsiTheme="minorHAnsi"/>
                <w:lang w:val="en-GB"/>
              </w:rPr>
              <w:t>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100000"/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 xml:space="preserve">You can </w:t>
            </w:r>
            <w:r>
              <w:rPr>
                <w:rFonts w:asciiTheme="minorHAnsi" w:hAnsiTheme="minorHAnsi"/>
                <w:lang w:val="en-GB"/>
              </w:rPr>
              <w:t>............</w:t>
            </w:r>
            <w:r w:rsidRPr="00455182">
              <w:rPr>
                <w:rFonts w:asciiTheme="minorHAnsi" w:hAnsiTheme="minorHAnsi"/>
                <w:lang w:val="en-GB"/>
              </w:rPr>
              <w:t xml:space="preserve"> 10% if you book online.</w:t>
            </w:r>
          </w:p>
        </w:tc>
      </w:tr>
      <w:tr w:rsidR="001B3D45" w:rsidTr="00455182">
        <w:trPr>
          <w:cnfStyle w:val="00000001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455182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3.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010000"/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 xml:space="preserve">I don´t have any money on me. Can </w:t>
            </w:r>
            <w:proofErr w:type="gramStart"/>
            <w:r w:rsidRPr="00455182">
              <w:rPr>
                <w:rFonts w:asciiTheme="minorHAnsi" w:hAnsiTheme="minorHAnsi"/>
                <w:lang w:val="en-GB"/>
              </w:rPr>
              <w:t xml:space="preserve">you </w:t>
            </w:r>
            <w:r>
              <w:rPr>
                <w:rFonts w:asciiTheme="minorHAnsi" w:hAnsiTheme="minorHAnsi"/>
                <w:lang w:val="en-GB"/>
              </w:rPr>
              <w:t>..............</w:t>
            </w:r>
            <w:proofErr w:type="gramEnd"/>
            <w:r w:rsidRPr="00455182">
              <w:rPr>
                <w:rFonts w:asciiTheme="minorHAnsi" w:hAnsiTheme="minorHAnsi"/>
                <w:lang w:val="en-GB"/>
              </w:rPr>
              <w:t xml:space="preserve"> me some?</w:t>
            </w:r>
          </w:p>
        </w:tc>
      </w:tr>
      <w:tr w:rsidR="001B3D45" w:rsidTr="00455182">
        <w:trPr>
          <w:cnfStyle w:val="00000010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455182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4.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100000"/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 xml:space="preserve">I can´t </w:t>
            </w:r>
            <w:r>
              <w:rPr>
                <w:rFonts w:asciiTheme="minorHAnsi" w:hAnsiTheme="minorHAnsi"/>
                <w:lang w:val="en-GB"/>
              </w:rPr>
              <w:t>.....................</w:t>
            </w:r>
            <w:r w:rsidRPr="00455182">
              <w:rPr>
                <w:rFonts w:asciiTheme="minorHAnsi" w:hAnsiTheme="minorHAnsi"/>
                <w:lang w:val="en-GB"/>
              </w:rPr>
              <w:t xml:space="preserve"> £300. That´s far too expensive. </w:t>
            </w:r>
          </w:p>
        </w:tc>
      </w:tr>
      <w:tr w:rsidR="001B3D45" w:rsidTr="00455182">
        <w:trPr>
          <w:cnfStyle w:val="00000001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455182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5.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01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How much does a shop assistant/</w:t>
            </w:r>
            <w:proofErr w:type="gramStart"/>
            <w:r>
              <w:rPr>
                <w:rFonts w:asciiTheme="minorHAnsi" w:hAnsiTheme="minorHAnsi"/>
                <w:lang w:val="en-GB"/>
              </w:rPr>
              <w:t>cashier ....................?</w:t>
            </w:r>
            <w:proofErr w:type="gramEnd"/>
            <w:r>
              <w:rPr>
                <w:rFonts w:asciiTheme="minorHAnsi" w:hAnsiTheme="minorHAnsi"/>
                <w:lang w:val="en-GB"/>
              </w:rPr>
              <w:t xml:space="preserve"> – Not much.</w:t>
            </w:r>
          </w:p>
        </w:tc>
      </w:tr>
      <w:tr w:rsidR="001B3D45" w:rsidTr="00455182">
        <w:trPr>
          <w:cnfStyle w:val="00000010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455182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6.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1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How much money do you ................... on clothes?</w:t>
            </w:r>
          </w:p>
        </w:tc>
      </w:tr>
      <w:tr w:rsidR="001B3D45" w:rsidTr="00455182">
        <w:trPr>
          <w:cnfStyle w:val="00000001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455182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7.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01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I didn´t have the money so I had </w:t>
            </w:r>
            <w:proofErr w:type="gramStart"/>
            <w:r>
              <w:rPr>
                <w:rFonts w:asciiTheme="minorHAnsi" w:hAnsiTheme="minorHAnsi"/>
                <w:lang w:val="en-GB"/>
              </w:rPr>
              <w:t>to .......................</w:t>
            </w:r>
            <w:proofErr w:type="gramEnd"/>
            <w:r>
              <w:rPr>
                <w:rFonts w:asciiTheme="minorHAnsi" w:hAnsiTheme="minorHAnsi"/>
                <w:lang w:val="en-GB"/>
              </w:rPr>
              <w:t xml:space="preserve"> it from my parents.</w:t>
            </w:r>
          </w:p>
        </w:tc>
      </w:tr>
      <w:tr w:rsidR="001B3D45" w:rsidTr="00455182">
        <w:trPr>
          <w:cnfStyle w:val="000000100000"/>
          <w:trHeight w:val="567"/>
        </w:trPr>
        <w:tc>
          <w:tcPr>
            <w:cnfStyle w:val="001000000000"/>
            <w:tcW w:w="959" w:type="dxa"/>
          </w:tcPr>
          <w:p w:rsidR="001B3D45" w:rsidRPr="00455182" w:rsidRDefault="00455182" w:rsidP="001B3D45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8.</w:t>
            </w:r>
          </w:p>
        </w:tc>
        <w:tc>
          <w:tcPr>
            <w:tcW w:w="9385" w:type="dxa"/>
          </w:tcPr>
          <w:p w:rsidR="001B3D45" w:rsidRPr="00455182" w:rsidRDefault="00455182" w:rsidP="00455182">
            <w:pPr>
              <w:cnfStyle w:val="000000100000"/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They ................... extra for delivery.</w:t>
            </w:r>
          </w:p>
        </w:tc>
      </w:tr>
    </w:tbl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455182" w:rsidRDefault="00455182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1B3D45" w:rsidRDefault="001B3D45" w:rsidP="001B3D45">
      <w:pPr>
        <w:rPr>
          <w:rFonts w:asciiTheme="minorHAnsi" w:hAnsiTheme="minorHAnsi"/>
          <w:b/>
          <w:lang w:val="en-GB"/>
        </w:rPr>
      </w:pPr>
    </w:p>
    <w:p w:rsidR="003D4E77" w:rsidRPr="00145172" w:rsidRDefault="003D4E77" w:rsidP="00667747">
      <w:pPr>
        <w:rPr>
          <w:rFonts w:asciiTheme="minorHAnsi" w:hAnsiTheme="minorHAnsi"/>
          <w:b/>
          <w:u w:val="single"/>
        </w:rPr>
      </w:pPr>
      <w:proofErr w:type="spellStart"/>
      <w:r w:rsidRPr="00145172">
        <w:rPr>
          <w:rFonts w:asciiTheme="minorHAnsi" w:hAnsiTheme="minorHAnsi"/>
          <w:b/>
          <w:u w:val="single"/>
        </w:rPr>
        <w:lastRenderedPageBreak/>
        <w:t>Solution</w:t>
      </w:r>
      <w:proofErr w:type="spellEnd"/>
      <w:r w:rsidRPr="00145172">
        <w:rPr>
          <w:rFonts w:asciiTheme="minorHAnsi" w:hAnsiTheme="minorHAnsi"/>
          <w:b/>
          <w:u w:val="single"/>
        </w:rPr>
        <w:t>:</w:t>
      </w:r>
    </w:p>
    <w:p w:rsidR="003D4E77" w:rsidRDefault="003D4E77" w:rsidP="00667747">
      <w:pPr>
        <w:rPr>
          <w:rFonts w:asciiTheme="minorHAnsi" w:hAnsiTheme="minorHAnsi"/>
        </w:rPr>
      </w:pPr>
    </w:p>
    <w:p w:rsidR="003D4E77" w:rsidRPr="00145172" w:rsidRDefault="003D4E77" w:rsidP="00667747">
      <w:pPr>
        <w:rPr>
          <w:rFonts w:asciiTheme="minorHAnsi" w:hAnsiTheme="minorHAnsi"/>
          <w:b/>
        </w:rPr>
      </w:pPr>
      <w:r w:rsidRPr="00145172">
        <w:rPr>
          <w:rFonts w:asciiTheme="minorHAnsi" w:hAnsiTheme="minorHAnsi"/>
          <w:b/>
        </w:rPr>
        <w:t>Ex. 1</w:t>
      </w:r>
    </w:p>
    <w:p w:rsidR="003D4E77" w:rsidRDefault="003D4E77" w:rsidP="00667747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/>
      </w:tblPr>
      <w:tblGrid>
        <w:gridCol w:w="2436"/>
        <w:gridCol w:w="2437"/>
        <w:gridCol w:w="2437"/>
        <w:gridCol w:w="2437"/>
      </w:tblGrid>
      <w:tr w:rsidR="003D4E77" w:rsidRPr="001A15EB" w:rsidTr="00F026DB">
        <w:tc>
          <w:tcPr>
            <w:tcW w:w="2436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B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D</w:t>
            </w:r>
          </w:p>
        </w:tc>
      </w:tr>
      <w:tr w:rsidR="003D4E77" w:rsidRPr="001A15EB" w:rsidTr="00F026DB">
        <w:tc>
          <w:tcPr>
            <w:tcW w:w="2436" w:type="dxa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 w:rsidRPr="001A15EB">
              <w:rPr>
                <w:rFonts w:asciiTheme="minorHAnsi" w:hAnsiTheme="minorHAnsi"/>
                <w:lang w:val="en-GB"/>
              </w:rPr>
              <w:t>supermarket</w:t>
            </w:r>
          </w:p>
        </w:tc>
        <w:tc>
          <w:tcPr>
            <w:tcW w:w="2437" w:type="dxa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 w:rsidRPr="001A15EB">
              <w:rPr>
                <w:rFonts w:asciiTheme="minorHAnsi" w:hAnsiTheme="minorHAnsi"/>
                <w:lang w:val="en-GB"/>
              </w:rPr>
              <w:t xml:space="preserve">Baker´s </w:t>
            </w:r>
          </w:p>
        </w:tc>
        <w:tc>
          <w:tcPr>
            <w:tcW w:w="2437" w:type="dxa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 shoe shop</w:t>
            </w:r>
          </w:p>
        </w:tc>
        <w:tc>
          <w:tcPr>
            <w:tcW w:w="2437" w:type="dxa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 w:rsidRPr="001A15EB">
              <w:rPr>
                <w:rFonts w:asciiTheme="minorHAnsi" w:hAnsiTheme="minorHAnsi"/>
                <w:lang w:val="en-GB"/>
              </w:rPr>
              <w:t>A shopping mall</w:t>
            </w:r>
          </w:p>
        </w:tc>
      </w:tr>
      <w:tr w:rsidR="003D4E77" w:rsidRPr="001A15EB" w:rsidTr="00F026DB">
        <w:tc>
          <w:tcPr>
            <w:tcW w:w="2436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E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F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G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D4E77" w:rsidRPr="001A15EB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H </w:t>
            </w:r>
          </w:p>
        </w:tc>
      </w:tr>
      <w:tr w:rsidR="003D4E77" w:rsidRPr="001A15EB" w:rsidTr="00F026DB">
        <w:tc>
          <w:tcPr>
            <w:tcW w:w="2436" w:type="dxa"/>
          </w:tcPr>
          <w:p w:rsidR="003D4E77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 greengrocer´s</w:t>
            </w:r>
          </w:p>
        </w:tc>
        <w:tc>
          <w:tcPr>
            <w:tcW w:w="2437" w:type="dxa"/>
          </w:tcPr>
          <w:p w:rsidR="003D4E77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 chemist´s</w:t>
            </w:r>
          </w:p>
        </w:tc>
        <w:tc>
          <w:tcPr>
            <w:tcW w:w="2437" w:type="dxa"/>
          </w:tcPr>
          <w:p w:rsidR="003D4E77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 bookshop</w:t>
            </w:r>
          </w:p>
        </w:tc>
        <w:tc>
          <w:tcPr>
            <w:tcW w:w="2437" w:type="dxa"/>
          </w:tcPr>
          <w:p w:rsidR="003D4E77" w:rsidRDefault="003D4E77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 off-licence</w:t>
            </w:r>
          </w:p>
        </w:tc>
      </w:tr>
    </w:tbl>
    <w:p w:rsidR="003D4E77" w:rsidRDefault="003D4E77" w:rsidP="00667747">
      <w:pPr>
        <w:rPr>
          <w:rFonts w:asciiTheme="minorHAnsi" w:hAnsiTheme="minorHAnsi"/>
        </w:rPr>
      </w:pPr>
    </w:p>
    <w:p w:rsidR="003D4E77" w:rsidRPr="00145172" w:rsidRDefault="00145172" w:rsidP="00667747">
      <w:pPr>
        <w:rPr>
          <w:rFonts w:asciiTheme="minorHAnsi" w:hAnsiTheme="minorHAnsi"/>
          <w:b/>
        </w:rPr>
      </w:pPr>
      <w:r w:rsidRPr="00145172">
        <w:rPr>
          <w:rFonts w:asciiTheme="minorHAnsi" w:hAnsiTheme="minorHAnsi"/>
          <w:b/>
        </w:rPr>
        <w:t xml:space="preserve">Ex. 2 </w:t>
      </w:r>
    </w:p>
    <w:p w:rsidR="00145172" w:rsidRDefault="00145172" w:rsidP="00667747">
      <w:pPr>
        <w:rPr>
          <w:rFonts w:asciiTheme="minorHAnsi" w:hAnsiTheme="minorHAnsi"/>
        </w:rPr>
      </w:pPr>
    </w:p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Hello, how can I help you?</w:t>
      </w:r>
    </w:p>
    <w:p w:rsidR="00145172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Hello, can I have a loaf of bread?</w:t>
      </w:r>
    </w:p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White, dark or wholesome?</w:t>
      </w:r>
    </w:p>
    <w:p w:rsidR="00145172" w:rsidRPr="003C1704" w:rsidRDefault="00145172" w:rsidP="00145172">
      <w:pPr>
        <w:rPr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A loaf of wholesome, please.</w:t>
      </w:r>
    </w:p>
    <w:p w:rsidR="00145172" w:rsidRDefault="00145172" w:rsidP="00145172"/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Here you are. </w:t>
      </w:r>
      <w:proofErr w:type="gramStart"/>
      <w:r>
        <w:rPr>
          <w:rFonts w:asciiTheme="minorHAnsi" w:hAnsiTheme="minorHAnsi"/>
          <w:lang w:val="en-GB"/>
        </w:rPr>
        <w:t>Anything else?</w:t>
      </w:r>
      <w:proofErr w:type="gramEnd"/>
    </w:p>
    <w:p w:rsidR="00145172" w:rsidRPr="003C1704" w:rsidRDefault="00145172" w:rsidP="00145172">
      <w:pPr>
        <w:rPr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I also need some sugar.</w:t>
      </w:r>
    </w:p>
    <w:p w:rsidR="00145172" w:rsidRDefault="00145172" w:rsidP="00145172"/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How many packets?</w:t>
      </w:r>
    </w:p>
    <w:p w:rsidR="00145172" w:rsidRPr="003C1704" w:rsidRDefault="00145172" w:rsidP="00145172">
      <w:pPr>
        <w:rPr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Just one, thank you. Have you got any milk?</w:t>
      </w:r>
    </w:p>
    <w:p w:rsidR="00145172" w:rsidRDefault="00145172" w:rsidP="00145172"/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Yes, sure. How many bottles?</w:t>
      </w:r>
    </w:p>
    <w:p w:rsidR="00145172" w:rsidRDefault="00145172" w:rsidP="00145172">
      <w:pPr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Two bottles, please. </w:t>
      </w:r>
    </w:p>
    <w:p w:rsidR="00145172" w:rsidRDefault="00145172" w:rsidP="00145172">
      <w:pPr>
        <w:rPr>
          <w:rFonts w:asciiTheme="minorHAnsi" w:hAnsiTheme="minorHAnsi"/>
          <w:lang w:val="en-GB"/>
        </w:rPr>
      </w:pPr>
    </w:p>
    <w:p w:rsidR="00145172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 Anything else?</w:t>
      </w:r>
    </w:p>
    <w:p w:rsidR="00145172" w:rsidRPr="003C1704" w:rsidRDefault="00145172" w:rsidP="00145172">
      <w:pPr>
        <w:spacing w:line="480" w:lineRule="auto"/>
        <w:rPr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No, thank you. </w:t>
      </w:r>
      <w:proofErr w:type="gramStart"/>
      <w:r>
        <w:rPr>
          <w:rFonts w:asciiTheme="minorHAnsi" w:hAnsiTheme="minorHAnsi"/>
          <w:lang w:val="en-GB"/>
        </w:rPr>
        <w:t>That´s all.</w:t>
      </w:r>
      <w:proofErr w:type="gramEnd"/>
    </w:p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How would you like to pay?</w:t>
      </w:r>
    </w:p>
    <w:p w:rsidR="00145172" w:rsidRDefault="00145172" w:rsidP="00145172">
      <w:pPr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(In) cash.</w:t>
      </w:r>
    </w:p>
    <w:p w:rsidR="00145172" w:rsidRDefault="00145172" w:rsidP="00145172">
      <w:pPr>
        <w:rPr>
          <w:rFonts w:asciiTheme="minorHAnsi" w:hAnsiTheme="minorHAnsi"/>
          <w:lang w:val="en-GB"/>
        </w:rPr>
      </w:pPr>
    </w:p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That´s £ 2</w:t>
      </w:r>
      <w:proofErr w:type="gramStart"/>
      <w:r>
        <w:rPr>
          <w:rFonts w:asciiTheme="minorHAnsi" w:hAnsiTheme="minorHAnsi"/>
          <w:lang w:val="en-GB"/>
        </w:rPr>
        <w:t>,60</w:t>
      </w:r>
      <w:proofErr w:type="gramEnd"/>
      <w:r>
        <w:rPr>
          <w:rFonts w:asciiTheme="minorHAnsi" w:hAnsiTheme="minorHAnsi"/>
          <w:lang w:val="en-GB"/>
        </w:rPr>
        <w:t xml:space="preserve"> altogether.</w:t>
      </w:r>
    </w:p>
    <w:p w:rsidR="00145172" w:rsidRDefault="00145172" w:rsidP="00145172">
      <w:pPr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A customer:</w:t>
      </w:r>
      <w:r>
        <w:rPr>
          <w:rFonts w:asciiTheme="minorHAnsi" w:hAnsiTheme="minorHAnsi"/>
          <w:lang w:val="en-GB"/>
        </w:rPr>
        <w:t xml:space="preserve"> Here you are. Thank you.</w:t>
      </w:r>
    </w:p>
    <w:p w:rsidR="00145172" w:rsidRDefault="00145172" w:rsidP="00145172">
      <w:pPr>
        <w:rPr>
          <w:rFonts w:asciiTheme="minorHAnsi" w:hAnsiTheme="minorHAnsi"/>
          <w:lang w:val="en-GB"/>
        </w:rPr>
      </w:pPr>
    </w:p>
    <w:p w:rsidR="00145172" w:rsidRPr="003C1704" w:rsidRDefault="00145172" w:rsidP="00145172">
      <w:pPr>
        <w:spacing w:line="480" w:lineRule="auto"/>
        <w:rPr>
          <w:rFonts w:asciiTheme="minorHAnsi" w:hAnsiTheme="minorHAnsi"/>
          <w:lang w:val="en-GB"/>
        </w:rPr>
      </w:pPr>
      <w:r w:rsidRPr="003C1704">
        <w:rPr>
          <w:rFonts w:asciiTheme="minorHAnsi" w:hAnsiTheme="minorHAnsi"/>
          <w:lang w:val="en-GB"/>
        </w:rPr>
        <w:t>Shop assistant:</w:t>
      </w:r>
      <w:r>
        <w:rPr>
          <w:rFonts w:asciiTheme="minorHAnsi" w:hAnsiTheme="minorHAnsi"/>
          <w:lang w:val="en-GB"/>
        </w:rPr>
        <w:t xml:space="preserve"> Thanks a lot. Bye, bye.</w:t>
      </w:r>
    </w:p>
    <w:p w:rsidR="00145172" w:rsidRDefault="00145172" w:rsidP="00667747">
      <w:pPr>
        <w:rPr>
          <w:rFonts w:asciiTheme="minorHAnsi" w:hAnsiTheme="minorHAnsi"/>
        </w:rPr>
      </w:pPr>
    </w:p>
    <w:p w:rsidR="00455182" w:rsidRDefault="00455182" w:rsidP="00667747">
      <w:pPr>
        <w:rPr>
          <w:rFonts w:asciiTheme="minorHAnsi" w:hAnsiTheme="minorHAnsi"/>
        </w:rPr>
      </w:pPr>
    </w:p>
    <w:p w:rsidR="00145172" w:rsidRDefault="00455182" w:rsidP="00667747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Ex. 3</w:t>
      </w:r>
    </w:p>
    <w:p w:rsidR="00455182" w:rsidRDefault="00455182" w:rsidP="00667747">
      <w:pPr>
        <w:rPr>
          <w:rFonts w:asciiTheme="minorHAnsi" w:hAnsiTheme="minorHAnsi"/>
        </w:rPr>
      </w:pPr>
    </w:p>
    <w:tbl>
      <w:tblPr>
        <w:tblStyle w:val="Moderntabulka"/>
        <w:tblW w:w="0" w:type="auto"/>
        <w:tblLook w:val="04A0"/>
      </w:tblPr>
      <w:tblGrid>
        <w:gridCol w:w="959"/>
        <w:gridCol w:w="9385"/>
      </w:tblGrid>
      <w:tr w:rsidR="00455182" w:rsidTr="00F026DB">
        <w:trPr>
          <w:cnfStyle w:val="10000000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b w:val="0"/>
                <w:lang w:val="en-GB"/>
              </w:rPr>
            </w:pPr>
            <w:r w:rsidRPr="00455182">
              <w:rPr>
                <w:rFonts w:asciiTheme="minorHAnsi" w:hAnsiTheme="minorHAnsi"/>
                <w:b w:val="0"/>
                <w:lang w:val="en-GB"/>
              </w:rPr>
              <w:t>1.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b w:val="0"/>
                <w:lang w:val="en-GB"/>
              </w:rPr>
            </w:pPr>
            <w:r w:rsidRPr="00455182">
              <w:rPr>
                <w:rFonts w:asciiTheme="minorHAnsi" w:hAnsiTheme="minorHAnsi"/>
                <w:b w:val="0"/>
                <w:lang w:val="en-GB"/>
              </w:rPr>
              <w:t>How much did it COST? – Almost sixty euros.</w:t>
            </w:r>
          </w:p>
        </w:tc>
      </w:tr>
      <w:tr w:rsidR="00455182" w:rsidTr="00F026DB">
        <w:trPr>
          <w:cnfStyle w:val="00000010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2.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You can SAVE 10% if you book online.</w:t>
            </w:r>
          </w:p>
        </w:tc>
      </w:tr>
      <w:tr w:rsidR="00455182" w:rsidTr="00F026DB">
        <w:trPr>
          <w:cnfStyle w:val="00000001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3.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I don´t have any money on me. Can you LEND me some?</w:t>
            </w:r>
          </w:p>
        </w:tc>
      </w:tr>
      <w:tr w:rsidR="00455182" w:rsidTr="00F026DB">
        <w:trPr>
          <w:cnfStyle w:val="00000010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4.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 xml:space="preserve">I can´t </w:t>
            </w:r>
            <w:r>
              <w:rPr>
                <w:rFonts w:asciiTheme="minorHAnsi" w:hAnsiTheme="minorHAnsi"/>
                <w:lang w:val="en-GB"/>
              </w:rPr>
              <w:t>AFFORD</w:t>
            </w:r>
            <w:r w:rsidRPr="00455182">
              <w:rPr>
                <w:rFonts w:asciiTheme="minorHAnsi" w:hAnsiTheme="minorHAnsi"/>
                <w:lang w:val="en-GB"/>
              </w:rPr>
              <w:t xml:space="preserve"> £300. That´s far too expensive. </w:t>
            </w:r>
          </w:p>
        </w:tc>
      </w:tr>
      <w:tr w:rsidR="00455182" w:rsidTr="00F026DB">
        <w:trPr>
          <w:cnfStyle w:val="00000001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5.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How much does a shop assistant/cashier EARN? – Not much.</w:t>
            </w:r>
          </w:p>
        </w:tc>
      </w:tr>
      <w:tr w:rsidR="00455182" w:rsidTr="00F026DB">
        <w:trPr>
          <w:cnfStyle w:val="00000010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6.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How much money do you SPEND on clothes?</w:t>
            </w:r>
          </w:p>
        </w:tc>
      </w:tr>
      <w:tr w:rsidR="00455182" w:rsidTr="00F026DB">
        <w:trPr>
          <w:cnfStyle w:val="00000001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7.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I didn´t have the money so I had to BORROW it from my </w:t>
            </w:r>
            <w:proofErr w:type="spellStart"/>
            <w:r>
              <w:rPr>
                <w:rFonts w:asciiTheme="minorHAnsi" w:hAnsiTheme="minorHAnsi"/>
                <w:lang w:val="en-GB"/>
              </w:rPr>
              <w:t>parets</w:t>
            </w:r>
            <w:proofErr w:type="spellEnd"/>
            <w:r>
              <w:rPr>
                <w:rFonts w:asciiTheme="minorHAnsi" w:hAnsiTheme="minorHAnsi"/>
                <w:lang w:val="en-GB"/>
              </w:rPr>
              <w:t>.</w:t>
            </w:r>
          </w:p>
        </w:tc>
      </w:tr>
      <w:tr w:rsidR="00455182" w:rsidTr="00F026DB">
        <w:trPr>
          <w:cnfStyle w:val="000000100000"/>
          <w:trHeight w:val="567"/>
        </w:trPr>
        <w:tc>
          <w:tcPr>
            <w:tcW w:w="959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 w:rsidRPr="00455182">
              <w:rPr>
                <w:rFonts w:asciiTheme="minorHAnsi" w:hAnsiTheme="minorHAnsi"/>
                <w:lang w:val="en-GB"/>
              </w:rPr>
              <w:t>8.</w:t>
            </w:r>
          </w:p>
        </w:tc>
        <w:tc>
          <w:tcPr>
            <w:tcW w:w="9385" w:type="dxa"/>
          </w:tcPr>
          <w:p w:rsidR="00455182" w:rsidRPr="00455182" w:rsidRDefault="00455182" w:rsidP="00F026DB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They CHARGE extra for delivery.</w:t>
            </w:r>
          </w:p>
        </w:tc>
      </w:tr>
    </w:tbl>
    <w:p w:rsidR="00455182" w:rsidRDefault="00455182" w:rsidP="00667747">
      <w:pPr>
        <w:rPr>
          <w:rFonts w:asciiTheme="minorHAnsi" w:hAnsiTheme="minorHAnsi"/>
        </w:rPr>
      </w:pPr>
    </w:p>
    <w:p w:rsidR="00145172" w:rsidRDefault="00145172" w:rsidP="00667747">
      <w:pPr>
        <w:rPr>
          <w:rFonts w:asciiTheme="minorHAnsi" w:hAnsiTheme="minorHAnsi"/>
        </w:rPr>
      </w:pPr>
    </w:p>
    <w:p w:rsidR="00096942" w:rsidRDefault="00504A1C" w:rsidP="00667747">
      <w:pPr>
        <w:rPr>
          <w:rFonts w:asciiTheme="minorHAnsi" w:hAnsiTheme="minorHAnsi"/>
        </w:rPr>
      </w:pPr>
      <w:r>
        <w:rPr>
          <w:rFonts w:asciiTheme="minorHAnsi" w:hAnsiTheme="minorHAnsi"/>
        </w:rPr>
        <w:t>Sources:</w:t>
      </w:r>
    </w:p>
    <w:p w:rsidR="00504A1C" w:rsidRDefault="00504A1C" w:rsidP="00667747">
      <w:pPr>
        <w:rPr>
          <w:rFonts w:asciiTheme="minorHAnsi" w:hAnsiTheme="minorHAnsi"/>
        </w:rPr>
      </w:pPr>
    </w:p>
    <w:p w:rsidR="00504A1C" w:rsidRDefault="006910BA" w:rsidP="00504A1C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hyperlink r:id="rId34" w:history="1">
        <w:r w:rsidRPr="00400264">
          <w:rPr>
            <w:rStyle w:val="Hypertextovodkaz"/>
            <w:rFonts w:asciiTheme="minorHAnsi" w:hAnsiTheme="minorHAnsi"/>
          </w:rPr>
          <w:t>www.office.microsoft.com</w:t>
        </w:r>
      </w:hyperlink>
    </w:p>
    <w:p w:rsidR="00504A1C" w:rsidRPr="00504A1C" w:rsidRDefault="00504A1C" w:rsidP="00504A1C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>
        <w:rPr>
          <w:rFonts w:ascii="Arial" w:hAnsi="Arial" w:cs="Arial"/>
          <w:color w:val="333333"/>
          <w:sz w:val="20"/>
          <w:shd w:val="clear" w:color="auto" w:fill="FFFFFF"/>
        </w:rPr>
        <w:t>RONLINE.</w:t>
      </w:r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 xml:space="preserve"> UK</w:t>
      </w:r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hd w:val="clear" w:color="auto" w:fill="FFFFFF"/>
        </w:rPr>
        <w:t xml:space="preserve">[online]. </w:t>
      </w:r>
      <w:proofErr w:type="gramStart"/>
      <w:r>
        <w:rPr>
          <w:rFonts w:ascii="Arial" w:hAnsi="Arial" w:cs="Arial"/>
          <w:color w:val="333333"/>
          <w:sz w:val="20"/>
          <w:shd w:val="clear" w:color="auto" w:fill="FFFFFF"/>
        </w:rPr>
        <w:t>30.3.2005</w:t>
      </w:r>
      <w:proofErr w:type="gramEnd"/>
      <w:r>
        <w:rPr>
          <w:rFonts w:ascii="Arial" w:hAnsi="Arial" w:cs="Arial"/>
          <w:color w:val="333333"/>
          <w:sz w:val="20"/>
          <w:shd w:val="clear" w:color="auto" w:fill="FFFFFF"/>
        </w:rPr>
        <w:t xml:space="preserve"> [cit. </w:t>
      </w:r>
      <w:proofErr w:type="gramStart"/>
      <w:r>
        <w:rPr>
          <w:rFonts w:ascii="Arial" w:hAnsi="Arial" w:cs="Arial"/>
          <w:color w:val="333333"/>
          <w:sz w:val="20"/>
          <w:shd w:val="clear" w:color="auto" w:fill="FFFFFF"/>
        </w:rPr>
        <w:t>18.6.2013</w:t>
      </w:r>
      <w:proofErr w:type="gramEnd"/>
      <w:r>
        <w:rPr>
          <w:rFonts w:ascii="Arial" w:hAnsi="Arial" w:cs="Arial"/>
          <w:color w:val="333333"/>
          <w:sz w:val="20"/>
          <w:shd w:val="clear" w:color="auto" w:fill="FFFFFF"/>
        </w:rPr>
        <w:t xml:space="preserve">]. Dostupný na WWW: </w:t>
      </w:r>
      <w:hyperlink r:id="rId35" w:history="1">
        <w:r w:rsidRPr="00D77AE6">
          <w:rPr>
            <w:rStyle w:val="Hypertextovodkaz"/>
            <w:rFonts w:ascii="Arial" w:hAnsi="Arial" w:cs="Arial"/>
            <w:sz w:val="20"/>
            <w:shd w:val="clear" w:color="auto" w:fill="FFFFFF"/>
          </w:rPr>
          <w:t>http://commons.wikimedia.org/wiki/File:Supermarket_beer_and_wine_aisle.jpg</w:t>
        </w:r>
      </w:hyperlink>
    </w:p>
    <w:p w:rsidR="00504A1C" w:rsidRDefault="003D4E77" w:rsidP="00504A1C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>
        <w:rPr>
          <w:rFonts w:ascii="Arial" w:hAnsi="Arial" w:cs="Arial"/>
          <w:color w:val="333333"/>
          <w:sz w:val="20"/>
          <w:shd w:val="clear" w:color="auto" w:fill="FFFFFF"/>
        </w:rPr>
        <w:t xml:space="preserve">ZIENOWIC, </w:t>
      </w:r>
      <w:proofErr w:type="spellStart"/>
      <w:r>
        <w:rPr>
          <w:rFonts w:ascii="Arial" w:hAnsi="Arial" w:cs="Arial"/>
          <w:color w:val="333333"/>
          <w:sz w:val="20"/>
          <w:shd w:val="clear" w:color="auto" w:fill="FFFFFF"/>
        </w:rPr>
        <w:t>Alina</w:t>
      </w:r>
      <w:proofErr w:type="spellEnd"/>
      <w:r>
        <w:rPr>
          <w:rFonts w:ascii="Arial" w:hAnsi="Arial" w:cs="Arial"/>
          <w:color w:val="333333"/>
          <w:sz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 xml:space="preserve"> UK</w:t>
      </w:r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hd w:val="clear" w:color="auto" w:fill="FFFFFF"/>
        </w:rPr>
        <w:t>18.6.2013</w:t>
      </w:r>
      <w:proofErr w:type="gramEnd"/>
      <w:r>
        <w:rPr>
          <w:rFonts w:ascii="Arial" w:hAnsi="Arial" w:cs="Arial"/>
          <w:color w:val="333333"/>
          <w:sz w:val="20"/>
          <w:shd w:val="clear" w:color="auto" w:fill="FFFFFF"/>
        </w:rPr>
        <w:t>]. Dostupný na WWW: http://commons.wikimedia.org/wiki/File:Warsaw_ochota_Blue_City01.JPG</w:t>
      </w:r>
    </w:p>
    <w:p w:rsidR="00504A1C" w:rsidRPr="00504A1C" w:rsidRDefault="00504A1C" w:rsidP="00504A1C">
      <w:pPr>
        <w:pStyle w:val="Odstavecseseznamem"/>
        <w:rPr>
          <w:rFonts w:asciiTheme="minorHAnsi" w:hAnsiTheme="minorHAnsi"/>
        </w:rPr>
      </w:pPr>
    </w:p>
    <w:sectPr w:rsidR="00504A1C" w:rsidRPr="00504A1C" w:rsidSect="003D4E77">
      <w:footnotePr>
        <w:pos w:val="beneathText"/>
        <w:numRestart w:val="eachPage"/>
      </w:footnotePr>
      <w:endnotePr>
        <w:numFmt w:val="decimal"/>
      </w:endnotePr>
      <w:pgSz w:w="11905" w:h="16837"/>
      <w:pgMar w:top="232" w:right="1134" w:bottom="1956" w:left="567" w:header="425" w:footer="45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DA0" w:rsidRDefault="00327DA0">
      <w:r>
        <w:separator/>
      </w:r>
    </w:p>
  </w:endnote>
  <w:endnote w:type="continuationSeparator" w:id="0">
    <w:p w:rsidR="00327DA0" w:rsidRDefault="00327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DA0" w:rsidRDefault="00327DA0">
      <w:r>
        <w:separator/>
      </w:r>
    </w:p>
  </w:footnote>
  <w:footnote w:type="continuationSeparator" w:id="0">
    <w:p w:rsidR="00327DA0" w:rsidRDefault="00327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E0AC9"/>
    <w:multiLevelType w:val="hybridMultilevel"/>
    <w:tmpl w:val="A906CB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73BAE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24AE9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473A9"/>
    <w:multiLevelType w:val="hybridMultilevel"/>
    <w:tmpl w:val="3286C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D10AC6"/>
    <w:multiLevelType w:val="hybridMultilevel"/>
    <w:tmpl w:val="657A56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0A1E58"/>
    <w:multiLevelType w:val="hybridMultilevel"/>
    <w:tmpl w:val="DD84B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7186F"/>
    <w:multiLevelType w:val="hybridMultilevel"/>
    <w:tmpl w:val="7BF008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76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261D51"/>
    <w:rsid w:val="00064AC5"/>
    <w:rsid w:val="000745BE"/>
    <w:rsid w:val="00096942"/>
    <w:rsid w:val="000C1A12"/>
    <w:rsid w:val="000E7192"/>
    <w:rsid w:val="00134EA2"/>
    <w:rsid w:val="00136CFF"/>
    <w:rsid w:val="00145172"/>
    <w:rsid w:val="001A08E0"/>
    <w:rsid w:val="001A15EB"/>
    <w:rsid w:val="001B3D45"/>
    <w:rsid w:val="002154D2"/>
    <w:rsid w:val="002271E7"/>
    <w:rsid w:val="00261D51"/>
    <w:rsid w:val="002767C5"/>
    <w:rsid w:val="0031151A"/>
    <w:rsid w:val="00327DA0"/>
    <w:rsid w:val="003358AE"/>
    <w:rsid w:val="00345BA5"/>
    <w:rsid w:val="00353555"/>
    <w:rsid w:val="003846D5"/>
    <w:rsid w:val="003B71BF"/>
    <w:rsid w:val="003C1704"/>
    <w:rsid w:val="003D4E77"/>
    <w:rsid w:val="00401AAD"/>
    <w:rsid w:val="00444BE0"/>
    <w:rsid w:val="00455182"/>
    <w:rsid w:val="004776DF"/>
    <w:rsid w:val="00480899"/>
    <w:rsid w:val="00482BEA"/>
    <w:rsid w:val="004F36C3"/>
    <w:rsid w:val="00504A1C"/>
    <w:rsid w:val="005F6FF3"/>
    <w:rsid w:val="00636AF2"/>
    <w:rsid w:val="00667747"/>
    <w:rsid w:val="006910BA"/>
    <w:rsid w:val="006C38ED"/>
    <w:rsid w:val="006C6C30"/>
    <w:rsid w:val="0070161A"/>
    <w:rsid w:val="007E129B"/>
    <w:rsid w:val="008131E7"/>
    <w:rsid w:val="0086185D"/>
    <w:rsid w:val="00866CEE"/>
    <w:rsid w:val="008E1472"/>
    <w:rsid w:val="008F2062"/>
    <w:rsid w:val="00912387"/>
    <w:rsid w:val="00997604"/>
    <w:rsid w:val="009A1C62"/>
    <w:rsid w:val="009A6746"/>
    <w:rsid w:val="009F34C8"/>
    <w:rsid w:val="00AB2B59"/>
    <w:rsid w:val="00B033C6"/>
    <w:rsid w:val="00B57636"/>
    <w:rsid w:val="00C03B6B"/>
    <w:rsid w:val="00C108A9"/>
    <w:rsid w:val="00C17FDC"/>
    <w:rsid w:val="00C7475A"/>
    <w:rsid w:val="00CA5003"/>
    <w:rsid w:val="00CF2A64"/>
    <w:rsid w:val="00D53046"/>
    <w:rsid w:val="00D62E9C"/>
    <w:rsid w:val="00D84138"/>
    <w:rsid w:val="00D84D70"/>
    <w:rsid w:val="00D85BB3"/>
    <w:rsid w:val="00D90C54"/>
    <w:rsid w:val="00DE7330"/>
    <w:rsid w:val="00E45B67"/>
    <w:rsid w:val="00E83490"/>
    <w:rsid w:val="00E87A09"/>
    <w:rsid w:val="00E87E03"/>
    <w:rsid w:val="00EE50F5"/>
    <w:rsid w:val="00F4212A"/>
    <w:rsid w:val="00F84D33"/>
    <w:rsid w:val="00F87EE6"/>
    <w:rsid w:val="00FA77EF"/>
    <w:rsid w:val="00FB0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45B67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45B67"/>
  </w:style>
  <w:style w:type="character" w:customStyle="1" w:styleId="Znakyprovysvtlivky">
    <w:name w:val="Znaky pro vysv?tlivky"/>
    <w:rsid w:val="00E45B67"/>
  </w:style>
  <w:style w:type="paragraph" w:customStyle="1" w:styleId="Nadpis">
    <w:name w:val="Nadpis"/>
    <w:basedOn w:val="Normln"/>
    <w:next w:val="Zkladntext"/>
    <w:rsid w:val="00E45B67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45B67"/>
    <w:pPr>
      <w:spacing w:after="120"/>
    </w:pPr>
  </w:style>
  <w:style w:type="paragraph" w:styleId="Seznam">
    <w:name w:val="List"/>
    <w:basedOn w:val="Zkladntext"/>
    <w:rsid w:val="00E45B67"/>
  </w:style>
  <w:style w:type="paragraph" w:customStyle="1" w:styleId="Popisek">
    <w:name w:val="Popisek"/>
    <w:basedOn w:val="Normln"/>
    <w:rsid w:val="00E45B67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45B67"/>
    <w:pPr>
      <w:suppressLineNumbers/>
    </w:pPr>
  </w:style>
  <w:style w:type="paragraph" w:styleId="Zpat">
    <w:name w:val="footer"/>
    <w:basedOn w:val="Normln"/>
    <w:rsid w:val="00E45B67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  <w:style w:type="character" w:styleId="Hypertextovodkaz">
    <w:name w:val="Hyperlink"/>
    <w:basedOn w:val="Standardnpsmoodstavce"/>
    <w:rsid w:val="00504A1C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04A1C"/>
  </w:style>
  <w:style w:type="table" w:styleId="Moderntabulka">
    <w:name w:val="Table Contemporary"/>
    <w:basedOn w:val="Normlntabulka"/>
    <w:rsid w:val="001A15E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mkazvraznn3">
    <w:name w:val="Light Grid Accent 3"/>
    <w:basedOn w:val="Normlntabulka"/>
    <w:uiPriority w:val="62"/>
    <w:rsid w:val="00455182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  <w:style w:type="character" w:styleId="Hypertextovodkaz">
    <w:name w:val="Hyperlink"/>
    <w:basedOn w:val="Standardnpsmoodstavce"/>
    <w:rsid w:val="00504A1C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04A1C"/>
  </w:style>
  <w:style w:type="table" w:styleId="Moderntabulka">
    <w:name w:val="Table Contemporary"/>
    <w:basedOn w:val="Normlntabulka"/>
    <w:rsid w:val="001A15E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mkazvraznn3">
    <w:name w:val="Light Grid Accent 3"/>
    <w:basedOn w:val="Normlntabulka"/>
    <w:uiPriority w:val="62"/>
    <w:rsid w:val="00455182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://www.office.microsoft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yperlink" Target="http://commons.wikimedia.org/wiki/File:Supermarket_beer_and_wine_aisle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A5C6F-66B3-4B13-AB7A-A51E2750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3</TotalTime>
  <Pages>1</Pages>
  <Words>609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5</cp:revision>
  <cp:lastPrinted>2013-06-13T05:53:00Z</cp:lastPrinted>
  <dcterms:created xsi:type="dcterms:W3CDTF">2014-02-01T06:40:00Z</dcterms:created>
  <dcterms:modified xsi:type="dcterms:W3CDTF">2014-02-01T06:42:00Z</dcterms:modified>
</cp:coreProperties>
</file>