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Pr="007F141D" w:rsidRDefault="005401E6" w:rsidP="00BA5A8B">
      <w:pPr>
        <w:ind w:left="-426" w:right="-143"/>
        <w:jc w:val="center"/>
        <w:rPr>
          <w:sz w:val="16"/>
        </w:rPr>
      </w:pPr>
      <w:r>
        <w:t xml:space="preserve">            </w:t>
      </w:r>
      <w:r w:rsidR="00BA5A8B">
        <w:rPr>
          <w:noProof/>
        </w:rPr>
        <w:drawing>
          <wp:inline distT="0" distB="0" distL="0" distR="0" wp14:anchorId="6B42DE49" wp14:editId="7F568EED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3F9AA390" wp14:editId="2A8199F4">
            <wp:simplePos x="0" y="0"/>
            <wp:positionH relativeFrom="column">
              <wp:posOffset>5701665</wp:posOffset>
            </wp:positionH>
            <wp:positionV relativeFrom="paragraph">
              <wp:posOffset>121920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A12" w:rsidRPr="00EC4D7E">
        <w:t xml:space="preserve">  </w:t>
      </w:r>
    </w:p>
    <w:p w:rsidR="000C1A12" w:rsidRDefault="005401E6" w:rsidP="000C1A12">
      <w:pPr>
        <w:jc w:val="center"/>
      </w:pPr>
      <w:r>
        <w:rPr>
          <w:noProof/>
        </w:rPr>
        <w:drawing>
          <wp:inline distT="0" distB="0" distL="0" distR="0" wp14:anchorId="0F10EFB9" wp14:editId="17C93A71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margin" w:tblpXSpec="center" w:tblpY="721"/>
        <w:tblW w:w="0" w:type="auto"/>
        <w:tblLook w:val="04A0" w:firstRow="1" w:lastRow="0" w:firstColumn="1" w:lastColumn="0" w:noHBand="0" w:noVBand="1"/>
      </w:tblPr>
      <w:tblGrid>
        <w:gridCol w:w="2642"/>
        <w:gridCol w:w="5905"/>
      </w:tblGrid>
      <w:tr w:rsidR="00982966" w:rsidRPr="00D84D70" w:rsidTr="00BA5A8B">
        <w:tc>
          <w:tcPr>
            <w:tcW w:w="2642" w:type="dxa"/>
          </w:tcPr>
          <w:p w:rsidR="00982966" w:rsidRPr="00D84D70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982966" w:rsidRPr="00D84D70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982966" w:rsidRPr="00D84D70" w:rsidTr="00BA5A8B">
        <w:tc>
          <w:tcPr>
            <w:tcW w:w="2642" w:type="dxa"/>
          </w:tcPr>
          <w:p w:rsidR="00982966" w:rsidRPr="00D84D70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982966" w:rsidRPr="00D84D70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982966" w:rsidRPr="00D84D70" w:rsidTr="00BA5A8B">
        <w:tc>
          <w:tcPr>
            <w:tcW w:w="2642" w:type="dxa"/>
          </w:tcPr>
          <w:p w:rsidR="00982966" w:rsidRPr="00D84D70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982966" w:rsidRPr="00D84D70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982966" w:rsidRPr="00D84D70" w:rsidTr="00BA5A8B">
        <w:tc>
          <w:tcPr>
            <w:tcW w:w="2642" w:type="dxa"/>
          </w:tcPr>
          <w:p w:rsidR="00982966" w:rsidRPr="00D84D70" w:rsidRDefault="00982966" w:rsidP="00BA5A8B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982966" w:rsidRPr="00D84D70" w:rsidRDefault="00982966" w:rsidP="00BA5A8B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982966" w:rsidRPr="00D84D70" w:rsidTr="00BA5A8B">
        <w:tc>
          <w:tcPr>
            <w:tcW w:w="2642" w:type="dxa"/>
          </w:tcPr>
          <w:p w:rsidR="00982966" w:rsidRPr="00DF4A00" w:rsidRDefault="00982966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982966" w:rsidRPr="00DF4A00" w:rsidRDefault="00982966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982966" w:rsidRPr="00DF4A00" w:rsidRDefault="00982966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982966" w:rsidRPr="00D84D70" w:rsidTr="00BA5A8B">
        <w:tc>
          <w:tcPr>
            <w:tcW w:w="2642" w:type="dxa"/>
          </w:tcPr>
          <w:p w:rsidR="00982966" w:rsidRPr="00DF4A00" w:rsidRDefault="00982966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982966" w:rsidRPr="00DF4A00" w:rsidRDefault="00DF4A00" w:rsidP="00842E7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VY_22_INOVACE_NJ3A_1</w:t>
            </w:r>
            <w:r w:rsidR="00842E7B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4</w:t>
            </w:r>
            <w:bookmarkStart w:id="0" w:name="_GoBack"/>
            <w:bookmarkEnd w:id="0"/>
          </w:p>
        </w:tc>
      </w:tr>
      <w:tr w:rsidR="00982966" w:rsidRPr="00D84D70" w:rsidTr="00BA5A8B">
        <w:tc>
          <w:tcPr>
            <w:tcW w:w="2642" w:type="dxa"/>
          </w:tcPr>
          <w:p w:rsidR="00982966" w:rsidRPr="00DF4A00" w:rsidRDefault="00982966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982966" w:rsidRPr="00DF4A00" w:rsidRDefault="00982966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7. 8. 2013 (Po pilotáži)</w:t>
            </w:r>
          </w:p>
        </w:tc>
      </w:tr>
      <w:tr w:rsidR="00982966" w:rsidRPr="00D84D70" w:rsidTr="00BA5A8B">
        <w:tc>
          <w:tcPr>
            <w:tcW w:w="2642" w:type="dxa"/>
          </w:tcPr>
          <w:p w:rsidR="00982966" w:rsidRPr="00DF4A00" w:rsidRDefault="00982966" w:rsidP="00BA5A8B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982966" w:rsidRPr="00DF4A00" w:rsidRDefault="00982966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Miroslav </w:t>
            </w:r>
            <w:proofErr w:type="spellStart"/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Stojčenko</w:t>
            </w:r>
            <w:proofErr w:type="spellEnd"/>
          </w:p>
        </w:tc>
      </w:tr>
      <w:tr w:rsidR="00982966" w:rsidRPr="00D84D70" w:rsidTr="00BA5A8B">
        <w:tc>
          <w:tcPr>
            <w:tcW w:w="2642" w:type="dxa"/>
          </w:tcPr>
          <w:p w:rsidR="00982966" w:rsidRPr="00DF4A00" w:rsidRDefault="00982966" w:rsidP="00BA5A8B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982966" w:rsidRPr="00DF4A00" w:rsidRDefault="00982966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Německý jazyk</w:t>
            </w:r>
          </w:p>
        </w:tc>
      </w:tr>
      <w:tr w:rsidR="00982966" w:rsidRPr="00D84D70" w:rsidTr="00BA5A8B">
        <w:tc>
          <w:tcPr>
            <w:tcW w:w="2642" w:type="dxa"/>
          </w:tcPr>
          <w:p w:rsidR="00982966" w:rsidRPr="00DF4A00" w:rsidRDefault="00982966" w:rsidP="00BA5A8B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982966" w:rsidRPr="00DF4A00" w:rsidRDefault="00982966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III.</w:t>
            </w:r>
          </w:p>
        </w:tc>
      </w:tr>
      <w:tr w:rsidR="00982966" w:rsidRPr="00D84D70" w:rsidTr="00BA5A8B">
        <w:tc>
          <w:tcPr>
            <w:tcW w:w="2642" w:type="dxa"/>
          </w:tcPr>
          <w:p w:rsidR="00982966" w:rsidRPr="00DF4A00" w:rsidRDefault="00982966" w:rsidP="00BA5A8B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982966" w:rsidRPr="00DF4A00" w:rsidRDefault="00DF4A00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Pracovní list sloužící k prohloubení slovní zásoby potřebné pro cestování a pohyb po letišti. Pro samostatnou práci žáků nebo pro použití na interaktivní tabuli  </w:t>
            </w:r>
          </w:p>
        </w:tc>
      </w:tr>
      <w:tr w:rsidR="00982966" w:rsidRPr="00D84D70" w:rsidTr="00BA5A8B">
        <w:tc>
          <w:tcPr>
            <w:tcW w:w="2642" w:type="dxa"/>
          </w:tcPr>
          <w:p w:rsidR="00982966" w:rsidRPr="00DF4A00" w:rsidRDefault="00982966" w:rsidP="00BA5A8B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982966" w:rsidRDefault="00C03AF2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Flughafen</w:t>
            </w:r>
            <w:proofErr w:type="spellEnd"/>
          </w:p>
          <w:p w:rsidR="00DF4A00" w:rsidRDefault="00C03AF2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Reisen</w:t>
            </w:r>
            <w:proofErr w:type="spellEnd"/>
          </w:p>
          <w:p w:rsidR="00DF4A00" w:rsidRDefault="00C03AF2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Verkehr</w:t>
            </w:r>
            <w:proofErr w:type="spellEnd"/>
          </w:p>
          <w:p w:rsidR="000E476C" w:rsidRDefault="00C03AF2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Check</w:t>
            </w:r>
            <w:proofErr w:type="spellEnd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-in </w:t>
            </w: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Schalter</w:t>
            </w:r>
            <w:proofErr w:type="spellEnd"/>
          </w:p>
          <w:p w:rsidR="00982966" w:rsidRPr="00DF4A00" w:rsidRDefault="00C03AF2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Flugzeug</w:t>
            </w:r>
            <w:proofErr w:type="spellEnd"/>
          </w:p>
        </w:tc>
      </w:tr>
      <w:tr w:rsidR="00982966" w:rsidRPr="00D84D70" w:rsidTr="00BA5A8B">
        <w:trPr>
          <w:trHeight w:val="1113"/>
        </w:trPr>
        <w:tc>
          <w:tcPr>
            <w:tcW w:w="2642" w:type="dxa"/>
          </w:tcPr>
          <w:p w:rsidR="00982966" w:rsidRPr="00DF4A00" w:rsidRDefault="00982966" w:rsidP="00BA5A8B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RVP:</w:t>
            </w:r>
          </w:p>
          <w:p w:rsidR="00982966" w:rsidRPr="00DF4A00" w:rsidRDefault="00982966" w:rsidP="00BA5A8B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DF4A00" w:rsidRPr="00DF4A00" w:rsidRDefault="00DF4A00" w:rsidP="00DF4A00">
            <w:pPr>
              <w:pStyle w:val="Odstavecseseznamem"/>
              <w:numPr>
                <w:ilvl w:val="0"/>
                <w:numId w:val="5"/>
              </w:numPr>
              <w:ind w:left="477" w:hanging="425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domluví se v běžných situacích; získá</w:t>
            </w:r>
          </w:p>
          <w:p w:rsidR="00982966" w:rsidRPr="00DF4A00" w:rsidRDefault="00DF4A00" w:rsidP="00DF4A00">
            <w:pPr>
              <w:ind w:left="477" w:hanging="425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 poskytne informace</w:t>
            </w:r>
          </w:p>
          <w:p w:rsidR="00DF4A00" w:rsidRPr="00DF4A00" w:rsidRDefault="00DF4A00" w:rsidP="00DF4A00">
            <w:pPr>
              <w:pStyle w:val="Odstavecseseznamem"/>
              <w:numPr>
                <w:ilvl w:val="0"/>
                <w:numId w:val="5"/>
              </w:numPr>
              <w:ind w:left="477" w:hanging="425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komunikuje s jistou mírou sebedůvěry</w:t>
            </w:r>
          </w:p>
          <w:p w:rsidR="00DF4A00" w:rsidRPr="00DF4A00" w:rsidRDefault="00DF4A00" w:rsidP="00DF4A00">
            <w:pPr>
              <w:ind w:left="477" w:hanging="425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 aktivně používá získanou slovní zásobu,</w:t>
            </w:r>
          </w:p>
          <w:p w:rsidR="00DF4A00" w:rsidRPr="00DF4A00" w:rsidRDefault="00DF4A00" w:rsidP="00DF4A00">
            <w:pPr>
              <w:ind w:left="477" w:hanging="425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včetně vybrané frazeologie v rozsahu</w:t>
            </w:r>
          </w:p>
          <w:p w:rsidR="00DF4A00" w:rsidRPr="00DF4A00" w:rsidRDefault="00DF4A00" w:rsidP="00DF4A00">
            <w:pPr>
              <w:ind w:left="477" w:hanging="425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daných tematických okruhů, zejména</w:t>
            </w:r>
          </w:p>
          <w:p w:rsidR="00DF4A00" w:rsidRPr="00DF4A00" w:rsidRDefault="00DF4A00" w:rsidP="00DF4A00">
            <w:pPr>
              <w:ind w:left="477" w:hanging="425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 rutinních situacích každodenního života,</w:t>
            </w:r>
          </w:p>
          <w:p w:rsidR="00982966" w:rsidRPr="00DF4A00" w:rsidRDefault="00DF4A00" w:rsidP="00DF4A00">
            <w:pPr>
              <w:ind w:left="477" w:hanging="425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 vlastních zálib</w:t>
            </w:r>
          </w:p>
        </w:tc>
      </w:tr>
      <w:tr w:rsidR="00982966" w:rsidRPr="00D84D70" w:rsidTr="00BA5A8B">
        <w:tc>
          <w:tcPr>
            <w:tcW w:w="2642" w:type="dxa"/>
          </w:tcPr>
          <w:p w:rsidR="00982966" w:rsidRPr="00DF4A00" w:rsidRDefault="00982966" w:rsidP="00BA5A8B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982966" w:rsidRPr="00DF4A00" w:rsidRDefault="00C03AF2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</w:t>
            </w:r>
            <w:r w:rsid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ktivita</w:t>
            </w:r>
          </w:p>
        </w:tc>
      </w:tr>
      <w:tr w:rsidR="00982966" w:rsidRPr="00D84D70" w:rsidTr="00BA5A8B">
        <w:tc>
          <w:tcPr>
            <w:tcW w:w="2642" w:type="dxa"/>
          </w:tcPr>
          <w:p w:rsidR="00982966" w:rsidRPr="00DF4A00" w:rsidRDefault="00982966" w:rsidP="00BA5A8B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DF4A0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982966" w:rsidRPr="00DF4A00" w:rsidRDefault="00C03AF2" w:rsidP="00BA5A8B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</w:t>
            </w:r>
            <w:r w:rsidR="00DF4A0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racovní list </w:t>
            </w:r>
          </w:p>
        </w:tc>
      </w:tr>
    </w:tbl>
    <w:p w:rsidR="00F84D33" w:rsidRDefault="00F84D33"/>
    <w:p w:rsidR="00D84D70" w:rsidRDefault="00D84D70"/>
    <w:p w:rsidR="00C9245F" w:rsidRDefault="00C9245F" w:rsidP="00A57959">
      <w:pPr>
        <w:rPr>
          <w:rFonts w:asciiTheme="minorHAnsi" w:hAnsiTheme="minorHAnsi"/>
          <w:b/>
          <w:color w:val="FF0000"/>
          <w:sz w:val="28"/>
          <w:szCs w:val="28"/>
        </w:rPr>
        <w:sectPr w:rsidR="00C9245F" w:rsidSect="005401E6">
          <w:headerReference w:type="default" r:id="rId12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851" w:right="425" w:bottom="425" w:left="425" w:header="425" w:footer="454" w:gutter="0"/>
          <w:cols w:space="708"/>
        </w:sectPr>
      </w:pPr>
    </w:p>
    <w:tbl>
      <w:tblPr>
        <w:tblStyle w:val="Mkatabulky"/>
        <w:tblpPr w:leftFromText="141" w:rightFromText="141" w:vertAnchor="text" w:horzAnchor="page" w:tblpX="393" w:tblpY="-255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982966" w:rsidTr="00982966">
        <w:trPr>
          <w:trHeight w:val="1134"/>
        </w:trPr>
        <w:tc>
          <w:tcPr>
            <w:tcW w:w="3369" w:type="dxa"/>
            <w:vAlign w:val="center"/>
          </w:tcPr>
          <w:p w:rsidR="00982966" w:rsidRDefault="00982966" w:rsidP="00982966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>
              <w:rPr>
                <w:rFonts w:ascii="Verdana" w:hAnsi="Verdana"/>
                <w:b/>
                <w:bCs/>
                <w:noProof/>
                <w:color w:val="000000" w:themeColor="text1"/>
                <w:sz w:val="21"/>
                <w:szCs w:val="21"/>
                <w:bdr w:val="none" w:sz="0" w:space="0" w:color="auto" w:frame="1"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07C57E28" wp14:editId="3E857828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-187960</wp:posOffset>
                  </wp:positionV>
                  <wp:extent cx="1137920" cy="580390"/>
                  <wp:effectExtent l="0" t="0" r="5080" b="0"/>
                  <wp:wrapSquare wrapText="bothSides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920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2966" w:rsidTr="00982966">
        <w:trPr>
          <w:trHeight w:val="1134"/>
        </w:trPr>
        <w:tc>
          <w:tcPr>
            <w:tcW w:w="3369" w:type="dxa"/>
            <w:vAlign w:val="center"/>
          </w:tcPr>
          <w:p w:rsidR="00982966" w:rsidRDefault="00982966" w:rsidP="00982966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>
              <w:rPr>
                <w:rFonts w:ascii="Verdana" w:hAnsi="Verdana"/>
                <w:b/>
                <w:bCs/>
                <w:noProof/>
                <w:color w:val="000000" w:themeColor="text1"/>
                <w:sz w:val="21"/>
                <w:szCs w:val="21"/>
                <w:bdr w:val="none" w:sz="0" w:space="0" w:color="auto" w:frame="1"/>
              </w:rPr>
              <w:drawing>
                <wp:anchor distT="0" distB="0" distL="114300" distR="114300" simplePos="0" relativeHeight="251674624" behindDoc="0" locked="0" layoutInCell="1" allowOverlap="1" wp14:anchorId="5CC8C40B" wp14:editId="1D15C512">
                  <wp:simplePos x="0" y="0"/>
                  <wp:positionH relativeFrom="column">
                    <wp:posOffset>-1400175</wp:posOffset>
                  </wp:positionH>
                  <wp:positionV relativeFrom="paragraph">
                    <wp:posOffset>8890</wp:posOffset>
                  </wp:positionV>
                  <wp:extent cx="1287145" cy="546100"/>
                  <wp:effectExtent l="0" t="0" r="8255" b="6350"/>
                  <wp:wrapSquare wrapText="bothSides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145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82966" w:rsidTr="00982966">
        <w:trPr>
          <w:trHeight w:val="1134"/>
        </w:trPr>
        <w:tc>
          <w:tcPr>
            <w:tcW w:w="3369" w:type="dxa"/>
            <w:vAlign w:val="center"/>
          </w:tcPr>
          <w:p w:rsidR="00982966" w:rsidRDefault="00842E7B" w:rsidP="00982966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125" type="#_x0000_t75" style="position:absolute;margin-left:-98.5pt;margin-top:1.9pt;width:80.65pt;height:21.25pt;z-index:251667456;mso-position-horizontal-relative:text;mso-position-vertical-relative:text;mso-width-relative:page;mso-height-relative:page" wrapcoords="-237 0 -237 20700 21600 20700 21600 0 -237 0">
                  <v:imagedata r:id="rId15" o:title=""/>
                  <w10:wrap type="square"/>
                </v:shape>
                <o:OLEObject Type="Embed" ProgID="PBrush" ShapeID="_x0000_s1125" DrawAspect="Content" ObjectID="_1433668256" r:id="rId16"/>
              </w:pict>
            </w:r>
          </w:p>
        </w:tc>
      </w:tr>
      <w:tr w:rsidR="00982966" w:rsidTr="00982966">
        <w:trPr>
          <w:trHeight w:val="1134"/>
        </w:trPr>
        <w:tc>
          <w:tcPr>
            <w:tcW w:w="3369" w:type="dxa"/>
            <w:vAlign w:val="center"/>
          </w:tcPr>
          <w:p w:rsidR="00982966" w:rsidRDefault="00842E7B" w:rsidP="00982966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>
              <w:rPr>
                <w:noProof/>
              </w:rPr>
              <w:pict>
                <v:shape id="_x0000_s1126" type="#_x0000_t75" style="position:absolute;margin-left:-1.95pt;margin-top:13.45pt;width:155.95pt;height:21.6pt;z-index:-251648000;mso-position-horizontal-relative:text;mso-position-vertical-relative:text;mso-width-relative:page;mso-height-relative:page" wrapcoords="-136 0 -136 20618 21600 20618 21600 0 -136 0">
                  <v:imagedata r:id="rId17" o:title=""/>
                  <w10:wrap type="through"/>
                </v:shape>
                <o:OLEObject Type="Embed" ProgID="PBrush" ShapeID="_x0000_s1126" DrawAspect="Content" ObjectID="_1433668257" r:id="rId18"/>
              </w:pict>
            </w:r>
          </w:p>
        </w:tc>
      </w:tr>
      <w:tr w:rsidR="00982966" w:rsidTr="00982966">
        <w:trPr>
          <w:trHeight w:val="1134"/>
        </w:trPr>
        <w:tc>
          <w:tcPr>
            <w:tcW w:w="3369" w:type="dxa"/>
            <w:vAlign w:val="center"/>
          </w:tcPr>
          <w:p w:rsidR="00982966" w:rsidRDefault="00842E7B" w:rsidP="00982966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>
              <w:rPr>
                <w:noProof/>
              </w:rPr>
              <w:pict>
                <v:shape id="_x0000_s1127" type="#_x0000_t75" style="position:absolute;margin-left:-128.7pt;margin-top:-.3pt;width:120.4pt;height:21.05pt;z-index:-251646976;mso-position-horizontal-relative:text;mso-position-vertical-relative:text;mso-width-relative:page;mso-height-relative:page" wrapcoords="-180 0 -180 20571 21600 20571 21600 0 -180 0">
                  <v:imagedata r:id="rId19" o:title=""/>
                  <w10:wrap type="square"/>
                </v:shape>
                <o:OLEObject Type="Embed" ProgID="PBrush" ShapeID="_x0000_s1127" DrawAspect="Content" ObjectID="_1433668258" r:id="rId20"/>
              </w:pict>
            </w:r>
          </w:p>
        </w:tc>
      </w:tr>
      <w:tr w:rsidR="00982966" w:rsidTr="00982966">
        <w:trPr>
          <w:trHeight w:val="1134"/>
        </w:trPr>
        <w:tc>
          <w:tcPr>
            <w:tcW w:w="3369" w:type="dxa"/>
            <w:vAlign w:val="center"/>
          </w:tcPr>
          <w:p w:rsidR="00982966" w:rsidRDefault="00842E7B" w:rsidP="00982966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>
              <w:rPr>
                <w:noProof/>
              </w:rPr>
              <w:pict>
                <v:shape id="_x0000_s1128" type="#_x0000_t75" style="position:absolute;margin-left:-1.95pt;margin-top:8.5pt;width:120.4pt;height:23.25pt;z-index:-251645952;mso-position-horizontal-relative:text;mso-position-vertical-relative:text;mso-width-relative:page;mso-height-relative:page" wrapcoords="-182 0 -182 20661 21600 20661 21600 0 -182 0">
                  <v:imagedata r:id="rId21" o:title=""/>
                  <w10:wrap type="through"/>
                </v:shape>
                <o:OLEObject Type="Embed" ProgID="PBrush" ShapeID="_x0000_s1128" DrawAspect="Content" ObjectID="_1433668259" r:id="rId22"/>
              </w:pict>
            </w:r>
          </w:p>
        </w:tc>
      </w:tr>
      <w:tr w:rsidR="00982966" w:rsidTr="00982966">
        <w:trPr>
          <w:trHeight w:val="1134"/>
        </w:trPr>
        <w:tc>
          <w:tcPr>
            <w:tcW w:w="3369" w:type="dxa"/>
            <w:vAlign w:val="center"/>
          </w:tcPr>
          <w:p w:rsidR="00982966" w:rsidRDefault="00842E7B" w:rsidP="00982966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>
              <w:rPr>
                <w:noProof/>
              </w:rPr>
              <w:pict>
                <v:shape id="_x0000_s1129" type="#_x0000_t75" style="position:absolute;margin-left:-1.95pt;margin-top:0;width:106pt;height:23.1pt;z-index:-251644928;mso-position-horizontal-relative:text;mso-position-vertical-relative:text;mso-width-relative:page;mso-height-relative:page" wrapcoords="-196 0 -196 20700 21600 20700 21600 0 -196 0">
                  <v:imagedata r:id="rId23" o:title=""/>
                  <w10:wrap type="through"/>
                </v:shape>
                <o:OLEObject Type="Embed" ProgID="PBrush" ShapeID="_x0000_s1129" DrawAspect="Content" ObjectID="_1433668260" r:id="rId24"/>
              </w:pict>
            </w:r>
          </w:p>
        </w:tc>
      </w:tr>
      <w:tr w:rsidR="00982966" w:rsidTr="00982966">
        <w:trPr>
          <w:trHeight w:val="1134"/>
        </w:trPr>
        <w:tc>
          <w:tcPr>
            <w:tcW w:w="3369" w:type="dxa"/>
            <w:vAlign w:val="center"/>
          </w:tcPr>
          <w:p w:rsidR="00982966" w:rsidRDefault="00842E7B" w:rsidP="00982966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="Verdana" w:hAnsi="Verdana"/>
                <w:color w:val="000000" w:themeColor="text1"/>
                <w:sz w:val="21"/>
                <w:szCs w:val="21"/>
                <w:bdr w:val="none" w:sz="0" w:space="0" w:color="auto" w:frame="1"/>
              </w:rPr>
            </w:pPr>
            <w:r>
              <w:rPr>
                <w:noProof/>
              </w:rPr>
              <w:pict>
                <v:shape id="_x0000_s1130" type="#_x0000_t75" style="position:absolute;margin-left:-140.95pt;margin-top:10.4pt;width:129.5pt;height:22.7pt;z-index:-251643904;mso-position-horizontal-relative:text;mso-position-vertical-relative:text;mso-width-relative:page;mso-height-relative:page" wrapcoords="-158 0 -158 20700 21600 20700 21600 0 -158 0">
                  <v:imagedata r:id="rId25" o:title=""/>
                  <w10:wrap type="through"/>
                </v:shape>
                <o:OLEObject Type="Embed" ProgID="PBrush" ShapeID="_x0000_s1130" DrawAspect="Content" ObjectID="_1433668261" r:id="rId26"/>
              </w:pict>
            </w:r>
          </w:p>
        </w:tc>
      </w:tr>
      <w:tr w:rsidR="00982966" w:rsidTr="00982966">
        <w:trPr>
          <w:trHeight w:val="1134"/>
        </w:trPr>
        <w:tc>
          <w:tcPr>
            <w:tcW w:w="3369" w:type="dxa"/>
            <w:vAlign w:val="center"/>
          </w:tcPr>
          <w:p w:rsidR="00982966" w:rsidRDefault="00842E7B" w:rsidP="00982966">
            <w:pPr>
              <w:pStyle w:val="Normlnweb"/>
              <w:spacing w:before="0" w:beforeAutospacing="0" w:after="0" w:afterAutospacing="0" w:line="390" w:lineRule="atLeast"/>
              <w:textAlignment w:val="baseline"/>
              <w:rPr>
                <w:noProof/>
              </w:rPr>
            </w:pPr>
            <w:r>
              <w:rPr>
                <w:noProof/>
              </w:rPr>
              <w:pict>
                <v:shape id="_x0000_s1131" type="#_x0000_t75" style="position:absolute;margin-left:-155.8pt;margin-top:.05pt;width:138.2pt;height:24.25pt;z-index:-251642880;mso-position-horizontal-relative:text;mso-position-vertical-relative:text;mso-width-relative:page;mso-height-relative:page" wrapcoords="-165 0 -165 20661 21600 20661 21600 0 -165 0">
                  <v:imagedata r:id="rId27" o:title=""/>
                  <w10:wrap type="through"/>
                </v:shape>
                <o:OLEObject Type="Embed" ProgID="PBrush" ShapeID="_x0000_s1131" DrawAspect="Content" ObjectID="_1433668262" r:id="rId28"/>
              </w:pict>
            </w:r>
          </w:p>
        </w:tc>
      </w:tr>
    </w:tbl>
    <w:p w:rsidR="005F359D" w:rsidRDefault="00982966">
      <w:pPr>
        <w:rPr>
          <w:rFonts w:asciiTheme="minorHAnsi" w:hAnsiTheme="minorHAnsi"/>
          <w:b/>
          <w:sz w:val="32"/>
          <w:szCs w:val="32"/>
        </w:rPr>
      </w:pPr>
      <w:r w:rsidRPr="005F359D">
        <w:rPr>
          <w:rFonts w:asciiTheme="minorHAnsi" w:hAnsiTheme="minorHAnsi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3807E549" wp14:editId="21F3EDCC">
                <wp:simplePos x="0" y="0"/>
                <wp:positionH relativeFrom="column">
                  <wp:posOffset>-2381885</wp:posOffset>
                </wp:positionH>
                <wp:positionV relativeFrom="paragraph">
                  <wp:posOffset>-557530</wp:posOffset>
                </wp:positionV>
                <wp:extent cx="10184130" cy="598805"/>
                <wp:effectExtent l="0" t="0" r="7620" b="0"/>
                <wp:wrapTight wrapText="bothSides">
                  <wp:wrapPolygon edited="0">
                    <wp:start x="0" y="0"/>
                    <wp:lineTo x="0" y="20615"/>
                    <wp:lineTo x="21576" y="20615"/>
                    <wp:lineTo x="21576" y="0"/>
                    <wp:lineTo x="0" y="0"/>
                  </wp:wrapPolygon>
                </wp:wrapTight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84130" cy="598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59D" w:rsidRPr="000E476C" w:rsidRDefault="005F359D" w:rsidP="000E476C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jc w:val="right"/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Ordnen</w:t>
                            </w:r>
                            <w:proofErr w:type="spellEnd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Sie</w:t>
                            </w:r>
                            <w:proofErr w:type="spellEnd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die</w:t>
                            </w:r>
                            <w:proofErr w:type="spellEnd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Vokabeln</w:t>
                            </w:r>
                            <w:proofErr w:type="spellEnd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zu</w:t>
                            </w:r>
                            <w:proofErr w:type="spellEnd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Sachen</w:t>
                            </w:r>
                            <w:proofErr w:type="spellEnd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und</w:t>
                            </w:r>
                            <w:proofErr w:type="spellEnd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Personen</w:t>
                            </w:r>
                            <w:proofErr w:type="spellEnd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auf</w:t>
                            </w:r>
                            <w:proofErr w:type="spellEnd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dem </w:t>
                            </w:r>
                            <w:proofErr w:type="spellStart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Bild</w:t>
                            </w:r>
                            <w:proofErr w:type="spellEnd"/>
                            <w:r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! </w:t>
                            </w:r>
                            <w:r w:rsidR="000E476C"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/ Přiřaďte slovíčka k věcem </w:t>
                            </w:r>
                            <w:r w:rsid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a osobám na</w:t>
                            </w:r>
                            <w:r w:rsidR="000E476C" w:rsidRPr="000E476C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obrázku</w:t>
                            </w:r>
                          </w:p>
                          <w:p w:rsidR="005F359D" w:rsidRDefault="005F359D" w:rsidP="005F359D">
                            <w:pPr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5F359D" w:rsidRDefault="005F35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187.55pt;margin-top:-43.9pt;width:801.9pt;height:47.1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" stroked="f">
                <v:textbox>
                  <w:txbxContent>
                    <w:p w:rsidR="005F359D" w:rsidRPr="000E476C" w:rsidRDefault="005F359D" w:rsidP="000E476C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jc w:val="right"/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</w:pPr>
                      <w:proofErr w:type="spellStart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Ordnen</w:t>
                      </w:r>
                      <w:proofErr w:type="spellEnd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Sie</w:t>
                      </w:r>
                      <w:proofErr w:type="spellEnd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die</w:t>
                      </w:r>
                      <w:proofErr w:type="spellEnd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Vokabeln</w:t>
                      </w:r>
                      <w:proofErr w:type="spellEnd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zu</w:t>
                      </w:r>
                      <w:proofErr w:type="spellEnd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Sachen</w:t>
                      </w:r>
                      <w:proofErr w:type="spellEnd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und</w:t>
                      </w:r>
                      <w:proofErr w:type="spellEnd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Personen</w:t>
                      </w:r>
                      <w:proofErr w:type="spellEnd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auf</w:t>
                      </w:r>
                      <w:proofErr w:type="spellEnd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dem </w:t>
                      </w:r>
                      <w:proofErr w:type="spellStart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Bild</w:t>
                      </w:r>
                      <w:proofErr w:type="spellEnd"/>
                      <w:r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! </w:t>
                      </w:r>
                      <w:r w:rsidR="000E476C"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/ Přiřaďte slovíčka k věcem </w:t>
                      </w:r>
                      <w:r w:rsid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a osobám na</w:t>
                      </w:r>
                      <w:r w:rsidR="000E476C" w:rsidRPr="000E476C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obrázku</w:t>
                      </w:r>
                    </w:p>
                    <w:p w:rsidR="005F359D" w:rsidRDefault="005F359D" w:rsidP="005F359D">
                      <w:pPr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</w:pPr>
                    </w:p>
                    <w:p w:rsidR="005F359D" w:rsidRDefault="005F359D"/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hAnsi="Verdana"/>
          <w:b/>
          <w:bCs/>
          <w:noProof/>
          <w:color w:val="000000" w:themeColor="text1"/>
          <w:sz w:val="21"/>
          <w:szCs w:val="21"/>
          <w:bdr w:val="none" w:sz="0" w:space="0" w:color="auto" w:frame="1"/>
        </w:rPr>
        <w:drawing>
          <wp:anchor distT="0" distB="0" distL="114300" distR="114300" simplePos="0" relativeHeight="251653120" behindDoc="1" locked="0" layoutInCell="1" allowOverlap="1" wp14:anchorId="25F68181" wp14:editId="7CD2F5E5">
            <wp:simplePos x="0" y="0"/>
            <wp:positionH relativeFrom="margin">
              <wp:posOffset>2098675</wp:posOffset>
            </wp:positionH>
            <wp:positionV relativeFrom="margin">
              <wp:posOffset>42545</wp:posOffset>
            </wp:positionV>
            <wp:extent cx="7997825" cy="6400800"/>
            <wp:effectExtent l="0" t="0" r="3175" b="0"/>
            <wp:wrapNone/>
            <wp:docPr id="16" name="Obrázek 16" descr="C:\Users\admin\Desktop\Am flughafen 13_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C:\Users\admin\Desktop\Am flughafen 13_II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7825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5F359D" w:rsidRDefault="005F359D">
      <w:pPr>
        <w:rPr>
          <w:rFonts w:asciiTheme="minorHAnsi" w:hAnsiTheme="minorHAnsi"/>
          <w:b/>
          <w:sz w:val="32"/>
          <w:szCs w:val="32"/>
        </w:rPr>
      </w:pPr>
    </w:p>
    <w:p w:rsidR="00EB5530" w:rsidRDefault="00EB5530" w:rsidP="005F359D">
      <w:pPr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EB5530" w:rsidRDefault="000E476C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  <w:r w:rsidRPr="005F359D">
        <w:rPr>
          <w:rFonts w:asciiTheme="minorHAnsi" w:hAnsiTheme="minorHAnsi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2B73400" wp14:editId="7952CAF3">
                <wp:simplePos x="0" y="0"/>
                <wp:positionH relativeFrom="column">
                  <wp:posOffset>81280</wp:posOffset>
                </wp:positionH>
                <wp:positionV relativeFrom="paragraph">
                  <wp:posOffset>167640</wp:posOffset>
                </wp:positionV>
                <wp:extent cx="7283450" cy="391795"/>
                <wp:effectExtent l="0" t="0" r="0" b="8255"/>
                <wp:wrapTight wrapText="bothSides">
                  <wp:wrapPolygon edited="0">
                    <wp:start x="0" y="0"/>
                    <wp:lineTo x="0" y="21005"/>
                    <wp:lineTo x="21525" y="21005"/>
                    <wp:lineTo x="21525" y="0"/>
                    <wp:lineTo x="0" y="0"/>
                  </wp:wrapPolygon>
                </wp:wrapTight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3450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7ABC" w:rsidRPr="00E01E7F" w:rsidRDefault="000E476C" w:rsidP="00627ABC">
                            <w:pPr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2. </w:t>
                            </w:r>
                            <w:proofErr w:type="spellStart"/>
                            <w:r w:rsidR="00627ABC" w:rsidRPr="00E01E7F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Ordnen</w:t>
                            </w:r>
                            <w:proofErr w:type="spellEnd"/>
                            <w:r w:rsidR="00627ABC" w:rsidRPr="00E01E7F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627ABC" w:rsidRPr="00E01E7F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Sie</w:t>
                            </w:r>
                            <w:proofErr w:type="spellEnd"/>
                            <w:r w:rsidR="00627ABC" w:rsidRPr="00E01E7F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627ABC" w:rsidRPr="00E01E7F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die</w:t>
                            </w:r>
                            <w:proofErr w:type="spellEnd"/>
                            <w:r w:rsidR="00627ABC" w:rsidRPr="00E01E7F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061DC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Wörter</w:t>
                            </w:r>
                            <w:proofErr w:type="spellEnd"/>
                            <w:r w:rsidR="00061DC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061DC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zu</w:t>
                            </w:r>
                            <w:proofErr w:type="spellEnd"/>
                            <w:r w:rsidR="00061DC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den </w:t>
                            </w:r>
                            <w:proofErr w:type="spellStart"/>
                            <w:r w:rsidR="00982966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D</w:t>
                            </w:r>
                            <w:r w:rsidR="00061DCD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efinitionen</w:t>
                            </w:r>
                            <w:proofErr w:type="spellEnd"/>
                            <w:r w:rsidR="00627ABC" w:rsidRPr="00E01E7F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!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/ Přiřaďte slova k definicím </w:t>
                            </w:r>
                            <w:r w:rsidR="00627ABC" w:rsidRPr="00E01E7F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627ABC" w:rsidRDefault="00627ABC" w:rsidP="00627ABC">
                            <w:pPr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627ABC" w:rsidRDefault="00627ABC" w:rsidP="00627AB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.4pt;margin-top:13.2pt;width:573.5pt;height:30.8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" stroked="f">
                <v:textbox>
                  <w:txbxContent>
                    <w:p w:rsidR="00627ABC" w:rsidRPr="00E01E7F" w:rsidRDefault="000E476C" w:rsidP="00627ABC">
                      <w:pPr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2. </w:t>
                      </w:r>
                      <w:proofErr w:type="spellStart"/>
                      <w:r w:rsidR="00627ABC" w:rsidRPr="00E01E7F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Ordnen</w:t>
                      </w:r>
                      <w:proofErr w:type="spellEnd"/>
                      <w:r w:rsidR="00627ABC" w:rsidRPr="00E01E7F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627ABC" w:rsidRPr="00E01E7F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Sie</w:t>
                      </w:r>
                      <w:proofErr w:type="spellEnd"/>
                      <w:r w:rsidR="00627ABC" w:rsidRPr="00E01E7F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627ABC" w:rsidRPr="00E01E7F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die</w:t>
                      </w:r>
                      <w:proofErr w:type="spellEnd"/>
                      <w:r w:rsidR="00627ABC" w:rsidRPr="00E01E7F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061DC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Wörter</w:t>
                      </w:r>
                      <w:proofErr w:type="spellEnd"/>
                      <w:r w:rsidR="00061DC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061DC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zu</w:t>
                      </w:r>
                      <w:proofErr w:type="spellEnd"/>
                      <w:r w:rsidR="00061DC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den </w:t>
                      </w:r>
                      <w:proofErr w:type="spellStart"/>
                      <w:r w:rsidR="00982966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D</w:t>
                      </w:r>
                      <w:r w:rsidR="00061DCD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efinitionen</w:t>
                      </w:r>
                      <w:proofErr w:type="spellEnd"/>
                      <w:r w:rsidR="00627ABC" w:rsidRPr="00E01E7F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!</w:t>
                      </w:r>
                      <w:r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/ Přiřaďte slova k definicím </w:t>
                      </w:r>
                      <w:r w:rsidR="00627ABC" w:rsidRPr="00E01E7F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:rsidR="00627ABC" w:rsidRDefault="00627ABC" w:rsidP="00627ABC">
                      <w:pPr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</w:pPr>
                    </w:p>
                    <w:p w:rsidR="00627ABC" w:rsidRDefault="00627ABC" w:rsidP="00627ABC"/>
                  </w:txbxContent>
                </v:textbox>
                <w10:wrap type="tight"/>
              </v:shape>
            </w:pict>
          </mc:Fallback>
        </mc:AlternateContent>
      </w:r>
    </w:p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627ABC" w:rsidRDefault="00627ABC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627ABC" w:rsidRDefault="00627ABC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tbl>
      <w:tblPr>
        <w:tblStyle w:val="Mkatabulky"/>
        <w:tblW w:w="16015" w:type="dxa"/>
        <w:tblLook w:val="04A0" w:firstRow="1" w:lastRow="0" w:firstColumn="1" w:lastColumn="0" w:noHBand="0" w:noVBand="1"/>
      </w:tblPr>
      <w:tblGrid>
        <w:gridCol w:w="3936"/>
        <w:gridCol w:w="12079"/>
      </w:tblGrid>
      <w:tr w:rsidR="00822CF3" w:rsidRPr="00627ABC" w:rsidTr="00627ABC">
        <w:tc>
          <w:tcPr>
            <w:tcW w:w="3936" w:type="dxa"/>
          </w:tcPr>
          <w:p w:rsidR="00822CF3" w:rsidRPr="00627ABC" w:rsidRDefault="00822CF3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r Direktflug</w:t>
            </w:r>
          </w:p>
        </w:tc>
        <w:tc>
          <w:tcPr>
            <w:tcW w:w="12079" w:type="dxa"/>
          </w:tcPr>
          <w:p w:rsidR="00822CF3" w:rsidRPr="00627ABC" w:rsidRDefault="00D76A47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 xml:space="preserve">ein spezielles Auto für Koffer und anderes Gepäck  </w:t>
            </w:r>
          </w:p>
        </w:tc>
      </w:tr>
      <w:tr w:rsidR="00822CF3" w:rsidRPr="00627ABC" w:rsidTr="00627ABC">
        <w:tc>
          <w:tcPr>
            <w:tcW w:w="3936" w:type="dxa"/>
          </w:tcPr>
          <w:p w:rsidR="00822CF3" w:rsidRPr="00627ABC" w:rsidRDefault="00822CF3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r Pilot</w:t>
            </w:r>
            <w:r w:rsidRPr="00627ABC">
              <w:rPr>
                <w:rStyle w:val="apple-converted-space"/>
                <w:rFonts w:asciiTheme="minorHAnsi" w:hAnsiTheme="minorHAnsi"/>
                <w:color w:val="000000" w:themeColor="text1"/>
                <w:sz w:val="36"/>
                <w:szCs w:val="36"/>
                <w:lang w:val="de-DE"/>
              </w:rPr>
              <w:t> </w:t>
            </w:r>
          </w:p>
        </w:tc>
        <w:tc>
          <w:tcPr>
            <w:tcW w:w="12079" w:type="dxa"/>
          </w:tcPr>
          <w:p w:rsidR="00822CF3" w:rsidRPr="00627ABC" w:rsidRDefault="00D76A47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mit dem Flugzeug auf den Land kommen und aufhalten</w:t>
            </w:r>
          </w:p>
        </w:tc>
      </w:tr>
      <w:tr w:rsidR="00822CF3" w:rsidRPr="00627ABC" w:rsidTr="00627ABC">
        <w:tc>
          <w:tcPr>
            <w:tcW w:w="3936" w:type="dxa"/>
          </w:tcPr>
          <w:p w:rsidR="00822CF3" w:rsidRPr="00627ABC" w:rsidRDefault="00822CF3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r Rucksack</w:t>
            </w:r>
            <w:r w:rsidRPr="00627ABC">
              <w:rPr>
                <w:rStyle w:val="apple-converted-space"/>
                <w:rFonts w:asciiTheme="minorHAnsi" w:hAnsiTheme="minorHAnsi"/>
                <w:color w:val="000000" w:themeColor="text1"/>
                <w:sz w:val="36"/>
                <w:szCs w:val="36"/>
                <w:lang w:val="de-DE"/>
              </w:rPr>
              <w:t> </w:t>
            </w:r>
          </w:p>
        </w:tc>
        <w:tc>
          <w:tcPr>
            <w:tcW w:w="12079" w:type="dxa"/>
          </w:tcPr>
          <w:p w:rsidR="00822CF3" w:rsidRPr="00627ABC" w:rsidRDefault="00124DB1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 xml:space="preserve">eine bestimmte Zeitperiode einnehmen </w:t>
            </w:r>
          </w:p>
        </w:tc>
      </w:tr>
      <w:tr w:rsidR="00822CF3" w:rsidRPr="00627ABC" w:rsidTr="00627ABC">
        <w:tc>
          <w:tcPr>
            <w:tcW w:w="3936" w:type="dxa"/>
          </w:tcPr>
          <w:p w:rsidR="00822CF3" w:rsidRPr="00627ABC" w:rsidRDefault="00822CF3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e Bordkarte</w:t>
            </w:r>
          </w:p>
        </w:tc>
        <w:tc>
          <w:tcPr>
            <w:tcW w:w="12079" w:type="dxa"/>
          </w:tcPr>
          <w:p w:rsidR="00822CF3" w:rsidRPr="00627ABC" w:rsidRDefault="00D76A47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sich in der Luft bewegen, z.B. mit einem Flugzeug oder Helikopter</w:t>
            </w:r>
          </w:p>
        </w:tc>
      </w:tr>
      <w:tr w:rsidR="00822CF3" w:rsidRPr="00627ABC" w:rsidTr="00627ABC">
        <w:tc>
          <w:tcPr>
            <w:tcW w:w="3936" w:type="dxa"/>
          </w:tcPr>
          <w:p w:rsidR="00822CF3" w:rsidRPr="00627ABC" w:rsidRDefault="00822CF3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r Ausgang</w:t>
            </w:r>
          </w:p>
        </w:tc>
        <w:tc>
          <w:tcPr>
            <w:tcW w:w="12079" w:type="dxa"/>
          </w:tcPr>
          <w:p w:rsidR="00822CF3" w:rsidRPr="00627ABC" w:rsidRDefault="008F57CC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ein Mensch, der in dem Cockpit sitzt und  das Flugzeug steuert</w:t>
            </w:r>
          </w:p>
        </w:tc>
      </w:tr>
      <w:tr w:rsidR="00822CF3" w:rsidRPr="00627ABC" w:rsidTr="00627ABC">
        <w:tc>
          <w:tcPr>
            <w:tcW w:w="3936" w:type="dxa"/>
          </w:tcPr>
          <w:p w:rsidR="00822CF3" w:rsidRPr="00627ABC" w:rsidRDefault="00822CF3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buchen</w:t>
            </w:r>
          </w:p>
        </w:tc>
        <w:tc>
          <w:tcPr>
            <w:tcW w:w="12079" w:type="dxa"/>
          </w:tcPr>
          <w:p w:rsidR="00822CF3" w:rsidRPr="00627ABC" w:rsidRDefault="00D76A47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 xml:space="preserve">wenn ein Flugzeug direkt aus dem Punkt A nach dem Punkt B fliegt, ohne weiteren Haltestellen </w:t>
            </w:r>
          </w:p>
        </w:tc>
      </w:tr>
      <w:tr w:rsidR="00822CF3" w:rsidRPr="00627ABC" w:rsidTr="00627ABC">
        <w:tc>
          <w:tcPr>
            <w:tcW w:w="3936" w:type="dxa"/>
          </w:tcPr>
          <w:p w:rsidR="00822CF3" w:rsidRPr="00627ABC" w:rsidRDefault="00822CF3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dauern</w:t>
            </w:r>
            <w:r w:rsidRPr="00627ABC">
              <w:rPr>
                <w:rStyle w:val="apple-converted-space"/>
                <w:rFonts w:asciiTheme="minorHAnsi" w:hAnsiTheme="minorHAnsi"/>
                <w:color w:val="000000" w:themeColor="text1"/>
                <w:sz w:val="36"/>
                <w:szCs w:val="36"/>
                <w:lang w:val="de-DE"/>
              </w:rPr>
              <w:t> </w:t>
            </w:r>
          </w:p>
        </w:tc>
        <w:tc>
          <w:tcPr>
            <w:tcW w:w="12079" w:type="dxa"/>
          </w:tcPr>
          <w:p w:rsidR="00822CF3" w:rsidRPr="00627ABC" w:rsidRDefault="00F06730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e</w:t>
            </w:r>
            <w:r w:rsidR="008F57CC" w:rsidRPr="00627ABC"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ine Karte, die man auf dem Check-in Schalter bekommt; mit der Karte steigt man dann in den Flugzeug an</w:t>
            </w:r>
          </w:p>
        </w:tc>
      </w:tr>
      <w:tr w:rsidR="00822CF3" w:rsidRPr="00627ABC" w:rsidTr="00627ABC">
        <w:tc>
          <w:tcPr>
            <w:tcW w:w="3936" w:type="dxa"/>
          </w:tcPr>
          <w:p w:rsidR="00822CF3" w:rsidRPr="00627ABC" w:rsidRDefault="00822CF3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landen</w:t>
            </w:r>
          </w:p>
        </w:tc>
        <w:tc>
          <w:tcPr>
            <w:tcW w:w="12079" w:type="dxa"/>
          </w:tcPr>
          <w:p w:rsidR="00822CF3" w:rsidRPr="00627ABC" w:rsidRDefault="00D76A47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ein Gepäck; typisch z.B. für junge Menschen oder Touristen; man trägt es auf den Rücken</w:t>
            </w:r>
          </w:p>
        </w:tc>
      </w:tr>
      <w:tr w:rsidR="00822CF3" w:rsidRPr="00627ABC" w:rsidTr="00627ABC">
        <w:trPr>
          <w:trHeight w:val="504"/>
        </w:trPr>
        <w:tc>
          <w:tcPr>
            <w:tcW w:w="3936" w:type="dxa"/>
          </w:tcPr>
          <w:p w:rsidR="00822CF3" w:rsidRPr="00627ABC" w:rsidRDefault="00822CF3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fliegen</w:t>
            </w:r>
          </w:p>
        </w:tc>
        <w:tc>
          <w:tcPr>
            <w:tcW w:w="12079" w:type="dxa"/>
          </w:tcPr>
          <w:p w:rsidR="00822CF3" w:rsidRPr="00627ABC" w:rsidRDefault="009F78DC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 xml:space="preserve">reservieren </w:t>
            </w:r>
          </w:p>
        </w:tc>
      </w:tr>
      <w:tr w:rsidR="00822CF3" w:rsidRPr="00627ABC" w:rsidTr="00627ABC">
        <w:tc>
          <w:tcPr>
            <w:tcW w:w="3936" w:type="dxa"/>
          </w:tcPr>
          <w:p w:rsidR="00822CF3" w:rsidRPr="00627ABC" w:rsidRDefault="00822CF3" w:rsidP="00627ABC">
            <w:pPr>
              <w:pStyle w:val="Normlnweb"/>
              <w:numPr>
                <w:ilvl w:val="0"/>
                <w:numId w:val="2"/>
              </w:numPr>
              <w:spacing w:before="0" w:beforeAutospacing="0" w:after="0" w:afterAutospacing="0" w:line="390" w:lineRule="atLeast"/>
              <w:ind w:left="567" w:hanging="425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r Gepäckwagen</w:t>
            </w:r>
          </w:p>
        </w:tc>
        <w:tc>
          <w:tcPr>
            <w:tcW w:w="12079" w:type="dxa"/>
          </w:tcPr>
          <w:p w:rsidR="00822CF3" w:rsidRPr="00627ABC" w:rsidRDefault="00124DB1" w:rsidP="00627ABC">
            <w:pPr>
              <w:pStyle w:val="Normlnweb"/>
              <w:numPr>
                <w:ilvl w:val="0"/>
                <w:numId w:val="3"/>
              </w:numPr>
              <w:spacing w:before="0" w:beforeAutospacing="0" w:after="0" w:afterAutospacing="0" w:line="390" w:lineRule="atLeast"/>
              <w:textAlignment w:val="baseline"/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  <w:r w:rsidRPr="00627ABC">
              <w:rPr>
                <w:rStyle w:val="Siln"/>
                <w:rFonts w:asciiTheme="minorHAnsi" w:hAnsiTheme="minorHAnsi"/>
                <w:b w:val="0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  <w:t>die Tür, durch die man weggeht</w:t>
            </w:r>
          </w:p>
        </w:tc>
      </w:tr>
    </w:tbl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tbl>
      <w:tblPr>
        <w:tblStyle w:val="Mkatabulky"/>
        <w:tblW w:w="15165" w:type="dxa"/>
        <w:tblInd w:w="415" w:type="dxa"/>
        <w:tblLook w:val="04A0" w:firstRow="1" w:lastRow="0" w:firstColumn="1" w:lastColumn="0" w:noHBand="0" w:noVBand="1"/>
      </w:tblPr>
      <w:tblGrid>
        <w:gridCol w:w="1516"/>
        <w:gridCol w:w="1516"/>
        <w:gridCol w:w="1516"/>
        <w:gridCol w:w="1516"/>
        <w:gridCol w:w="1516"/>
        <w:gridCol w:w="1517"/>
        <w:gridCol w:w="1517"/>
        <w:gridCol w:w="1517"/>
        <w:gridCol w:w="1517"/>
        <w:gridCol w:w="1517"/>
      </w:tblGrid>
      <w:tr w:rsidR="00627ABC" w:rsidRPr="00627ABC" w:rsidTr="00846FCB">
        <w:tc>
          <w:tcPr>
            <w:tcW w:w="1516" w:type="dxa"/>
          </w:tcPr>
          <w:p w:rsidR="00627ABC" w:rsidRPr="00627ABC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</w:p>
        </w:tc>
        <w:tc>
          <w:tcPr>
            <w:tcW w:w="1516" w:type="dxa"/>
          </w:tcPr>
          <w:p w:rsidR="00627ABC" w:rsidRPr="00627ABC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</w:p>
        </w:tc>
        <w:tc>
          <w:tcPr>
            <w:tcW w:w="1516" w:type="dxa"/>
          </w:tcPr>
          <w:p w:rsidR="00627ABC" w:rsidRPr="00627ABC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</w:p>
        </w:tc>
        <w:tc>
          <w:tcPr>
            <w:tcW w:w="1516" w:type="dxa"/>
          </w:tcPr>
          <w:p w:rsidR="00627ABC" w:rsidRPr="00627ABC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</w:p>
        </w:tc>
        <w:tc>
          <w:tcPr>
            <w:tcW w:w="1516" w:type="dxa"/>
          </w:tcPr>
          <w:p w:rsidR="00627ABC" w:rsidRPr="00627ABC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</w:p>
        </w:tc>
        <w:tc>
          <w:tcPr>
            <w:tcW w:w="1517" w:type="dxa"/>
          </w:tcPr>
          <w:p w:rsidR="00627ABC" w:rsidRPr="00627ABC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</w:p>
        </w:tc>
        <w:tc>
          <w:tcPr>
            <w:tcW w:w="1517" w:type="dxa"/>
          </w:tcPr>
          <w:p w:rsidR="00627ABC" w:rsidRPr="00627ABC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</w:p>
        </w:tc>
        <w:tc>
          <w:tcPr>
            <w:tcW w:w="1517" w:type="dxa"/>
          </w:tcPr>
          <w:p w:rsidR="00627ABC" w:rsidRPr="00627ABC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</w:p>
        </w:tc>
        <w:tc>
          <w:tcPr>
            <w:tcW w:w="1517" w:type="dxa"/>
          </w:tcPr>
          <w:p w:rsidR="00627ABC" w:rsidRPr="00627ABC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</w:p>
        </w:tc>
        <w:tc>
          <w:tcPr>
            <w:tcW w:w="1517" w:type="dxa"/>
          </w:tcPr>
          <w:p w:rsidR="00627ABC" w:rsidRPr="00627ABC" w:rsidRDefault="00627ABC" w:rsidP="00846FCB">
            <w:pPr>
              <w:pStyle w:val="Normlnweb"/>
              <w:numPr>
                <w:ilvl w:val="0"/>
                <w:numId w:val="4"/>
              </w:numPr>
              <w:spacing w:before="0" w:beforeAutospacing="0" w:after="0" w:afterAutospacing="0" w:line="390" w:lineRule="atLeast"/>
              <w:ind w:left="426" w:hanging="284"/>
              <w:jc w:val="center"/>
              <w:textAlignment w:val="baseline"/>
              <w:rPr>
                <w:rStyle w:val="Siln"/>
                <w:rFonts w:asciiTheme="minorHAnsi" w:hAnsiTheme="minorHAnsi"/>
                <w:color w:val="000000" w:themeColor="text1"/>
                <w:sz w:val="36"/>
                <w:szCs w:val="36"/>
                <w:bdr w:val="none" w:sz="0" w:space="0" w:color="auto" w:frame="1"/>
                <w:lang w:val="de-DE"/>
              </w:rPr>
            </w:pPr>
          </w:p>
        </w:tc>
      </w:tr>
      <w:tr w:rsidR="00627ABC" w:rsidRPr="00627ABC" w:rsidTr="00846FCB"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447470949"/>
            <w:placeholder>
              <w:docPart w:val="A367E83300E5498084F049AF65B811AC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6" w:type="dxa"/>
              </w:tcPr>
              <w:p w:rsidR="00627ABC" w:rsidRPr="00627ABC" w:rsidRDefault="00846FC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478305423"/>
            <w:placeholder>
              <w:docPart w:val="1A63ABF4B6574037AA57B41A10936348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6" w:type="dxa"/>
              </w:tcPr>
              <w:p w:rsidR="00627ABC" w:rsidRPr="00627ABC" w:rsidRDefault="00846FC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1544097511"/>
            <w:placeholder>
              <w:docPart w:val="31FBEDD7284E4D0A9CE0264C9CB563CC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6" w:type="dxa"/>
              </w:tcPr>
              <w:p w:rsidR="00627ABC" w:rsidRPr="00627ABC" w:rsidRDefault="00846FC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1992515510"/>
            <w:placeholder>
              <w:docPart w:val="56AEACDF577C47D0A99769ADB3E06089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6" w:type="dxa"/>
              </w:tcPr>
              <w:p w:rsidR="00627ABC" w:rsidRPr="00627ABC" w:rsidRDefault="00846FC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58146754"/>
            <w:placeholder>
              <w:docPart w:val="78A52BA6EECB41918EF43133BB6FDC0E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6" w:type="dxa"/>
              </w:tcPr>
              <w:p w:rsidR="00627ABC" w:rsidRPr="00627ABC" w:rsidRDefault="00846FC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2057462390"/>
            <w:placeholder>
              <w:docPart w:val="9DB02840A51F42E5BB44E63381B7B398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7" w:type="dxa"/>
              </w:tcPr>
              <w:p w:rsidR="00627ABC" w:rsidRPr="00627ABC" w:rsidRDefault="00846FC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1098288812"/>
            <w:placeholder>
              <w:docPart w:val="67A197D572EE44B5A846DAF901D20C0E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7" w:type="dxa"/>
              </w:tcPr>
              <w:p w:rsidR="00627ABC" w:rsidRPr="00627ABC" w:rsidRDefault="00846FC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1995252150"/>
            <w:placeholder>
              <w:docPart w:val="32496CB904E54D1DA2F07167BF4269F4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7" w:type="dxa"/>
              </w:tcPr>
              <w:p w:rsidR="00627ABC" w:rsidRPr="00627ABC" w:rsidRDefault="00846FC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21359282"/>
            <w:placeholder>
              <w:docPart w:val="526CB2A2CE144A668ACAEC5826198FD0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7" w:type="dxa"/>
              </w:tcPr>
              <w:p w:rsidR="00627ABC" w:rsidRPr="00627ABC" w:rsidRDefault="00846FC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  <w:sdt>
          <w:sdtP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id w:val="-951327501"/>
            <w:placeholder>
              <w:docPart w:val="5C29004900FC4B14B69E7816590B981F"/>
            </w:placeholder>
            <w:showingPlcHdr/>
            <w:dropDownList>
              <w:listItem w:value="Zvolte položku."/>
              <w:listItem w:displayText="a)" w:value="a)"/>
              <w:listItem w:displayText="b)" w:value="b)"/>
              <w:listItem w:displayText="c)" w:value="c)"/>
              <w:listItem w:displayText="d)" w:value="d)"/>
              <w:listItem w:displayText="e)" w:value="e)"/>
              <w:listItem w:displayText="f)" w:value="f)"/>
              <w:listItem w:displayText="g)" w:value="g)"/>
              <w:listItem w:displayText="h)" w:value="h)"/>
              <w:listItem w:displayText="i)" w:value="i)"/>
              <w:listItem w:displayText="j)" w:value="j)"/>
            </w:dropDownList>
          </w:sdtPr>
          <w:sdtEndPr>
            <w:rPr>
              <w:rStyle w:val="Siln"/>
            </w:rPr>
          </w:sdtEndPr>
          <w:sdtContent>
            <w:tc>
              <w:tcPr>
                <w:tcW w:w="1517" w:type="dxa"/>
              </w:tcPr>
              <w:p w:rsidR="00627ABC" w:rsidRPr="00627ABC" w:rsidRDefault="00846FCB" w:rsidP="00846FCB">
                <w:pPr>
                  <w:pStyle w:val="Normlnweb"/>
                  <w:spacing w:before="0" w:beforeAutospacing="0" w:after="0" w:afterAutospacing="0" w:line="390" w:lineRule="atLeast"/>
                  <w:jc w:val="center"/>
                  <w:textAlignment w:val="baseline"/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</w:pPr>
                <w:r>
                  <w:rPr>
                    <w:rStyle w:val="Siln"/>
                    <w:rFonts w:asciiTheme="minorHAnsi" w:hAnsiTheme="minorHAnsi"/>
                    <w:color w:val="000000" w:themeColor="text1"/>
                    <w:sz w:val="36"/>
                    <w:szCs w:val="36"/>
                    <w:bdr w:val="none" w:sz="0" w:space="0" w:color="auto" w:frame="1"/>
                  </w:rPr>
                  <w:t>?</w:t>
                </w:r>
              </w:p>
            </w:tc>
          </w:sdtContent>
        </w:sdt>
      </w:tr>
    </w:tbl>
    <w:p w:rsidR="00EB5530" w:rsidRDefault="00EB553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DF4A00" w:rsidRDefault="00DF4A0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DF4A00" w:rsidRDefault="00DF4A0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DF4A00" w:rsidRDefault="00DF4A0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DF4A00" w:rsidRDefault="00DF4A0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p w:rsidR="00DF4A00" w:rsidRPr="00DF4A00" w:rsidRDefault="00DF4A00" w:rsidP="00DF4A00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Theme="minorHAnsi" w:hAnsiTheme="minorHAnsi"/>
          <w:color w:val="000000" w:themeColor="text1"/>
          <w:sz w:val="36"/>
          <w:szCs w:val="36"/>
          <w:u w:val="single"/>
          <w:bdr w:val="none" w:sz="0" w:space="0" w:color="auto" w:frame="1"/>
          <w:lang w:val="de-DE"/>
        </w:rPr>
      </w:pPr>
      <w:proofErr w:type="spellStart"/>
      <w:r w:rsidRPr="00DF4A00">
        <w:rPr>
          <w:rStyle w:val="Siln"/>
          <w:rFonts w:asciiTheme="minorHAnsi" w:hAnsiTheme="minorHAnsi"/>
          <w:color w:val="000000" w:themeColor="text1"/>
          <w:sz w:val="36"/>
          <w:szCs w:val="36"/>
          <w:u w:val="single"/>
          <w:bdr w:val="none" w:sz="0" w:space="0" w:color="auto" w:frame="1"/>
          <w:lang w:val="de-DE"/>
        </w:rPr>
        <w:t>Zdroje</w:t>
      </w:r>
      <w:proofErr w:type="spellEnd"/>
      <w:r w:rsidRPr="00DF4A00">
        <w:rPr>
          <w:rStyle w:val="Siln"/>
          <w:rFonts w:asciiTheme="minorHAnsi" w:hAnsiTheme="minorHAnsi"/>
          <w:color w:val="000000" w:themeColor="text1"/>
          <w:sz w:val="36"/>
          <w:szCs w:val="36"/>
          <w:u w:val="single"/>
          <w:bdr w:val="none" w:sz="0" w:space="0" w:color="auto" w:frame="1"/>
          <w:lang w:val="de-DE"/>
        </w:rPr>
        <w:t xml:space="preserve"> </w:t>
      </w:r>
      <w:proofErr w:type="spellStart"/>
      <w:r w:rsidRPr="00DF4A00">
        <w:rPr>
          <w:rStyle w:val="Siln"/>
          <w:rFonts w:asciiTheme="minorHAnsi" w:hAnsiTheme="minorHAnsi"/>
          <w:color w:val="000000" w:themeColor="text1"/>
          <w:sz w:val="36"/>
          <w:szCs w:val="36"/>
          <w:u w:val="single"/>
          <w:bdr w:val="none" w:sz="0" w:space="0" w:color="auto" w:frame="1"/>
          <w:lang w:val="de-DE"/>
        </w:rPr>
        <w:t>obrázků</w:t>
      </w:r>
      <w:proofErr w:type="spellEnd"/>
    </w:p>
    <w:p w:rsidR="00DF4A00" w:rsidRDefault="00DF4A00" w:rsidP="00DF4A00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Theme="minorHAnsi" w:hAnsiTheme="minorHAnsi"/>
          <w:color w:val="000000" w:themeColor="text1"/>
          <w:sz w:val="36"/>
          <w:szCs w:val="36"/>
          <w:bdr w:val="none" w:sz="0" w:space="0" w:color="auto" w:frame="1"/>
          <w:lang w:val="de-DE"/>
        </w:rPr>
      </w:pPr>
    </w:p>
    <w:p w:rsidR="00DF4A00" w:rsidRPr="00DF4A00" w:rsidRDefault="00DF4A00" w:rsidP="00DF4A00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Theme="minorHAnsi" w:hAnsiTheme="minorHAnsi"/>
          <w:b w:val="0"/>
          <w:color w:val="000000" w:themeColor="text1"/>
          <w:sz w:val="36"/>
          <w:szCs w:val="36"/>
          <w:bdr w:val="none" w:sz="0" w:space="0" w:color="auto" w:frame="1"/>
          <w:lang w:val="de-DE"/>
        </w:rPr>
      </w:pPr>
      <w:proofErr w:type="spellStart"/>
      <w:r w:rsidRPr="00DF4A00">
        <w:rPr>
          <w:rStyle w:val="Siln"/>
          <w:rFonts w:asciiTheme="minorHAnsi" w:hAnsiTheme="minorHAnsi"/>
          <w:b w:val="0"/>
          <w:color w:val="000000" w:themeColor="text1"/>
          <w:sz w:val="36"/>
          <w:szCs w:val="36"/>
          <w:bdr w:val="none" w:sz="0" w:space="0" w:color="auto" w:frame="1"/>
          <w:lang w:val="de-DE"/>
        </w:rPr>
        <w:t>vlastní</w:t>
      </w:r>
      <w:proofErr w:type="spellEnd"/>
      <w:r w:rsidRPr="00DF4A00">
        <w:rPr>
          <w:rStyle w:val="Siln"/>
          <w:rFonts w:asciiTheme="minorHAnsi" w:hAnsiTheme="minorHAnsi"/>
          <w:b w:val="0"/>
          <w:color w:val="000000" w:themeColor="text1"/>
          <w:sz w:val="36"/>
          <w:szCs w:val="36"/>
          <w:bdr w:val="none" w:sz="0" w:space="0" w:color="auto" w:frame="1"/>
          <w:lang w:val="de-DE"/>
        </w:rPr>
        <w:t xml:space="preserve"> </w:t>
      </w:r>
      <w:proofErr w:type="spellStart"/>
      <w:r w:rsidRPr="00DF4A00">
        <w:rPr>
          <w:rStyle w:val="Siln"/>
          <w:rFonts w:asciiTheme="minorHAnsi" w:hAnsiTheme="minorHAnsi"/>
          <w:b w:val="0"/>
          <w:color w:val="000000" w:themeColor="text1"/>
          <w:sz w:val="36"/>
          <w:szCs w:val="36"/>
          <w:bdr w:val="none" w:sz="0" w:space="0" w:color="auto" w:frame="1"/>
          <w:lang w:val="de-DE"/>
        </w:rPr>
        <w:t>tvorba</w:t>
      </w:r>
      <w:proofErr w:type="spellEnd"/>
      <w:r w:rsidRPr="00DF4A00">
        <w:rPr>
          <w:rStyle w:val="Siln"/>
          <w:rFonts w:asciiTheme="minorHAnsi" w:hAnsiTheme="minorHAnsi"/>
          <w:b w:val="0"/>
          <w:color w:val="000000" w:themeColor="text1"/>
          <w:sz w:val="36"/>
          <w:szCs w:val="36"/>
          <w:bdr w:val="none" w:sz="0" w:space="0" w:color="auto" w:frame="1"/>
          <w:lang w:val="de-DE"/>
        </w:rPr>
        <w:t xml:space="preserve">  </w:t>
      </w:r>
    </w:p>
    <w:p w:rsidR="00DF4A00" w:rsidRDefault="00DF4A00" w:rsidP="00516948">
      <w:pPr>
        <w:pStyle w:val="Normlnweb"/>
        <w:spacing w:before="0" w:beforeAutospacing="0" w:after="0" w:afterAutospacing="0" w:line="390" w:lineRule="atLeast"/>
        <w:textAlignment w:val="baseline"/>
        <w:rPr>
          <w:rStyle w:val="Siln"/>
          <w:rFonts w:ascii="Verdana" w:hAnsi="Verdana"/>
          <w:color w:val="000000" w:themeColor="text1"/>
          <w:sz w:val="21"/>
          <w:szCs w:val="21"/>
          <w:bdr w:val="none" w:sz="0" w:space="0" w:color="auto" w:frame="1"/>
        </w:rPr>
      </w:pPr>
    </w:p>
    <w:sectPr w:rsidR="00DF4A00" w:rsidSect="00982966"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426" w:right="1386" w:bottom="426" w:left="567" w:header="425" w:footer="4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948" w:rsidRDefault="00516948">
      <w:r>
        <w:separator/>
      </w:r>
    </w:p>
  </w:endnote>
  <w:endnote w:type="continuationSeparator" w:id="0">
    <w:p w:rsidR="00516948" w:rsidRDefault="00516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948" w:rsidRDefault="00516948">
      <w:r>
        <w:separator/>
      </w:r>
    </w:p>
  </w:footnote>
  <w:footnote w:type="continuationSeparator" w:id="0">
    <w:p w:rsidR="00516948" w:rsidRDefault="005169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17351"/>
    <w:multiLevelType w:val="hybridMultilevel"/>
    <w:tmpl w:val="5C2C6E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517130"/>
    <w:multiLevelType w:val="hybridMultilevel"/>
    <w:tmpl w:val="9FDA1DEA"/>
    <w:lvl w:ilvl="0" w:tplc="36B065EC">
      <w:start w:val="17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881DE9"/>
    <w:multiLevelType w:val="hybridMultilevel"/>
    <w:tmpl w:val="414676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BF7193"/>
    <w:multiLevelType w:val="hybridMultilevel"/>
    <w:tmpl w:val="C302D63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C6A0EBB"/>
    <w:multiLevelType w:val="hybridMultilevel"/>
    <w:tmpl w:val="26C250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3E3ADF"/>
    <w:multiLevelType w:val="hybridMultilevel"/>
    <w:tmpl w:val="582C1B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4337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948"/>
    <w:rsid w:val="00061DCD"/>
    <w:rsid w:val="00064AC5"/>
    <w:rsid w:val="000C1A12"/>
    <w:rsid w:val="000E476C"/>
    <w:rsid w:val="00124DB1"/>
    <w:rsid w:val="00205146"/>
    <w:rsid w:val="00255B46"/>
    <w:rsid w:val="0031151A"/>
    <w:rsid w:val="003358AE"/>
    <w:rsid w:val="00353555"/>
    <w:rsid w:val="003846D5"/>
    <w:rsid w:val="00401AAD"/>
    <w:rsid w:val="00444BE0"/>
    <w:rsid w:val="004F36C3"/>
    <w:rsid w:val="00516948"/>
    <w:rsid w:val="005401E6"/>
    <w:rsid w:val="005E6CAA"/>
    <w:rsid w:val="005F359D"/>
    <w:rsid w:val="005F6FF3"/>
    <w:rsid w:val="006247D6"/>
    <w:rsid w:val="00627ABC"/>
    <w:rsid w:val="006C15CA"/>
    <w:rsid w:val="006C6C30"/>
    <w:rsid w:val="00822CF3"/>
    <w:rsid w:val="00842E7B"/>
    <w:rsid w:val="00846FCB"/>
    <w:rsid w:val="008E1472"/>
    <w:rsid w:val="008F57CC"/>
    <w:rsid w:val="00947A3A"/>
    <w:rsid w:val="00982966"/>
    <w:rsid w:val="00997604"/>
    <w:rsid w:val="009A1C62"/>
    <w:rsid w:val="009F0202"/>
    <w:rsid w:val="009F78DC"/>
    <w:rsid w:val="00AB2B59"/>
    <w:rsid w:val="00BA5A8B"/>
    <w:rsid w:val="00BD08B2"/>
    <w:rsid w:val="00BD4D2D"/>
    <w:rsid w:val="00C03AF2"/>
    <w:rsid w:val="00C7475A"/>
    <w:rsid w:val="00C9245F"/>
    <w:rsid w:val="00D53046"/>
    <w:rsid w:val="00D76A47"/>
    <w:rsid w:val="00D84D70"/>
    <w:rsid w:val="00DF4A00"/>
    <w:rsid w:val="00E01E7F"/>
    <w:rsid w:val="00E676A9"/>
    <w:rsid w:val="00E83490"/>
    <w:rsid w:val="00EB5530"/>
    <w:rsid w:val="00ED1025"/>
    <w:rsid w:val="00F06730"/>
    <w:rsid w:val="00F84D33"/>
    <w:rsid w:val="00F87EE6"/>
    <w:rsid w:val="00FA2D42"/>
    <w:rsid w:val="00FA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link w:val="ZhlavChar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uiPriority w:val="22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Normlnweb">
    <w:name w:val="Normal (Web)"/>
    <w:basedOn w:val="Normln"/>
    <w:uiPriority w:val="99"/>
    <w:unhideWhenUsed/>
    <w:rsid w:val="00516948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apple-converted-space">
    <w:name w:val="apple-converted-space"/>
    <w:basedOn w:val="Standardnpsmoodstavce"/>
    <w:rsid w:val="00516948"/>
  </w:style>
  <w:style w:type="character" w:styleId="Zvraznn">
    <w:name w:val="Emphasis"/>
    <w:basedOn w:val="Standardnpsmoodstavce"/>
    <w:uiPriority w:val="20"/>
    <w:qFormat/>
    <w:rsid w:val="00516948"/>
    <w:rPr>
      <w:i/>
      <w:iCs/>
    </w:rPr>
  </w:style>
  <w:style w:type="character" w:customStyle="1" w:styleId="ZhlavChar">
    <w:name w:val="Záhlaví Char"/>
    <w:basedOn w:val="Standardnpsmoodstavce"/>
    <w:link w:val="Zhlav"/>
    <w:rsid w:val="009F0202"/>
    <w:rPr>
      <w:kern w:val="1"/>
      <w:sz w:val="24"/>
    </w:rPr>
  </w:style>
  <w:style w:type="character" w:customStyle="1" w:styleId="ZpatChar">
    <w:name w:val="Zápatí Char"/>
    <w:basedOn w:val="Standardnpsmoodstavce"/>
    <w:link w:val="Zpat"/>
    <w:rsid w:val="009F0202"/>
    <w:rPr>
      <w:kern w:val="1"/>
      <w:sz w:val="24"/>
    </w:rPr>
  </w:style>
  <w:style w:type="character" w:styleId="Zstupntext">
    <w:name w:val="Placeholder Text"/>
    <w:basedOn w:val="Standardnpsmoodstavce"/>
    <w:uiPriority w:val="99"/>
    <w:semiHidden/>
    <w:rsid w:val="00846FCB"/>
    <w:rPr>
      <w:color w:val="808080"/>
    </w:rPr>
  </w:style>
  <w:style w:type="paragraph" w:styleId="Odstavecseseznamem">
    <w:name w:val="List Paragraph"/>
    <w:basedOn w:val="Normln"/>
    <w:uiPriority w:val="34"/>
    <w:qFormat/>
    <w:rsid w:val="00DF4A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link w:val="ZhlavChar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uiPriority w:val="22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Normlnweb">
    <w:name w:val="Normal (Web)"/>
    <w:basedOn w:val="Normln"/>
    <w:uiPriority w:val="99"/>
    <w:unhideWhenUsed/>
    <w:rsid w:val="00516948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apple-converted-space">
    <w:name w:val="apple-converted-space"/>
    <w:basedOn w:val="Standardnpsmoodstavce"/>
    <w:rsid w:val="00516948"/>
  </w:style>
  <w:style w:type="character" w:styleId="Zvraznn">
    <w:name w:val="Emphasis"/>
    <w:basedOn w:val="Standardnpsmoodstavce"/>
    <w:uiPriority w:val="20"/>
    <w:qFormat/>
    <w:rsid w:val="00516948"/>
    <w:rPr>
      <w:i/>
      <w:iCs/>
    </w:rPr>
  </w:style>
  <w:style w:type="character" w:customStyle="1" w:styleId="ZhlavChar">
    <w:name w:val="Záhlaví Char"/>
    <w:basedOn w:val="Standardnpsmoodstavce"/>
    <w:link w:val="Zhlav"/>
    <w:rsid w:val="009F0202"/>
    <w:rPr>
      <w:kern w:val="1"/>
      <w:sz w:val="24"/>
    </w:rPr>
  </w:style>
  <w:style w:type="character" w:customStyle="1" w:styleId="ZpatChar">
    <w:name w:val="Zápatí Char"/>
    <w:basedOn w:val="Standardnpsmoodstavce"/>
    <w:link w:val="Zpat"/>
    <w:rsid w:val="009F0202"/>
    <w:rPr>
      <w:kern w:val="1"/>
      <w:sz w:val="24"/>
    </w:rPr>
  </w:style>
  <w:style w:type="character" w:styleId="Zstupntext">
    <w:name w:val="Placeholder Text"/>
    <w:basedOn w:val="Standardnpsmoodstavce"/>
    <w:uiPriority w:val="99"/>
    <w:semiHidden/>
    <w:rsid w:val="00846FCB"/>
    <w:rPr>
      <w:color w:val="808080"/>
    </w:rPr>
  </w:style>
  <w:style w:type="paragraph" w:styleId="Odstavecseseznamem">
    <w:name w:val="List Paragraph"/>
    <w:basedOn w:val="Normln"/>
    <w:uiPriority w:val="34"/>
    <w:qFormat/>
    <w:rsid w:val="00DF4A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5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oleObject" Target="embeddings/oleObject2.bin"/><Relationship Id="rId26" Type="http://schemas.openxmlformats.org/officeDocument/2006/relationships/oleObject" Target="embeddings/oleObject6.bin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oleObject" Target="embeddings/oleObject3.bin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oleObject" Target="embeddings/oleObject5.bin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oleObject" Target="embeddings/oleObject7.bin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31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oleObject" Target="embeddings/oleObject4.bin"/><Relationship Id="rId27" Type="http://schemas.openxmlformats.org/officeDocument/2006/relationships/image" Target="media/image12.png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pr&#225;ce\byrokracie\12_13\S&#352;\DUMy\DUM-DOC-sablona-Perspektiv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367E83300E5498084F049AF65B811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E5DD08A-6BCF-46AE-85C0-9B928D4F7C8F}"/>
      </w:docPartPr>
      <w:docPartBody>
        <w:p w:rsidR="000E6FF7" w:rsidRDefault="00BD63BE" w:rsidP="00BD63BE">
          <w:pPr>
            <w:pStyle w:val="A367E83300E5498084F049AF65B811AC1"/>
          </w:pPr>
          <w:r>
            <w:rPr>
              <w:rStyle w:val="Siln"/>
              <w:rFonts w:asciiTheme="minorHAnsi" w:hAnsiTheme="minorHAnsi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1A63ABF4B6574037AA57B41A109363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7AD31A4-07D7-40CF-9832-0E3CB8595E7E}"/>
      </w:docPartPr>
      <w:docPartBody>
        <w:p w:rsidR="000E6FF7" w:rsidRDefault="00BD63BE" w:rsidP="00BD63BE">
          <w:pPr>
            <w:pStyle w:val="1A63ABF4B6574037AA57B41A10936348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31FBEDD7284E4D0A9CE0264C9CB563C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56B7A57-A754-4C8A-9171-1EE5CDEB7E6F}"/>
      </w:docPartPr>
      <w:docPartBody>
        <w:p w:rsidR="000E6FF7" w:rsidRDefault="00BD63BE" w:rsidP="00BD63BE">
          <w:pPr>
            <w:pStyle w:val="31FBEDD7284E4D0A9CE0264C9CB563CC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56AEACDF577C47D0A99769ADB3E060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512985-0BDF-45EF-A768-67A5CA24D338}"/>
      </w:docPartPr>
      <w:docPartBody>
        <w:p w:rsidR="000E6FF7" w:rsidRDefault="00BD63BE" w:rsidP="00BD63BE">
          <w:pPr>
            <w:pStyle w:val="56AEACDF577C47D0A99769ADB3E06089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78A52BA6EECB41918EF43133BB6FDC0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ED4BFD-B7B5-4F16-B87F-4F1D86915D0B}"/>
      </w:docPartPr>
      <w:docPartBody>
        <w:p w:rsidR="000E6FF7" w:rsidRDefault="00BD63BE" w:rsidP="00BD63BE">
          <w:pPr>
            <w:pStyle w:val="78A52BA6EECB41918EF43133BB6FDC0E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9DB02840A51F42E5BB44E63381B7B39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FFC7FD-0957-4FCC-B588-5EE59371497C}"/>
      </w:docPartPr>
      <w:docPartBody>
        <w:p w:rsidR="000E6FF7" w:rsidRDefault="00BD63BE" w:rsidP="00BD63BE">
          <w:pPr>
            <w:pStyle w:val="9DB02840A51F42E5BB44E63381B7B398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67A197D572EE44B5A846DAF901D20C0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05026A5-11D5-48B7-BCD4-CC3E09865DFE}"/>
      </w:docPartPr>
      <w:docPartBody>
        <w:p w:rsidR="000E6FF7" w:rsidRDefault="00BD63BE" w:rsidP="00BD63BE">
          <w:pPr>
            <w:pStyle w:val="67A197D572EE44B5A846DAF901D20C0E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32496CB904E54D1DA2F07167BF4269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C6D5A0D-4B1E-40AB-A8D4-B60CD502859C}"/>
      </w:docPartPr>
      <w:docPartBody>
        <w:p w:rsidR="000E6FF7" w:rsidRDefault="00BD63BE" w:rsidP="00BD63BE">
          <w:pPr>
            <w:pStyle w:val="32496CB904E54D1DA2F07167BF4269F4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526CB2A2CE144A668ACAEC5826198F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5D16B91-784F-4AC7-AAC5-70127524017D}"/>
      </w:docPartPr>
      <w:docPartBody>
        <w:p w:rsidR="000E6FF7" w:rsidRDefault="00BD63BE" w:rsidP="00BD63BE">
          <w:pPr>
            <w:pStyle w:val="526CB2A2CE144A668ACAEC5826198FD0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  <w:docPart>
      <w:docPartPr>
        <w:name w:val="5C29004900FC4B14B69E7816590B981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6C029D2-84F5-4A33-96E3-1365786E1B96}"/>
      </w:docPartPr>
      <w:docPartBody>
        <w:p w:rsidR="000E6FF7" w:rsidRDefault="00BD63BE" w:rsidP="00BD63BE">
          <w:pPr>
            <w:pStyle w:val="5C29004900FC4B14B69E7816590B981F"/>
          </w:pPr>
          <w:r>
            <w:rPr>
              <w:rStyle w:val="Siln"/>
              <w:color w:val="000000" w:themeColor="text1"/>
              <w:sz w:val="36"/>
              <w:szCs w:val="36"/>
              <w:bdr w:val="none" w:sz="0" w:space="0" w:color="auto" w:frame="1"/>
            </w:rPr>
            <w:t>?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3BE"/>
    <w:rsid w:val="000E6FF7"/>
    <w:rsid w:val="00BD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D63BE"/>
    <w:rPr>
      <w:color w:val="808080"/>
    </w:rPr>
  </w:style>
  <w:style w:type="character" w:styleId="Siln">
    <w:name w:val="Strong"/>
    <w:uiPriority w:val="22"/>
    <w:qFormat/>
    <w:rsid w:val="00BD63BE"/>
    <w:rPr>
      <w:b/>
      <w:bCs/>
    </w:rPr>
  </w:style>
  <w:style w:type="paragraph" w:customStyle="1" w:styleId="A367E83300E5498084F049AF65B811AC">
    <w:name w:val="A367E83300E5498084F049AF65B811AC"/>
    <w:rsid w:val="00BD6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67E83300E5498084F049AF65B811AC1">
    <w:name w:val="A367E83300E5498084F049AF65B811AC1"/>
    <w:rsid w:val="00BD6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15CC7B4B3B44D5BD941CC6EE6CD561">
    <w:name w:val="FF15CC7B4B3B44D5BD941CC6EE6CD561"/>
    <w:rsid w:val="00BD63BE"/>
  </w:style>
  <w:style w:type="paragraph" w:customStyle="1" w:styleId="1A63ABF4B6574037AA57B41A10936348">
    <w:name w:val="1A63ABF4B6574037AA57B41A10936348"/>
    <w:rsid w:val="00BD63BE"/>
  </w:style>
  <w:style w:type="paragraph" w:customStyle="1" w:styleId="31FBEDD7284E4D0A9CE0264C9CB563CC">
    <w:name w:val="31FBEDD7284E4D0A9CE0264C9CB563CC"/>
    <w:rsid w:val="00BD63BE"/>
  </w:style>
  <w:style w:type="paragraph" w:customStyle="1" w:styleId="56AEACDF577C47D0A99769ADB3E06089">
    <w:name w:val="56AEACDF577C47D0A99769ADB3E06089"/>
    <w:rsid w:val="00BD63BE"/>
  </w:style>
  <w:style w:type="paragraph" w:customStyle="1" w:styleId="78A52BA6EECB41918EF43133BB6FDC0E">
    <w:name w:val="78A52BA6EECB41918EF43133BB6FDC0E"/>
    <w:rsid w:val="00BD63BE"/>
  </w:style>
  <w:style w:type="paragraph" w:customStyle="1" w:styleId="9DB02840A51F42E5BB44E63381B7B398">
    <w:name w:val="9DB02840A51F42E5BB44E63381B7B398"/>
    <w:rsid w:val="00BD63BE"/>
  </w:style>
  <w:style w:type="paragraph" w:customStyle="1" w:styleId="67A197D572EE44B5A846DAF901D20C0E">
    <w:name w:val="67A197D572EE44B5A846DAF901D20C0E"/>
    <w:rsid w:val="00BD63BE"/>
  </w:style>
  <w:style w:type="paragraph" w:customStyle="1" w:styleId="32496CB904E54D1DA2F07167BF4269F4">
    <w:name w:val="32496CB904E54D1DA2F07167BF4269F4"/>
    <w:rsid w:val="00BD63BE"/>
  </w:style>
  <w:style w:type="paragraph" w:customStyle="1" w:styleId="526CB2A2CE144A668ACAEC5826198FD0">
    <w:name w:val="526CB2A2CE144A668ACAEC5826198FD0"/>
    <w:rsid w:val="00BD63BE"/>
  </w:style>
  <w:style w:type="paragraph" w:customStyle="1" w:styleId="5C29004900FC4B14B69E7816590B981F">
    <w:name w:val="5C29004900FC4B14B69E7816590B981F"/>
    <w:rsid w:val="00BD63B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D63BE"/>
    <w:rPr>
      <w:color w:val="808080"/>
    </w:rPr>
  </w:style>
  <w:style w:type="character" w:styleId="Siln">
    <w:name w:val="Strong"/>
    <w:uiPriority w:val="22"/>
    <w:qFormat/>
    <w:rsid w:val="00BD63BE"/>
    <w:rPr>
      <w:b/>
      <w:bCs/>
    </w:rPr>
  </w:style>
  <w:style w:type="paragraph" w:customStyle="1" w:styleId="A367E83300E5498084F049AF65B811AC">
    <w:name w:val="A367E83300E5498084F049AF65B811AC"/>
    <w:rsid w:val="00BD6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67E83300E5498084F049AF65B811AC1">
    <w:name w:val="A367E83300E5498084F049AF65B811AC1"/>
    <w:rsid w:val="00BD6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F15CC7B4B3B44D5BD941CC6EE6CD561">
    <w:name w:val="FF15CC7B4B3B44D5BD941CC6EE6CD561"/>
    <w:rsid w:val="00BD63BE"/>
  </w:style>
  <w:style w:type="paragraph" w:customStyle="1" w:styleId="1A63ABF4B6574037AA57B41A10936348">
    <w:name w:val="1A63ABF4B6574037AA57B41A10936348"/>
    <w:rsid w:val="00BD63BE"/>
  </w:style>
  <w:style w:type="paragraph" w:customStyle="1" w:styleId="31FBEDD7284E4D0A9CE0264C9CB563CC">
    <w:name w:val="31FBEDD7284E4D0A9CE0264C9CB563CC"/>
    <w:rsid w:val="00BD63BE"/>
  </w:style>
  <w:style w:type="paragraph" w:customStyle="1" w:styleId="56AEACDF577C47D0A99769ADB3E06089">
    <w:name w:val="56AEACDF577C47D0A99769ADB3E06089"/>
    <w:rsid w:val="00BD63BE"/>
  </w:style>
  <w:style w:type="paragraph" w:customStyle="1" w:styleId="78A52BA6EECB41918EF43133BB6FDC0E">
    <w:name w:val="78A52BA6EECB41918EF43133BB6FDC0E"/>
    <w:rsid w:val="00BD63BE"/>
  </w:style>
  <w:style w:type="paragraph" w:customStyle="1" w:styleId="9DB02840A51F42E5BB44E63381B7B398">
    <w:name w:val="9DB02840A51F42E5BB44E63381B7B398"/>
    <w:rsid w:val="00BD63BE"/>
  </w:style>
  <w:style w:type="paragraph" w:customStyle="1" w:styleId="67A197D572EE44B5A846DAF901D20C0E">
    <w:name w:val="67A197D572EE44B5A846DAF901D20C0E"/>
    <w:rsid w:val="00BD63BE"/>
  </w:style>
  <w:style w:type="paragraph" w:customStyle="1" w:styleId="32496CB904E54D1DA2F07167BF4269F4">
    <w:name w:val="32496CB904E54D1DA2F07167BF4269F4"/>
    <w:rsid w:val="00BD63BE"/>
  </w:style>
  <w:style w:type="paragraph" w:customStyle="1" w:styleId="526CB2A2CE144A668ACAEC5826198FD0">
    <w:name w:val="526CB2A2CE144A668ACAEC5826198FD0"/>
    <w:rsid w:val="00BD63BE"/>
  </w:style>
  <w:style w:type="paragraph" w:customStyle="1" w:styleId="5C29004900FC4B14B69E7816590B981F">
    <w:name w:val="5C29004900FC4B14B69E7816590B981F"/>
    <w:rsid w:val="00BD63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CF7B1-EF6D-471E-BCBF-7B502A8C2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143</TotalTime>
  <Pages>4</Pages>
  <Words>282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pc</cp:lastModifiedBy>
  <cp:revision>21</cp:revision>
  <cp:lastPrinted>1900-12-31T23:00:00Z</cp:lastPrinted>
  <dcterms:created xsi:type="dcterms:W3CDTF">2013-04-07T19:41:00Z</dcterms:created>
  <dcterms:modified xsi:type="dcterms:W3CDTF">2013-06-25T10:22:00Z</dcterms:modified>
</cp:coreProperties>
</file>