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4526DC">
        <w:t>01-01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4526DC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Prostředí MS Word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661C4D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4D" w:rsidRDefault="00661C4D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4D" w:rsidRDefault="004526D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661C4D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661C4D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4D" w:rsidRDefault="00661C4D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4D" w:rsidRDefault="00661C4D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661C4D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4D" w:rsidRDefault="00661C4D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4D" w:rsidRDefault="00661C4D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661C4D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4D" w:rsidRDefault="00661C4D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4D" w:rsidRDefault="004526D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661C4D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4D" w:rsidRDefault="00661C4D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4D" w:rsidRDefault="00EB7D25" w:rsidP="004526D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Prostředí MS Word</w:t>
            </w:r>
            <w:bookmarkStart w:id="0" w:name="_GoBack"/>
            <w:bookmarkEnd w:id="0"/>
          </w:p>
        </w:tc>
      </w:tr>
      <w:tr w:rsidR="00661C4D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4D" w:rsidRDefault="00661C4D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4D" w:rsidRDefault="00661C4D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661C4D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4D" w:rsidRDefault="00661C4D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4D" w:rsidRDefault="00F11884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10</w:t>
            </w:r>
            <w:r w:rsidR="00661C4D">
              <w:rPr>
                <w:rFonts w:ascii="Calibri" w:hAnsi="Calibri" w:cs="Calibri"/>
                <w:kern w:val="2"/>
                <w:sz w:val="28"/>
                <w:szCs w:val="28"/>
              </w:rPr>
              <w:t>.1.2011</w:t>
            </w:r>
            <w:proofErr w:type="gramEnd"/>
          </w:p>
        </w:tc>
      </w:tr>
      <w:tr w:rsidR="00661C4D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C4D" w:rsidRDefault="00661C4D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661C4D" w:rsidRDefault="00661C4D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C4D" w:rsidRDefault="00661C4D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8B7C0D" w:rsidRDefault="007F12FF" w:rsidP="007F12FF">
      <w:pPr>
        <w:pStyle w:val="Nadpis1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08191A" wp14:editId="62B7C4FF">
                <wp:simplePos x="0" y="0"/>
                <wp:positionH relativeFrom="column">
                  <wp:posOffset>7308376</wp:posOffset>
                </wp:positionH>
                <wp:positionV relativeFrom="paragraph">
                  <wp:posOffset>45815</wp:posOffset>
                </wp:positionV>
                <wp:extent cx="1697990" cy="344170"/>
                <wp:effectExtent l="1143000" t="0" r="16510" b="303530"/>
                <wp:wrapNone/>
                <wp:docPr id="4" name="Čárový popisek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67056"/>
                            <a:gd name="adj4" fmla="val -22262"/>
                            <a:gd name="adj5" fmla="val 178213"/>
                            <a:gd name="adj6" fmla="val -67024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2FF" w:rsidRPr="00FD7583" w:rsidRDefault="007F12FF" w:rsidP="007F12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Titulkový pruh programu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4" o:spid="_x0000_s1026" type="#_x0000_t48" style="position:absolute;left:0;text-align:left;margin-left:575.45pt;margin-top:3.6pt;width:133.7pt;height:27.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" adj="-14477,38494,-4809,14484,-318,10012" filled="f" strokecolor="black [3213]" strokeweight="2pt">
                <v:textbox>
                  <w:txbxContent>
                    <w:p w:rsidR="007F12FF" w:rsidRPr="00FD7583" w:rsidRDefault="007F12FF" w:rsidP="007F12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Titulkový pruh programu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0D6093" wp14:editId="7F3EBD7E">
                <wp:simplePos x="0" y="0"/>
                <wp:positionH relativeFrom="column">
                  <wp:posOffset>1110615</wp:posOffset>
                </wp:positionH>
                <wp:positionV relativeFrom="paragraph">
                  <wp:posOffset>29210</wp:posOffset>
                </wp:positionV>
                <wp:extent cx="2077720" cy="344170"/>
                <wp:effectExtent l="552450" t="0" r="17780" b="265430"/>
                <wp:wrapNone/>
                <wp:docPr id="3" name="Čárový popisek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772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60155"/>
                            <a:gd name="adj4" fmla="val -12095"/>
                            <a:gd name="adj5" fmla="val 167705"/>
                            <a:gd name="adj6" fmla="val -26668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2FF" w:rsidRPr="00FD7583" w:rsidRDefault="007F12FF" w:rsidP="007F12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FD7583">
                              <w:rPr>
                                <w:color w:val="000000" w:themeColor="text1"/>
                                <w:sz w:val="20"/>
                              </w:rPr>
                              <w:t>Panel nástrojů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 w:rsidRPr="007F12FF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Rychlý přístup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3" o:spid="_x0000_s1027" type="#_x0000_t48" style="position:absolute;left:0;text-align:left;margin-left:87.45pt;margin-top:2.3pt;width:163.6pt;height:27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" adj="-5760,36224,-2613,12993,-318,10012" filled="f" strokecolor="black [3213]" strokeweight="2pt">
                <v:textbox>
                  <w:txbxContent>
                    <w:p w:rsidR="007F12FF" w:rsidRPr="00FD7583" w:rsidRDefault="007F12FF" w:rsidP="007F12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FD7583">
                        <w:rPr>
                          <w:color w:val="000000" w:themeColor="text1"/>
                          <w:sz w:val="20"/>
                        </w:rPr>
                        <w:t>Panel nástrojů</w:t>
                      </w:r>
                      <w:r>
                        <w:rPr>
                          <w:color w:val="000000" w:themeColor="text1"/>
                          <w:sz w:val="20"/>
                        </w:rPr>
                        <w:t xml:space="preserve"> </w:t>
                      </w:r>
                      <w:r w:rsidRPr="007F12FF">
                        <w:rPr>
                          <w:b/>
                          <w:color w:val="000000" w:themeColor="text1"/>
                          <w:sz w:val="20"/>
                        </w:rPr>
                        <w:t>Rychlý přístup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FC05E1" w:rsidRDefault="00FC05E1" w:rsidP="007F12FF">
      <w:pPr>
        <w:sectPr w:rsidR="00FC05E1" w:rsidSect="007F12FF">
          <w:headerReference w:type="default" r:id="rId11"/>
          <w:foot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6837" w:h="11905" w:orient="landscape"/>
          <w:pgMar w:top="720" w:right="720" w:bottom="720" w:left="720" w:header="708" w:footer="173" w:gutter="0"/>
          <w:cols w:space="708"/>
          <w:docGrid w:linePitch="326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BBAB68" wp14:editId="69ABA95E">
                <wp:simplePos x="0" y="0"/>
                <wp:positionH relativeFrom="column">
                  <wp:posOffset>6216732</wp:posOffset>
                </wp:positionH>
                <wp:positionV relativeFrom="paragraph">
                  <wp:posOffset>1410772</wp:posOffset>
                </wp:positionV>
                <wp:extent cx="1697990" cy="344170"/>
                <wp:effectExtent l="1428750" t="990600" r="16510" b="17780"/>
                <wp:wrapNone/>
                <wp:docPr id="6" name="Čárový popisek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-23273"/>
                            <a:gd name="adj4" fmla="val -22022"/>
                            <a:gd name="adj5" fmla="val -286049"/>
                            <a:gd name="adj6" fmla="val -8426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2FF" w:rsidRPr="007F12FF" w:rsidRDefault="007F12FF" w:rsidP="007F12F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Pás karet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6" o:spid="_x0000_s1028" type="#_x0000_t48" style="position:absolute;left:0;text-align:left;margin-left:489.5pt;margin-top:111.1pt;width:133.7pt;height:27.1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" adj="-18202,-61787,-4757,-5027,-318,10012" fillcolor="white [3212]" strokecolor="black [3213]" strokeweight="2pt">
                <v:textbox>
                  <w:txbxContent>
                    <w:p w:rsidR="007F12FF" w:rsidRPr="007F12FF" w:rsidRDefault="007F12FF" w:rsidP="007F12F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>
                        <w:rPr>
                          <w:b/>
                          <w:color w:val="000000" w:themeColor="text1"/>
                          <w:sz w:val="20"/>
                        </w:rPr>
                        <w:t>Pás karet</w:t>
                      </w:r>
                    </w:p>
                  </w:txbxContent>
                </v:textbox>
              </v:shape>
            </w:pict>
          </mc:Fallback>
        </mc:AlternateContent>
      </w:r>
      <w:r w:rsidR="0002006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AAF291" wp14:editId="74289F8E">
                <wp:simplePos x="0" y="0"/>
                <wp:positionH relativeFrom="column">
                  <wp:posOffset>5938</wp:posOffset>
                </wp:positionH>
                <wp:positionV relativeFrom="paragraph">
                  <wp:posOffset>187614</wp:posOffset>
                </wp:positionV>
                <wp:extent cx="5308270" cy="285007"/>
                <wp:effectExtent l="0" t="0" r="26035" b="2032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8270" cy="28500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3" o:spid="_x0000_s1026" style="position:absolute;margin-left:.45pt;margin-top:14.75pt;width:417.95pt;height:22.4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" filled="f" strokecolor="red" strokeweight="2pt"/>
            </w:pict>
          </mc:Fallback>
        </mc:AlternateContent>
      </w:r>
      <w:r w:rsidR="00D157F0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7E0697" wp14:editId="5ECFC05F">
                <wp:simplePos x="0" y="0"/>
                <wp:positionH relativeFrom="column">
                  <wp:posOffset>1228725</wp:posOffset>
                </wp:positionH>
                <wp:positionV relativeFrom="paragraph">
                  <wp:posOffset>4580890</wp:posOffset>
                </wp:positionV>
                <wp:extent cx="1697990" cy="344170"/>
                <wp:effectExtent l="781050" t="0" r="16510" b="570230"/>
                <wp:wrapNone/>
                <wp:docPr id="9" name="Čárový popisek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82917"/>
                            <a:gd name="adj4" fmla="val -22262"/>
                            <a:gd name="adj5" fmla="val 261796"/>
                            <a:gd name="adj6" fmla="val -4511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7F0" w:rsidRPr="007F12FF" w:rsidRDefault="00D157F0" w:rsidP="007F12F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Stavový řádek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9" o:spid="_x0000_s1029" type="#_x0000_t48" style="position:absolute;left:0;text-align:left;margin-left:96.75pt;margin-top:360.7pt;width:133.7pt;height:27.1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" adj="-9745,56548,-4809,17910,-318,10012" fillcolor="white [3212]" strokecolor="black [3213]" strokeweight="2pt">
                <v:textbox>
                  <w:txbxContent>
                    <w:p w:rsidR="00D157F0" w:rsidRPr="007F12FF" w:rsidRDefault="00D157F0" w:rsidP="007F12F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>
                        <w:rPr>
                          <w:b/>
                          <w:color w:val="000000" w:themeColor="text1"/>
                          <w:sz w:val="20"/>
                        </w:rPr>
                        <w:t>Stavový řádek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D157F0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13DD78" wp14:editId="0C242016">
                <wp:simplePos x="0" y="0"/>
                <wp:positionH relativeFrom="column">
                  <wp:posOffset>7689215</wp:posOffset>
                </wp:positionH>
                <wp:positionV relativeFrom="paragraph">
                  <wp:posOffset>3999230</wp:posOffset>
                </wp:positionV>
                <wp:extent cx="1697990" cy="507365"/>
                <wp:effectExtent l="0" t="0" r="16510" b="1073785"/>
                <wp:wrapNone/>
                <wp:docPr id="10" name="Čárový popisek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507365"/>
                        </a:xfrm>
                        <a:prstGeom prst="borderCallout2">
                          <a:avLst>
                            <a:gd name="adj1" fmla="val 97903"/>
                            <a:gd name="adj2" fmla="val 76491"/>
                            <a:gd name="adj3" fmla="val 156870"/>
                            <a:gd name="adj4" fmla="val 87049"/>
                            <a:gd name="adj5" fmla="val 302326"/>
                            <a:gd name="adj6" fmla="val 8348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7F0" w:rsidRPr="00D157F0" w:rsidRDefault="00D157F0" w:rsidP="007F12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D157F0">
                              <w:rPr>
                                <w:color w:val="000000" w:themeColor="text1"/>
                                <w:sz w:val="20"/>
                              </w:rPr>
                              <w:t xml:space="preserve">Nastavení velikosti zobrazení - </w:t>
                            </w:r>
                            <w:r w:rsidRPr="00D157F0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Lupa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" o:spid="_x0000_s1030" type="#_x0000_t48" style="position:absolute;left:0;text-align:left;margin-left:605.45pt;margin-top:314.9pt;width:133.7pt;height:39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" adj="18033,65302,18803,33884,16522,21147" fillcolor="white [3212]" strokecolor="black [3213]" strokeweight="2pt">
                <v:textbox>
                  <w:txbxContent>
                    <w:p w:rsidR="00D157F0" w:rsidRPr="00D157F0" w:rsidRDefault="00D157F0" w:rsidP="007F12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D157F0">
                        <w:rPr>
                          <w:color w:val="000000" w:themeColor="text1"/>
                          <w:sz w:val="20"/>
                        </w:rPr>
                        <w:t xml:space="preserve">Nastavení velikosti zobrazení - </w:t>
                      </w:r>
                      <w:r w:rsidRPr="00D157F0">
                        <w:rPr>
                          <w:b/>
                          <w:color w:val="000000" w:themeColor="text1"/>
                          <w:sz w:val="20"/>
                        </w:rPr>
                        <w:t>Lupa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D157F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EF9726" wp14:editId="62867E9E">
                <wp:simplePos x="0" y="0"/>
                <wp:positionH relativeFrom="column">
                  <wp:posOffset>3391469</wp:posOffset>
                </wp:positionH>
                <wp:positionV relativeFrom="paragraph">
                  <wp:posOffset>2650414</wp:posOffset>
                </wp:positionV>
                <wp:extent cx="1036955" cy="344170"/>
                <wp:effectExtent l="666750" t="228600" r="10795" b="17780"/>
                <wp:wrapNone/>
                <wp:docPr id="12" name="Čárový popisek 2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27402"/>
                            <a:gd name="adj4" fmla="val -17439"/>
                            <a:gd name="adj5" fmla="val -63677"/>
                            <a:gd name="adj6" fmla="val -63679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7F0" w:rsidRPr="007F12FF" w:rsidRDefault="00D157F0" w:rsidP="007F12F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Kurzor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12" o:spid="_x0000_s1031" type="#_x0000_t48" style="position:absolute;left:0;text-align:left;margin-left:267.05pt;margin-top:208.7pt;width:81.65pt;height:27.1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" adj="-13755,-13754,-3767,5919,-318,10012" filled="f" strokecolor="black [3213]" strokeweight="2pt">
                <v:textbox>
                  <w:txbxContent>
                    <w:p w:rsidR="00D157F0" w:rsidRPr="007F12FF" w:rsidRDefault="00D157F0" w:rsidP="007F12F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>
                        <w:rPr>
                          <w:b/>
                          <w:color w:val="000000" w:themeColor="text1"/>
                          <w:sz w:val="20"/>
                        </w:rPr>
                        <w:t>Kurzor</w:t>
                      </w:r>
                    </w:p>
                  </w:txbxContent>
                </v:textbox>
              </v:shape>
            </w:pict>
          </mc:Fallback>
        </mc:AlternateContent>
      </w:r>
      <w:r w:rsidR="00D157F0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B4703A" wp14:editId="11425271">
                <wp:simplePos x="0" y="0"/>
                <wp:positionH relativeFrom="column">
                  <wp:posOffset>4742597</wp:posOffset>
                </wp:positionH>
                <wp:positionV relativeFrom="paragraph">
                  <wp:posOffset>4132030</wp:posOffset>
                </wp:positionV>
                <wp:extent cx="2148205" cy="913765"/>
                <wp:effectExtent l="0" t="0" r="1128395" b="686435"/>
                <wp:wrapNone/>
                <wp:docPr id="11" name="Čárový popisek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8205" cy="913765"/>
                        </a:xfrm>
                        <a:prstGeom prst="borderCallout2">
                          <a:avLst>
                            <a:gd name="adj1" fmla="val 97903"/>
                            <a:gd name="adj2" fmla="val 76491"/>
                            <a:gd name="adj3" fmla="val 141934"/>
                            <a:gd name="adj4" fmla="val 113535"/>
                            <a:gd name="adj5" fmla="val 171250"/>
                            <a:gd name="adj6" fmla="val 151338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7F0" w:rsidRPr="00D157F0" w:rsidRDefault="00D157F0" w:rsidP="007F12F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Tlačítka pro přepínání typu zobrazení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Při tisku; Na celé obrazovce; Webová stránka; Osnova; Koncept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" o:spid="_x0000_s1032" type="#_x0000_t48" style="position:absolute;left:0;text-align:left;margin-left:373.45pt;margin-top:325.35pt;width:169.15pt;height:71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" adj="32689,36990,24524,30658,16522,21147" filled="f" strokecolor="black [3213]" strokeweight="2pt">
                <v:textbox>
                  <w:txbxContent>
                    <w:p w:rsidR="00D157F0" w:rsidRPr="00D157F0" w:rsidRDefault="00D157F0" w:rsidP="007F12F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 xml:space="preserve">Tlačítka pro přepínání typu zobrazení </w:t>
                      </w:r>
                      <w:r>
                        <w:rPr>
                          <w:b/>
                          <w:color w:val="000000" w:themeColor="text1"/>
                          <w:sz w:val="20"/>
                        </w:rPr>
                        <w:t>Při tisku; Na celé obrazovce; Webová stránka; Osnova; Koncept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 w:rsidR="007F12F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6165B5" wp14:editId="0B87B47D">
                <wp:simplePos x="0" y="0"/>
                <wp:positionH relativeFrom="column">
                  <wp:posOffset>1221475</wp:posOffset>
                </wp:positionH>
                <wp:positionV relativeFrom="paragraph">
                  <wp:posOffset>3149391</wp:posOffset>
                </wp:positionV>
                <wp:extent cx="1697990" cy="344170"/>
                <wp:effectExtent l="1085850" t="381000" r="16510" b="17780"/>
                <wp:wrapNone/>
                <wp:docPr id="8" name="Čárový popisek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35332"/>
                            <a:gd name="adj4" fmla="val -23066"/>
                            <a:gd name="adj5" fmla="val -111262"/>
                            <a:gd name="adj6" fmla="val -6380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2FF" w:rsidRPr="007F12FF" w:rsidRDefault="007F12FF" w:rsidP="007F12F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Svislé pravítko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8" o:spid="_x0000_s1033" type="#_x0000_t48" style="position:absolute;left:0;text-align:left;margin-left:96.2pt;margin-top:248pt;width:133.7pt;height:27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" adj="-13783,-24033,-4982,7632,-318,10012" fillcolor="white [3212]" strokecolor="black [3213]" strokeweight="2pt">
                <v:textbox>
                  <w:txbxContent>
                    <w:p w:rsidR="007F12FF" w:rsidRPr="007F12FF" w:rsidRDefault="007F12FF" w:rsidP="007F12F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>
                        <w:rPr>
                          <w:b/>
                          <w:color w:val="000000" w:themeColor="text1"/>
                          <w:sz w:val="20"/>
                        </w:rPr>
                        <w:t>Svislé pravítko</w:t>
                      </w:r>
                    </w:p>
                  </w:txbxContent>
                </v:textbox>
              </v:shape>
            </w:pict>
          </mc:Fallback>
        </mc:AlternateContent>
      </w:r>
      <w:r w:rsidR="007F12F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23C9D1" wp14:editId="28024FC9">
                <wp:simplePos x="0" y="0"/>
                <wp:positionH relativeFrom="column">
                  <wp:posOffset>5610016</wp:posOffset>
                </wp:positionH>
                <wp:positionV relativeFrom="paragraph">
                  <wp:posOffset>2439158</wp:posOffset>
                </wp:positionV>
                <wp:extent cx="1697990" cy="344170"/>
                <wp:effectExtent l="1028700" t="1181100" r="16510" b="17780"/>
                <wp:wrapNone/>
                <wp:docPr id="7" name="Čárový popisek 2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-43976"/>
                            <a:gd name="adj4" fmla="val -15028"/>
                            <a:gd name="adj5" fmla="val -341256"/>
                            <a:gd name="adj6" fmla="val -5979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2FF" w:rsidRPr="007F12FF" w:rsidRDefault="007F12FF" w:rsidP="007F12F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Vodorovné pravítko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7" o:spid="_x0000_s1034" type="#_x0000_t48" style="position:absolute;left:0;text-align:left;margin-left:441.75pt;margin-top:192.05pt;width:133.7pt;height:27.1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" adj="-12915,-73711,-3246,-9499,-318,10012" filled="f" strokecolor="black [3213]" strokeweight="2pt">
                <v:textbox>
                  <w:txbxContent>
                    <w:p w:rsidR="007F12FF" w:rsidRPr="007F12FF" w:rsidRDefault="007F12FF" w:rsidP="007F12F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>
                        <w:rPr>
                          <w:b/>
                          <w:color w:val="000000" w:themeColor="text1"/>
                          <w:sz w:val="20"/>
                        </w:rPr>
                        <w:t>Vodorovné pravítko</w:t>
                      </w:r>
                    </w:p>
                  </w:txbxContent>
                </v:textbox>
              </v:shape>
            </w:pict>
          </mc:Fallback>
        </mc:AlternateContent>
      </w:r>
      <w:r w:rsidR="007F12F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3D215B" wp14:editId="183594CD">
                <wp:simplePos x="0" y="0"/>
                <wp:positionH relativeFrom="column">
                  <wp:posOffset>1344304</wp:posOffset>
                </wp:positionH>
                <wp:positionV relativeFrom="paragraph">
                  <wp:posOffset>1525308</wp:posOffset>
                </wp:positionV>
                <wp:extent cx="1697990" cy="344170"/>
                <wp:effectExtent l="514350" t="1181100" r="16510" b="17780"/>
                <wp:wrapNone/>
                <wp:docPr id="5" name="Čárový popisek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990" cy="344170"/>
                        </a:xfrm>
                        <a:prstGeom prst="borderCallout2">
                          <a:avLst>
                            <a:gd name="adj1" fmla="val 46353"/>
                            <a:gd name="adj2" fmla="val -1474"/>
                            <a:gd name="adj3" fmla="val -43976"/>
                            <a:gd name="adj4" fmla="val -15028"/>
                            <a:gd name="adj5" fmla="val -341256"/>
                            <a:gd name="adj6" fmla="val -2924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12FF" w:rsidRPr="007F12FF" w:rsidRDefault="007F12FF" w:rsidP="007F12F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Záložka karty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Domů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Čárový popisek 2 5" o:spid="_x0000_s1035" type="#_x0000_t48" style="position:absolute;left:0;text-align:left;margin-left:105.85pt;margin-top:120.1pt;width:133.7pt;height:27.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" adj="-6317,-73711,-3246,-9499,-318,10012" fillcolor="white [3212]" strokecolor="black [3213]" strokeweight="2pt">
                <v:textbox>
                  <w:txbxContent>
                    <w:p w:rsidR="007F12FF" w:rsidRPr="007F12FF" w:rsidRDefault="007F12FF" w:rsidP="007F12F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 xml:space="preserve">Záložka karty </w:t>
                      </w:r>
                      <w:r>
                        <w:rPr>
                          <w:b/>
                          <w:color w:val="000000" w:themeColor="text1"/>
                          <w:sz w:val="20"/>
                        </w:rPr>
                        <w:t>Domů</w:t>
                      </w:r>
                    </w:p>
                  </w:txbxContent>
                </v:textbox>
              </v:shape>
            </w:pict>
          </mc:Fallback>
        </mc:AlternateContent>
      </w:r>
      <w:r w:rsidR="007F12FF">
        <w:rPr>
          <w:noProof/>
        </w:rPr>
        <w:drawing>
          <wp:inline distT="0" distB="0" distL="0" distR="0" wp14:anchorId="01638E58" wp14:editId="6358825C">
            <wp:extent cx="9703558" cy="5745707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17206" cy="5753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2FF" w:rsidRDefault="007F12FF" w:rsidP="007F12FF"/>
    <w:p w:rsidR="000525E1" w:rsidRDefault="00FC05E1" w:rsidP="00FC05E1">
      <w:pPr>
        <w:pStyle w:val="Nadpis2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7641A5" wp14:editId="13C1385A">
                <wp:simplePos x="0" y="0"/>
                <wp:positionH relativeFrom="column">
                  <wp:posOffset>4419600</wp:posOffset>
                </wp:positionH>
                <wp:positionV relativeFrom="paragraph">
                  <wp:posOffset>1743710</wp:posOffset>
                </wp:positionV>
                <wp:extent cx="1171575" cy="1009650"/>
                <wp:effectExtent l="2743200" t="914400" r="28575" b="19050"/>
                <wp:wrapNone/>
                <wp:docPr id="20" name="Čárový popisek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09650"/>
                        </a:xfrm>
                        <a:prstGeom prst="borderCallout2">
                          <a:avLst>
                            <a:gd name="adj1" fmla="val 29024"/>
                            <a:gd name="adj2" fmla="val 204"/>
                            <a:gd name="adj3" fmla="val 23670"/>
                            <a:gd name="adj4" fmla="val -30747"/>
                            <a:gd name="adj5" fmla="val -90576"/>
                            <a:gd name="adj6" fmla="val -231208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05E1" w:rsidRPr="000525E1" w:rsidRDefault="000525E1" w:rsidP="007F12F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Klepneme na tlačítko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Přizpůsobit panel nástrojů Rychlý přístup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0" o:spid="_x0000_s1036" type="#_x0000_t48" style="position:absolute;left:0;text-align:left;margin-left:348pt;margin-top:137.3pt;width:92.25pt;height:7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" adj="-49941,-19564,-6641,5113,44,6269" filled="f" strokecolor="black [3213]" strokeweight="2pt">
                <v:textbox>
                  <w:txbxContent>
                    <w:p w:rsidR="00FC05E1" w:rsidRPr="000525E1" w:rsidRDefault="000525E1" w:rsidP="007F12F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 xml:space="preserve">Klepneme na tlačítko </w:t>
                      </w:r>
                      <w:r>
                        <w:rPr>
                          <w:b/>
                          <w:color w:val="000000" w:themeColor="text1"/>
                          <w:sz w:val="20"/>
                        </w:rPr>
                        <w:t>Přizpůsobit panel nástrojů Rychlý přístup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7D00A9" wp14:editId="0D8F0B12">
                <wp:simplePos x="0" y="0"/>
                <wp:positionH relativeFrom="column">
                  <wp:posOffset>4419600</wp:posOffset>
                </wp:positionH>
                <wp:positionV relativeFrom="paragraph">
                  <wp:posOffset>676910</wp:posOffset>
                </wp:positionV>
                <wp:extent cx="1123950" cy="638175"/>
                <wp:effectExtent l="1828800" t="0" r="19050" b="28575"/>
                <wp:wrapNone/>
                <wp:docPr id="19" name="Čárový popisek 2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638175"/>
                        </a:xfrm>
                        <a:prstGeom prst="borderCallout2">
                          <a:avLst>
                            <a:gd name="adj1" fmla="val 29024"/>
                            <a:gd name="adj2" fmla="val 204"/>
                            <a:gd name="adj3" fmla="val 23670"/>
                            <a:gd name="adj4" fmla="val -30747"/>
                            <a:gd name="adj5" fmla="val 25166"/>
                            <a:gd name="adj6" fmla="val -16286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05E1" w:rsidRPr="00FC05E1" w:rsidRDefault="00FC05E1" w:rsidP="007F12F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Panel nástrojů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Rychlý přístup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9" o:spid="_x0000_s1037" type="#_x0000_t48" style="position:absolute;left:0;text-align:left;margin-left:348pt;margin-top:53.3pt;width:88.5pt;height:5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" adj="-35178,5436,-6641,5113,44,6269" filled="f" strokecolor="black [3213]" strokeweight="2pt">
                <v:textbox>
                  <w:txbxContent>
                    <w:p w:rsidR="00FC05E1" w:rsidRPr="00FC05E1" w:rsidRDefault="00FC05E1" w:rsidP="007F12F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 xml:space="preserve">Panel nástrojů </w:t>
                      </w:r>
                      <w:r>
                        <w:rPr>
                          <w:b/>
                          <w:color w:val="000000" w:themeColor="text1"/>
                          <w:sz w:val="20"/>
                        </w:rPr>
                        <w:t>Rychlý přístup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B8B1FB" wp14:editId="6F90DD0C">
                <wp:simplePos x="0" y="0"/>
                <wp:positionH relativeFrom="column">
                  <wp:posOffset>-124460</wp:posOffset>
                </wp:positionH>
                <wp:positionV relativeFrom="paragraph">
                  <wp:posOffset>605155</wp:posOffset>
                </wp:positionV>
                <wp:extent cx="2742565" cy="557530"/>
                <wp:effectExtent l="0" t="0" r="19685" b="1397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2565" cy="55753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-9.8pt;margin-top:47.65pt;width:215.95pt;height:43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" filled="f" strokecolor="red" strokeweight="2pt"/>
            </w:pict>
          </mc:Fallback>
        </mc:AlternateContent>
      </w:r>
      <w:r>
        <w:t>Přizpůsobení panelu nástrojů Rychlý přístup</w:t>
      </w:r>
    </w:p>
    <w:p w:rsidR="000525E1" w:rsidRPr="000525E1" w:rsidRDefault="000525E1" w:rsidP="000525E1"/>
    <w:p w:rsidR="000525E1" w:rsidRPr="000525E1" w:rsidRDefault="000525E1" w:rsidP="000525E1">
      <w:r>
        <w:rPr>
          <w:noProof/>
        </w:rPr>
        <w:drawing>
          <wp:anchor distT="0" distB="0" distL="114300" distR="114300" simplePos="0" relativeHeight="251679744" behindDoc="0" locked="0" layoutInCell="1" allowOverlap="1" wp14:anchorId="5E806A05" wp14:editId="7F701AC1">
            <wp:simplePos x="0" y="0"/>
            <wp:positionH relativeFrom="margin">
              <wp:posOffset>19050</wp:posOffset>
            </wp:positionH>
            <wp:positionV relativeFrom="margin">
              <wp:posOffset>770890</wp:posOffset>
            </wp:positionV>
            <wp:extent cx="4267200" cy="1819275"/>
            <wp:effectExtent l="0" t="0" r="0" b="9525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111" b="77444"/>
                    <a:stretch/>
                  </pic:blipFill>
                  <pic:spPr bwMode="auto">
                    <a:xfrm>
                      <a:off x="0" y="0"/>
                      <a:ext cx="4267200" cy="1819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25E1" w:rsidRPr="000525E1" w:rsidRDefault="000525E1" w:rsidP="000525E1"/>
    <w:p w:rsidR="000525E1" w:rsidRPr="000525E1" w:rsidRDefault="000525E1" w:rsidP="000525E1"/>
    <w:p w:rsidR="000525E1" w:rsidRPr="000525E1" w:rsidRDefault="000525E1" w:rsidP="000525E1"/>
    <w:p w:rsidR="000525E1" w:rsidRPr="000525E1" w:rsidRDefault="000525E1" w:rsidP="000525E1"/>
    <w:p w:rsidR="000525E1" w:rsidRPr="000525E1" w:rsidRDefault="000525E1" w:rsidP="000525E1"/>
    <w:p w:rsidR="000525E1" w:rsidRPr="000525E1" w:rsidRDefault="000525E1" w:rsidP="000525E1"/>
    <w:p w:rsidR="000525E1" w:rsidRPr="000525E1" w:rsidRDefault="000525E1" w:rsidP="000525E1"/>
    <w:p w:rsidR="000525E1" w:rsidRPr="000525E1" w:rsidRDefault="000525E1" w:rsidP="000525E1"/>
    <w:p w:rsidR="000525E1" w:rsidRPr="000525E1" w:rsidRDefault="000525E1" w:rsidP="000525E1"/>
    <w:p w:rsidR="000525E1" w:rsidRPr="000525E1" w:rsidRDefault="000525E1" w:rsidP="000525E1"/>
    <w:p w:rsidR="000525E1" w:rsidRPr="000525E1" w:rsidRDefault="000525E1" w:rsidP="000525E1"/>
    <w:p w:rsidR="000525E1" w:rsidRPr="000525E1" w:rsidRDefault="000525E1" w:rsidP="000525E1"/>
    <w:p w:rsidR="000525E1" w:rsidRPr="000525E1" w:rsidRDefault="000525E1" w:rsidP="000525E1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6B8ACF4" wp14:editId="35CFE330">
                <wp:simplePos x="0" y="0"/>
                <wp:positionH relativeFrom="column">
                  <wp:posOffset>3686175</wp:posOffset>
                </wp:positionH>
                <wp:positionV relativeFrom="paragraph">
                  <wp:posOffset>1612900</wp:posOffset>
                </wp:positionV>
                <wp:extent cx="1000125" cy="733425"/>
                <wp:effectExtent l="1619250" t="0" r="28575" b="2352675"/>
                <wp:wrapNone/>
                <wp:docPr id="25" name="Čárový popisek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733425"/>
                        </a:xfrm>
                        <a:prstGeom prst="borderCallout2">
                          <a:avLst>
                            <a:gd name="adj1" fmla="val 100453"/>
                            <a:gd name="adj2" fmla="val -748"/>
                            <a:gd name="adj3" fmla="val 130164"/>
                            <a:gd name="adj4" fmla="val -25033"/>
                            <a:gd name="adj5" fmla="val 411899"/>
                            <a:gd name="adj6" fmla="val -1605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25E1" w:rsidRPr="000525E1" w:rsidRDefault="000525E1" w:rsidP="007F12F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1. Vybereme požadovaný příkaz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5" o:spid="_x0000_s1038" type="#_x0000_t48" style="position:absolute;left:0;text-align:left;margin-left:290.25pt;margin-top:127pt;width:78.75pt;height:57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" adj="-34668,88970,-5407,28115,-162,21698" filled="f" strokecolor="black [3213]" strokeweight="2pt">
                <v:textbox>
                  <w:txbxContent>
                    <w:p w:rsidR="000525E1" w:rsidRPr="000525E1" w:rsidRDefault="000525E1" w:rsidP="007F12F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1. Vybereme požadovaný příkaz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993054D" wp14:editId="583F2C6B">
                <wp:simplePos x="0" y="0"/>
                <wp:positionH relativeFrom="column">
                  <wp:posOffset>4371975</wp:posOffset>
                </wp:positionH>
                <wp:positionV relativeFrom="paragraph">
                  <wp:posOffset>641350</wp:posOffset>
                </wp:positionV>
                <wp:extent cx="1000125" cy="733425"/>
                <wp:effectExtent l="3600450" t="0" r="28575" b="447675"/>
                <wp:wrapNone/>
                <wp:docPr id="23" name="Čárový popisek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733425"/>
                        </a:xfrm>
                        <a:prstGeom prst="borderCallout2">
                          <a:avLst>
                            <a:gd name="adj1" fmla="val 29024"/>
                            <a:gd name="adj2" fmla="val 204"/>
                            <a:gd name="adj3" fmla="val 23670"/>
                            <a:gd name="adj4" fmla="val -30747"/>
                            <a:gd name="adj5" fmla="val 156055"/>
                            <a:gd name="adj6" fmla="val -355738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25E1" w:rsidRDefault="000525E1" w:rsidP="007F12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Z nabídky vybereme</w:t>
                            </w:r>
                          </w:p>
                          <w:p w:rsidR="000525E1" w:rsidRPr="000525E1" w:rsidRDefault="000525E1" w:rsidP="007F12F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Další příkazy…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3" o:spid="_x0000_s1039" type="#_x0000_t48" style="position:absolute;left:0;text-align:left;margin-left:344.25pt;margin-top:50.5pt;width:78.75pt;height:57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" adj="-76839,33708,-6641,5113,44,6269" filled="f" strokecolor="black [3213]" strokeweight="2pt">
                <v:textbox>
                  <w:txbxContent>
                    <w:p w:rsidR="000525E1" w:rsidRDefault="000525E1" w:rsidP="007F12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Z nabídky vybereme</w:t>
                      </w:r>
                    </w:p>
                    <w:p w:rsidR="000525E1" w:rsidRPr="000525E1" w:rsidRDefault="000525E1" w:rsidP="007F12FF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 w:themeColor="text1"/>
                          <w:sz w:val="20"/>
                        </w:rPr>
                        <w:t>Další příkazy…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A97EFB9" wp14:editId="01D44070">
            <wp:extent cx="1475530" cy="209550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0048" r="70973" b="48875"/>
                    <a:stretch/>
                  </pic:blipFill>
                  <pic:spPr bwMode="auto">
                    <a:xfrm>
                      <a:off x="0" y="0"/>
                      <a:ext cx="1475687" cy="2095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25E1" w:rsidRPr="000525E1" w:rsidRDefault="000525E1" w:rsidP="000525E1"/>
    <w:p w:rsidR="000525E1" w:rsidRPr="000525E1" w:rsidRDefault="000525E1" w:rsidP="000525E1"/>
    <w:p w:rsidR="0002006E" w:rsidRDefault="00027AF2" w:rsidP="000525E1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EA2D616" wp14:editId="47FC0D44">
                <wp:simplePos x="0" y="0"/>
                <wp:positionH relativeFrom="column">
                  <wp:posOffset>4286250</wp:posOffset>
                </wp:positionH>
                <wp:positionV relativeFrom="paragraph">
                  <wp:posOffset>2844165</wp:posOffset>
                </wp:positionV>
                <wp:extent cx="1495425" cy="733425"/>
                <wp:effectExtent l="0" t="476250" r="28575" b="28575"/>
                <wp:wrapNone/>
                <wp:docPr id="28" name="Čárový popisek 2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733425"/>
                        </a:xfrm>
                        <a:prstGeom prst="borderCallout2">
                          <a:avLst>
                            <a:gd name="adj1" fmla="val -3443"/>
                            <a:gd name="adj2" fmla="val 51481"/>
                            <a:gd name="adj3" fmla="val -41265"/>
                            <a:gd name="adj4" fmla="val 74366"/>
                            <a:gd name="adj5" fmla="val -63426"/>
                            <a:gd name="adj6" fmla="val 8582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7AF2" w:rsidRPr="000525E1" w:rsidRDefault="00027AF2" w:rsidP="007F12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3. Pomocí šipek nastavíme pořadí tlačítek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8" o:spid="_x0000_s1040" type="#_x0000_t48" style="position:absolute;left:0;text-align:left;margin-left:337.5pt;margin-top:223.95pt;width:117.75pt;height:57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" adj="18539,-13700,16063,-8913,11120,-744" fillcolor="white [3212]" strokecolor="black [3213]" strokeweight="2pt">
                <v:textbox>
                  <w:txbxContent>
                    <w:p w:rsidR="00027AF2" w:rsidRPr="000525E1" w:rsidRDefault="00027AF2" w:rsidP="007F12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>3. Pomocí šipek nastavíme pořadí tlačítek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 w:rsidR="000525E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0F86DA" wp14:editId="6EB5033A">
                <wp:simplePos x="0" y="0"/>
                <wp:positionH relativeFrom="column">
                  <wp:posOffset>4848225</wp:posOffset>
                </wp:positionH>
                <wp:positionV relativeFrom="paragraph">
                  <wp:posOffset>948690</wp:posOffset>
                </wp:positionV>
                <wp:extent cx="1495425" cy="733425"/>
                <wp:effectExtent l="933450" t="0" r="28575" b="600075"/>
                <wp:wrapNone/>
                <wp:docPr id="26" name="Čárový popisek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733425"/>
                        </a:xfrm>
                        <a:prstGeom prst="borderCallout2">
                          <a:avLst>
                            <a:gd name="adj1" fmla="val 100453"/>
                            <a:gd name="adj2" fmla="val -748"/>
                            <a:gd name="adj3" fmla="val 134060"/>
                            <a:gd name="adj4" fmla="val -36462"/>
                            <a:gd name="adj5" fmla="val 175535"/>
                            <a:gd name="adj6" fmla="val -61944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25E1" w:rsidRPr="000525E1" w:rsidRDefault="000525E1" w:rsidP="007F12FF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 xml:space="preserve">2. Pomocí tlačítka </w:t>
                            </w:r>
                            <w:r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 xml:space="preserve">Přidat </w:t>
                            </w:r>
                            <w:r>
                              <w:rPr>
                                <w:color w:val="000000" w:themeColor="text1"/>
                                <w:sz w:val="20"/>
                              </w:rPr>
                              <w:t>umístíme příkaz na panel nástrojů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6" o:spid="_x0000_s1041" type="#_x0000_t48" style="position:absolute;left:0;text-align:left;margin-left:381.75pt;margin-top:74.7pt;width:117.75pt;height:5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" adj="-13380,37916,-7876,28957,-162,21698" fillcolor="white [3212]" strokecolor="black [3213]" strokeweight="2pt">
                <v:textbox>
                  <w:txbxContent>
                    <w:p w:rsidR="000525E1" w:rsidRPr="000525E1" w:rsidRDefault="000525E1" w:rsidP="007F12FF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</w:rPr>
                        <w:t xml:space="preserve">2. Pomocí tlačítka </w:t>
                      </w:r>
                      <w:r>
                        <w:rPr>
                          <w:b/>
                          <w:color w:val="000000" w:themeColor="text1"/>
                          <w:sz w:val="20"/>
                        </w:rPr>
                        <w:t xml:space="preserve">Přidat </w:t>
                      </w:r>
                      <w:r>
                        <w:rPr>
                          <w:color w:val="000000" w:themeColor="text1"/>
                          <w:sz w:val="20"/>
                        </w:rPr>
                        <w:t>umístíme příkaz na panel nástrojů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0525E1">
        <w:rPr>
          <w:noProof/>
        </w:rPr>
        <w:drawing>
          <wp:inline distT="0" distB="0" distL="0" distR="0" wp14:anchorId="1DD525C2" wp14:editId="013642B0">
            <wp:extent cx="5972810" cy="4352290"/>
            <wp:effectExtent l="0" t="0" r="889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35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E8E" w:rsidRDefault="00073E8E" w:rsidP="00073E8E">
      <w:pPr>
        <w:pStyle w:val="Nadpis2"/>
      </w:pPr>
      <w:r>
        <w:lastRenderedPageBreak/>
        <w:t>Použitá literatura:</w:t>
      </w:r>
    </w:p>
    <w:p w:rsidR="00073E8E" w:rsidRDefault="00073E8E" w:rsidP="00073E8E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2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978-80-7402-016-2. </w:t>
      </w:r>
    </w:p>
    <w:p w:rsidR="00073E8E" w:rsidRPr="00073E8E" w:rsidRDefault="00073E8E" w:rsidP="00073E8E"/>
    <w:sectPr w:rsidR="00073E8E" w:rsidRPr="00073E8E" w:rsidSect="00FC05E1">
      <w:headerReference w:type="default" r:id="rId17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944" w:rsidRDefault="00B65944">
      <w:r>
        <w:separator/>
      </w:r>
    </w:p>
  </w:endnote>
  <w:endnote w:type="continuationSeparator" w:id="0">
    <w:p w:rsidR="00B65944" w:rsidRDefault="00B65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0034C6BA" wp14:editId="03B874B0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944" w:rsidRDefault="00B65944">
      <w:r>
        <w:separator/>
      </w:r>
    </w:p>
  </w:footnote>
  <w:footnote w:type="continuationSeparator" w:id="0">
    <w:p w:rsidR="00B65944" w:rsidRDefault="00B65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D157F0" w:rsidRDefault="00D157F0" w:rsidP="00236874">
    <w:pPr>
      <w:pStyle w:val="Zhlav"/>
      <w:jc w:val="center"/>
      <w:rPr>
        <w:rFonts w:cs="Arial"/>
        <w:sz w:val="36"/>
        <w:szCs w:val="36"/>
      </w:rPr>
    </w:pPr>
    <w:r w:rsidRPr="00D157F0">
      <w:rPr>
        <w:sz w:val="36"/>
        <w:szCs w:val="36"/>
      </w:rPr>
      <w:t>Prostředí programu MS Word 2010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5E1" w:rsidRPr="00FC05E1" w:rsidRDefault="00FC05E1" w:rsidP="00FC05E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6DC"/>
    <w:rsid w:val="0002006E"/>
    <w:rsid w:val="00027AF2"/>
    <w:rsid w:val="000467D1"/>
    <w:rsid w:val="00050B33"/>
    <w:rsid w:val="000525E1"/>
    <w:rsid w:val="00064AC5"/>
    <w:rsid w:val="00073E8E"/>
    <w:rsid w:val="000C6BE2"/>
    <w:rsid w:val="00105492"/>
    <w:rsid w:val="00116677"/>
    <w:rsid w:val="001175F1"/>
    <w:rsid w:val="001B40C2"/>
    <w:rsid w:val="00204237"/>
    <w:rsid w:val="00236874"/>
    <w:rsid w:val="002D1D75"/>
    <w:rsid w:val="003827E8"/>
    <w:rsid w:val="003A2F15"/>
    <w:rsid w:val="003E2835"/>
    <w:rsid w:val="00404B5A"/>
    <w:rsid w:val="004526DC"/>
    <w:rsid w:val="004F36C3"/>
    <w:rsid w:val="00534F0D"/>
    <w:rsid w:val="00565195"/>
    <w:rsid w:val="00591C27"/>
    <w:rsid w:val="005A6F80"/>
    <w:rsid w:val="005B5023"/>
    <w:rsid w:val="005C62FB"/>
    <w:rsid w:val="005F6FF3"/>
    <w:rsid w:val="00606988"/>
    <w:rsid w:val="00661C4D"/>
    <w:rsid w:val="006C4F82"/>
    <w:rsid w:val="00742FFA"/>
    <w:rsid w:val="007612DD"/>
    <w:rsid w:val="007B3F0C"/>
    <w:rsid w:val="007F12FF"/>
    <w:rsid w:val="008612D9"/>
    <w:rsid w:val="008A5AB3"/>
    <w:rsid w:val="008B7C0D"/>
    <w:rsid w:val="009536D6"/>
    <w:rsid w:val="00977422"/>
    <w:rsid w:val="009A1C62"/>
    <w:rsid w:val="00A400A9"/>
    <w:rsid w:val="00A57304"/>
    <w:rsid w:val="00B65944"/>
    <w:rsid w:val="00B770C9"/>
    <w:rsid w:val="00B81FD1"/>
    <w:rsid w:val="00C719D6"/>
    <w:rsid w:val="00C7475A"/>
    <w:rsid w:val="00CC0DFD"/>
    <w:rsid w:val="00D157F0"/>
    <w:rsid w:val="00D16915"/>
    <w:rsid w:val="00D53046"/>
    <w:rsid w:val="00EB7D25"/>
    <w:rsid w:val="00F11884"/>
    <w:rsid w:val="00F84D33"/>
    <w:rsid w:val="00F87EE6"/>
    <w:rsid w:val="00FC05E1"/>
    <w:rsid w:val="00F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661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661C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69B01-2784-4B74-9B37-A2C0C8290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99</TotalTime>
  <Pages>4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7</cp:revision>
  <cp:lastPrinted>2012-03-06T14:42:00Z</cp:lastPrinted>
  <dcterms:created xsi:type="dcterms:W3CDTF">2011-10-18T17:04:00Z</dcterms:created>
  <dcterms:modified xsi:type="dcterms:W3CDTF">2012-03-06T14:43:00Z</dcterms:modified>
</cp:coreProperties>
</file>