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6A68CB" w:rsidP="007B3F0C">
      <w:pPr>
        <w:pStyle w:val="Nzev"/>
      </w:pPr>
      <w:r>
        <w:t xml:space="preserve">                                                                                                         </w:t>
      </w: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8D2177">
        <w:t>01-02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D45624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Základy práce ve Wordu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D45624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24" w:rsidRDefault="00D45624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24" w:rsidRDefault="00D4562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</w:p>
        </w:tc>
      </w:tr>
      <w:tr w:rsidR="00D45624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24" w:rsidRDefault="00D45624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24" w:rsidRDefault="00D4562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D45624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24" w:rsidRDefault="00D45624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24" w:rsidRDefault="00D4562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D45624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24" w:rsidRDefault="00D45624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24" w:rsidRDefault="00D4562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D45624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24" w:rsidRDefault="00D45624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24" w:rsidRDefault="00D4562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Základy práce ve Wordu</w:t>
            </w:r>
          </w:p>
        </w:tc>
      </w:tr>
      <w:tr w:rsidR="00D45624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24" w:rsidRDefault="00D45624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24" w:rsidRDefault="00D4562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D45624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24" w:rsidRDefault="00D45624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24" w:rsidRDefault="00D4562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17.</w:t>
            </w:r>
            <w:r w:rsidR="00D771BE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1.</w:t>
            </w:r>
            <w:r w:rsidR="00D771BE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D45624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24" w:rsidRDefault="00D45624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D45624" w:rsidRDefault="00D45624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24" w:rsidRDefault="00D4562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8D2177" w:rsidRDefault="008D2177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8D2177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8D2177" w:rsidRDefault="008D2177" w:rsidP="006A68CB">
      <w:pPr>
        <w:pStyle w:val="Nadpis1"/>
      </w:pPr>
      <w:r>
        <w:lastRenderedPageBreak/>
        <w:t xml:space="preserve">Základy </w:t>
      </w:r>
      <w:r w:rsidRPr="006A68CB">
        <w:t>práce</w:t>
      </w:r>
      <w:r>
        <w:t xml:space="preserve"> v textovém editoru</w:t>
      </w:r>
    </w:p>
    <w:p w:rsidR="008D2177" w:rsidRDefault="008D2177" w:rsidP="008D2177"/>
    <w:p w:rsidR="008D2177" w:rsidRPr="005D267D" w:rsidRDefault="008D2177" w:rsidP="008D2177"/>
    <w:p w:rsidR="008D2177" w:rsidRDefault="006A68CB" w:rsidP="006A68CB">
      <w:pPr>
        <w:pStyle w:val="Nadpis2"/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</w:pPr>
      <w:r w:rsidRPr="006A68CB"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  <w:t>Zásady pro p</w:t>
      </w:r>
      <w:r w:rsidR="008D2177" w:rsidRPr="006A68CB"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  <w:t>saní textu</w:t>
      </w:r>
    </w:p>
    <w:p w:rsidR="00975EAB" w:rsidRPr="00975EAB" w:rsidRDefault="00975EAB" w:rsidP="00975EAB"/>
    <w:p w:rsidR="008D2177" w:rsidRDefault="008D2177" w:rsidP="008D2177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</w:pPr>
      <w:r>
        <w:t xml:space="preserve">Za tečkou, čárkou, dvojtečkou, otazníkem… </w:t>
      </w:r>
      <w:r w:rsidRPr="003D4DB3">
        <w:rPr>
          <w:b/>
        </w:rPr>
        <w:t>vždy vkládáme mezeru.</w:t>
      </w:r>
    </w:p>
    <w:p w:rsidR="008D2177" w:rsidRDefault="008D2177" w:rsidP="008D2177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</w:pPr>
      <w:r w:rsidRPr="003D4DB3">
        <w:rPr>
          <w:b/>
        </w:rPr>
        <w:t>Nikdy nevkládáme mezeru před tyto znaky</w:t>
      </w:r>
      <w:r>
        <w:t xml:space="preserve"> (tečka, čárka, dvojtečka…).</w:t>
      </w:r>
    </w:p>
    <w:p w:rsidR="00F22515" w:rsidRDefault="00F22515" w:rsidP="008D2177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</w:pPr>
      <w:r>
        <w:t xml:space="preserve">Vkládáme vždy </w:t>
      </w:r>
      <w:r>
        <w:rPr>
          <w:b/>
        </w:rPr>
        <w:t>pouze jednu mezeru.</w:t>
      </w:r>
    </w:p>
    <w:p w:rsidR="008D2177" w:rsidRDefault="008D2177" w:rsidP="008D2177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</w:pPr>
      <w:r>
        <w:t>Odstavec ukončíme stiskem klávesy Enter.</w:t>
      </w:r>
    </w:p>
    <w:p w:rsidR="008D2177" w:rsidRDefault="008D2177" w:rsidP="008D2177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</w:pPr>
      <w:r>
        <w:t>Klávesou Enter nikdy neukončujeme řádek.</w:t>
      </w:r>
    </w:p>
    <w:p w:rsidR="006A68CB" w:rsidRDefault="006A68CB" w:rsidP="006A68CB">
      <w:pPr>
        <w:pStyle w:val="Nadpis2"/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</w:pPr>
      <w:r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  <w:t>Označování textu</w:t>
      </w:r>
    </w:p>
    <w:p w:rsidR="00975EAB" w:rsidRPr="00975EAB" w:rsidRDefault="00975EAB" w:rsidP="00975EAB"/>
    <w:p w:rsidR="006A68CB" w:rsidRDefault="006A68CB" w:rsidP="006A68CB">
      <w:r>
        <w:t>Chceme-li upravovat nějaký text, musíme ho nejdříve označit. (Bílý text na černém pozadí)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2"/>
      </w:tblGrid>
      <w:tr w:rsidR="006A68CB" w:rsidRPr="006A68CB" w:rsidTr="006A68CB">
        <w:tc>
          <w:tcPr>
            <w:tcW w:w="2518" w:type="dxa"/>
          </w:tcPr>
          <w:p w:rsidR="006A68CB" w:rsidRPr="006A68CB" w:rsidRDefault="006A68CB" w:rsidP="006A68CB">
            <w:pPr>
              <w:jc w:val="center"/>
              <w:rPr>
                <w:b/>
              </w:rPr>
            </w:pPr>
            <w:r w:rsidRPr="006A68CB">
              <w:rPr>
                <w:b/>
              </w:rPr>
              <w:t>Co chceme označit</w:t>
            </w:r>
          </w:p>
        </w:tc>
        <w:tc>
          <w:tcPr>
            <w:tcW w:w="6692" w:type="dxa"/>
          </w:tcPr>
          <w:p w:rsidR="006A68CB" w:rsidRPr="006A68CB" w:rsidRDefault="006A68CB" w:rsidP="006A68CB">
            <w:pPr>
              <w:jc w:val="center"/>
              <w:rPr>
                <w:b/>
              </w:rPr>
            </w:pPr>
            <w:r w:rsidRPr="006A68CB">
              <w:rPr>
                <w:b/>
              </w:rPr>
              <w:t>Postup</w:t>
            </w:r>
          </w:p>
        </w:tc>
      </w:tr>
      <w:tr w:rsidR="006A68CB" w:rsidTr="006A68CB">
        <w:tc>
          <w:tcPr>
            <w:tcW w:w="2518" w:type="dxa"/>
          </w:tcPr>
          <w:p w:rsidR="006A68CB" w:rsidRDefault="006A68CB" w:rsidP="006A68CB">
            <w:r>
              <w:t>Slovo</w:t>
            </w:r>
          </w:p>
        </w:tc>
        <w:tc>
          <w:tcPr>
            <w:tcW w:w="6692" w:type="dxa"/>
          </w:tcPr>
          <w:p w:rsidR="006A68CB" w:rsidRDefault="006A68CB" w:rsidP="006A68CB">
            <w:pPr>
              <w:pStyle w:val="Odstavecseseznamem"/>
              <w:numPr>
                <w:ilvl w:val="0"/>
                <w:numId w:val="12"/>
              </w:numPr>
              <w:ind w:left="459"/>
            </w:pPr>
            <w:r w:rsidRPr="006A68CB">
              <w:t>Na slově dvakrát klikneme levým tlačítkem myši</w:t>
            </w:r>
            <w:r>
              <w:t>.</w:t>
            </w:r>
          </w:p>
          <w:p w:rsidR="006A68CB" w:rsidRPr="006A68CB" w:rsidRDefault="006A68CB" w:rsidP="006A68CB">
            <w:pPr>
              <w:pStyle w:val="Odstavecseseznamem"/>
              <w:numPr>
                <w:ilvl w:val="0"/>
                <w:numId w:val="12"/>
              </w:numPr>
              <w:ind w:left="459"/>
            </w:pPr>
            <w:r>
              <w:t>Slovo „přejedeme“ myší se stisknutým levým tlačítkem.</w:t>
            </w:r>
          </w:p>
        </w:tc>
      </w:tr>
      <w:tr w:rsidR="006A68CB" w:rsidTr="006A68CB">
        <w:tc>
          <w:tcPr>
            <w:tcW w:w="2518" w:type="dxa"/>
          </w:tcPr>
          <w:p w:rsidR="006A68CB" w:rsidRDefault="006A68CB" w:rsidP="00681FFC">
            <w:r>
              <w:t xml:space="preserve">Řádek </w:t>
            </w:r>
          </w:p>
        </w:tc>
        <w:tc>
          <w:tcPr>
            <w:tcW w:w="6692" w:type="dxa"/>
          </w:tcPr>
          <w:p w:rsidR="00681FFC" w:rsidRPr="00681FFC" w:rsidRDefault="006A68CB" w:rsidP="00681FFC">
            <w:pPr>
              <w:pStyle w:val="Odstavecseseznamem"/>
              <w:numPr>
                <w:ilvl w:val="0"/>
                <w:numId w:val="12"/>
              </w:numPr>
              <w:ind w:left="459"/>
            </w:pPr>
            <w:r>
              <w:t>N</w:t>
            </w:r>
            <w:r w:rsidR="00681FFC">
              <w:t>astavíme kurzor myši na levý okraj dokumentu (šipka myši má obrácený sklon) a klepneme na požadovaný řádek.</w:t>
            </w:r>
          </w:p>
        </w:tc>
      </w:tr>
      <w:tr w:rsidR="00681FFC" w:rsidTr="006A68CB">
        <w:tc>
          <w:tcPr>
            <w:tcW w:w="2518" w:type="dxa"/>
          </w:tcPr>
          <w:p w:rsidR="00681FFC" w:rsidRDefault="00681FFC" w:rsidP="00681FFC">
            <w:r>
              <w:t>Více řádků</w:t>
            </w:r>
          </w:p>
        </w:tc>
        <w:tc>
          <w:tcPr>
            <w:tcW w:w="6692" w:type="dxa"/>
          </w:tcPr>
          <w:p w:rsidR="00681FFC" w:rsidRDefault="00681FFC" w:rsidP="00681FFC">
            <w:pPr>
              <w:pStyle w:val="Odstavecseseznamem"/>
              <w:numPr>
                <w:ilvl w:val="0"/>
                <w:numId w:val="12"/>
              </w:numPr>
              <w:ind w:left="459"/>
            </w:pPr>
            <w:r>
              <w:t>Nastavíme kurzor myši na levý okraj dokumentu (šipka myši má obrácený sklon) a tahem dolů při stisknutém levém tlačítku myši označíme požadované řádky.</w:t>
            </w:r>
          </w:p>
        </w:tc>
      </w:tr>
      <w:tr w:rsidR="00681FFC" w:rsidTr="006A68CB">
        <w:tc>
          <w:tcPr>
            <w:tcW w:w="2518" w:type="dxa"/>
          </w:tcPr>
          <w:p w:rsidR="00681FFC" w:rsidRDefault="00681FFC" w:rsidP="00681FFC">
            <w:r>
              <w:t>Odstavec</w:t>
            </w:r>
          </w:p>
        </w:tc>
        <w:tc>
          <w:tcPr>
            <w:tcW w:w="6692" w:type="dxa"/>
          </w:tcPr>
          <w:p w:rsidR="00681FFC" w:rsidRDefault="00681FFC" w:rsidP="00681FFC">
            <w:pPr>
              <w:pStyle w:val="Odstavecseseznamem"/>
              <w:numPr>
                <w:ilvl w:val="0"/>
                <w:numId w:val="12"/>
              </w:numPr>
              <w:ind w:left="459"/>
            </w:pPr>
            <w:r>
              <w:t>V odstavci třikrát klikneme levým tlačítkem myši.</w:t>
            </w:r>
          </w:p>
          <w:p w:rsidR="00681FFC" w:rsidRDefault="00681FFC" w:rsidP="00681FFC">
            <w:pPr>
              <w:pStyle w:val="Odstavecseseznamem"/>
              <w:numPr>
                <w:ilvl w:val="0"/>
                <w:numId w:val="12"/>
              </w:numPr>
              <w:ind w:left="459"/>
            </w:pPr>
            <w:r>
              <w:t>Text odstavce „přejeme“ myší se stisknutým levým tlačítkem myši (od začátku do konce odstavce).</w:t>
            </w:r>
          </w:p>
        </w:tc>
      </w:tr>
      <w:tr w:rsidR="00681FFC" w:rsidTr="006A68CB">
        <w:tc>
          <w:tcPr>
            <w:tcW w:w="2518" w:type="dxa"/>
          </w:tcPr>
          <w:p w:rsidR="00681FFC" w:rsidRDefault="00681FFC" w:rsidP="00681FFC">
            <w:r>
              <w:t>Celý text</w:t>
            </w:r>
          </w:p>
        </w:tc>
        <w:tc>
          <w:tcPr>
            <w:tcW w:w="6692" w:type="dxa"/>
          </w:tcPr>
          <w:p w:rsidR="00681FFC" w:rsidRPr="00681FFC" w:rsidRDefault="00681FFC" w:rsidP="00681FFC">
            <w:pPr>
              <w:pStyle w:val="Odstavecseseznamem"/>
              <w:numPr>
                <w:ilvl w:val="0"/>
                <w:numId w:val="12"/>
              </w:numPr>
              <w:ind w:left="459"/>
            </w:pPr>
            <w:r>
              <w:t xml:space="preserve">Klávesovou zkratkou </w:t>
            </w:r>
            <w:r>
              <w:rPr>
                <w:b/>
              </w:rPr>
              <w:t>Ctrl + A</w:t>
            </w:r>
            <w:r w:rsidR="00D771BE">
              <w:rPr>
                <w:b/>
              </w:rPr>
              <w:t>.</w:t>
            </w:r>
          </w:p>
          <w:p w:rsidR="00681FFC" w:rsidRDefault="00681FFC" w:rsidP="00681FFC">
            <w:pPr>
              <w:pStyle w:val="Odstavecseseznamem"/>
              <w:numPr>
                <w:ilvl w:val="0"/>
                <w:numId w:val="12"/>
              </w:numPr>
              <w:ind w:left="459"/>
            </w:pPr>
            <w:r>
              <w:t>Nastavíme kurzor myši na levý okraj dokumentu (šipka myši má obrácený sklon) a třikrát klikneme levým tlačítkem myši.</w:t>
            </w:r>
          </w:p>
        </w:tc>
      </w:tr>
    </w:tbl>
    <w:p w:rsidR="00975EAB" w:rsidRDefault="00975EAB" w:rsidP="006A68CB">
      <w:pPr>
        <w:pStyle w:val="Nadpis2"/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</w:pPr>
    </w:p>
    <w:p w:rsidR="008D2177" w:rsidRDefault="008D2177" w:rsidP="006A68CB">
      <w:pPr>
        <w:pStyle w:val="Nadpis2"/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</w:pPr>
      <w:r w:rsidRPr="006A68CB"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  <w:t>Kopírování (práce se schránkou)</w:t>
      </w:r>
    </w:p>
    <w:p w:rsidR="00975EAB" w:rsidRPr="00975EAB" w:rsidRDefault="00975EAB" w:rsidP="00975EAB"/>
    <w:p w:rsidR="008D2177" w:rsidRDefault="008D2177" w:rsidP="008D2177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 xml:space="preserve">1. </w:t>
      </w:r>
      <w:r>
        <w:t xml:space="preserve">Nejprve text nebo obrázek </w:t>
      </w:r>
      <w:r w:rsidRPr="00FF7A8D">
        <w:rPr>
          <w:b/>
        </w:rPr>
        <w:t>označíme</w:t>
      </w:r>
      <w:r>
        <w:t>;</w:t>
      </w:r>
    </w:p>
    <w:p w:rsidR="008D2177" w:rsidRDefault="008D2177" w:rsidP="008D2177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>2. K</w:t>
      </w:r>
      <w:r w:rsidRPr="00455019">
        <w:rPr>
          <w:b/>
        </w:rPr>
        <w:t>opírování</w:t>
      </w:r>
      <w:r>
        <w:t xml:space="preserve"> označeného textu (obrázků…) do schránky - </w:t>
      </w:r>
      <w:r w:rsidRPr="003D4DB3">
        <w:rPr>
          <w:b/>
        </w:rPr>
        <w:t>Ctrl + C</w:t>
      </w:r>
      <w:r>
        <w:t>;</w:t>
      </w:r>
    </w:p>
    <w:p w:rsidR="008D2177" w:rsidRDefault="008D2177" w:rsidP="008D2177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>3</w:t>
      </w:r>
      <w:r w:rsidRPr="00FF7A8D">
        <w:t>.</w:t>
      </w:r>
      <w:r>
        <w:t xml:space="preserve"> Nastavíme kurzor na </w:t>
      </w:r>
      <w:r w:rsidRPr="00455019">
        <w:rPr>
          <w:b/>
        </w:rPr>
        <w:t>místo</w:t>
      </w:r>
      <w:r>
        <w:t>, kam chceme text nebo obrázek vložit</w:t>
      </w:r>
      <w:r w:rsidR="00D771BE">
        <w:t>;</w:t>
      </w:r>
      <w:bookmarkStart w:id="0" w:name="_GoBack"/>
      <w:bookmarkEnd w:id="0"/>
    </w:p>
    <w:p w:rsidR="008D2177" w:rsidRDefault="008D2177" w:rsidP="008D2177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 xml:space="preserve">4. </w:t>
      </w:r>
      <w:r w:rsidRPr="00455019">
        <w:rPr>
          <w:b/>
        </w:rPr>
        <w:t>Vložení</w:t>
      </w:r>
      <w:r>
        <w:t xml:space="preserve"> textu (obrázků…) ze schránky na místo, kde se nachází kurzor - </w:t>
      </w:r>
      <w:r w:rsidRPr="003D4DB3">
        <w:rPr>
          <w:b/>
        </w:rPr>
        <w:t>Ctrl + V</w:t>
      </w:r>
      <w:r>
        <w:t>;</w:t>
      </w:r>
    </w:p>
    <w:p w:rsidR="008D2177" w:rsidRDefault="008D2177" w:rsidP="008D2177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</w:pPr>
      <w:r w:rsidRPr="003D4DB3">
        <w:rPr>
          <w:b/>
        </w:rPr>
        <w:t>Ctrl + A</w:t>
      </w:r>
      <w:r>
        <w:t xml:space="preserve"> – označit vše;</w:t>
      </w:r>
    </w:p>
    <w:p w:rsidR="008D2177" w:rsidRDefault="008D2177" w:rsidP="008D2177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</w:pPr>
      <w:r w:rsidRPr="003D4DB3">
        <w:rPr>
          <w:b/>
        </w:rPr>
        <w:t>Ctrl + X</w:t>
      </w:r>
      <w:r>
        <w:t xml:space="preserve"> – přesun označeného textu (obrázků…) do schránky;</w:t>
      </w:r>
    </w:p>
    <w:p w:rsidR="00975EAB" w:rsidRDefault="00975EAB" w:rsidP="00F22515">
      <w:pPr>
        <w:pStyle w:val="Nadpis2"/>
      </w:pPr>
    </w:p>
    <w:p w:rsidR="008D2177" w:rsidRDefault="00F22515" w:rsidP="00F22515">
      <w:pPr>
        <w:pStyle w:val="Nadpis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EEC158" wp14:editId="4C7C2FF3">
                <wp:simplePos x="0" y="0"/>
                <wp:positionH relativeFrom="column">
                  <wp:posOffset>4443095</wp:posOffset>
                </wp:positionH>
                <wp:positionV relativeFrom="paragraph">
                  <wp:posOffset>27305</wp:posOffset>
                </wp:positionV>
                <wp:extent cx="1352550" cy="723900"/>
                <wp:effectExtent l="2552700" t="0" r="19050" b="438150"/>
                <wp:wrapNone/>
                <wp:docPr id="4" name="Čárový popisek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723900"/>
                        </a:xfrm>
                        <a:prstGeom prst="borderCallout2">
                          <a:avLst>
                            <a:gd name="adj1" fmla="val 49190"/>
                            <a:gd name="adj2" fmla="val -3596"/>
                            <a:gd name="adj3" fmla="val 51899"/>
                            <a:gd name="adj4" fmla="val -27062"/>
                            <a:gd name="adj5" fmla="val 155350"/>
                            <a:gd name="adj6" fmla="val -18833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515" w:rsidRPr="00F22515" w:rsidRDefault="00F22515" w:rsidP="00F22515">
                            <w:pPr>
                              <w:jc w:val="center"/>
                            </w:pPr>
                            <w:r>
                              <w:t xml:space="preserve">Ve skupině </w:t>
                            </w:r>
                            <w:r>
                              <w:rPr>
                                <w:b/>
                              </w:rPr>
                              <w:t xml:space="preserve">Styly </w:t>
                            </w:r>
                            <w:r>
                              <w:t>vybíráme požadovaný styl.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" o:spid="_x0000_s1026" type="#_x0000_t48" style="position:absolute;left:0;text-align:left;margin-left:349.85pt;margin-top:2.15pt;width:106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" adj="-40681,33556,-5845,11210,-777,10625" fillcolor="white [3201]" strokecolor="black [3200]" strokeweight="2pt">
                <v:textbox>
                  <w:txbxContent>
                    <w:p w:rsidR="00F22515" w:rsidRPr="00F22515" w:rsidRDefault="00F22515" w:rsidP="00F22515">
                      <w:pPr>
                        <w:jc w:val="center"/>
                      </w:pPr>
                      <w:r>
                        <w:t xml:space="preserve">Ve skupině </w:t>
                      </w:r>
                      <w:r>
                        <w:rPr>
                          <w:b/>
                        </w:rPr>
                        <w:t xml:space="preserve">Styly </w:t>
                      </w:r>
                      <w:r>
                        <w:t>vybíráme požadovaný styl.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t>Styly</w:t>
      </w:r>
    </w:p>
    <w:p w:rsidR="00975EAB" w:rsidRPr="00975EAB" w:rsidRDefault="00975EAB" w:rsidP="00975EAB"/>
    <w:p w:rsidR="008D2177" w:rsidRDefault="00F22515" w:rsidP="008D2177">
      <w:r>
        <w:t xml:space="preserve">Pomocí </w:t>
      </w:r>
      <w:r>
        <w:rPr>
          <w:b/>
        </w:rPr>
        <w:t xml:space="preserve">Stylů </w:t>
      </w:r>
      <w:r>
        <w:t>můžeme jednoduše změnit nastavení písma.</w:t>
      </w:r>
    </w:p>
    <w:p w:rsidR="00F22515" w:rsidRPr="00F22515" w:rsidRDefault="00F22515" w:rsidP="008D217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50026F" wp14:editId="6A7A5DDF">
                <wp:simplePos x="0" y="0"/>
                <wp:positionH relativeFrom="column">
                  <wp:posOffset>4443095</wp:posOffset>
                </wp:positionH>
                <wp:positionV relativeFrom="paragraph">
                  <wp:posOffset>622300</wp:posOffset>
                </wp:positionV>
                <wp:extent cx="1352550" cy="723900"/>
                <wp:effectExtent l="1104900" t="0" r="19050" b="19050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723900"/>
                        </a:xfrm>
                        <a:prstGeom prst="borderCallout2">
                          <a:avLst>
                            <a:gd name="adj1" fmla="val 49190"/>
                            <a:gd name="adj2" fmla="val -3596"/>
                            <a:gd name="adj3" fmla="val 51899"/>
                            <a:gd name="adj4" fmla="val -27062"/>
                            <a:gd name="adj5" fmla="val 9297"/>
                            <a:gd name="adj6" fmla="val -8129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515" w:rsidRPr="00F22515" w:rsidRDefault="00F22515" w:rsidP="00F22515">
                            <w:pPr>
                              <w:jc w:val="center"/>
                            </w:pPr>
                            <w:r>
                              <w:t>Celou nabídku zobrazíme rozbalovacím tlačítkem.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" o:spid="_x0000_s1027" type="#_x0000_t48" style="position:absolute;left:0;text-align:left;margin-left:349.85pt;margin-top:49pt;width:106.5pt;height:5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" adj="-17560,2008,-5845,11210,-777,10625" fillcolor="white [3201]" strokecolor="black [3200]" strokeweight="2pt">
                <v:textbox>
                  <w:txbxContent>
                    <w:p w:rsidR="00F22515" w:rsidRPr="00F22515" w:rsidRDefault="00F22515" w:rsidP="00F22515">
                      <w:pPr>
                        <w:jc w:val="center"/>
                      </w:pPr>
                      <w:r>
                        <w:t>Celou nabídku zobrazíme rozbalovacím tlačítkem.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902D66D" wp14:editId="1CE8D3D0">
            <wp:extent cx="3467098" cy="114300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50082" t="4389" r="19835" b="76800"/>
                    <a:stretch/>
                  </pic:blipFill>
                  <pic:spPr bwMode="auto">
                    <a:xfrm>
                      <a:off x="0" y="0"/>
                      <a:ext cx="3470942" cy="1144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177" w:rsidRDefault="008D2177" w:rsidP="008D2177"/>
    <w:p w:rsidR="008D2177" w:rsidRDefault="008D2177" w:rsidP="008D2177">
      <w:pPr>
        <w:spacing w:after="200" w:line="276" w:lineRule="auto"/>
        <w:jc w:val="left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br w:type="page"/>
      </w:r>
    </w:p>
    <w:p w:rsidR="008D2177" w:rsidRPr="00975EAB" w:rsidRDefault="008D2177" w:rsidP="00975EAB">
      <w:pPr>
        <w:pStyle w:val="Nadpis2"/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</w:pPr>
      <w:r w:rsidRPr="00975EAB">
        <w:rPr>
          <w:rStyle w:val="Zvraznn"/>
          <w:rFonts w:asciiTheme="majorHAnsi" w:hAnsiTheme="majorHAnsi"/>
          <w:i w:val="0"/>
          <w:iCs w:val="0"/>
          <w:color w:val="4F81BD" w:themeColor="accent1"/>
          <w:sz w:val="26"/>
          <w:u w:val="none"/>
        </w:rPr>
        <w:lastRenderedPageBreak/>
        <w:t>Formátování textu</w:t>
      </w:r>
    </w:p>
    <w:tbl>
      <w:tblPr>
        <w:tblStyle w:val="Mkatabulky"/>
        <w:tblW w:w="0" w:type="auto"/>
        <w:tblInd w:w="-176" w:type="dxa"/>
        <w:tblLook w:val="04A0" w:firstRow="1" w:lastRow="0" w:firstColumn="1" w:lastColumn="0" w:noHBand="0" w:noVBand="1"/>
      </w:tblPr>
      <w:tblGrid>
        <w:gridCol w:w="3636"/>
        <w:gridCol w:w="5826"/>
      </w:tblGrid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0F646414" wp14:editId="1960040C">
                  <wp:extent cx="360000" cy="361507"/>
                  <wp:effectExtent l="19050" t="0" r="1950" b="0"/>
                  <wp:docPr id="21" name="Obrázek 20" descr="tučné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čné.jpg"/>
                          <pic:cNvPicPr preferRelativeResize="0"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1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Pr="0064618A" w:rsidRDefault="008D2177" w:rsidP="006D7EF5">
            <w:pPr>
              <w:jc w:val="left"/>
              <w:rPr>
                <w:b/>
              </w:rPr>
            </w:pPr>
            <w:r w:rsidRPr="0064618A">
              <w:rPr>
                <w:b/>
              </w:rPr>
              <w:t>Tučné písmo</w:t>
            </w:r>
            <w:r>
              <w:rPr>
                <w:b/>
              </w:rPr>
              <w:t xml:space="preserve"> - (Ctrl + B)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1291F889" wp14:editId="04F85246">
                  <wp:extent cx="360000" cy="361507"/>
                  <wp:effectExtent l="19050" t="0" r="1950" b="0"/>
                  <wp:docPr id="22" name="Obrázek 21" descr="nakloněné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akloněné.jpg"/>
                          <pic:cNvPicPr preferRelativeResize="0"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1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Pr="0064618A" w:rsidRDefault="008D2177" w:rsidP="006D7EF5">
            <w:pPr>
              <w:jc w:val="left"/>
              <w:rPr>
                <w:i/>
              </w:rPr>
            </w:pPr>
            <w:r w:rsidRPr="0064618A">
              <w:rPr>
                <w:i/>
              </w:rPr>
              <w:t>Nakloněné písmo</w:t>
            </w:r>
            <w:r>
              <w:rPr>
                <w:i/>
              </w:rPr>
              <w:t xml:space="preserve"> - (Ctrl + I)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31C3AE56" wp14:editId="3B03E48C">
                  <wp:extent cx="360000" cy="361507"/>
                  <wp:effectExtent l="19050" t="0" r="1950" b="0"/>
                  <wp:docPr id="23" name="Obrázek 22" descr="podtržené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dtržené.jpg"/>
                          <pic:cNvPicPr preferRelativeResize="0"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1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Pr="0064618A" w:rsidRDefault="008D2177" w:rsidP="006D7EF5">
            <w:pPr>
              <w:jc w:val="left"/>
              <w:rPr>
                <w:u w:val="single"/>
              </w:rPr>
            </w:pPr>
            <w:r w:rsidRPr="0064618A">
              <w:rPr>
                <w:u w:val="single"/>
              </w:rPr>
              <w:t>Podtržené písmo</w:t>
            </w:r>
            <w:r>
              <w:rPr>
                <w:u w:val="single"/>
              </w:rPr>
              <w:t xml:space="preserve"> – (Ctrl + U)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44980042" wp14:editId="164EB799">
                  <wp:extent cx="360000" cy="361507"/>
                  <wp:effectExtent l="19050" t="0" r="1950" b="0"/>
                  <wp:docPr id="24" name="Obrázek 23" descr="vlevo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levo.jpg"/>
                          <pic:cNvPicPr preferRelativeResize="0"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1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Default="008D2177" w:rsidP="006D7EF5">
            <w:pPr>
              <w:jc w:val="left"/>
            </w:pPr>
            <w:r>
              <w:t>Zarovnání odstavce vlevo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197689C7" wp14:editId="73905A33">
                  <wp:extent cx="360000" cy="361506"/>
                  <wp:effectExtent l="19050" t="0" r="1950" b="0"/>
                  <wp:docPr id="25" name="Obrázek 24" descr="střed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řed.jpg"/>
                          <pic:cNvPicPr preferRelativeResize="0"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1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Default="008D2177" w:rsidP="006D7EF5">
            <w:pPr>
              <w:jc w:val="center"/>
            </w:pPr>
            <w:r>
              <w:t>Zarovnání odstavce na střed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0FC3EA8C" wp14:editId="6A09B01C">
                  <wp:extent cx="361817" cy="360000"/>
                  <wp:effectExtent l="19050" t="0" r="133" b="0"/>
                  <wp:docPr id="26" name="Obrázek 25" descr="vpravo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pravo.jpg"/>
                          <pic:cNvPicPr preferRelativeResize="0"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817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Default="008D2177" w:rsidP="006D7EF5">
            <w:pPr>
              <w:jc w:val="right"/>
            </w:pPr>
            <w:r>
              <w:t>Zarovnání odstavce vpravo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4A0D58CD" wp14:editId="7D1493E6">
                  <wp:extent cx="361817" cy="360000"/>
                  <wp:effectExtent l="19050" t="0" r="133" b="0"/>
                  <wp:docPr id="27" name="Obrázek 26" descr="blok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k.jpg"/>
                          <pic:cNvPicPr preferRelativeResize="0"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817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Default="008D2177" w:rsidP="006D7EF5">
            <w:pPr>
              <w:jc w:val="left"/>
            </w:pPr>
            <w:r>
              <w:t>Zarovnání odstavce do bloku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442B193E" wp14:editId="44743517">
                  <wp:extent cx="361817" cy="360000"/>
                  <wp:effectExtent l="19050" t="0" r="133" b="0"/>
                  <wp:docPr id="28" name="Obrázek 27" descr="barva písma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rva písma.jpg"/>
                          <pic:cNvPicPr preferRelativeResize="0"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817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Default="008D2177" w:rsidP="006D7EF5">
            <w:pPr>
              <w:jc w:val="left"/>
            </w:pPr>
            <w:r>
              <w:t>Barva písma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5E9B9AAA" wp14:editId="1289564F">
                  <wp:extent cx="361817" cy="360000"/>
                  <wp:effectExtent l="19050" t="0" r="133" b="0"/>
                  <wp:docPr id="29" name="Obrázek 28" descr="zvýraznit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výraznit.jpg"/>
                          <pic:cNvPicPr preferRelativeResize="0"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817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Default="008D2177" w:rsidP="006D7EF5">
            <w:pPr>
              <w:jc w:val="left"/>
            </w:pPr>
            <w:r>
              <w:t>Zvýrazňovač – barva zvýrazňovače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r>
              <w:rPr>
                <w:noProof/>
              </w:rPr>
              <w:drawing>
                <wp:inline distT="0" distB="0" distL="0" distR="0" wp14:anchorId="1B224AE6" wp14:editId="0DA007CA">
                  <wp:extent cx="361817" cy="360000"/>
                  <wp:effectExtent l="19050" t="0" r="133" b="0"/>
                  <wp:docPr id="30" name="Obrázek 29" descr="štětka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štětka.jpg"/>
                          <pic:cNvPicPr preferRelativeResize="0"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817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Default="008D2177" w:rsidP="006D7EF5">
            <w:pPr>
              <w:jc w:val="left"/>
            </w:pPr>
            <w:r>
              <w:t>Kopírování formátu odstavce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pPr>
              <w:rPr>
                <w:noProof/>
                <w:lang w:eastAsia="cs-CZ"/>
              </w:rPr>
            </w:pPr>
            <w:r>
              <w:rPr>
                <w:noProof/>
              </w:rPr>
              <w:drawing>
                <wp:inline distT="0" distB="0" distL="0" distR="0" wp14:anchorId="3A424666" wp14:editId="1B9399F6">
                  <wp:extent cx="2152650" cy="3194572"/>
                  <wp:effectExtent l="19050" t="0" r="0" b="0"/>
                  <wp:docPr id="33" name="Obrázek 32" descr="pís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ísmo.jp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400" cy="3194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Default="008D2177" w:rsidP="006D7EF5">
            <w:pPr>
              <w:jc w:val="left"/>
            </w:pPr>
            <w:r>
              <w:t>Font – druh a tvar písma</w:t>
            </w:r>
          </w:p>
        </w:tc>
      </w:tr>
      <w:tr w:rsidR="008D2177" w:rsidTr="006D7EF5">
        <w:tc>
          <w:tcPr>
            <w:tcW w:w="1844" w:type="dxa"/>
          </w:tcPr>
          <w:p w:rsidR="008D2177" w:rsidRDefault="008D2177" w:rsidP="006D7EF5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</w:rPr>
              <w:drawing>
                <wp:inline distT="0" distB="0" distL="0" distR="0" wp14:anchorId="2C3F884E" wp14:editId="1C5CE4B1">
                  <wp:extent cx="310560" cy="1871222"/>
                  <wp:effectExtent l="19050" t="0" r="0" b="0"/>
                  <wp:docPr id="34" name="Obrázek 33" descr="velikost pís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ost písma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584" cy="1883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4" w:type="dxa"/>
            <w:vAlign w:val="center"/>
          </w:tcPr>
          <w:p w:rsidR="008D2177" w:rsidRDefault="008D2177" w:rsidP="006D7EF5">
            <w:pPr>
              <w:jc w:val="left"/>
            </w:pPr>
            <w:r>
              <w:t>Velikost písma</w:t>
            </w:r>
          </w:p>
        </w:tc>
      </w:tr>
    </w:tbl>
    <w:p w:rsidR="008B7C0D" w:rsidRDefault="008B7C0D" w:rsidP="008D2177">
      <w:pPr>
        <w:pStyle w:val="Nadpis1"/>
        <w:jc w:val="both"/>
      </w:pPr>
    </w:p>
    <w:p w:rsidR="00ED21F3" w:rsidRDefault="00ED21F3" w:rsidP="00ED21F3">
      <w:pPr>
        <w:pStyle w:val="Nadpis2"/>
      </w:pPr>
      <w:r>
        <w:t>Použitá literatura:</w:t>
      </w:r>
    </w:p>
    <w:p w:rsidR="00ED21F3" w:rsidRDefault="00ED21F3" w:rsidP="00ED21F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2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978-80-7402-016-2. </w:t>
      </w:r>
    </w:p>
    <w:p w:rsidR="00ED21F3" w:rsidRPr="00ED21F3" w:rsidRDefault="00ED21F3" w:rsidP="00ED21F3"/>
    <w:sectPr w:rsidR="00ED21F3" w:rsidRPr="00ED21F3" w:rsidSect="0064618A">
      <w:headerReference w:type="default" r:id="rId24"/>
      <w:footerReference w:type="default" r:id="rId25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3F8" w:rsidRDefault="009E23F8">
      <w:r>
        <w:separator/>
      </w:r>
    </w:p>
  </w:endnote>
  <w:endnote w:type="continuationSeparator" w:id="0">
    <w:p w:rsidR="009E23F8" w:rsidRDefault="009E2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30508974" wp14:editId="1CB5FC7D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77" w:rsidRPr="008D2177" w:rsidRDefault="008D2177" w:rsidP="008D21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3F8" w:rsidRDefault="009E23F8">
      <w:r>
        <w:separator/>
      </w:r>
    </w:p>
  </w:footnote>
  <w:footnote w:type="continuationSeparator" w:id="0">
    <w:p w:rsidR="009E23F8" w:rsidRDefault="009E2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77" w:rsidRPr="00236874" w:rsidRDefault="008D2177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B381749"/>
    <w:multiLevelType w:val="hybridMultilevel"/>
    <w:tmpl w:val="237CD8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EA003B"/>
    <w:multiLevelType w:val="hybridMultilevel"/>
    <w:tmpl w:val="E5F6B4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00482E"/>
    <w:multiLevelType w:val="hybridMultilevel"/>
    <w:tmpl w:val="0B02BB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DE01FE"/>
    <w:multiLevelType w:val="hybridMultilevel"/>
    <w:tmpl w:val="2A903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935185"/>
    <w:multiLevelType w:val="hybridMultilevel"/>
    <w:tmpl w:val="464E8C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B64813"/>
    <w:multiLevelType w:val="hybridMultilevel"/>
    <w:tmpl w:val="A5C882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0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4"/>
  </w:num>
  <w:num w:numId="10">
    <w:abstractNumId w:val="1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3D"/>
    <w:rsid w:val="000467D1"/>
    <w:rsid w:val="00050B33"/>
    <w:rsid w:val="00064AC5"/>
    <w:rsid w:val="000C6BE2"/>
    <w:rsid w:val="000E5A6E"/>
    <w:rsid w:val="00105492"/>
    <w:rsid w:val="00116677"/>
    <w:rsid w:val="001175F1"/>
    <w:rsid w:val="001B1143"/>
    <w:rsid w:val="001B40C2"/>
    <w:rsid w:val="00204237"/>
    <w:rsid w:val="00236874"/>
    <w:rsid w:val="002D1D75"/>
    <w:rsid w:val="003827E8"/>
    <w:rsid w:val="003922A9"/>
    <w:rsid w:val="003A2F15"/>
    <w:rsid w:val="003E2835"/>
    <w:rsid w:val="003F5A3D"/>
    <w:rsid w:val="00404B5A"/>
    <w:rsid w:val="004F36C3"/>
    <w:rsid w:val="00534F0D"/>
    <w:rsid w:val="00591C27"/>
    <w:rsid w:val="005A6F80"/>
    <w:rsid w:val="005B5023"/>
    <w:rsid w:val="005C62FB"/>
    <w:rsid w:val="005F6FF3"/>
    <w:rsid w:val="00681FFC"/>
    <w:rsid w:val="006A68CB"/>
    <w:rsid w:val="006C4F82"/>
    <w:rsid w:val="00742FFA"/>
    <w:rsid w:val="007612DD"/>
    <w:rsid w:val="007B3F0C"/>
    <w:rsid w:val="007E227D"/>
    <w:rsid w:val="008612D9"/>
    <w:rsid w:val="008A5AB3"/>
    <w:rsid w:val="008B7C0D"/>
    <w:rsid w:val="008D2177"/>
    <w:rsid w:val="009536D6"/>
    <w:rsid w:val="00975EAB"/>
    <w:rsid w:val="00977422"/>
    <w:rsid w:val="009A1C62"/>
    <w:rsid w:val="009E23F8"/>
    <w:rsid w:val="00A57304"/>
    <w:rsid w:val="00AD0CB0"/>
    <w:rsid w:val="00B770C9"/>
    <w:rsid w:val="00B81FD1"/>
    <w:rsid w:val="00C451B1"/>
    <w:rsid w:val="00C719D6"/>
    <w:rsid w:val="00C7475A"/>
    <w:rsid w:val="00CC0DFD"/>
    <w:rsid w:val="00D16915"/>
    <w:rsid w:val="00D45624"/>
    <w:rsid w:val="00D53046"/>
    <w:rsid w:val="00D771BE"/>
    <w:rsid w:val="00ED21F3"/>
    <w:rsid w:val="00F22515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D2177"/>
    <w:pPr>
      <w:keepNext/>
      <w:keepLines/>
      <w:widowControl/>
      <w:suppressAutoHyphens w:val="0"/>
      <w:overflowPunct/>
      <w:autoSpaceDE/>
      <w:autoSpaceDN/>
      <w:adjustRightInd/>
      <w:spacing w:before="200"/>
      <w:textAlignment w:val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8D217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Zvraznn">
    <w:name w:val="Emphasis"/>
    <w:basedOn w:val="Standardnpsmoodstavce"/>
    <w:uiPriority w:val="20"/>
    <w:qFormat/>
    <w:rsid w:val="008D2177"/>
    <w:rPr>
      <w:rFonts w:asciiTheme="minorHAnsi" w:hAnsiTheme="minorHAnsi"/>
      <w:b w:val="0"/>
      <w:i/>
      <w:iCs/>
      <w:color w:val="auto"/>
      <w:sz w:val="28"/>
      <w:u w:val="single"/>
    </w:rPr>
  </w:style>
  <w:style w:type="table" w:styleId="Mkatabulky">
    <w:name w:val="Table Grid"/>
    <w:basedOn w:val="Normlntabulka"/>
    <w:rsid w:val="008D21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D2177"/>
    <w:pPr>
      <w:keepNext/>
      <w:keepLines/>
      <w:widowControl/>
      <w:suppressAutoHyphens w:val="0"/>
      <w:overflowPunct/>
      <w:autoSpaceDE/>
      <w:autoSpaceDN/>
      <w:adjustRightInd/>
      <w:spacing w:before="200"/>
      <w:textAlignment w:val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8D217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Zvraznn">
    <w:name w:val="Emphasis"/>
    <w:basedOn w:val="Standardnpsmoodstavce"/>
    <w:uiPriority w:val="20"/>
    <w:qFormat/>
    <w:rsid w:val="008D2177"/>
    <w:rPr>
      <w:rFonts w:asciiTheme="minorHAnsi" w:hAnsiTheme="minorHAnsi"/>
      <w:b w:val="0"/>
      <w:i/>
      <w:iCs/>
      <w:color w:val="auto"/>
      <w:sz w:val="28"/>
      <w:u w:val="single"/>
    </w:rPr>
  </w:style>
  <w:style w:type="table" w:styleId="Mkatabulky">
    <w:name w:val="Table Grid"/>
    <w:basedOn w:val="Normlntabulka"/>
    <w:rsid w:val="008D21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3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7523E-8FAF-4C94-BF8C-A2435682D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846</TotalTime>
  <Pages>4</Pages>
  <Words>403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Učitel</cp:lastModifiedBy>
  <cp:revision>8</cp:revision>
  <cp:lastPrinted>1900-12-31T23:00:00Z</cp:lastPrinted>
  <dcterms:created xsi:type="dcterms:W3CDTF">2011-10-13T16:11:00Z</dcterms:created>
  <dcterms:modified xsi:type="dcterms:W3CDTF">2012-03-25T17:39:00Z</dcterms:modified>
</cp:coreProperties>
</file>