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4F068B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71ED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Mgr. Lucie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Imrová</w:t>
            </w:r>
            <w:proofErr w:type="spell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71ED8" w:rsidP="00171ED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</w:t>
            </w: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</w:t>
            </w:r>
            <w:r w:rsidRPr="00BF67C0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</w:t>
            </w: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</w:t>
            </w:r>
            <w:r w:rsidRPr="00BF67C0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22_</w:t>
            </w:r>
            <w:proofErr w:type="spellStart"/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Ken</w:t>
            </w:r>
            <w:proofErr w:type="spellEnd"/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Kesey</w:t>
            </w:r>
            <w:proofErr w:type="spellEnd"/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: Vyho</w:t>
            </w:r>
            <w:r w:rsidRPr="00171ED8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ď</w:t>
            </w:r>
            <w:r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me ho z kola ven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71ED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Světová</w:t>
            </w:r>
            <w:r w:rsidRPr="00BD492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 literatura 20. století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542A6">
              <w:rPr>
                <w:rFonts w:eastAsia="Times New Roman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171ED8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20.4.2013</w:t>
            </w:r>
          </w:p>
        </w:tc>
      </w:tr>
    </w:tbl>
    <w:p w:rsidR="0094053D" w:rsidRDefault="0094053D" w:rsidP="00EE63DF">
      <w:pPr>
        <w:spacing w:after="1080"/>
      </w:pPr>
    </w:p>
    <w:p w:rsidR="00351CF5" w:rsidRDefault="00351CF5" w:rsidP="00EE63DF">
      <w:pPr>
        <w:spacing w:after="1080"/>
      </w:pPr>
    </w:p>
    <w:p w:rsidR="00351CF5" w:rsidRDefault="00351CF5" w:rsidP="00EE63DF">
      <w:pPr>
        <w:spacing w:after="1080"/>
      </w:pPr>
    </w:p>
    <w:p w:rsidR="00351CF5" w:rsidRDefault="00351CF5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351CF5" w:rsidRDefault="00351CF5" w:rsidP="00171ED8">
      <w:pPr>
        <w:spacing w:before="120" w:after="120"/>
        <w:rPr>
          <w:rFonts w:ascii="Times New Roman" w:hAnsi="Times New Roman"/>
          <w:sz w:val="24"/>
          <w:szCs w:val="24"/>
        </w:rPr>
      </w:pPr>
      <w:r w:rsidRPr="00351CF5">
        <w:rPr>
          <w:rFonts w:ascii="Times New Roman" w:hAnsi="Times New Roman"/>
          <w:sz w:val="24"/>
          <w:szCs w:val="24"/>
        </w:rPr>
        <w:t>Materiál obsahuj</w:t>
      </w:r>
      <w:r w:rsidR="00A94D8F">
        <w:rPr>
          <w:rFonts w:ascii="Times New Roman" w:hAnsi="Times New Roman"/>
          <w:sz w:val="24"/>
          <w:szCs w:val="24"/>
        </w:rPr>
        <w:t>e pracovní list k tématu světové literatury</w:t>
      </w:r>
      <w:r w:rsidRPr="00351CF5">
        <w:rPr>
          <w:rFonts w:ascii="Times New Roman" w:hAnsi="Times New Roman"/>
          <w:sz w:val="24"/>
          <w:szCs w:val="24"/>
        </w:rPr>
        <w:t xml:space="preserve"> 20. stole</w:t>
      </w:r>
      <w:r>
        <w:rPr>
          <w:rFonts w:ascii="Times New Roman" w:hAnsi="Times New Roman"/>
          <w:sz w:val="24"/>
          <w:szCs w:val="24"/>
        </w:rPr>
        <w:t xml:space="preserve">tí, konkrétně k románu </w:t>
      </w:r>
      <w:proofErr w:type="spellStart"/>
      <w:r>
        <w:rPr>
          <w:rFonts w:ascii="Times New Roman" w:hAnsi="Times New Roman"/>
          <w:sz w:val="24"/>
          <w:szCs w:val="24"/>
        </w:rPr>
        <w:t>Kena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51CF5">
        <w:rPr>
          <w:rFonts w:ascii="Times New Roman" w:hAnsi="Times New Roman"/>
          <w:sz w:val="24"/>
          <w:szCs w:val="24"/>
        </w:rPr>
        <w:t>Keseyho</w:t>
      </w:r>
      <w:proofErr w:type="spellEnd"/>
      <w:r w:rsidRPr="00351CF5">
        <w:rPr>
          <w:rFonts w:ascii="Times New Roman" w:eastAsia="Times New Roman" w:hAnsi="Times New Roman"/>
          <w:b/>
          <w:bCs/>
          <w:color w:val="2C3036"/>
          <w:kern w:val="24"/>
          <w:sz w:val="28"/>
          <w:szCs w:val="28"/>
          <w:lang w:eastAsia="cs-CZ"/>
        </w:rPr>
        <w:t xml:space="preserve"> </w:t>
      </w:r>
      <w:r w:rsidRPr="00351CF5">
        <w:rPr>
          <w:rFonts w:ascii="Times New Roman" w:eastAsia="Times New Roman" w:hAnsi="Times New Roman"/>
          <w:bCs/>
          <w:color w:val="2C3036"/>
          <w:kern w:val="24"/>
          <w:sz w:val="24"/>
          <w:szCs w:val="24"/>
          <w:lang w:eastAsia="cs-CZ"/>
        </w:rPr>
        <w:t>Vyhoďme ho z kola ven</w:t>
      </w:r>
      <w:r>
        <w:rPr>
          <w:rFonts w:ascii="Times New Roman" w:hAnsi="Times New Roman"/>
          <w:sz w:val="24"/>
          <w:szCs w:val="24"/>
        </w:rPr>
        <w:t xml:space="preserve">. </w:t>
      </w:r>
      <w:r w:rsidR="00171ED8" w:rsidRPr="00351CF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tudenti aktivně pracují s textem za pomoci uvedených otázek a úkolů, odpovědi mohou zaznamenávat na tabuli elektronickým perem nebo </w:t>
      </w:r>
      <w:proofErr w:type="spellStart"/>
      <w:r>
        <w:rPr>
          <w:rFonts w:ascii="Times New Roman" w:hAnsi="Times New Roman"/>
          <w:sz w:val="24"/>
          <w:szCs w:val="24"/>
        </w:rPr>
        <w:t>fixou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351CF5" w:rsidRDefault="00351CF5" w:rsidP="00171ED8">
      <w:pPr>
        <w:spacing w:before="120" w:after="12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DUM je určen pro výuku ve 4. ročníku 4letého studia a 6. ročníku 6letého studia.</w:t>
      </w:r>
    </w:p>
    <w:p w:rsidR="00351CF5" w:rsidRDefault="00351CF5" w:rsidP="00171ED8">
      <w:pPr>
        <w:spacing w:before="120" w:after="12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Celý materiál může být vytištěn jako pracovní list pro individuální práci</w:t>
      </w:r>
      <w:r w:rsidR="00A94D8F">
        <w:rPr>
          <w:rFonts w:ascii="Garamond" w:hAnsi="Garamond"/>
          <w:sz w:val="24"/>
          <w:szCs w:val="24"/>
        </w:rPr>
        <w:t>.</w:t>
      </w:r>
    </w:p>
    <w:p w:rsidR="00171ED8" w:rsidRPr="00351CF5" w:rsidRDefault="00171ED8" w:rsidP="00171ED8">
      <w:pPr>
        <w:spacing w:before="120" w:after="120"/>
        <w:rPr>
          <w:rFonts w:ascii="Times New Roman" w:hAnsi="Times New Roman"/>
          <w:sz w:val="24"/>
          <w:szCs w:val="24"/>
        </w:rPr>
      </w:pPr>
      <w:r w:rsidRPr="00351CF5">
        <w:rPr>
          <w:rFonts w:ascii="Times New Roman" w:hAnsi="Times New Roman"/>
          <w:sz w:val="24"/>
          <w:szCs w:val="24"/>
        </w:rPr>
        <w:t>Materiál je určen k interaktivní výuce.</w:t>
      </w:r>
    </w:p>
    <w:p w:rsidR="00171ED8" w:rsidRDefault="00171ED8" w:rsidP="00171ED8">
      <w:pPr>
        <w:spacing w:before="120" w:after="120"/>
        <w:rPr>
          <w:rFonts w:ascii="Garamond" w:hAnsi="Garamond"/>
          <w:sz w:val="24"/>
          <w:szCs w:val="24"/>
        </w:rPr>
      </w:pPr>
    </w:p>
    <w:p w:rsidR="004F068B" w:rsidRPr="00EB6207" w:rsidRDefault="00EE63DF" w:rsidP="004F068B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>
        <w:br w:type="page"/>
      </w:r>
      <w:bookmarkStart w:id="0" w:name="_GoBack"/>
      <w:bookmarkEnd w:id="0"/>
      <w:r w:rsidR="004F068B" w:rsidRPr="00EB6207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>Ukázka č. 1:</w:t>
      </w:r>
    </w:p>
    <w:p w:rsidR="004F068B" w:rsidRPr="00097BE2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97BE2">
        <w:rPr>
          <w:rFonts w:ascii="Times New Roman" w:hAnsi="Times New Roman" w:cs="Times New Roman"/>
          <w:sz w:val="24"/>
          <w:szCs w:val="24"/>
          <w:lang w:eastAsia="cs-CZ"/>
        </w:rPr>
        <w:t xml:space="preserve">„Mládenci, hodně jsem přemýšlela o tom, co vám </w:t>
      </w:r>
      <w:r w:rsidRPr="00097BE2">
        <w:rPr>
          <w:rFonts w:ascii="Times New Roman" w:hAnsi="Times New Roman" w:cs="Times New Roman"/>
          <w:sz w:val="24"/>
          <w:szCs w:val="24"/>
        </w:rPr>
        <w:t>teď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7BE2">
        <w:rPr>
          <w:rFonts w:ascii="Times New Roman" w:hAnsi="Times New Roman" w:cs="Times New Roman"/>
          <w:sz w:val="24"/>
          <w:szCs w:val="24"/>
        </w:rPr>
        <w:t xml:space="preserve">povím. Hovořila jsem o tom také s panem doktorem a ostatními členy našeho týmu, a přestože nás to velice rmoutí, dospěli jsme k jednomu a témuž závěru - že vaše neslýchané chování, jehož jste se dopustili před třemi týdny sabotáží svých úklidových povinností, nemůže zůstat bez potrestání." Zdvihla ruku a rozhlídla se. </w:t>
      </w:r>
      <w:r w:rsidRPr="00097BE2">
        <w:rPr>
          <w:rFonts w:ascii="Times New Roman" w:hAnsi="Times New Roman" w:cs="Times New Roman"/>
          <w:sz w:val="24"/>
          <w:szCs w:val="24"/>
          <w:lang w:eastAsia="cs-CZ"/>
        </w:rPr>
        <w:t>„</w:t>
      </w:r>
      <w:r w:rsidRPr="00097BE2">
        <w:rPr>
          <w:rFonts w:ascii="Times New Roman" w:hAnsi="Times New Roman" w:cs="Times New Roman"/>
          <w:sz w:val="24"/>
          <w:szCs w:val="24"/>
        </w:rPr>
        <w:t>Dlouho jsme to odkládali, protože jsme doufali, že se nám za svou vzpurnost omluvíte sami. Bohužel se mezi vámi nenašel ani jeden, kdo by projevil sebemenší lítost."</w:t>
      </w:r>
    </w:p>
    <w:p w:rsidR="004F068B" w:rsidRPr="00097BE2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97BE2">
        <w:rPr>
          <w:rFonts w:ascii="Times New Roman" w:hAnsi="Times New Roman" w:cs="Times New Roman"/>
          <w:sz w:val="24"/>
          <w:szCs w:val="24"/>
        </w:rPr>
        <w:t>Znovu zdvihla ruku, aby předešla případnému přerušení - přesně jako mechanická loutka vykladačky karet pod skleněným deklem.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„</w:t>
      </w:r>
      <w:r w:rsidRPr="00097BE2">
        <w:rPr>
          <w:rFonts w:ascii="Times New Roman" w:hAnsi="Times New Roman" w:cs="Times New Roman"/>
          <w:sz w:val="24"/>
          <w:szCs w:val="24"/>
        </w:rPr>
        <w:t>Pochopte prosím: neukládáme vám jistá nařízení a omezení, aniž bychom předem důkladně nezvážili jejich terapeutickou hodnotu. Mnoho z vás je zde proto, že jste se nedokázali přizpůsobit společenským pravidlům Venkovního světa, protože jste se s nimi odmítali smířit, protože jste se je snažili obcházet a vyhýbat se jim. Svého času - snad v průběhu vašeho dětství - vám vaše opovrhování společenskými pravidly mohlo klidně projít. Když jste nějaké pravidlo přestoupili, dobře jste o tom věděli. Přáli jste si, aby se tím někdo zabýval, potřebovali jste to, ale t</w:t>
      </w:r>
      <w:r>
        <w:rPr>
          <w:rFonts w:ascii="Times New Roman" w:hAnsi="Times New Roman" w:cs="Times New Roman"/>
          <w:sz w:val="24"/>
          <w:szCs w:val="24"/>
        </w:rPr>
        <w:t>rest nenásledoval. Tato pošetilá</w:t>
      </w:r>
      <w:r w:rsidRPr="00097BE2">
        <w:rPr>
          <w:rFonts w:ascii="Times New Roman" w:hAnsi="Times New Roman" w:cs="Times New Roman"/>
          <w:sz w:val="24"/>
          <w:szCs w:val="24"/>
        </w:rPr>
        <w:t xml:space="preserve"> shovívavost ze strany </w:t>
      </w:r>
      <w:r>
        <w:rPr>
          <w:rFonts w:ascii="Times New Roman" w:hAnsi="Times New Roman" w:cs="Times New Roman"/>
          <w:sz w:val="24"/>
          <w:szCs w:val="24"/>
        </w:rPr>
        <w:t>vašich rodičů byla možná právě oním červem, který ve vás zkypřil půdu pro vaši dnešní chorobu</w:t>
      </w:r>
      <w:r w:rsidRPr="00351CF5">
        <w:rPr>
          <w:rFonts w:ascii="Times New Roman" w:hAnsi="Times New Roman" w:cs="Times New Roman"/>
          <w:sz w:val="24"/>
          <w:szCs w:val="24"/>
        </w:rPr>
        <w:t>.</w:t>
      </w:r>
      <w:r w:rsidR="00351CF5" w:rsidRPr="00351CF5">
        <w:rPr>
          <w:rFonts w:ascii="Times New Roman" w:hAnsi="Times New Roman" w:cs="Times New Roman"/>
          <w:sz w:val="24"/>
          <w:szCs w:val="24"/>
        </w:rPr>
        <w:t xml:space="preserve"> Ř</w:t>
      </w:r>
      <w:r w:rsidRPr="00351CF5">
        <w:rPr>
          <w:rFonts w:ascii="Times New Roman" w:hAnsi="Times New Roman" w:cs="Times New Roman"/>
          <w:sz w:val="24"/>
          <w:szCs w:val="24"/>
        </w:rPr>
        <w:t>íkám</w:t>
      </w:r>
      <w:r>
        <w:rPr>
          <w:rFonts w:ascii="Times New Roman" w:hAnsi="Times New Roman" w:cs="Times New Roman"/>
          <w:sz w:val="24"/>
          <w:szCs w:val="24"/>
        </w:rPr>
        <w:t xml:space="preserve"> vám tato slova v naději, že pochopíte, že jenom pro vaše vlastní dobro vyžadujeme bezpodmínečnou disciplínu a pořádek."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Zvolna klouzala pohledem po pokoji. Tvář měla zbrázděnou lítostí nad tím, co musí udělat. Až na to horečnaté, ztřeštěné zvonění v mojí hlavě vládlo naprosté ticho.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„</w:t>
      </w:r>
      <w:r>
        <w:rPr>
          <w:rFonts w:ascii="Times New Roman" w:hAnsi="Times New Roman" w:cs="Times New Roman"/>
          <w:sz w:val="24"/>
          <w:szCs w:val="24"/>
        </w:rPr>
        <w:t>Prosadit v tomto prostředí disciplínu není nikterak snadné. To si jistě uvědomujete. Co vám můžeme udělat? Nemůžeme vás vsadit do vězení. Nemůžeme vás nechat o chlebu a vodě. Pochopte, že v tomto ohledu stojí zdravotní tým před problémem: co vlastně můžeme?"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F068B" w:rsidRPr="003C4F70" w:rsidRDefault="004F068B" w:rsidP="004F068B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F70">
        <w:rPr>
          <w:rFonts w:ascii="Times New Roman" w:hAnsi="Times New Roman" w:cs="Times New Roman"/>
          <w:b/>
          <w:sz w:val="24"/>
          <w:szCs w:val="24"/>
          <w:u w:val="single"/>
        </w:rPr>
        <w:t>Úkoly k textu:</w:t>
      </w:r>
    </w:p>
    <w:p w:rsidR="004F068B" w:rsidRDefault="004F068B" w:rsidP="004F068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tématem této ukázky?</w:t>
      </w:r>
    </w:p>
    <w:p w:rsidR="004F068B" w:rsidRDefault="004F068B" w:rsidP="004F068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244E">
        <w:rPr>
          <w:rFonts w:ascii="Times New Roman" w:hAnsi="Times New Roman" w:cs="Times New Roman"/>
          <w:sz w:val="24"/>
          <w:szCs w:val="24"/>
          <w:u w:val="single"/>
        </w:rPr>
        <w:t>Metoda volného psaní</w:t>
      </w:r>
      <w:r>
        <w:rPr>
          <w:rFonts w:ascii="Times New Roman" w:hAnsi="Times New Roman" w:cs="Times New Roman"/>
          <w:sz w:val="24"/>
          <w:szCs w:val="24"/>
        </w:rPr>
        <w:t xml:space="preserve"> - dvě minuty</w:t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Napište, co vše by mohla Velká sestra udělat, aby potrestala pacienty. Berme v úvahu, že lidská práva budou při potrestání respektována.</w:t>
      </w:r>
    </w:p>
    <w:p w:rsidR="004F068B" w:rsidRDefault="004F068B" w:rsidP="004F068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 textu prostředek manipulace.</w:t>
      </w:r>
    </w:p>
    <w:p w:rsidR="004F068B" w:rsidRDefault="004F068B" w:rsidP="004F068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Odůvodněte velké písmeno v označení </w:t>
      </w:r>
      <w:r w:rsidRPr="003C4F70">
        <w:rPr>
          <w:rFonts w:ascii="Times New Roman" w:hAnsi="Times New Roman" w:cs="Times New Roman"/>
          <w:sz w:val="24"/>
          <w:szCs w:val="24"/>
          <w:u w:val="single"/>
        </w:rPr>
        <w:t>Venkovní svět</w:t>
      </w:r>
      <w:r>
        <w:rPr>
          <w:rFonts w:ascii="Times New Roman" w:hAnsi="Times New Roman" w:cs="Times New Roman"/>
          <w:sz w:val="24"/>
          <w:szCs w:val="24"/>
        </w:rPr>
        <w:t>, co je oním světem myšleno?</w:t>
      </w:r>
    </w:p>
    <w:p w:rsidR="004F068B" w:rsidRPr="0063386A" w:rsidRDefault="004F068B" w:rsidP="004F068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3386A">
        <w:rPr>
          <w:rFonts w:ascii="Times New Roman" w:hAnsi="Times New Roman" w:cs="Times New Roman"/>
          <w:sz w:val="24"/>
          <w:szCs w:val="24"/>
          <w:u w:val="single"/>
        </w:rPr>
        <w:t>Vyberte správnou odpověď:</w:t>
      </w:r>
    </w:p>
    <w:p w:rsidR="004F068B" w:rsidRDefault="004F068B" w:rsidP="004F068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ukázce převažuje slohový postup: a) vyprávěcí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výkladový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informační</w:t>
      </w:r>
    </w:p>
    <w:p w:rsidR="004F068B" w:rsidRDefault="004F068B" w:rsidP="004F068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Vyprávěcí forma je:</w:t>
      </w:r>
      <w:r>
        <w:rPr>
          <w:rFonts w:ascii="Times New Roman" w:hAnsi="Times New Roman" w:cs="Times New Roman"/>
          <w:sz w:val="24"/>
          <w:szCs w:val="24"/>
        </w:rPr>
        <w:tab/>
        <w:t xml:space="preserve">a) v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-formě, vypravěč je vševědoucí</w:t>
      </w:r>
    </w:p>
    <w:p w:rsidR="004F068B" w:rsidRDefault="004F068B" w:rsidP="004F068B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b) v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-formě</w:t>
      </w:r>
    </w:p>
    <w:p w:rsidR="004F068B" w:rsidRDefault="004F068B" w:rsidP="004F068B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c) v </w:t>
      </w:r>
      <w:proofErr w:type="spellStart"/>
      <w:r>
        <w:rPr>
          <w:rFonts w:ascii="Times New Roman" w:hAnsi="Times New Roman" w:cs="Times New Roman"/>
          <w:sz w:val="24"/>
          <w:szCs w:val="24"/>
        </w:rPr>
        <w:t>ich</w:t>
      </w:r>
      <w:proofErr w:type="spellEnd"/>
      <w:r>
        <w:rPr>
          <w:rFonts w:ascii="Times New Roman" w:hAnsi="Times New Roman" w:cs="Times New Roman"/>
          <w:sz w:val="24"/>
          <w:szCs w:val="24"/>
        </w:rPr>
        <w:t>-formě</w:t>
      </w:r>
    </w:p>
    <w:p w:rsidR="004F068B" w:rsidRDefault="004F068B" w:rsidP="004F068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Venkovní svět nutí obyvatele k :</w:t>
      </w:r>
      <w:r w:rsidR="00A94D8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a) individualismu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94D8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b) konformitě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94D8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c) anarchii</w:t>
      </w:r>
    </w:p>
    <w:p w:rsidR="004F068B" w:rsidRDefault="004F068B" w:rsidP="004F068B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Důvodem duševního onemocnění pacientů je: a) genetika</w:t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pravidla Venkovního světa</w:t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c) benevolence rodičů při výchově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F068B" w:rsidRPr="00EB6207" w:rsidRDefault="004F068B" w:rsidP="004F068B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lastRenderedPageBreak/>
        <w:t>Ukázka č. 2</w:t>
      </w:r>
      <w:r w:rsidRPr="00EB6207">
        <w:rPr>
          <w:rFonts w:ascii="Times New Roman" w:hAnsi="Times New Roman" w:cs="Times New Roman"/>
          <w:b/>
          <w:sz w:val="24"/>
          <w:szCs w:val="24"/>
          <w:u w:val="single"/>
          <w:lang w:eastAsia="cs-CZ"/>
        </w:rPr>
        <w:t>: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„Já jsem od řeky Columbie,“ </w:t>
      </w:r>
      <w:r w:rsidRPr="004D136F">
        <w:rPr>
          <w:rFonts w:ascii="Times New Roman" w:hAnsi="Times New Roman" w:cs="Times New Roman"/>
          <w:sz w:val="24"/>
          <w:szCs w:val="24"/>
          <w:lang w:eastAsia="cs-CZ"/>
        </w:rPr>
        <w:t>řek jsem na to a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McMurphy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čekal, co řeknu dál. „</w:t>
      </w:r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Můj táta byl </w:t>
      </w:r>
      <w:proofErr w:type="spellStart"/>
      <w:r w:rsidRPr="004D136F">
        <w:rPr>
          <w:rFonts w:ascii="Times New Roman" w:hAnsi="Times New Roman" w:cs="Times New Roman"/>
          <w:sz w:val="24"/>
          <w:szCs w:val="24"/>
          <w:lang w:eastAsia="cs-CZ"/>
        </w:rPr>
        <w:t>opravdovský</w:t>
      </w:r>
      <w:proofErr w:type="spellEnd"/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 náčelník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, jmenoval se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Tee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Ah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cs-CZ"/>
        </w:rPr>
        <w:t>Millatoona</w:t>
      </w:r>
      <w:proofErr w:type="spellEnd"/>
      <w:r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To znamená Nejvyšší borovice z celý hory, ale my jsme žili dole, pod </w:t>
      </w:r>
      <w:proofErr w:type="spellStart"/>
      <w:r w:rsidRPr="004D136F">
        <w:rPr>
          <w:rFonts w:ascii="Times New Roman" w:hAnsi="Times New Roman" w:cs="Times New Roman"/>
          <w:sz w:val="24"/>
          <w:szCs w:val="24"/>
          <w:lang w:eastAsia="cs-CZ"/>
        </w:rPr>
        <w:t>vodopádama</w:t>
      </w:r>
      <w:proofErr w:type="spellEnd"/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. Byl to strašně </w:t>
      </w:r>
      <w:proofErr w:type="spellStart"/>
      <w:r w:rsidRPr="004D136F">
        <w:rPr>
          <w:rFonts w:ascii="Times New Roman" w:hAnsi="Times New Roman" w:cs="Times New Roman"/>
          <w:sz w:val="24"/>
          <w:szCs w:val="24"/>
          <w:lang w:eastAsia="cs-CZ"/>
        </w:rPr>
        <w:t>velikej</w:t>
      </w:r>
      <w:proofErr w:type="spellEnd"/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 chlap, když jsem byl ještě </w:t>
      </w:r>
      <w:proofErr w:type="spellStart"/>
      <w:r w:rsidRPr="004D136F">
        <w:rPr>
          <w:rFonts w:ascii="Times New Roman" w:hAnsi="Times New Roman" w:cs="Times New Roman"/>
          <w:sz w:val="24"/>
          <w:szCs w:val="24"/>
          <w:lang w:eastAsia="cs-CZ"/>
        </w:rPr>
        <w:t>malej</w:t>
      </w:r>
      <w:proofErr w:type="spellEnd"/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 kluk. A mo</w:t>
      </w:r>
      <w:r>
        <w:rPr>
          <w:rFonts w:ascii="Times New Roman" w:hAnsi="Times New Roman" w:cs="Times New Roman"/>
          <w:sz w:val="24"/>
          <w:szCs w:val="24"/>
          <w:lang w:eastAsia="cs-CZ"/>
        </w:rPr>
        <w:t>je máma byla dvakrát tak velká.“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„</w:t>
      </w:r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To teda musela </w:t>
      </w:r>
      <w:proofErr w:type="spellStart"/>
      <w:r w:rsidRPr="004D136F">
        <w:rPr>
          <w:rFonts w:ascii="Times New Roman" w:hAnsi="Times New Roman" w:cs="Times New Roman"/>
          <w:sz w:val="24"/>
          <w:szCs w:val="24"/>
          <w:lang w:eastAsia="cs-CZ"/>
        </w:rPr>
        <w:t>bejt</w:t>
      </w:r>
      <w:proofErr w:type="spellEnd"/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 pořádná </w:t>
      </w:r>
      <w:proofErr w:type="spellStart"/>
      <w:r w:rsidRPr="004D136F">
        <w:rPr>
          <w:rFonts w:ascii="Times New Roman" w:hAnsi="Times New Roman" w:cs="Times New Roman"/>
          <w:sz w:val="24"/>
          <w:szCs w:val="24"/>
          <w:lang w:eastAsia="cs-CZ"/>
        </w:rPr>
        <w:t>losice</w:t>
      </w:r>
      <w:proofErr w:type="spellEnd"/>
      <w:r w:rsidRPr="004D136F">
        <w:rPr>
          <w:rFonts w:ascii="Times New Roman" w:hAnsi="Times New Roman" w:cs="Times New Roman"/>
          <w:sz w:val="24"/>
          <w:szCs w:val="24"/>
          <w:lang w:eastAsia="cs-CZ"/>
        </w:rPr>
        <w:t xml:space="preserve">, ta </w:t>
      </w:r>
      <w:r>
        <w:rPr>
          <w:rFonts w:ascii="Times New Roman" w:hAnsi="Times New Roman" w:cs="Times New Roman"/>
          <w:sz w:val="24"/>
          <w:szCs w:val="24"/>
          <w:lang w:eastAsia="cs-CZ"/>
        </w:rPr>
        <w:t>tvoje panímáma. Jak byla velká?“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„No - veliká, hrozně veliká.“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„Myslím, kolik měřila?“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Kolik měřila? Jeden chlápek na pouti si ji prohlídnul a povídal, že má sto sedmdesát osm čísel a váží pětašedesát kilo, ale to ji jenom viděl. Byla den ze dne větší.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„Jo? A </w:t>
      </w:r>
      <w:proofErr w:type="spellStart"/>
      <w:r>
        <w:rPr>
          <w:rFonts w:ascii="Times New Roman" w:hAnsi="Times New Roman" w:cs="Times New Roman"/>
          <w:sz w:val="24"/>
          <w:szCs w:val="24"/>
        </w:rPr>
        <w:t>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kolik byla větší?“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„Větší než táta a já dohromady.“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Jednoho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krásnýho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dne začala prostě růst, co? Tak tenhle fór ještě neznám; jaktěživ jsem neslyšel, že by nějaká Indiánka něco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takovýho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sved</w:t>
      </w:r>
      <w:r>
        <w:rPr>
          <w:rFonts w:ascii="Times New Roman" w:hAnsi="Times New Roman" w:cs="Times New Roman"/>
          <w:sz w:val="24"/>
          <w:szCs w:val="24"/>
        </w:rPr>
        <w:t>la.“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Nebyla to Indiánka. Byla z města, z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Dallesu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D13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A j</w:t>
      </w:r>
      <w:r>
        <w:rPr>
          <w:rFonts w:ascii="Times New Roman" w:hAnsi="Times New Roman" w:cs="Times New Roman"/>
          <w:sz w:val="24"/>
          <w:szCs w:val="24"/>
        </w:rPr>
        <w:t xml:space="preserve">ak že se jmenovala? </w:t>
      </w:r>
      <w:proofErr w:type="spellStart"/>
      <w:r>
        <w:rPr>
          <w:rFonts w:ascii="Times New Roman" w:hAnsi="Times New Roman" w:cs="Times New Roman"/>
          <w:sz w:val="24"/>
          <w:szCs w:val="24"/>
        </w:rPr>
        <w:t>Bromdenová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Pr="004D136F">
        <w:rPr>
          <w:rFonts w:ascii="Times New Roman" w:hAnsi="Times New Roman" w:cs="Times New Roman"/>
          <w:sz w:val="24"/>
          <w:szCs w:val="24"/>
        </w:rPr>
        <w:t>Aha, počkej moment.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D136F">
        <w:rPr>
          <w:rFonts w:ascii="Times New Roman" w:hAnsi="Times New Roman" w:cs="Times New Roman"/>
          <w:sz w:val="24"/>
          <w:szCs w:val="24"/>
        </w:rPr>
        <w:t xml:space="preserve"> Chvilku přemýšlí a pak povídá: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A když se ženská z města provdá za Indiána, bere si někoho, kdo stojí hluboko pod ní,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žejo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? Jo, myslím, že už to chápu.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Ne. To nebyla jen ona, kdo ho tisknul k zemi. Zpracová</w:t>
      </w:r>
      <w:r>
        <w:rPr>
          <w:rFonts w:ascii="Times New Roman" w:hAnsi="Times New Roman" w:cs="Times New Roman"/>
          <w:sz w:val="24"/>
          <w:szCs w:val="24"/>
        </w:rPr>
        <w:t xml:space="preserve">vali ho ze všech stran. A jenom </w:t>
      </w:r>
      <w:r w:rsidRPr="004D136F">
        <w:rPr>
          <w:rFonts w:ascii="Times New Roman" w:hAnsi="Times New Roman" w:cs="Times New Roman"/>
          <w:sz w:val="24"/>
          <w:szCs w:val="24"/>
        </w:rPr>
        <w:t xml:space="preserve">proto, že byl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velikej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, že nechtě</w:t>
      </w:r>
      <w:r>
        <w:rPr>
          <w:rFonts w:ascii="Times New Roman" w:hAnsi="Times New Roman" w:cs="Times New Roman"/>
          <w:sz w:val="24"/>
          <w:szCs w:val="24"/>
        </w:rPr>
        <w:t xml:space="preserve">l ustoupit a dělal si co chtěl. </w:t>
      </w:r>
      <w:r w:rsidRPr="004D136F">
        <w:rPr>
          <w:rFonts w:ascii="Times New Roman" w:hAnsi="Times New Roman" w:cs="Times New Roman"/>
          <w:sz w:val="24"/>
          <w:szCs w:val="24"/>
        </w:rPr>
        <w:t>Zpracovávali ho, zrovna jako zpracovávají tebe.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D13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To jako kdo, náčelníku?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D136F">
        <w:rPr>
          <w:rFonts w:ascii="Times New Roman" w:hAnsi="Times New Roman" w:cs="Times New Roman"/>
          <w:sz w:val="24"/>
          <w:szCs w:val="24"/>
        </w:rPr>
        <w:t xml:space="preserve"> zeptal se potichu a najednou zvážněl.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Kombajn. Zpracovával ho celý dlouhý roky. Táta byl dost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velikej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, aby se s ním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nějakej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čas dokázal rvát. Kombajn </w:t>
      </w:r>
      <w:r>
        <w:rPr>
          <w:rFonts w:ascii="Times New Roman" w:hAnsi="Times New Roman" w:cs="Times New Roman"/>
          <w:sz w:val="24"/>
          <w:szCs w:val="24"/>
        </w:rPr>
        <w:t xml:space="preserve">chtěl, </w:t>
      </w:r>
      <w:proofErr w:type="spellStart"/>
      <w:r>
        <w:rPr>
          <w:rFonts w:ascii="Times New Roman" w:hAnsi="Times New Roman" w:cs="Times New Roman"/>
          <w:sz w:val="24"/>
          <w:szCs w:val="24"/>
        </w:rPr>
        <w:t>abysme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žili pod dozorem. </w:t>
      </w:r>
      <w:r w:rsidRPr="004D136F">
        <w:rPr>
          <w:rFonts w:ascii="Times New Roman" w:hAnsi="Times New Roman" w:cs="Times New Roman"/>
          <w:sz w:val="24"/>
          <w:szCs w:val="24"/>
        </w:rPr>
        <w:t xml:space="preserve">Chtěl nám sebrat vodopády. Měl dokonce svoje lidi v našem kmeni a ty ho taky zpracovávali. V městě ho vždycky v nějaký zapadlý uličce zmlátili a jednou mu taky nakrátko ostříhali vlasy. Kdepak, Kombajn je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silnej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- moc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silnej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. Dlouho se s ním pral, až z něj máma udělala docela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maličkýho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chlapa, a pak to vzdal.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4D136F">
        <w:rPr>
          <w:rFonts w:ascii="Times New Roman" w:hAnsi="Times New Roman" w:cs="Times New Roman"/>
          <w:sz w:val="24"/>
          <w:szCs w:val="24"/>
        </w:rPr>
        <w:t>McMurphy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na to dlouhou dobu nic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neřek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. Potom se zas opřel o loket, zadíval se na mě a zeptal se, proč ho v městě mlátili, a já mu vysvětlil, že chtěli tátovi ukázat, že ho čeká ještě něco horšího, když nepodepíše ty papíry, kterýma se všecko dává vládě.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Co na něm vláda chtěla?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Všecko. Kmen, vesnici, vodopády....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D13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Už si vzpomínám; mluvíš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vo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těch vodopádech, kde Indiáni lovili lososy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oštěpama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- to je už pěkně dávno.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Nojo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, to je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vono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. Tak si ale vzpomínám, že tomu kmeni vyplatili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pěknej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balík.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To mu tenkrát taky řekli. Odpověděl jim: ‚Jak můžete </w:t>
      </w:r>
      <w:r>
        <w:rPr>
          <w:rFonts w:ascii="Times New Roman" w:hAnsi="Times New Roman" w:cs="Times New Roman"/>
          <w:sz w:val="24"/>
          <w:szCs w:val="24"/>
        </w:rPr>
        <w:t xml:space="preserve">zaplatit za to, čím člověk je?' </w:t>
      </w:r>
      <w:r w:rsidRPr="004D136F">
        <w:rPr>
          <w:rFonts w:ascii="Times New Roman" w:hAnsi="Times New Roman" w:cs="Times New Roman"/>
          <w:sz w:val="24"/>
          <w:szCs w:val="24"/>
        </w:rPr>
        <w:t xml:space="preserve">Nerozuměli mu. Lidi z kmene taky ne. Stáli ve frontě před našima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dveřma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, žmoulali v ruce šeky a chtěli vědět, co mají dělat dál. Chtěli, aby za ně ty prachy investoval, nebo aby jim řek, kam mají jít, nebo aby jim poradil, ať si koupí farmu. Ale</w:t>
      </w:r>
      <w:r>
        <w:rPr>
          <w:rFonts w:ascii="Times New Roman" w:hAnsi="Times New Roman" w:cs="Times New Roman"/>
          <w:sz w:val="24"/>
          <w:szCs w:val="24"/>
        </w:rPr>
        <w:t xml:space="preserve"> to už byl moc </w:t>
      </w:r>
      <w:proofErr w:type="spellStart"/>
      <w:r>
        <w:rPr>
          <w:rFonts w:ascii="Times New Roman" w:hAnsi="Times New Roman" w:cs="Times New Roman"/>
          <w:sz w:val="24"/>
          <w:szCs w:val="24"/>
        </w:rPr>
        <w:t>malinkej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 taky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ožralej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, moc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ožralej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. Kombajn nad ním vyhrál. Nad každým vyhraje. Nad tebou taky. Nemůžou dovolit, aby někdo tak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velkej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, jako byl táta, volné běhal po světě, když není jedním z nich. To ti snad je jasný.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Jo, mám dojem, že jo.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Proto jsi neměl rozbíjet to okno. Teď vidí, že jsi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velkej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. Teď tě musí zkrotit.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4D13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Jako se krotí mustang, tak to myslíš?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Ne. Vůbec ne. Takhle lidi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nekrotěj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. Budou tě zpracovávat tak, aby ses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nemoh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 xml:space="preserve"> bránit! Něco do tebe zamontují. Všelijakou elektriku! Začnou s tím hned, jak poznají, že bys jim přerost přes hlavu, a budou tě zpracovávat a montovat do tebe ty svoje hnusný strojky, až budeš docela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maličkej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, a nedají si pokoj, dokavad tě nepředělají!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Pr="004D136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 xml:space="preserve">Brzdi, 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kámo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!</w:t>
      </w:r>
      <w:proofErr w:type="spellStart"/>
      <w:r w:rsidRPr="004D136F">
        <w:rPr>
          <w:rFonts w:ascii="Times New Roman" w:hAnsi="Times New Roman" w:cs="Times New Roman"/>
          <w:sz w:val="24"/>
          <w:szCs w:val="24"/>
        </w:rPr>
        <w:t>Pšššt</w:t>
      </w:r>
      <w:proofErr w:type="spellEnd"/>
      <w:r w:rsidRPr="004D13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D136F">
        <w:rPr>
          <w:rFonts w:ascii="Times New Roman" w:hAnsi="Times New Roman" w:cs="Times New Roman"/>
          <w:sz w:val="24"/>
          <w:szCs w:val="24"/>
        </w:rPr>
        <w:t>A když se budeš bránit, tak tě někam zamknou a postarají se, abys toho nechal -</w:t>
      </w:r>
      <w:r>
        <w:rPr>
          <w:rFonts w:ascii="Times New Roman" w:hAnsi="Times New Roman" w:cs="Times New Roman"/>
          <w:sz w:val="24"/>
          <w:szCs w:val="24"/>
        </w:rPr>
        <w:t>“</w:t>
      </w:r>
    </w:p>
    <w:p w:rsidR="004F068B" w:rsidRPr="00EB6207" w:rsidRDefault="004F068B" w:rsidP="004F068B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6207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Úkoly k textu:</w:t>
      </w:r>
    </w:p>
    <w:p w:rsidR="004F068B" w:rsidRDefault="004F068B" w:rsidP="004F068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CAF">
        <w:rPr>
          <w:rFonts w:ascii="Times New Roman" w:hAnsi="Times New Roman" w:cs="Times New Roman"/>
          <w:sz w:val="24"/>
          <w:szCs w:val="24"/>
        </w:rPr>
        <w:t>Určete vyprávěcí formu této ukázky. Na základě čeho ji můžeme určit?</w:t>
      </w:r>
    </w:p>
    <w:p w:rsidR="004F068B" w:rsidRDefault="004F068B" w:rsidP="004F068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CAF">
        <w:rPr>
          <w:rFonts w:ascii="Times New Roman" w:hAnsi="Times New Roman" w:cs="Times New Roman"/>
          <w:sz w:val="24"/>
          <w:szCs w:val="24"/>
        </w:rPr>
        <w:t>Jaké osoby spolu vedou rozhovor?</w:t>
      </w:r>
    </w:p>
    <w:p w:rsidR="004F068B" w:rsidRPr="00A57CAF" w:rsidRDefault="004F068B" w:rsidP="004F068B">
      <w:pPr>
        <w:pStyle w:val="Odstavecseseznamem"/>
        <w:numPr>
          <w:ilvl w:val="0"/>
          <w:numId w:val="4"/>
        </w:numPr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A57CAF">
        <w:rPr>
          <w:rFonts w:ascii="Times New Roman" w:hAnsi="Times New Roman" w:cs="Times New Roman"/>
          <w:sz w:val="24"/>
          <w:szCs w:val="24"/>
        </w:rPr>
        <w:t>Na základě kontextu interpretujte vlastními slovy tuto větu:</w:t>
      </w:r>
      <w:r w:rsidRPr="00A57CAF">
        <w:rPr>
          <w:rStyle w:val="apple-style-span"/>
          <w:rFonts w:ascii="Times New Roman" w:hAnsi="Times New Roman" w:cs="Times New Roman"/>
          <w:sz w:val="44"/>
          <w:szCs w:val="44"/>
        </w:rPr>
        <w:t xml:space="preserve"> </w:t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A57CAF">
        <w:rPr>
          <w:rStyle w:val="apple-style-span"/>
          <w:rFonts w:ascii="Times New Roman" w:hAnsi="Times New Roman" w:cs="Times New Roman"/>
          <w:sz w:val="24"/>
          <w:szCs w:val="24"/>
        </w:rPr>
        <w:t>„</w:t>
      </w:r>
      <w:r w:rsidRPr="00A57CAF">
        <w:rPr>
          <w:rFonts w:ascii="Times New Roman" w:hAnsi="Times New Roman" w:cs="Times New Roman"/>
          <w:sz w:val="24"/>
          <w:szCs w:val="24"/>
        </w:rPr>
        <w:t xml:space="preserve"> </w:t>
      </w:r>
      <w:r w:rsidRPr="00A57CAF">
        <w:rPr>
          <w:rFonts w:ascii="Times New Roman" w:hAnsi="Times New Roman" w:cs="Times New Roman"/>
          <w:i/>
          <w:sz w:val="24"/>
          <w:szCs w:val="24"/>
        </w:rPr>
        <w:t>Jak můžete zaplatit za to, čím člověk je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A57CAF">
        <w:rPr>
          <w:rFonts w:ascii="Times New Roman" w:hAnsi="Times New Roman" w:cs="Times New Roman"/>
          <w:sz w:val="24"/>
          <w:szCs w:val="24"/>
        </w:rPr>
        <w:t xml:space="preserve"> </w:t>
      </w:r>
      <w:r w:rsidRPr="00A57CAF">
        <w:rPr>
          <w:rStyle w:val="apple-style-span"/>
          <w:rFonts w:ascii="Times New Roman" w:hAnsi="Times New Roman" w:cs="Times New Roman"/>
          <w:sz w:val="24"/>
          <w:szCs w:val="24"/>
        </w:rPr>
        <w:t>“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Pr="00A57CAF">
        <w:rPr>
          <w:rFonts w:ascii="Times New Roman" w:hAnsi="Times New Roman" w:cs="Times New Roman"/>
          <w:sz w:val="24"/>
          <w:szCs w:val="24"/>
        </w:rPr>
        <w:t xml:space="preserve">Co tím </w:t>
      </w:r>
      <w:proofErr w:type="spellStart"/>
      <w:r w:rsidRPr="00A57CAF">
        <w:rPr>
          <w:rFonts w:ascii="Times New Roman" w:hAnsi="Times New Roman" w:cs="Times New Roman"/>
          <w:sz w:val="24"/>
          <w:szCs w:val="24"/>
        </w:rPr>
        <w:t>Bromdenův</w:t>
      </w:r>
      <w:proofErr w:type="spellEnd"/>
      <w:r w:rsidRPr="00A57CAF">
        <w:rPr>
          <w:rFonts w:ascii="Times New Roman" w:hAnsi="Times New Roman" w:cs="Times New Roman"/>
          <w:sz w:val="24"/>
          <w:szCs w:val="24"/>
        </w:rPr>
        <w:t xml:space="preserve"> otec myslel?</w:t>
      </w:r>
    </w:p>
    <w:p w:rsidR="004F068B" w:rsidRDefault="004F068B" w:rsidP="004F068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Co (nebo koho) přirovnává podle vás </w:t>
      </w:r>
      <w:proofErr w:type="spellStart"/>
      <w:r>
        <w:rPr>
          <w:rFonts w:ascii="Times New Roman" w:hAnsi="Times New Roman" w:cs="Times New Roman"/>
          <w:sz w:val="24"/>
          <w:szCs w:val="24"/>
        </w:rPr>
        <w:t>Bromden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ke </w:t>
      </w:r>
      <w:r w:rsidRPr="00C64B98">
        <w:rPr>
          <w:rFonts w:ascii="Times New Roman" w:hAnsi="Times New Roman" w:cs="Times New Roman"/>
          <w:sz w:val="24"/>
          <w:szCs w:val="24"/>
          <w:u w:val="single"/>
        </w:rPr>
        <w:t>Kombajnu</w:t>
      </w:r>
      <w:r>
        <w:rPr>
          <w:rFonts w:ascii="Times New Roman" w:hAnsi="Times New Roman" w:cs="Times New Roman"/>
          <w:sz w:val="24"/>
          <w:szCs w:val="24"/>
        </w:rPr>
        <w:t>? Jaké jsou důvody pro zrovna takové označení? Odůvodnění najdete i v ukázce.</w:t>
      </w:r>
    </w:p>
    <w:p w:rsidR="004F068B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Toto pojmenování vzniklo na základě přenesení podobnosti, pojmenujte tento jev.</w:t>
      </w:r>
    </w:p>
    <w:p w:rsidR="004F068B" w:rsidRDefault="004F068B" w:rsidP="004F068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7CAF">
        <w:rPr>
          <w:rFonts w:ascii="Times New Roman" w:hAnsi="Times New Roman" w:cs="Times New Roman"/>
          <w:sz w:val="24"/>
          <w:szCs w:val="24"/>
        </w:rPr>
        <w:t xml:space="preserve">Určete mluvnické kategorie u slova </w:t>
      </w:r>
      <w:proofErr w:type="spellStart"/>
      <w:r w:rsidRPr="00A57CAF">
        <w:rPr>
          <w:rFonts w:ascii="Times New Roman" w:hAnsi="Times New Roman" w:cs="Times New Roman"/>
          <w:sz w:val="24"/>
          <w:szCs w:val="24"/>
          <w:u w:val="single"/>
        </w:rPr>
        <w:t>abysme</w:t>
      </w:r>
      <w:proofErr w:type="spellEnd"/>
      <w:r w:rsidRPr="00A57CAF">
        <w:rPr>
          <w:rFonts w:ascii="Times New Roman" w:hAnsi="Times New Roman" w:cs="Times New Roman"/>
          <w:sz w:val="24"/>
          <w:szCs w:val="24"/>
        </w:rPr>
        <w:t xml:space="preserve"> a napište jeho správný gramatický tvar.</w:t>
      </w:r>
    </w:p>
    <w:p w:rsidR="004F068B" w:rsidRDefault="004F068B" w:rsidP="004F068B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7CAF">
        <w:rPr>
          <w:rFonts w:ascii="Times New Roman" w:hAnsi="Times New Roman" w:cs="Times New Roman"/>
          <w:sz w:val="24"/>
          <w:szCs w:val="24"/>
        </w:rPr>
        <w:t>McMurphy</w:t>
      </w:r>
      <w:proofErr w:type="spellEnd"/>
      <w:r w:rsidRPr="00A57CAF">
        <w:rPr>
          <w:rFonts w:ascii="Times New Roman" w:hAnsi="Times New Roman" w:cs="Times New Roman"/>
          <w:sz w:val="24"/>
          <w:szCs w:val="24"/>
        </w:rPr>
        <w:t xml:space="preserve"> se často dopouští chyby ve výslovnosti, například v těchto větách:</w:t>
      </w:r>
    </w:p>
    <w:p w:rsidR="004F068B" w:rsidRPr="00A57CAF" w:rsidRDefault="004F068B" w:rsidP="004F068B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C64B98">
        <w:rPr>
          <w:rStyle w:val="apple-style-span"/>
          <w:rFonts w:ascii="Times New Roman" w:hAnsi="Times New Roman" w:cs="Times New Roman"/>
          <w:i/>
          <w:sz w:val="24"/>
          <w:szCs w:val="24"/>
        </w:rPr>
        <w:t>„</w:t>
      </w:r>
      <w:r w:rsidRPr="00C64B98">
        <w:rPr>
          <w:rFonts w:ascii="Times New Roman" w:hAnsi="Times New Roman" w:cs="Times New Roman"/>
          <w:i/>
          <w:sz w:val="24"/>
          <w:szCs w:val="24"/>
        </w:rPr>
        <w:t xml:space="preserve">A </w:t>
      </w:r>
      <w:proofErr w:type="spellStart"/>
      <w:r w:rsidRPr="00C64B98">
        <w:rPr>
          <w:rFonts w:ascii="Times New Roman" w:hAnsi="Times New Roman" w:cs="Times New Roman"/>
          <w:i/>
          <w:sz w:val="24"/>
          <w:szCs w:val="24"/>
        </w:rPr>
        <w:t>vo</w:t>
      </w:r>
      <w:proofErr w:type="spellEnd"/>
      <w:r w:rsidRPr="00C64B98">
        <w:rPr>
          <w:rFonts w:ascii="Times New Roman" w:hAnsi="Times New Roman" w:cs="Times New Roman"/>
          <w:i/>
          <w:sz w:val="24"/>
          <w:szCs w:val="24"/>
        </w:rPr>
        <w:t xml:space="preserve"> kolik byla větší?, ... mluvíš </w:t>
      </w:r>
      <w:proofErr w:type="spellStart"/>
      <w:r w:rsidRPr="00C64B98">
        <w:rPr>
          <w:rFonts w:ascii="Times New Roman" w:hAnsi="Times New Roman" w:cs="Times New Roman"/>
          <w:i/>
          <w:sz w:val="24"/>
          <w:szCs w:val="24"/>
        </w:rPr>
        <w:t>vo</w:t>
      </w:r>
      <w:proofErr w:type="spellEnd"/>
      <w:r w:rsidRPr="00C64B98">
        <w:rPr>
          <w:rFonts w:ascii="Times New Roman" w:hAnsi="Times New Roman" w:cs="Times New Roman"/>
          <w:i/>
          <w:sz w:val="24"/>
          <w:szCs w:val="24"/>
        </w:rPr>
        <w:t xml:space="preserve"> těch vodopádech... "</w:t>
      </w:r>
      <w:r w:rsidRPr="00A57CAF">
        <w:rPr>
          <w:rFonts w:ascii="Times New Roman" w:hAnsi="Times New Roman" w:cs="Times New Roman"/>
          <w:sz w:val="24"/>
          <w:szCs w:val="24"/>
        </w:rPr>
        <w:t xml:space="preserve"> Pojmenujte tento fonetický jev.</w:t>
      </w:r>
    </w:p>
    <w:p w:rsidR="004F068B" w:rsidRPr="00A57CA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F068B" w:rsidRPr="00A57CAF" w:rsidRDefault="004F068B" w:rsidP="004F068B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63DF" w:rsidRDefault="00EE63DF"/>
    <w:p w:rsidR="00EE63DF" w:rsidRDefault="00EE63DF" w:rsidP="00EE63DF">
      <w:pPr>
        <w:spacing w:before="120" w:after="120"/>
      </w:pPr>
    </w:p>
    <w:p w:rsidR="00EE63DF" w:rsidRDefault="00EE63DF">
      <w: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Default="0085548C" w:rsidP="00EE63DF">
      <w:pPr>
        <w:spacing w:before="120" w:after="120"/>
      </w:pPr>
      <w:r>
        <w:t xml:space="preserve">KESEY, </w:t>
      </w:r>
      <w:proofErr w:type="spellStart"/>
      <w:r>
        <w:t>Ken</w:t>
      </w:r>
      <w:proofErr w:type="spellEnd"/>
      <w:r>
        <w:t xml:space="preserve">. </w:t>
      </w:r>
      <w:r>
        <w:rPr>
          <w:i/>
          <w:iCs/>
        </w:rPr>
        <w:t>Vyhoďme ho z kola ven</w:t>
      </w:r>
      <w:r>
        <w:t>. Praha: Odeon, 1980, ISBN 80-7176-294-6.</w:t>
      </w:r>
    </w:p>
    <w:p w:rsidR="0085548C" w:rsidRDefault="0085548C" w:rsidP="00EE63DF">
      <w:pPr>
        <w:spacing w:before="120" w:after="120"/>
      </w:pPr>
    </w:p>
    <w:sectPr w:rsidR="0085548C" w:rsidSect="00254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621EDD"/>
    <w:multiLevelType w:val="hybridMultilevel"/>
    <w:tmpl w:val="9F2AA9B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3024032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410BFA"/>
    <w:multiLevelType w:val="hybridMultilevel"/>
    <w:tmpl w:val="D9DA3A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compat/>
  <w:rsids>
    <w:rsidRoot w:val="004F068B"/>
    <w:rsid w:val="00131C89"/>
    <w:rsid w:val="001542A6"/>
    <w:rsid w:val="00171ED8"/>
    <w:rsid w:val="0025443E"/>
    <w:rsid w:val="00351CF5"/>
    <w:rsid w:val="004F068B"/>
    <w:rsid w:val="008129FE"/>
    <w:rsid w:val="0085548C"/>
    <w:rsid w:val="00906201"/>
    <w:rsid w:val="009248FF"/>
    <w:rsid w:val="0094053D"/>
    <w:rsid w:val="00A94D8F"/>
    <w:rsid w:val="00BD1548"/>
    <w:rsid w:val="00BE7B06"/>
    <w:rsid w:val="00BF67C0"/>
    <w:rsid w:val="00E3780F"/>
    <w:rsid w:val="00EE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43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68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4F068B"/>
  </w:style>
  <w:style w:type="paragraph" w:styleId="Odstavecseseznamem">
    <w:name w:val="List Paragraph"/>
    <w:basedOn w:val="Normln"/>
    <w:uiPriority w:val="34"/>
    <w:qFormat/>
    <w:rsid w:val="004F068B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29</TotalTime>
  <Pages>6</Pages>
  <Words>1121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3</cp:revision>
  <dcterms:created xsi:type="dcterms:W3CDTF">2013-07-09T10:39:00Z</dcterms:created>
  <dcterms:modified xsi:type="dcterms:W3CDTF">2013-07-20T08:48:00Z</dcterms:modified>
</cp:coreProperties>
</file>