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E64" w:rsidRDefault="00AB6E64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AB6E64" w:rsidRDefault="00AB6E64" w:rsidP="00D834D5">
      <w:pPr>
        <w:spacing w:before="100" w:beforeAutospacing="1"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Pr="00231601">
        <w:rPr>
          <w:sz w:val="28"/>
          <w:szCs w:val="28"/>
        </w:rPr>
        <w:t>VY_52_INOVACE_</w:t>
      </w:r>
      <w:r>
        <w:rPr>
          <w:sz w:val="28"/>
          <w:szCs w:val="28"/>
        </w:rPr>
        <w:t>14_</w:t>
      </w:r>
      <w:r>
        <w:rPr>
          <w:color w:val="000000"/>
          <w:sz w:val="28"/>
          <w:szCs w:val="28"/>
        </w:rPr>
        <w:t>Příbuzní</w:t>
      </w:r>
      <w:r w:rsidRPr="000A3658">
        <w:rPr>
          <w:color w:val="000000"/>
          <w:sz w:val="28"/>
          <w:szCs w:val="28"/>
        </w:rPr>
        <w:t>_br1</w:t>
      </w:r>
      <w:bookmarkStart w:id="0" w:name="_GoBack"/>
      <w:bookmarkEnd w:id="0"/>
    </w:p>
    <w:p w:rsidR="00AB6E64" w:rsidRDefault="00AB6E64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AB6E64" w:rsidRDefault="00AB6E64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</w:t>
      </w:r>
      <w:r>
        <w:rPr>
          <w:sz w:val="32"/>
          <w:szCs w:val="32"/>
        </w:rPr>
        <w:t xml:space="preserve">Bohumila </w:t>
      </w:r>
      <w:r w:rsidRPr="00231601">
        <w:rPr>
          <w:sz w:val="28"/>
          <w:szCs w:val="28"/>
        </w:rPr>
        <w:t>Rýznerová</w:t>
      </w:r>
    </w:p>
    <w:p w:rsidR="00AB6E64" w:rsidRDefault="00AB6E64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Datum tvorby: 5. 2. 2014</w:t>
      </w:r>
    </w:p>
    <w:p w:rsidR="00AB6E64" w:rsidRDefault="00AB6E64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Cílový ročník: První až třetí</w:t>
      </w:r>
    </w:p>
    <w:p w:rsidR="00AB6E64" w:rsidRDefault="00AB6E64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</w:t>
      </w:r>
      <w:r w:rsidRPr="00231601">
        <w:rPr>
          <w:sz w:val="32"/>
          <w:szCs w:val="32"/>
        </w:rPr>
        <w:t xml:space="preserve"> </w:t>
      </w:r>
      <w:r w:rsidRPr="00231601">
        <w:rPr>
          <w:sz w:val="28"/>
          <w:szCs w:val="28"/>
        </w:rPr>
        <w:t>Člověk a jeho svět</w:t>
      </w:r>
    </w:p>
    <w:p w:rsidR="00AB6E64" w:rsidRDefault="00AB6E64" w:rsidP="0023160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Klíčové slovo: Rodina, příbuzní, příbuzenské vztahy.</w:t>
      </w:r>
    </w:p>
    <w:p w:rsidR="00AB6E64" w:rsidRDefault="00AB6E64" w:rsidP="0023160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 Pracovní list je určený k samostatné práci žáků. Je zaměřený na opakování příbuzenských vztahů v rodině. Úkoly jsou seřazeny od nejlehčího, určeného i 1. třídě. Poslední úkol je možno v nižších třídách vypracovat společně.</w:t>
      </w:r>
    </w:p>
    <w:p w:rsidR="00AB6E64" w:rsidRDefault="00AB6E64" w:rsidP="0023160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www.office.microsoft.com</w:t>
      </w:r>
    </w:p>
    <w:p w:rsidR="00AB6E64" w:rsidRDefault="00AB6E64">
      <w:pPr>
        <w:rPr>
          <w:sz w:val="28"/>
          <w:szCs w:val="28"/>
        </w:rPr>
      </w:pPr>
    </w:p>
    <w:p w:rsidR="00AB6E64" w:rsidRDefault="00AB6E64">
      <w:pPr>
        <w:rPr>
          <w:sz w:val="28"/>
          <w:szCs w:val="28"/>
        </w:rPr>
      </w:pPr>
    </w:p>
    <w:p w:rsidR="00AB6E64" w:rsidRDefault="00AB6E64">
      <w:pPr>
        <w:rPr>
          <w:sz w:val="28"/>
          <w:szCs w:val="28"/>
        </w:rPr>
      </w:pPr>
    </w:p>
    <w:p w:rsidR="00AB6E64" w:rsidRDefault="00AB6E64">
      <w:pPr>
        <w:rPr>
          <w:sz w:val="28"/>
          <w:szCs w:val="28"/>
        </w:rPr>
      </w:pPr>
    </w:p>
    <w:p w:rsidR="00AB6E64" w:rsidRDefault="00AB6E64">
      <w:pPr>
        <w:rPr>
          <w:sz w:val="28"/>
          <w:szCs w:val="28"/>
        </w:rPr>
      </w:pPr>
    </w:p>
    <w:p w:rsidR="00AB6E64" w:rsidRDefault="00AB6E64">
      <w:pPr>
        <w:rPr>
          <w:sz w:val="28"/>
          <w:szCs w:val="28"/>
        </w:rPr>
      </w:pPr>
    </w:p>
    <w:p w:rsidR="00AB6E64" w:rsidRDefault="00AB6E64">
      <w:pPr>
        <w:rPr>
          <w:sz w:val="28"/>
          <w:szCs w:val="28"/>
        </w:rPr>
      </w:pPr>
    </w:p>
    <w:p w:rsidR="00AB6E64" w:rsidRDefault="00AB6E64">
      <w:pPr>
        <w:rPr>
          <w:sz w:val="28"/>
          <w:szCs w:val="28"/>
        </w:rPr>
      </w:pPr>
    </w:p>
    <w:p w:rsidR="00AB6E64" w:rsidRDefault="00AB6E64">
      <w:pPr>
        <w:rPr>
          <w:sz w:val="28"/>
          <w:szCs w:val="28"/>
        </w:rPr>
      </w:pPr>
    </w:p>
    <w:p w:rsidR="00AB6E64" w:rsidRDefault="00AB6E64">
      <w:pPr>
        <w:rPr>
          <w:sz w:val="28"/>
          <w:szCs w:val="28"/>
        </w:rPr>
      </w:pPr>
    </w:p>
    <w:p w:rsidR="00AB6E64" w:rsidRDefault="00AB6E64">
      <w:pPr>
        <w:rPr>
          <w:sz w:val="28"/>
          <w:szCs w:val="28"/>
        </w:rPr>
      </w:pPr>
    </w:p>
    <w:p w:rsidR="00AB6E64" w:rsidRDefault="00AB6E64" w:rsidP="00320DA9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Spoj čarami slova s obrázky podle významu. Zamysli se, protože k některým obrázkům patří více slov.</w:t>
      </w:r>
    </w:p>
    <w:p w:rsidR="00AB6E64" w:rsidRDefault="00AB6E64" w:rsidP="00055FAB">
      <w:pPr>
        <w:pStyle w:val="ListParagraph"/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05"/>
        <w:gridCol w:w="1452"/>
        <w:gridCol w:w="1418"/>
        <w:gridCol w:w="1417"/>
        <w:gridCol w:w="2376"/>
      </w:tblGrid>
      <w:tr w:rsidR="00AB6E64" w:rsidRPr="00683A24" w:rsidTr="00683A24">
        <w:trPr>
          <w:trHeight w:val="786"/>
        </w:trPr>
        <w:tc>
          <w:tcPr>
            <w:tcW w:w="1905" w:type="dxa"/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dcera</w:t>
            </w:r>
          </w:p>
        </w:tc>
        <w:tc>
          <w:tcPr>
            <w:tcW w:w="1452" w:type="dxa"/>
            <w:vMerge w:val="restart"/>
            <w:tcBorders>
              <w:top w:val="nil"/>
            </w:tcBorders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418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" o:spid="_x0000_i1025" type="#_x0000_t75" style="width:54.75pt;height:73.5pt;visibility:visible">
                  <v:imagedata r:id="rId7" o:title=""/>
                </v:shape>
              </w:pict>
            </w:r>
          </w:p>
        </w:tc>
        <w:tc>
          <w:tcPr>
            <w:tcW w:w="1417" w:type="dxa"/>
            <w:vMerge w:val="restart"/>
            <w:tcBorders>
              <w:top w:val="nil"/>
            </w:tcBorders>
          </w:tcPr>
          <w:p w:rsidR="00AB6E64" w:rsidRPr="00683A24" w:rsidRDefault="00AB6E64" w:rsidP="00683A24">
            <w:pPr>
              <w:pStyle w:val="ListParagraph"/>
              <w:spacing w:before="3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376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škola</w:t>
            </w:r>
          </w:p>
        </w:tc>
      </w:tr>
      <w:tr w:rsidR="00AB6E64" w:rsidRPr="00683A24" w:rsidTr="00683A24">
        <w:trPr>
          <w:trHeight w:val="786"/>
        </w:trPr>
        <w:tc>
          <w:tcPr>
            <w:tcW w:w="1905" w:type="dxa"/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maminka</w:t>
            </w:r>
          </w:p>
        </w:tc>
        <w:tc>
          <w:tcPr>
            <w:tcW w:w="1452" w:type="dxa"/>
            <w:vMerge/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418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AB6E64" w:rsidRPr="00683A24" w:rsidRDefault="00AB6E64" w:rsidP="00683A24">
            <w:pPr>
              <w:pStyle w:val="ListParagraph"/>
              <w:spacing w:before="3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376" w:type="dxa"/>
            <w:vMerge/>
          </w:tcPr>
          <w:p w:rsidR="00AB6E64" w:rsidRPr="00683A24" w:rsidRDefault="00AB6E64" w:rsidP="00683A24">
            <w:pPr>
              <w:pStyle w:val="ListParagraph"/>
              <w:spacing w:before="3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</w:tr>
      <w:tr w:rsidR="00AB6E64" w:rsidRPr="00683A24" w:rsidTr="00683A24">
        <w:trPr>
          <w:trHeight w:val="786"/>
        </w:trPr>
        <w:tc>
          <w:tcPr>
            <w:tcW w:w="1905" w:type="dxa"/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babička</w:t>
            </w:r>
          </w:p>
        </w:tc>
        <w:tc>
          <w:tcPr>
            <w:tcW w:w="1452" w:type="dxa"/>
            <w:vMerge/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418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noProof/>
                <w:sz w:val="28"/>
                <w:szCs w:val="28"/>
              </w:rPr>
              <w:pict>
                <v:shape id="obrázek 1" o:spid="_x0000_i1026" type="#_x0000_t75" style="width:40.5pt;height:60.75pt;visibility:visible">
                  <v:imagedata r:id="rId8" o:title=""/>
                </v:shape>
              </w:pict>
            </w:r>
          </w:p>
        </w:tc>
        <w:tc>
          <w:tcPr>
            <w:tcW w:w="1417" w:type="dxa"/>
            <w:vMerge/>
          </w:tcPr>
          <w:p w:rsidR="00AB6E64" w:rsidRPr="00683A24" w:rsidRDefault="00AB6E64" w:rsidP="00683A24">
            <w:pPr>
              <w:pStyle w:val="ListParagraph"/>
              <w:spacing w:before="3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376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3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  <w:p w:rsidR="00AB6E64" w:rsidRPr="00683A24" w:rsidRDefault="00AB6E64" w:rsidP="00683A24">
            <w:pPr>
              <w:pStyle w:val="ListParagraph"/>
              <w:spacing w:before="3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zaměstnání</w:t>
            </w:r>
          </w:p>
        </w:tc>
      </w:tr>
      <w:tr w:rsidR="00AB6E64" w:rsidRPr="00683A24" w:rsidTr="00683A24">
        <w:trPr>
          <w:trHeight w:val="786"/>
        </w:trPr>
        <w:tc>
          <w:tcPr>
            <w:tcW w:w="1905" w:type="dxa"/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vnučka</w:t>
            </w:r>
          </w:p>
        </w:tc>
        <w:tc>
          <w:tcPr>
            <w:tcW w:w="1452" w:type="dxa"/>
            <w:vMerge/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418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AB6E64" w:rsidRPr="00683A24" w:rsidRDefault="00AB6E64" w:rsidP="00683A24">
            <w:pPr>
              <w:pStyle w:val="ListParagraph"/>
              <w:spacing w:before="3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376" w:type="dxa"/>
            <w:vMerge/>
          </w:tcPr>
          <w:p w:rsidR="00AB6E64" w:rsidRPr="00683A24" w:rsidRDefault="00AB6E64" w:rsidP="00683A24">
            <w:pPr>
              <w:pStyle w:val="ListParagraph"/>
              <w:spacing w:before="3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</w:tr>
      <w:tr w:rsidR="00AB6E64" w:rsidRPr="00683A24" w:rsidTr="00683A24">
        <w:trPr>
          <w:trHeight w:val="786"/>
        </w:trPr>
        <w:tc>
          <w:tcPr>
            <w:tcW w:w="1905" w:type="dxa"/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dcera</w:t>
            </w:r>
          </w:p>
        </w:tc>
        <w:tc>
          <w:tcPr>
            <w:tcW w:w="1452" w:type="dxa"/>
            <w:vMerge/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418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noProof/>
                <w:sz w:val="28"/>
                <w:szCs w:val="28"/>
              </w:rPr>
              <w:pict>
                <v:shape id="obrázek 4" o:spid="_x0000_i1027" type="#_x0000_t75" style="width:66pt;height:68.25pt;visibility:visible">
                  <v:imagedata r:id="rId9" o:title=""/>
                </v:shape>
              </w:pict>
            </w:r>
          </w:p>
        </w:tc>
        <w:tc>
          <w:tcPr>
            <w:tcW w:w="1417" w:type="dxa"/>
            <w:vMerge/>
          </w:tcPr>
          <w:p w:rsidR="00AB6E64" w:rsidRPr="00683A24" w:rsidRDefault="00AB6E64" w:rsidP="00683A24">
            <w:pPr>
              <w:pStyle w:val="ListParagraph"/>
              <w:spacing w:before="3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376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3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  <w:p w:rsidR="00AB6E64" w:rsidRPr="00683A24" w:rsidRDefault="00AB6E64" w:rsidP="00683A24">
            <w:pPr>
              <w:pStyle w:val="ListParagraph"/>
              <w:spacing w:before="3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důchod</w:t>
            </w:r>
          </w:p>
        </w:tc>
      </w:tr>
      <w:tr w:rsidR="00AB6E64" w:rsidRPr="00683A24" w:rsidTr="00683A24">
        <w:trPr>
          <w:trHeight w:val="786"/>
        </w:trPr>
        <w:tc>
          <w:tcPr>
            <w:tcW w:w="1905" w:type="dxa"/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maminka</w:t>
            </w:r>
          </w:p>
        </w:tc>
        <w:tc>
          <w:tcPr>
            <w:tcW w:w="1452" w:type="dxa"/>
            <w:vMerge/>
            <w:tcBorders>
              <w:bottom w:val="nil"/>
            </w:tcBorders>
          </w:tcPr>
          <w:p w:rsidR="00AB6E64" w:rsidRPr="00683A24" w:rsidRDefault="00AB6E64" w:rsidP="00683A24">
            <w:pPr>
              <w:pStyle w:val="ListParagraph"/>
              <w:spacing w:before="120" w:after="120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1418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b/>
                <w:sz w:val="40"/>
                <w:szCs w:val="40"/>
              </w:rPr>
            </w:pPr>
          </w:p>
        </w:tc>
        <w:tc>
          <w:tcPr>
            <w:tcW w:w="2376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b/>
                <w:sz w:val="40"/>
                <w:szCs w:val="40"/>
              </w:rPr>
            </w:pPr>
          </w:p>
        </w:tc>
      </w:tr>
    </w:tbl>
    <w:p w:rsidR="00AB6E64" w:rsidRDefault="00AB6E64" w:rsidP="00B77A49">
      <w:pPr>
        <w:pStyle w:val="ListParagraph"/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18"/>
        <w:gridCol w:w="1333"/>
        <w:gridCol w:w="1626"/>
        <w:gridCol w:w="1333"/>
        <w:gridCol w:w="2358"/>
      </w:tblGrid>
      <w:tr w:rsidR="00AB6E64" w:rsidRPr="00683A24" w:rsidTr="00683A24">
        <w:trPr>
          <w:trHeight w:val="794"/>
        </w:trPr>
        <w:tc>
          <w:tcPr>
            <w:tcW w:w="1918" w:type="dxa"/>
          </w:tcPr>
          <w:p w:rsidR="00AB6E64" w:rsidRPr="00683A24" w:rsidRDefault="00AB6E64" w:rsidP="00683A24">
            <w:pPr>
              <w:pStyle w:val="ListParagraph"/>
              <w:spacing w:before="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syn</w:t>
            </w:r>
          </w:p>
        </w:tc>
        <w:tc>
          <w:tcPr>
            <w:tcW w:w="1333" w:type="dxa"/>
            <w:vMerge w:val="restart"/>
            <w:tcBorders>
              <w:top w:val="nil"/>
            </w:tcBorders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noProof/>
                <w:sz w:val="28"/>
                <w:szCs w:val="28"/>
              </w:rPr>
              <w:pict>
                <v:shape id="obrázek 6" o:spid="_x0000_i1028" type="#_x0000_t75" style="width:69pt;height:74.25pt;visibility:visible">
                  <v:imagedata r:id="rId10" o:title=""/>
                </v:shape>
              </w:pict>
            </w:r>
          </w:p>
        </w:tc>
        <w:tc>
          <w:tcPr>
            <w:tcW w:w="1333" w:type="dxa"/>
            <w:vMerge w:val="restart"/>
            <w:tcBorders>
              <w:top w:val="nil"/>
            </w:tcBorders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škola</w:t>
            </w:r>
          </w:p>
        </w:tc>
      </w:tr>
      <w:tr w:rsidR="00AB6E64" w:rsidRPr="00683A24" w:rsidTr="00683A24">
        <w:trPr>
          <w:trHeight w:val="794"/>
        </w:trPr>
        <w:tc>
          <w:tcPr>
            <w:tcW w:w="1918" w:type="dxa"/>
          </w:tcPr>
          <w:p w:rsidR="00AB6E64" w:rsidRPr="00683A24" w:rsidRDefault="00AB6E64" w:rsidP="00683A24">
            <w:pPr>
              <w:pStyle w:val="ListParagraph"/>
              <w:spacing w:before="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tatínek</w:t>
            </w:r>
          </w:p>
        </w:tc>
        <w:tc>
          <w:tcPr>
            <w:tcW w:w="1333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</w:tr>
      <w:tr w:rsidR="00AB6E64" w:rsidRPr="00683A24" w:rsidTr="00683A24">
        <w:trPr>
          <w:trHeight w:val="794"/>
        </w:trPr>
        <w:tc>
          <w:tcPr>
            <w:tcW w:w="1918" w:type="dxa"/>
          </w:tcPr>
          <w:p w:rsidR="00AB6E64" w:rsidRPr="00683A24" w:rsidRDefault="00AB6E64" w:rsidP="00683A24">
            <w:pPr>
              <w:pStyle w:val="ListParagraph"/>
              <w:spacing w:before="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dědeček</w:t>
            </w:r>
          </w:p>
        </w:tc>
        <w:tc>
          <w:tcPr>
            <w:tcW w:w="1333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noProof/>
                <w:sz w:val="28"/>
                <w:szCs w:val="28"/>
              </w:rPr>
              <w:pict>
                <v:shape id="obrázek 7" o:spid="_x0000_i1029" type="#_x0000_t75" style="width:59.25pt;height:75pt;visibility:visible">
                  <v:imagedata r:id="rId11" o:title=""/>
                </v:shape>
              </w:pict>
            </w:r>
          </w:p>
        </w:tc>
        <w:tc>
          <w:tcPr>
            <w:tcW w:w="1333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zaměstnání</w:t>
            </w:r>
          </w:p>
        </w:tc>
      </w:tr>
      <w:tr w:rsidR="00AB6E64" w:rsidRPr="00683A24" w:rsidTr="00683A24">
        <w:trPr>
          <w:trHeight w:val="794"/>
        </w:trPr>
        <w:tc>
          <w:tcPr>
            <w:tcW w:w="1918" w:type="dxa"/>
          </w:tcPr>
          <w:p w:rsidR="00AB6E64" w:rsidRPr="00683A24" w:rsidRDefault="00AB6E64" w:rsidP="00683A24">
            <w:pPr>
              <w:pStyle w:val="ListParagraph"/>
              <w:spacing w:before="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vnuk</w:t>
            </w:r>
          </w:p>
        </w:tc>
        <w:tc>
          <w:tcPr>
            <w:tcW w:w="1333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33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</w:tc>
      </w:tr>
      <w:tr w:rsidR="00AB6E64" w:rsidRPr="00683A24" w:rsidTr="00683A24">
        <w:trPr>
          <w:trHeight w:val="794"/>
        </w:trPr>
        <w:tc>
          <w:tcPr>
            <w:tcW w:w="1918" w:type="dxa"/>
          </w:tcPr>
          <w:p w:rsidR="00AB6E64" w:rsidRPr="00683A24" w:rsidRDefault="00AB6E64" w:rsidP="00683A24">
            <w:pPr>
              <w:pStyle w:val="ListParagraph"/>
              <w:spacing w:before="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syn</w:t>
            </w:r>
          </w:p>
        </w:tc>
        <w:tc>
          <w:tcPr>
            <w:tcW w:w="1333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noProof/>
                <w:sz w:val="28"/>
                <w:szCs w:val="28"/>
              </w:rPr>
              <w:pict>
                <v:shape id="obrázek 5" o:spid="_x0000_i1030" type="#_x0000_t75" style="width:49.5pt;height:74.25pt;rotation:180;flip:y;visibility:visible">
                  <v:imagedata r:id="rId12" o:title=""/>
                </v:shape>
              </w:pict>
            </w:r>
          </w:p>
        </w:tc>
        <w:tc>
          <w:tcPr>
            <w:tcW w:w="1333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  <w:vMerge w:val="restart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</w:p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důchod</w:t>
            </w:r>
          </w:p>
        </w:tc>
      </w:tr>
      <w:tr w:rsidR="00AB6E64" w:rsidRPr="00683A24" w:rsidTr="00683A24">
        <w:trPr>
          <w:trHeight w:val="794"/>
        </w:trPr>
        <w:tc>
          <w:tcPr>
            <w:tcW w:w="1918" w:type="dxa"/>
          </w:tcPr>
          <w:p w:rsidR="00AB6E64" w:rsidRPr="00683A24" w:rsidRDefault="00AB6E64" w:rsidP="00683A24">
            <w:pPr>
              <w:pStyle w:val="ListParagraph"/>
              <w:spacing w:before="120" w:after="100" w:afterAutospacing="1" w:line="240" w:lineRule="auto"/>
              <w:ind w:left="0"/>
              <w:jc w:val="center"/>
              <w:rPr>
                <w:b/>
                <w:sz w:val="40"/>
                <w:szCs w:val="40"/>
              </w:rPr>
            </w:pPr>
            <w:r w:rsidRPr="00683A24">
              <w:rPr>
                <w:b/>
                <w:sz w:val="40"/>
                <w:szCs w:val="40"/>
              </w:rPr>
              <w:t>tatínek</w:t>
            </w:r>
          </w:p>
        </w:tc>
        <w:tc>
          <w:tcPr>
            <w:tcW w:w="1333" w:type="dxa"/>
            <w:vMerge/>
            <w:tcBorders>
              <w:bottom w:val="nil"/>
            </w:tcBorders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626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333" w:type="dxa"/>
            <w:vMerge/>
            <w:tcBorders>
              <w:bottom w:val="nil"/>
            </w:tcBorders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358" w:type="dxa"/>
            <w:vMerge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AB6E64" w:rsidRDefault="00AB6E64" w:rsidP="00055FA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Vybarvi stejnou barvou správný začátek a konec věty.</w:t>
      </w:r>
    </w:p>
    <w:p w:rsidR="00AB6E64" w:rsidRDefault="00AB6E64" w:rsidP="00055FAB">
      <w:pPr>
        <w:pStyle w:val="ListParagraph"/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tbl>
      <w:tblPr>
        <w:tblW w:w="0" w:type="auto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42"/>
        <w:gridCol w:w="1525"/>
      </w:tblGrid>
      <w:tr w:rsidR="00AB6E64" w:rsidRPr="00683A24" w:rsidTr="00683A24">
        <w:trPr>
          <w:trHeight w:val="397"/>
          <w:jc w:val="center"/>
        </w:trPr>
        <w:tc>
          <w:tcPr>
            <w:tcW w:w="3742" w:type="dxa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Sestra mojí maminky je moje</w:t>
            </w:r>
          </w:p>
        </w:tc>
        <w:tc>
          <w:tcPr>
            <w:tcW w:w="1525" w:type="dxa"/>
          </w:tcPr>
          <w:p w:rsidR="00AB6E64" w:rsidRPr="00683A24" w:rsidRDefault="00AB6E64" w:rsidP="00683A24">
            <w:pPr>
              <w:pStyle w:val="ListParagraph"/>
              <w:spacing w:before="120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strýc.</w:t>
            </w:r>
          </w:p>
        </w:tc>
      </w:tr>
      <w:tr w:rsidR="00AB6E64" w:rsidRPr="00683A24" w:rsidTr="00683A24">
        <w:trPr>
          <w:trHeight w:val="397"/>
          <w:jc w:val="center"/>
        </w:trPr>
        <w:tc>
          <w:tcPr>
            <w:tcW w:w="3742" w:type="dxa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Tatínkův bratr je můj</w:t>
            </w:r>
          </w:p>
        </w:tc>
        <w:tc>
          <w:tcPr>
            <w:tcW w:w="1525" w:type="dxa"/>
          </w:tcPr>
          <w:p w:rsidR="00AB6E64" w:rsidRPr="00683A24" w:rsidRDefault="00AB6E64" w:rsidP="00683A24">
            <w:pPr>
              <w:pStyle w:val="ListParagraph"/>
              <w:spacing w:before="120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dědeček.</w:t>
            </w:r>
          </w:p>
        </w:tc>
      </w:tr>
      <w:tr w:rsidR="00AB6E64" w:rsidRPr="00683A24" w:rsidTr="00683A24">
        <w:trPr>
          <w:trHeight w:val="397"/>
          <w:jc w:val="center"/>
        </w:trPr>
        <w:tc>
          <w:tcPr>
            <w:tcW w:w="3742" w:type="dxa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Otec mojí maminky je můj</w:t>
            </w:r>
          </w:p>
        </w:tc>
        <w:tc>
          <w:tcPr>
            <w:tcW w:w="1525" w:type="dxa"/>
          </w:tcPr>
          <w:p w:rsidR="00AB6E64" w:rsidRPr="00683A24" w:rsidRDefault="00AB6E64" w:rsidP="00683A24">
            <w:pPr>
              <w:pStyle w:val="ListParagraph"/>
              <w:spacing w:before="120"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teta.</w:t>
            </w:r>
          </w:p>
        </w:tc>
      </w:tr>
    </w:tbl>
    <w:p w:rsidR="00AB6E64" w:rsidRDefault="00AB6E64">
      <w:r>
        <w:br w:type="page"/>
      </w:r>
    </w:p>
    <w:tbl>
      <w:tblPr>
        <w:tblW w:w="0" w:type="auto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42"/>
        <w:gridCol w:w="1525"/>
      </w:tblGrid>
      <w:tr w:rsidR="00AB6E64" w:rsidRPr="00683A24" w:rsidTr="00683A24">
        <w:trPr>
          <w:trHeight w:val="397"/>
          <w:jc w:val="center"/>
        </w:trPr>
        <w:tc>
          <w:tcPr>
            <w:tcW w:w="3742" w:type="dxa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Tetin syn je můj</w:t>
            </w:r>
          </w:p>
        </w:tc>
        <w:tc>
          <w:tcPr>
            <w:tcW w:w="1525" w:type="dxa"/>
          </w:tcPr>
          <w:p w:rsidR="00AB6E64" w:rsidRPr="00683A24" w:rsidRDefault="00AB6E64" w:rsidP="00683A24">
            <w:pPr>
              <w:pStyle w:val="ListParagraph"/>
              <w:spacing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sestřenice.</w:t>
            </w:r>
          </w:p>
        </w:tc>
      </w:tr>
      <w:tr w:rsidR="00AB6E64" w:rsidRPr="00683A24" w:rsidTr="00683A24">
        <w:trPr>
          <w:trHeight w:val="397"/>
          <w:jc w:val="center"/>
        </w:trPr>
        <w:tc>
          <w:tcPr>
            <w:tcW w:w="3742" w:type="dxa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Strýcova dcera je moje</w:t>
            </w:r>
          </w:p>
        </w:tc>
        <w:tc>
          <w:tcPr>
            <w:tcW w:w="1525" w:type="dxa"/>
          </w:tcPr>
          <w:p w:rsidR="00AB6E64" w:rsidRPr="00683A24" w:rsidRDefault="00AB6E64" w:rsidP="00683A24">
            <w:pPr>
              <w:pStyle w:val="ListParagraph"/>
              <w:spacing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bratranec.</w:t>
            </w:r>
          </w:p>
        </w:tc>
      </w:tr>
      <w:tr w:rsidR="00AB6E64" w:rsidRPr="00683A24" w:rsidTr="00683A24">
        <w:trPr>
          <w:trHeight w:val="397"/>
          <w:jc w:val="center"/>
        </w:trPr>
        <w:tc>
          <w:tcPr>
            <w:tcW w:w="3742" w:type="dxa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Syn mojí maminky je můj</w:t>
            </w:r>
          </w:p>
        </w:tc>
        <w:tc>
          <w:tcPr>
            <w:tcW w:w="1525" w:type="dxa"/>
          </w:tcPr>
          <w:p w:rsidR="00AB6E64" w:rsidRPr="00683A24" w:rsidRDefault="00AB6E64" w:rsidP="00683A24">
            <w:pPr>
              <w:pStyle w:val="ListParagraph"/>
              <w:spacing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babička.</w:t>
            </w:r>
          </w:p>
        </w:tc>
      </w:tr>
      <w:tr w:rsidR="00AB6E64" w:rsidRPr="00683A24" w:rsidTr="00683A24">
        <w:trPr>
          <w:trHeight w:val="397"/>
          <w:jc w:val="center"/>
        </w:trPr>
        <w:tc>
          <w:tcPr>
            <w:tcW w:w="3742" w:type="dxa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Dcera mého otce je moje</w:t>
            </w:r>
          </w:p>
        </w:tc>
        <w:tc>
          <w:tcPr>
            <w:tcW w:w="1525" w:type="dxa"/>
          </w:tcPr>
          <w:p w:rsidR="00AB6E64" w:rsidRPr="00683A24" w:rsidRDefault="00AB6E64" w:rsidP="00683A24">
            <w:pPr>
              <w:pStyle w:val="ListParagraph"/>
              <w:spacing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bratr.</w:t>
            </w:r>
          </w:p>
        </w:tc>
      </w:tr>
      <w:tr w:rsidR="00AB6E64" w:rsidRPr="00683A24" w:rsidTr="00683A24">
        <w:trPr>
          <w:trHeight w:val="397"/>
          <w:jc w:val="center"/>
        </w:trPr>
        <w:tc>
          <w:tcPr>
            <w:tcW w:w="3742" w:type="dxa"/>
          </w:tcPr>
          <w:p w:rsidR="00AB6E64" w:rsidRPr="00683A24" w:rsidRDefault="00AB6E64" w:rsidP="00683A24">
            <w:pPr>
              <w:pStyle w:val="ListParagraph"/>
              <w:spacing w:before="100" w:beforeAutospacing="1" w:after="100" w:afterAutospacing="1" w:line="240" w:lineRule="auto"/>
              <w:ind w:left="0"/>
              <w:jc w:val="both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Matka mého otce je moje</w:t>
            </w:r>
          </w:p>
        </w:tc>
        <w:tc>
          <w:tcPr>
            <w:tcW w:w="1525" w:type="dxa"/>
          </w:tcPr>
          <w:p w:rsidR="00AB6E64" w:rsidRPr="00683A24" w:rsidRDefault="00AB6E64" w:rsidP="00683A24">
            <w:pPr>
              <w:pStyle w:val="ListParagraph"/>
              <w:spacing w:after="100" w:afterAutospacing="1" w:line="240" w:lineRule="auto"/>
              <w:ind w:left="0"/>
              <w:jc w:val="center"/>
              <w:rPr>
                <w:sz w:val="28"/>
                <w:szCs w:val="28"/>
              </w:rPr>
            </w:pPr>
            <w:r w:rsidRPr="00683A24">
              <w:rPr>
                <w:sz w:val="28"/>
                <w:szCs w:val="28"/>
              </w:rPr>
              <w:t>sestra.</w:t>
            </w:r>
          </w:p>
        </w:tc>
      </w:tr>
    </w:tbl>
    <w:p w:rsidR="00AB6E64" w:rsidRDefault="00AB6E64" w:rsidP="002674E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Vyber vždy správné slovo z nabídky a doplň do věty.</w:t>
      </w:r>
    </w:p>
    <w:p w:rsidR="00AB6E64" w:rsidRDefault="00AB6E64" w:rsidP="002674EF">
      <w:pPr>
        <w:pStyle w:val="ListParagraph"/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Švagr, švagrová, tchán, tchýně, zeť a snacha.</w:t>
      </w:r>
    </w:p>
    <w:p w:rsidR="00AB6E64" w:rsidRDefault="00AB6E64" w:rsidP="002674EF">
      <w:pPr>
        <w:pStyle w:val="ListParagraph"/>
        <w:spacing w:before="100" w:beforeAutospacing="1" w:after="100" w:afterAutospacing="1" w:line="240" w:lineRule="auto"/>
        <w:jc w:val="both"/>
        <w:rPr>
          <w:sz w:val="28"/>
          <w:szCs w:val="28"/>
        </w:rPr>
      </w:pPr>
    </w:p>
    <w:p w:rsidR="00AB6E64" w:rsidRDefault="00AB6E64" w:rsidP="00EF64EB">
      <w:pPr>
        <w:pStyle w:val="ListParagraph"/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 w:rsidRPr="00EF64EB">
        <w:rPr>
          <w:sz w:val="28"/>
          <w:szCs w:val="28"/>
        </w:rPr>
        <w:t xml:space="preserve">Otcova maminka je </w:t>
      </w:r>
      <w:r>
        <w:rPr>
          <w:sz w:val="28"/>
          <w:szCs w:val="28"/>
        </w:rPr>
        <w:t xml:space="preserve">pro </w:t>
      </w:r>
      <w:r w:rsidRPr="00EF64EB">
        <w:rPr>
          <w:sz w:val="28"/>
          <w:szCs w:val="28"/>
        </w:rPr>
        <w:t>moj</w:t>
      </w:r>
      <w:r>
        <w:rPr>
          <w:sz w:val="28"/>
          <w:szCs w:val="28"/>
        </w:rPr>
        <w:t xml:space="preserve">i </w:t>
      </w:r>
      <w:r w:rsidRPr="00EF64EB">
        <w:rPr>
          <w:sz w:val="28"/>
          <w:szCs w:val="28"/>
        </w:rPr>
        <w:t>mamink</w:t>
      </w:r>
      <w:r>
        <w:rPr>
          <w:sz w:val="28"/>
          <w:szCs w:val="28"/>
        </w:rPr>
        <w:t>u</w:t>
      </w:r>
      <w:r w:rsidRPr="00EF64EB">
        <w:rPr>
          <w:sz w:val="28"/>
          <w:szCs w:val="28"/>
          <w:u w:val="single"/>
        </w:rPr>
        <w:tab/>
        <w:t>.</w:t>
      </w:r>
    </w:p>
    <w:p w:rsidR="00AB6E64" w:rsidRPr="00EF64EB" w:rsidRDefault="00AB6E64" w:rsidP="00EF64EB">
      <w:pPr>
        <w:pStyle w:val="ListParagraph"/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</w:p>
    <w:p w:rsidR="00AB6E64" w:rsidRDefault="00AB6E64" w:rsidP="00EF64EB">
      <w:pPr>
        <w:pStyle w:val="ListParagraph"/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 w:rsidRPr="00EF64EB">
        <w:rPr>
          <w:sz w:val="28"/>
          <w:szCs w:val="28"/>
        </w:rPr>
        <w:t>Maminčin tatínek je pro mého otce</w:t>
      </w:r>
      <w:r w:rsidRPr="00EF64EB">
        <w:rPr>
          <w:sz w:val="28"/>
          <w:szCs w:val="28"/>
          <w:u w:val="single"/>
        </w:rPr>
        <w:tab/>
        <w:t>.</w:t>
      </w:r>
    </w:p>
    <w:p w:rsidR="00AB6E64" w:rsidRPr="00EF64EB" w:rsidRDefault="00AB6E64" w:rsidP="00EF64EB">
      <w:pPr>
        <w:pStyle w:val="ListParagraph"/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</w:p>
    <w:p w:rsidR="00AB6E64" w:rsidRDefault="00AB6E64" w:rsidP="00EF64EB">
      <w:pPr>
        <w:pStyle w:val="ListParagraph"/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 w:rsidRPr="00EF64EB">
        <w:rPr>
          <w:sz w:val="28"/>
          <w:szCs w:val="28"/>
        </w:rPr>
        <w:t>Otcův bratr je pro mou maminku</w:t>
      </w:r>
      <w:r w:rsidRPr="00EF64EB">
        <w:rPr>
          <w:sz w:val="28"/>
          <w:szCs w:val="28"/>
          <w:u w:val="single"/>
        </w:rPr>
        <w:tab/>
        <w:t>.</w:t>
      </w:r>
    </w:p>
    <w:p w:rsidR="00AB6E64" w:rsidRPr="00EF64EB" w:rsidRDefault="00AB6E64" w:rsidP="00EF64EB">
      <w:pPr>
        <w:pStyle w:val="ListParagraph"/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</w:p>
    <w:p w:rsidR="00AB6E64" w:rsidRDefault="00AB6E64" w:rsidP="00EF64EB">
      <w:pPr>
        <w:pStyle w:val="ListParagraph"/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 w:rsidRPr="00EF64EB">
        <w:rPr>
          <w:sz w:val="28"/>
          <w:szCs w:val="28"/>
        </w:rPr>
        <w:t>Maminčina sestra je pro mého otce</w:t>
      </w:r>
      <w:r w:rsidRPr="00EF64EB">
        <w:rPr>
          <w:sz w:val="28"/>
          <w:szCs w:val="28"/>
          <w:u w:val="single"/>
        </w:rPr>
        <w:tab/>
        <w:t>.</w:t>
      </w:r>
    </w:p>
    <w:p w:rsidR="00AB6E64" w:rsidRPr="00EF64EB" w:rsidRDefault="00AB6E64" w:rsidP="00EF64EB">
      <w:pPr>
        <w:pStyle w:val="ListParagraph"/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</w:p>
    <w:p w:rsidR="00AB6E64" w:rsidRDefault="00AB6E64" w:rsidP="00EF64EB">
      <w:pPr>
        <w:pStyle w:val="ListParagraph"/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 w:rsidRPr="00EF64EB">
        <w:rPr>
          <w:sz w:val="28"/>
          <w:szCs w:val="28"/>
        </w:rPr>
        <w:t xml:space="preserve">Moje maminka je </w:t>
      </w:r>
      <w:r>
        <w:rPr>
          <w:sz w:val="28"/>
          <w:szCs w:val="28"/>
        </w:rPr>
        <w:t xml:space="preserve">pro </w:t>
      </w:r>
      <w:r w:rsidRPr="00EF64EB">
        <w:rPr>
          <w:sz w:val="28"/>
          <w:szCs w:val="28"/>
        </w:rPr>
        <w:t>otcov</w:t>
      </w:r>
      <w:r>
        <w:rPr>
          <w:sz w:val="28"/>
          <w:szCs w:val="28"/>
        </w:rPr>
        <w:t>u</w:t>
      </w:r>
      <w:r w:rsidRPr="00EF64EB">
        <w:rPr>
          <w:sz w:val="28"/>
          <w:szCs w:val="28"/>
        </w:rPr>
        <w:t xml:space="preserve"> matk</w:t>
      </w:r>
      <w:r>
        <w:rPr>
          <w:sz w:val="28"/>
          <w:szCs w:val="28"/>
        </w:rPr>
        <w:t>u</w:t>
      </w:r>
      <w:r w:rsidRPr="00EF64EB">
        <w:rPr>
          <w:sz w:val="28"/>
          <w:szCs w:val="28"/>
          <w:u w:val="single"/>
        </w:rPr>
        <w:tab/>
        <w:t>.</w:t>
      </w:r>
    </w:p>
    <w:p w:rsidR="00AB6E64" w:rsidRPr="00EF64EB" w:rsidRDefault="00AB6E64" w:rsidP="00EF64EB">
      <w:pPr>
        <w:pStyle w:val="ListParagraph"/>
        <w:tabs>
          <w:tab w:val="right" w:pos="9072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</w:p>
    <w:p w:rsidR="00AB6E64" w:rsidRDefault="00AB6E64" w:rsidP="00EF64EB">
      <w:pPr>
        <w:pStyle w:val="ListParagraph"/>
        <w:tabs>
          <w:tab w:val="right" w:pos="9072"/>
        </w:tabs>
        <w:spacing w:before="100" w:beforeAutospacing="1" w:after="3960" w:line="240" w:lineRule="auto"/>
        <w:jc w:val="both"/>
        <w:rPr>
          <w:sz w:val="28"/>
          <w:szCs w:val="28"/>
          <w:u w:val="single"/>
        </w:rPr>
      </w:pPr>
      <w:r w:rsidRPr="00EF64EB">
        <w:rPr>
          <w:sz w:val="28"/>
          <w:szCs w:val="28"/>
        </w:rPr>
        <w:t>Můj otec je pro maminčina tatínka</w:t>
      </w:r>
      <w:r w:rsidRPr="00EF64EB">
        <w:rPr>
          <w:sz w:val="28"/>
          <w:szCs w:val="28"/>
          <w:u w:val="single"/>
        </w:rPr>
        <w:tab/>
        <w:t>.</w:t>
      </w:r>
    </w:p>
    <w:p w:rsidR="00AB6E64" w:rsidRDefault="00AB6E64" w:rsidP="00EF64EB">
      <w:pPr>
        <w:pStyle w:val="ListParagraph"/>
        <w:tabs>
          <w:tab w:val="right" w:pos="9072"/>
        </w:tabs>
        <w:spacing w:before="100" w:beforeAutospacing="1" w:after="3960" w:line="240" w:lineRule="auto"/>
        <w:jc w:val="both"/>
        <w:rPr>
          <w:sz w:val="28"/>
          <w:szCs w:val="28"/>
          <w:u w:val="single"/>
        </w:rPr>
      </w:pPr>
    </w:p>
    <w:p w:rsidR="00AB6E64" w:rsidRPr="005B3133" w:rsidRDefault="00AB6E64" w:rsidP="00E62FC1">
      <w:pPr>
        <w:pStyle w:val="ListParagraph"/>
        <w:numPr>
          <w:ilvl w:val="0"/>
          <w:numId w:val="2"/>
        </w:numPr>
        <w:tabs>
          <w:tab w:val="right" w:pos="9072"/>
        </w:tabs>
        <w:spacing w:before="100" w:beforeAutospacing="1" w:after="564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Nakresli všechny členy své rodiny.</w:t>
      </w:r>
    </w:p>
    <w:p w:rsidR="00AB6E64" w:rsidRPr="001D6BBE" w:rsidRDefault="00AB6E64" w:rsidP="005B3133">
      <w:pPr>
        <w:tabs>
          <w:tab w:val="left" w:pos="263"/>
        </w:tabs>
        <w:spacing w:before="100" w:beforeAutospacing="1" w:after="100" w:afterAutospacing="1" w:line="240" w:lineRule="auto"/>
        <w:rPr>
          <w:sz w:val="28"/>
          <w:szCs w:val="28"/>
        </w:rPr>
      </w:pPr>
      <w:r w:rsidRPr="00BA571B">
        <w:rPr>
          <w:sz w:val="28"/>
          <w:szCs w:val="28"/>
        </w:rPr>
        <w:t xml:space="preserve">Ilustrace: www.office.microsoft.com, </w:t>
      </w:r>
      <w:r>
        <w:rPr>
          <w:sz w:val="28"/>
          <w:szCs w:val="28"/>
        </w:rPr>
        <w:t>5. 2. 2014</w:t>
      </w:r>
    </w:p>
    <w:sectPr w:rsidR="00AB6E64" w:rsidRPr="001D6BBE" w:rsidSect="00A25B06">
      <w:headerReference w:type="default" r:id="rId13"/>
      <w:footerReference w:type="default" r:id="rId14"/>
      <w:footerReference w:type="first" r:id="rId15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E64" w:rsidRDefault="00AB6E64" w:rsidP="00224B8F">
      <w:pPr>
        <w:spacing w:after="0" w:line="240" w:lineRule="auto"/>
      </w:pPr>
      <w:r>
        <w:separator/>
      </w:r>
    </w:p>
  </w:endnote>
  <w:endnote w:type="continuationSeparator" w:id="0">
    <w:p w:rsidR="00AB6E64" w:rsidRDefault="00AB6E64" w:rsidP="00224B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E64" w:rsidRDefault="00AB6E64" w:rsidP="00224B8F">
    <w:pPr>
      <w:pStyle w:val="Footer"/>
      <w:rPr>
        <w:rFonts w:cs="Calibri"/>
        <w:i/>
        <w:sz w:val="16"/>
        <w:szCs w:val="16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style="position:absolute;margin-left:238.4pt;margin-top:1.9pt;width:215.4pt;height:41.7pt;z-index:-251656192;visibility:visible" wrapcoords="-75 0 -75 21214 21600 21214 21600 0 -75 0">
          <v:imagedata r:id="rId1" o:title=""/>
          <w10:wrap type="tight"/>
        </v:shape>
      </w:pict>
    </w:r>
    <w:r w:rsidRPr="00E7593A">
      <w:rPr>
        <w:rFonts w:cs="Calibri"/>
        <w:i/>
        <w:sz w:val="16"/>
        <w:szCs w:val="16"/>
      </w:rPr>
      <w:t>Autorem materiálu a všech jeho částí</w:t>
    </w:r>
    <w:r>
      <w:rPr>
        <w:rFonts w:cs="Calibri"/>
        <w:i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>je</w:t>
    </w:r>
  </w:p>
  <w:p w:rsidR="00AB6E64" w:rsidRPr="00E7593A" w:rsidRDefault="00AB6E64" w:rsidP="00224B8F">
    <w:pPr>
      <w:pStyle w:val="Footer"/>
      <w:rPr>
        <w:rFonts w:cs="Calibri"/>
        <w:i/>
        <w:sz w:val="16"/>
        <w:szCs w:val="16"/>
      </w:rPr>
    </w:pPr>
    <w:r>
      <w:rPr>
        <w:rFonts w:cs="Calibri"/>
        <w:i/>
        <w:sz w:val="16"/>
        <w:szCs w:val="16"/>
      </w:rPr>
      <w:t>Mgr</w:t>
    </w:r>
    <w:r w:rsidRPr="00E7593A">
      <w:rPr>
        <w:rFonts w:cs="Calibri"/>
        <w:i/>
        <w:sz w:val="16"/>
        <w:szCs w:val="16"/>
      </w:rPr>
      <w:t>.</w:t>
    </w:r>
    <w:r>
      <w:rPr>
        <w:rFonts w:cs="Calibri"/>
        <w:i/>
        <w:sz w:val="16"/>
        <w:szCs w:val="16"/>
      </w:rPr>
      <w:t xml:space="preserve"> Bohumila Rýznerová</w:t>
    </w:r>
    <w:r w:rsidRPr="00E7593A">
      <w:rPr>
        <w:rFonts w:cs="Calibri"/>
        <w:i/>
        <w:sz w:val="16"/>
        <w:szCs w:val="16"/>
      </w:rPr>
      <w:t>,</w:t>
    </w:r>
    <w:r w:rsidRPr="00E7593A">
      <w:rPr>
        <w:rFonts w:cs="Calibri"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>není-li uvedeno jinak</w:t>
    </w:r>
    <w:r>
      <w:rPr>
        <w:rFonts w:cs="Calibri"/>
        <w:i/>
        <w:sz w:val="16"/>
        <w:szCs w:val="16"/>
      </w:rPr>
      <w:t>.</w:t>
    </w:r>
  </w:p>
  <w:p w:rsidR="00AB6E64" w:rsidRDefault="00AB6E64" w:rsidP="00224B8F">
    <w:pPr>
      <w:pStyle w:val="Footer"/>
    </w:pPr>
    <w:r w:rsidRPr="00E7593A">
      <w:rPr>
        <w:rFonts w:cs="Calibri"/>
        <w:i/>
        <w:sz w:val="16"/>
        <w:szCs w:val="16"/>
      </w:rPr>
      <w:t>Financováno z ESF a státního rozpočtu ČR</w:t>
    </w:r>
    <w:r>
      <w:rPr>
        <w:rFonts w:cs="Calibri"/>
        <w:i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E64" w:rsidRDefault="00AB6E64" w:rsidP="00A25B06">
    <w:pPr>
      <w:pStyle w:val="Footer"/>
      <w:rPr>
        <w:rFonts w:cs="Calibri"/>
        <w:i/>
        <w:sz w:val="16"/>
        <w:szCs w:val="16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238.4pt;margin-top:1.9pt;width:215.4pt;height:41.7pt;z-index:-251654144;visibility:visible" wrapcoords="-75 0 -75 21214 21600 21214 21600 0 -75 0">
          <v:imagedata r:id="rId1" o:title=""/>
          <w10:wrap type="tight"/>
        </v:shape>
      </w:pict>
    </w:r>
    <w:r w:rsidRPr="00E7593A">
      <w:rPr>
        <w:rFonts w:cs="Calibri"/>
        <w:i/>
        <w:sz w:val="16"/>
        <w:szCs w:val="16"/>
      </w:rPr>
      <w:t>Autorem materiálu a všech jeho částí</w:t>
    </w:r>
    <w:r>
      <w:rPr>
        <w:rFonts w:cs="Calibri"/>
        <w:i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>je</w:t>
    </w:r>
  </w:p>
  <w:p w:rsidR="00AB6E64" w:rsidRPr="00E7593A" w:rsidRDefault="00AB6E64" w:rsidP="00A25B06">
    <w:pPr>
      <w:pStyle w:val="Footer"/>
      <w:rPr>
        <w:rFonts w:cs="Calibri"/>
        <w:i/>
        <w:sz w:val="16"/>
        <w:szCs w:val="16"/>
      </w:rPr>
    </w:pPr>
    <w:r>
      <w:rPr>
        <w:rFonts w:cs="Calibri"/>
        <w:i/>
        <w:sz w:val="16"/>
        <w:szCs w:val="16"/>
      </w:rPr>
      <w:t>Mgr</w:t>
    </w:r>
    <w:r w:rsidRPr="00E7593A">
      <w:rPr>
        <w:rFonts w:cs="Calibri"/>
        <w:i/>
        <w:sz w:val="16"/>
        <w:szCs w:val="16"/>
      </w:rPr>
      <w:t>.</w:t>
    </w:r>
    <w:r>
      <w:rPr>
        <w:rFonts w:cs="Calibri"/>
        <w:i/>
        <w:sz w:val="16"/>
        <w:szCs w:val="16"/>
      </w:rPr>
      <w:t xml:space="preserve"> Bohumila Rýznerová</w:t>
    </w:r>
    <w:r w:rsidRPr="00E7593A">
      <w:rPr>
        <w:rFonts w:cs="Calibri"/>
        <w:i/>
        <w:sz w:val="16"/>
        <w:szCs w:val="16"/>
      </w:rPr>
      <w:t>,</w:t>
    </w:r>
    <w:r w:rsidRPr="00E7593A">
      <w:rPr>
        <w:rFonts w:cs="Calibri"/>
        <w:sz w:val="16"/>
        <w:szCs w:val="16"/>
      </w:rPr>
      <w:t xml:space="preserve"> </w:t>
    </w:r>
    <w:r w:rsidRPr="00E7593A">
      <w:rPr>
        <w:rFonts w:cs="Calibri"/>
        <w:i/>
        <w:sz w:val="16"/>
        <w:szCs w:val="16"/>
      </w:rPr>
      <w:t>není-li uvedeno jinak</w:t>
    </w:r>
    <w:r>
      <w:rPr>
        <w:rFonts w:cs="Calibri"/>
        <w:i/>
        <w:sz w:val="16"/>
        <w:szCs w:val="16"/>
      </w:rPr>
      <w:t>.</w:t>
    </w:r>
  </w:p>
  <w:p w:rsidR="00AB6E64" w:rsidRDefault="00AB6E64" w:rsidP="00A25B06">
    <w:pPr>
      <w:pStyle w:val="Footer"/>
    </w:pPr>
    <w:r w:rsidRPr="00E7593A">
      <w:rPr>
        <w:rFonts w:cs="Calibri"/>
        <w:i/>
        <w:sz w:val="16"/>
        <w:szCs w:val="16"/>
      </w:rPr>
      <w:t>Financováno z ESF a státního rozpočtu ČR</w:t>
    </w:r>
    <w:r>
      <w:rPr>
        <w:rFonts w:cs="Calibri"/>
        <w:i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E64" w:rsidRDefault="00AB6E64" w:rsidP="00224B8F">
      <w:pPr>
        <w:spacing w:after="0" w:line="240" w:lineRule="auto"/>
      </w:pPr>
      <w:r>
        <w:separator/>
      </w:r>
    </w:p>
  </w:footnote>
  <w:footnote w:type="continuationSeparator" w:id="0">
    <w:p w:rsidR="00AB6E64" w:rsidRDefault="00AB6E64" w:rsidP="00224B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E64" w:rsidRDefault="00AB6E64">
    <w:pPr>
      <w:pStyle w:val="Header"/>
      <w:jc w:val="right"/>
    </w:pPr>
    <w:fldSimple w:instr=" PAGE   \* MERGEFORMAT ">
      <w:r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B0131"/>
    <w:multiLevelType w:val="hybridMultilevel"/>
    <w:tmpl w:val="D610E3FC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A82DB5"/>
    <w:multiLevelType w:val="hybridMultilevel"/>
    <w:tmpl w:val="763E9FA8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B8F"/>
    <w:rsid w:val="00050097"/>
    <w:rsid w:val="00055FAB"/>
    <w:rsid w:val="000A3658"/>
    <w:rsid w:val="000E6E30"/>
    <w:rsid w:val="00135EEB"/>
    <w:rsid w:val="00157ADC"/>
    <w:rsid w:val="001902BA"/>
    <w:rsid w:val="001C5D99"/>
    <w:rsid w:val="001D6BBE"/>
    <w:rsid w:val="001E0D80"/>
    <w:rsid w:val="00224B8F"/>
    <w:rsid w:val="00231601"/>
    <w:rsid w:val="002516BF"/>
    <w:rsid w:val="002674EF"/>
    <w:rsid w:val="00275DA9"/>
    <w:rsid w:val="0027625F"/>
    <w:rsid w:val="00320DA9"/>
    <w:rsid w:val="003355D3"/>
    <w:rsid w:val="00347DB8"/>
    <w:rsid w:val="00406C4F"/>
    <w:rsid w:val="00425321"/>
    <w:rsid w:val="00435FEC"/>
    <w:rsid w:val="0045013A"/>
    <w:rsid w:val="00545CAA"/>
    <w:rsid w:val="00571C1F"/>
    <w:rsid w:val="005B2D74"/>
    <w:rsid w:val="005B3133"/>
    <w:rsid w:val="00683A24"/>
    <w:rsid w:val="00697382"/>
    <w:rsid w:val="006C31CD"/>
    <w:rsid w:val="006C3ADE"/>
    <w:rsid w:val="006C556A"/>
    <w:rsid w:val="006E1B8E"/>
    <w:rsid w:val="006E53C6"/>
    <w:rsid w:val="007776B4"/>
    <w:rsid w:val="007821E4"/>
    <w:rsid w:val="008241E7"/>
    <w:rsid w:val="00856CC9"/>
    <w:rsid w:val="008F542C"/>
    <w:rsid w:val="00992B72"/>
    <w:rsid w:val="00995579"/>
    <w:rsid w:val="009D4841"/>
    <w:rsid w:val="00A25B06"/>
    <w:rsid w:val="00AB6E64"/>
    <w:rsid w:val="00B35F0F"/>
    <w:rsid w:val="00B52109"/>
    <w:rsid w:val="00B77A49"/>
    <w:rsid w:val="00BA571B"/>
    <w:rsid w:val="00BA6EF4"/>
    <w:rsid w:val="00BB1C86"/>
    <w:rsid w:val="00C74972"/>
    <w:rsid w:val="00D834D5"/>
    <w:rsid w:val="00DA273F"/>
    <w:rsid w:val="00E168D6"/>
    <w:rsid w:val="00E62FC1"/>
    <w:rsid w:val="00E7593A"/>
    <w:rsid w:val="00E76886"/>
    <w:rsid w:val="00EF64EB"/>
    <w:rsid w:val="00F11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60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24B8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24B8F"/>
    <w:pPr>
      <w:tabs>
        <w:tab w:val="center" w:pos="4536"/>
        <w:tab w:val="right" w:pos="9072"/>
      </w:tabs>
      <w:spacing w:after="0" w:line="240" w:lineRule="auto"/>
    </w:pPr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24B8F"/>
    <w:rPr>
      <w:rFonts w:cs="Times New Roman"/>
    </w:rPr>
  </w:style>
  <w:style w:type="paragraph" w:styleId="ListParagraph">
    <w:name w:val="List Paragraph"/>
    <w:basedOn w:val="Normal"/>
    <w:uiPriority w:val="99"/>
    <w:qFormat/>
    <w:rsid w:val="00320DA9"/>
    <w:pPr>
      <w:ind w:left="720"/>
      <w:contextualSpacing/>
    </w:pPr>
  </w:style>
  <w:style w:type="table" w:styleId="TableGrid">
    <w:name w:val="Table Grid"/>
    <w:basedOn w:val="TableNormal"/>
    <w:uiPriority w:val="99"/>
    <w:rsid w:val="00320D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20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0DA9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137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4</Pages>
  <Words>233</Words>
  <Characters>1377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Chomutov, Písečná 5144</dc:title>
  <dc:subject/>
  <dc:creator>Pocitac</dc:creator>
  <cp:keywords/>
  <dc:description/>
  <cp:lastModifiedBy>DUM</cp:lastModifiedBy>
  <cp:revision>2</cp:revision>
  <dcterms:created xsi:type="dcterms:W3CDTF">2014-02-07T19:49:00Z</dcterms:created>
  <dcterms:modified xsi:type="dcterms:W3CDTF">2014-02-07T19:49:00Z</dcterms:modified>
</cp:coreProperties>
</file>