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EE120D">
        <w:t>01-27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EE120D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Úprava (editace) grafu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EE120D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Úprava grafů v Excelu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EF3E2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26.</w:t>
            </w:r>
            <w:r w:rsidR="00AB1A8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4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AB1A8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EE120D" w:rsidP="0022363A">
      <w:pPr>
        <w:pStyle w:val="Nadpis2"/>
      </w:pPr>
      <w:r>
        <w:lastRenderedPageBreak/>
        <w:t>Úprava grafů</w:t>
      </w:r>
    </w:p>
    <w:p w:rsidR="00EE120D" w:rsidRDefault="00EE120D" w:rsidP="00EE120D">
      <w:r>
        <w:t>Ve vytvořeném grafu můžeme cokoliv změnit (včetně typu grafu).</w:t>
      </w:r>
    </w:p>
    <w:p w:rsidR="006F39CA" w:rsidRDefault="006F39CA" w:rsidP="006F39CA">
      <w:pPr>
        <w:pStyle w:val="Podtitul"/>
      </w:pPr>
      <w:r>
        <w:t>Označování jednotlivých prvků grafu</w:t>
      </w:r>
    </w:p>
    <w:p w:rsidR="006F39CA" w:rsidRDefault="006F39CA" w:rsidP="00EE120D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3B143C5" wp14:editId="0281B429">
                <wp:simplePos x="0" y="0"/>
                <wp:positionH relativeFrom="column">
                  <wp:posOffset>-62865</wp:posOffset>
                </wp:positionH>
                <wp:positionV relativeFrom="paragraph">
                  <wp:posOffset>106045</wp:posOffset>
                </wp:positionV>
                <wp:extent cx="1724025" cy="676275"/>
                <wp:effectExtent l="647700" t="0" r="28575" b="28575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676275"/>
                        </a:xfrm>
                        <a:prstGeom prst="borderCallout2">
                          <a:avLst>
                            <a:gd name="adj1" fmla="val 52084"/>
                            <a:gd name="adj2" fmla="val -2574"/>
                            <a:gd name="adj3" fmla="val 15957"/>
                            <a:gd name="adj4" fmla="val -16438"/>
                            <a:gd name="adj5" fmla="val 11380"/>
                            <a:gd name="adj6" fmla="val -3682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363A" w:rsidRPr="006F39CA" w:rsidRDefault="006F39CA" w:rsidP="008643D8">
                            <w:pPr>
                              <w:jc w:val="left"/>
                            </w:pPr>
                            <w:r>
                              <w:rPr>
                                <w:b/>
                              </w:rPr>
                              <w:t xml:space="preserve">Oblast grafu </w:t>
                            </w:r>
                            <w:r>
                              <w:t>označíme klepnutím těsně u okraje ohraničení grafu.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0" o:spid="_x0000_s1026" type="#_x0000_t48" style="position:absolute;left:0;text-align:left;margin-left:-4.95pt;margin-top:8.35pt;width:135.75pt;height:5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" adj="-7955,2458,-3551,3447,-556,11250" fillcolor="white [3201]" strokecolor="black [3200]" strokeweight="2pt">
                <v:textbox>
                  <w:txbxContent>
                    <w:p w:rsidR="0022363A" w:rsidRPr="006F39CA" w:rsidRDefault="006F39CA" w:rsidP="008643D8">
                      <w:pPr>
                        <w:jc w:val="left"/>
                      </w:pPr>
                      <w:r>
                        <w:rPr>
                          <w:b/>
                        </w:rPr>
                        <w:t xml:space="preserve">Oblast grafu </w:t>
                      </w:r>
                      <w:r>
                        <w:t>označíme klepnutím těsně u okraje ohraničení grafu.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2512" behindDoc="0" locked="0" layoutInCell="1" allowOverlap="1" wp14:anchorId="34E05DAF" wp14:editId="1E76DF1D">
            <wp:simplePos x="0" y="0"/>
            <wp:positionH relativeFrom="margin">
              <wp:posOffset>4018915</wp:posOffset>
            </wp:positionH>
            <wp:positionV relativeFrom="margin">
              <wp:posOffset>765810</wp:posOffset>
            </wp:positionV>
            <wp:extent cx="2327910" cy="14192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80" t="38582" r="26157" b="21985"/>
                    <a:stretch/>
                  </pic:blipFill>
                  <pic:spPr bwMode="auto">
                    <a:xfrm>
                      <a:off x="0" y="0"/>
                      <a:ext cx="2327910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515A1B86" wp14:editId="08DEC22B">
            <wp:simplePos x="0" y="0"/>
            <wp:positionH relativeFrom="margin">
              <wp:posOffset>-190500</wp:posOffset>
            </wp:positionH>
            <wp:positionV relativeFrom="margin">
              <wp:posOffset>758825</wp:posOffset>
            </wp:positionV>
            <wp:extent cx="2380615" cy="1485900"/>
            <wp:effectExtent l="0" t="0" r="635" b="0"/>
            <wp:wrapSquare wrapText="bothSides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17" t="39412" r="29186" b="16176"/>
                    <a:stretch/>
                  </pic:blipFill>
                  <pic:spPr bwMode="auto">
                    <a:xfrm>
                      <a:off x="0" y="0"/>
                      <a:ext cx="2380615" cy="148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120D" w:rsidRDefault="00EE120D" w:rsidP="00EE120D"/>
    <w:p w:rsidR="00EE120D" w:rsidRDefault="00EE120D" w:rsidP="00EE120D"/>
    <w:p w:rsidR="00EE120D" w:rsidRDefault="00EE120D" w:rsidP="00EE120D"/>
    <w:p w:rsidR="00EE120D" w:rsidRDefault="00EE120D" w:rsidP="00EE120D"/>
    <w:p w:rsidR="00EE120D" w:rsidRDefault="006F39CA" w:rsidP="00EE120D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2ED24E7" wp14:editId="4EAD71E8">
                <wp:simplePos x="0" y="0"/>
                <wp:positionH relativeFrom="column">
                  <wp:posOffset>-62865</wp:posOffset>
                </wp:positionH>
                <wp:positionV relativeFrom="paragraph">
                  <wp:posOffset>64770</wp:posOffset>
                </wp:positionV>
                <wp:extent cx="1724025" cy="762000"/>
                <wp:effectExtent l="0" t="0" r="1952625" b="19050"/>
                <wp:wrapNone/>
                <wp:docPr id="55" name="Čárový popisek 2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762000"/>
                        </a:xfrm>
                        <a:prstGeom prst="borderCallout2">
                          <a:avLst>
                            <a:gd name="adj1" fmla="val 83470"/>
                            <a:gd name="adj2" fmla="val 99686"/>
                            <a:gd name="adj3" fmla="val 89571"/>
                            <a:gd name="adj4" fmla="val 116553"/>
                            <a:gd name="adj5" fmla="val 47494"/>
                            <a:gd name="adj6" fmla="val 21090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39CA" w:rsidRPr="006F39CA" w:rsidRDefault="006F39CA" w:rsidP="008643D8">
                            <w:pPr>
                              <w:jc w:val="left"/>
                            </w:pPr>
                            <w:r>
                              <w:rPr>
                                <w:b/>
                              </w:rPr>
                              <w:t xml:space="preserve">Zobrazovanou oblast </w:t>
                            </w:r>
                            <w:r>
                              <w:t>označíme klepnutím těsně u okraje ohraničení grafu.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5" o:spid="_x0000_s1027" type="#_x0000_t48" style="position:absolute;left:0;text-align:left;margin-left:-4.95pt;margin-top:5.1pt;width:135.75pt;height:60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" adj="45554,10259,25175,19347,21532,18030" fillcolor="white [3201]" strokecolor="black [3200]" strokeweight="2pt">
                <v:textbox>
                  <w:txbxContent>
                    <w:p w:rsidR="006F39CA" w:rsidRPr="006F39CA" w:rsidRDefault="006F39CA" w:rsidP="008643D8">
                      <w:pPr>
                        <w:jc w:val="left"/>
                      </w:pPr>
                      <w:r>
                        <w:rPr>
                          <w:b/>
                        </w:rPr>
                        <w:t xml:space="preserve">Zobrazovanou oblast </w:t>
                      </w:r>
                      <w:r>
                        <w:t>označíme klepnutím těsně u okraje ohraničení grafu.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EE120D" w:rsidRDefault="00EE120D" w:rsidP="00EE120D"/>
    <w:p w:rsidR="00EE120D" w:rsidRDefault="00EE120D" w:rsidP="00EE120D"/>
    <w:p w:rsidR="00EE120D" w:rsidRDefault="00EE120D" w:rsidP="00EE120D"/>
    <w:p w:rsidR="00EE120D" w:rsidRDefault="00EE120D" w:rsidP="00EE120D"/>
    <w:p w:rsidR="00EE120D" w:rsidRDefault="00EE120D" w:rsidP="00EE120D"/>
    <w:p w:rsidR="00EE120D" w:rsidRDefault="00EE120D" w:rsidP="00EE120D"/>
    <w:p w:rsidR="00EE120D" w:rsidRDefault="00446037" w:rsidP="00EE120D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341F274" wp14:editId="53FF2DC5">
                <wp:simplePos x="0" y="0"/>
                <wp:positionH relativeFrom="column">
                  <wp:posOffset>51435</wp:posOffset>
                </wp:positionH>
                <wp:positionV relativeFrom="paragraph">
                  <wp:posOffset>92710</wp:posOffset>
                </wp:positionV>
                <wp:extent cx="1495425" cy="676275"/>
                <wp:effectExtent l="1028700" t="0" r="28575" b="28575"/>
                <wp:wrapNone/>
                <wp:docPr id="58" name="Čárový popisek 2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76275"/>
                        </a:xfrm>
                        <a:prstGeom prst="borderCallout2">
                          <a:avLst>
                            <a:gd name="adj1" fmla="val 52084"/>
                            <a:gd name="adj2" fmla="val -2574"/>
                            <a:gd name="adj3" fmla="val 15957"/>
                            <a:gd name="adj4" fmla="val -16438"/>
                            <a:gd name="adj5" fmla="val 25464"/>
                            <a:gd name="adj6" fmla="val -6831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39CA" w:rsidRPr="006F39CA" w:rsidRDefault="00446037" w:rsidP="008643D8">
                            <w:pPr>
                              <w:jc w:val="left"/>
                            </w:pPr>
                            <w:r>
                              <w:t>Označit můžeme též jednotlivé části grafu</w:t>
                            </w:r>
                            <w:r w:rsidR="006F39C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8" o:spid="_x0000_s1028" type="#_x0000_t48" style="position:absolute;left:0;text-align:left;margin-left:4.05pt;margin-top:7.3pt;width:117.75pt;height:53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" adj="-14757,5500,-3551,3447,-556,11250" fillcolor="white [3201]" strokecolor="black [3200]" strokeweight="2pt">
                <v:textbox>
                  <w:txbxContent>
                    <w:p w:rsidR="006F39CA" w:rsidRPr="006F39CA" w:rsidRDefault="00446037" w:rsidP="008643D8">
                      <w:pPr>
                        <w:jc w:val="left"/>
                      </w:pPr>
                      <w:r>
                        <w:t>Označit můžeme též jednotlivé části grafu</w:t>
                      </w:r>
                      <w:r w:rsidR="006F39CA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79F755AD" wp14:editId="209EB5ED">
            <wp:simplePos x="0" y="0"/>
            <wp:positionH relativeFrom="margin">
              <wp:posOffset>4019550</wp:posOffset>
            </wp:positionH>
            <wp:positionV relativeFrom="margin">
              <wp:posOffset>2701925</wp:posOffset>
            </wp:positionV>
            <wp:extent cx="2352675" cy="1400175"/>
            <wp:effectExtent l="0" t="0" r="9525" b="9525"/>
            <wp:wrapSquare wrapText="bothSides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44" t="41764" r="21112" b="15001"/>
                    <a:stretch/>
                  </pic:blipFill>
                  <pic:spPr bwMode="auto">
                    <a:xfrm>
                      <a:off x="0" y="0"/>
                      <a:ext cx="23526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F39CA">
        <w:rPr>
          <w:noProof/>
        </w:rPr>
        <w:drawing>
          <wp:anchor distT="0" distB="0" distL="114300" distR="114300" simplePos="0" relativeHeight="251716608" behindDoc="0" locked="0" layoutInCell="1" allowOverlap="1" wp14:anchorId="03B6041E" wp14:editId="78C89D28">
            <wp:simplePos x="0" y="0"/>
            <wp:positionH relativeFrom="margin">
              <wp:posOffset>-104140</wp:posOffset>
            </wp:positionH>
            <wp:positionV relativeFrom="margin">
              <wp:posOffset>2663825</wp:posOffset>
            </wp:positionV>
            <wp:extent cx="2294890" cy="1438275"/>
            <wp:effectExtent l="0" t="0" r="0" b="9525"/>
            <wp:wrapSquare wrapText="bothSides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02" t="41765" r="21112" b="13823"/>
                    <a:stretch/>
                  </pic:blipFill>
                  <pic:spPr bwMode="auto">
                    <a:xfrm>
                      <a:off x="0" y="0"/>
                      <a:ext cx="229489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E120D" w:rsidRDefault="00EE120D" w:rsidP="00EE120D"/>
    <w:p w:rsidR="00EE120D" w:rsidRDefault="00EE120D" w:rsidP="00EE120D"/>
    <w:p w:rsidR="00EE120D" w:rsidRDefault="00EE120D" w:rsidP="00EE120D"/>
    <w:p w:rsidR="00EE120D" w:rsidRDefault="00EE120D" w:rsidP="00EE120D"/>
    <w:p w:rsidR="00EE120D" w:rsidRDefault="00446037" w:rsidP="00EE120D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0A3137A" wp14:editId="5B2EE079">
                <wp:simplePos x="0" y="0"/>
                <wp:positionH relativeFrom="column">
                  <wp:posOffset>51435</wp:posOffset>
                </wp:positionH>
                <wp:positionV relativeFrom="paragraph">
                  <wp:posOffset>70485</wp:posOffset>
                </wp:positionV>
                <wp:extent cx="1495425" cy="619125"/>
                <wp:effectExtent l="0" t="0" r="523875" b="28575"/>
                <wp:wrapNone/>
                <wp:docPr id="60" name="Čárový popisek 2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19125"/>
                        </a:xfrm>
                        <a:prstGeom prst="borderCallout2">
                          <a:avLst>
                            <a:gd name="adj1" fmla="val 83470"/>
                            <a:gd name="adj2" fmla="val 99686"/>
                            <a:gd name="adj3" fmla="val 89571"/>
                            <a:gd name="adj4" fmla="val 116553"/>
                            <a:gd name="adj5" fmla="val 84418"/>
                            <a:gd name="adj6" fmla="val 13255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037" w:rsidRPr="00446037" w:rsidRDefault="00446037" w:rsidP="008643D8">
                            <w:pPr>
                              <w:jc w:val="left"/>
                            </w:pPr>
                            <w:r>
                              <w:t>Vybraná vodorovná osa (Kategorie)</w:t>
                            </w:r>
                            <w:r w:rsidR="00AB1A86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60" o:spid="_x0000_s1029" type="#_x0000_t48" style="position:absolute;left:0;text-align:left;margin-left:4.05pt;margin-top:5.55pt;width:117.75pt;height:48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" adj="28632,18234,25175,19347,21532,18030" fillcolor="white [3201]" strokecolor="black [3200]" strokeweight="2pt">
                <v:textbox>
                  <w:txbxContent>
                    <w:p w:rsidR="00446037" w:rsidRPr="00446037" w:rsidRDefault="00446037" w:rsidP="008643D8">
                      <w:pPr>
                        <w:jc w:val="left"/>
                      </w:pPr>
                      <w:r>
                        <w:t>Vybraná vodorovná osa (Kategorie)</w:t>
                      </w:r>
                      <w:r w:rsidR="00AB1A86">
                        <w:t>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EE120D" w:rsidRDefault="00EE120D" w:rsidP="00EE120D"/>
    <w:p w:rsidR="00EE120D" w:rsidRPr="00EE120D" w:rsidRDefault="00EE120D" w:rsidP="00EE120D"/>
    <w:p w:rsidR="008643D8" w:rsidRDefault="008643D8" w:rsidP="008643D8"/>
    <w:p w:rsidR="008643D8" w:rsidRDefault="008643D8" w:rsidP="008643D8">
      <w:pPr>
        <w:ind w:left="360"/>
      </w:pPr>
    </w:p>
    <w:p w:rsidR="00072200" w:rsidRPr="008643D8" w:rsidRDefault="00072200" w:rsidP="00072200"/>
    <w:p w:rsidR="008643D8" w:rsidRPr="00446037" w:rsidRDefault="00446037" w:rsidP="008643D8">
      <w:pPr>
        <w:rPr>
          <w:b/>
        </w:rPr>
      </w:pPr>
      <w:r>
        <w:t xml:space="preserve">Podobně můžeme vybrat i další prvky grafu – </w:t>
      </w:r>
      <w:r>
        <w:rPr>
          <w:b/>
        </w:rPr>
        <w:t>svislou osu, legendu.</w:t>
      </w:r>
    </w:p>
    <w:p w:rsidR="00446037" w:rsidRDefault="00446037" w:rsidP="0022363A"/>
    <w:p w:rsidR="008643D8" w:rsidRDefault="00446037" w:rsidP="00446037">
      <w:pPr>
        <w:pStyle w:val="Podtitul"/>
      </w:pPr>
      <w:r>
        <w:rPr>
          <w:noProof/>
        </w:rPr>
        <w:drawing>
          <wp:inline distT="0" distB="0" distL="0" distR="0" wp14:anchorId="6B0E1D74" wp14:editId="653C0E9D">
            <wp:extent cx="5790543" cy="409575"/>
            <wp:effectExtent l="0" t="0" r="1270" b="0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34527" b="91471"/>
                    <a:stretch/>
                  </pic:blipFill>
                  <pic:spPr bwMode="auto">
                    <a:xfrm>
                      <a:off x="0" y="0"/>
                      <a:ext cx="5798491" cy="410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43D8" w:rsidRDefault="00B814AF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6F6BA8C" wp14:editId="225F8D24">
                <wp:simplePos x="0" y="0"/>
                <wp:positionH relativeFrom="column">
                  <wp:posOffset>1546860</wp:posOffset>
                </wp:positionH>
                <wp:positionV relativeFrom="paragraph">
                  <wp:posOffset>-1270</wp:posOffset>
                </wp:positionV>
                <wp:extent cx="2066925" cy="619125"/>
                <wp:effectExtent l="0" t="114300" r="1457325" b="28575"/>
                <wp:wrapNone/>
                <wp:docPr id="62" name="Čárový popisek 2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619125"/>
                        </a:xfrm>
                        <a:prstGeom prst="borderCallout2">
                          <a:avLst>
                            <a:gd name="adj1" fmla="val 26547"/>
                            <a:gd name="adj2" fmla="val 98412"/>
                            <a:gd name="adj3" fmla="val 29571"/>
                            <a:gd name="adj4" fmla="val 123559"/>
                            <a:gd name="adj5" fmla="val -15582"/>
                            <a:gd name="adj6" fmla="val 16886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4AF" w:rsidRPr="00446037" w:rsidRDefault="00B814AF" w:rsidP="008643D8">
                            <w:pPr>
                              <w:jc w:val="left"/>
                            </w:pPr>
                            <w:r>
                              <w:t>Po označení grafu se zobrazí tři nové karty pro práci s grafem.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2" o:spid="_x0000_s1030" type="#_x0000_t48" style="position:absolute;left:0;text-align:left;margin-left:121.8pt;margin-top:-.1pt;width:162.75pt;height:48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" adj="36474,-3366,26689,6387,21257,5734" fillcolor="white [3201]" strokecolor="black [3200]" strokeweight="2pt">
                <v:textbox>
                  <w:txbxContent>
                    <w:p w:rsidR="00B814AF" w:rsidRPr="00446037" w:rsidRDefault="00B814AF" w:rsidP="008643D8">
                      <w:pPr>
                        <w:jc w:val="left"/>
                      </w:pPr>
                      <w:r>
                        <w:t>Po označení grafu se zobrazí tři nové karty pro práci s grafem.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8643D8" w:rsidRDefault="008643D8" w:rsidP="0022363A"/>
    <w:p w:rsidR="008643D8" w:rsidRDefault="008643D8" w:rsidP="0022363A"/>
    <w:p w:rsidR="008643D8" w:rsidRDefault="00B814AF" w:rsidP="00B814AF">
      <w:pPr>
        <w:pStyle w:val="Nadpis2"/>
      </w:pPr>
      <w:r>
        <w:t>Pás karet Návrh</w:t>
      </w:r>
    </w:p>
    <w:p w:rsidR="008643D8" w:rsidRDefault="005922B9" w:rsidP="0022363A">
      <w:r>
        <w:rPr>
          <w:noProof/>
        </w:rPr>
        <w:drawing>
          <wp:anchor distT="0" distB="0" distL="114300" distR="114300" simplePos="0" relativeHeight="251724800" behindDoc="0" locked="0" layoutInCell="1" allowOverlap="1" wp14:anchorId="3F4BE9D1" wp14:editId="5E55DF4D">
            <wp:simplePos x="0" y="0"/>
            <wp:positionH relativeFrom="margin">
              <wp:posOffset>-190500</wp:posOffset>
            </wp:positionH>
            <wp:positionV relativeFrom="margin">
              <wp:posOffset>5930900</wp:posOffset>
            </wp:positionV>
            <wp:extent cx="6490335" cy="704850"/>
            <wp:effectExtent l="0" t="0" r="5715" b="0"/>
            <wp:wrapSquare wrapText="bothSides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000"/>
                    <a:stretch/>
                  </pic:blipFill>
                  <pic:spPr bwMode="auto">
                    <a:xfrm>
                      <a:off x="0" y="0"/>
                      <a:ext cx="6490335" cy="70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643D8" w:rsidRDefault="005922B9" w:rsidP="005922B9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E360707" wp14:editId="49B85B6E">
                <wp:simplePos x="0" y="0"/>
                <wp:positionH relativeFrom="column">
                  <wp:posOffset>2899410</wp:posOffset>
                </wp:positionH>
                <wp:positionV relativeFrom="paragraph">
                  <wp:posOffset>65405</wp:posOffset>
                </wp:positionV>
                <wp:extent cx="1790700" cy="504825"/>
                <wp:effectExtent l="2895600" t="361950" r="19050" b="28575"/>
                <wp:wrapNone/>
                <wp:docPr id="67" name="Čárový popisek 2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04825"/>
                        </a:xfrm>
                        <a:prstGeom prst="borderCallout2">
                          <a:avLst>
                            <a:gd name="adj1" fmla="val 24399"/>
                            <a:gd name="adj2" fmla="val -595"/>
                            <a:gd name="adj3" fmla="val -6539"/>
                            <a:gd name="adj4" fmla="val -121561"/>
                            <a:gd name="adj5" fmla="val -68615"/>
                            <a:gd name="adj6" fmla="val -16182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2B9" w:rsidRPr="005922B9" w:rsidRDefault="005922B9" w:rsidP="005922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1. </w:t>
                            </w:r>
                            <w:r>
                              <w:t xml:space="preserve">Klepneme na tlačítko </w:t>
                            </w:r>
                            <w:r>
                              <w:rPr>
                                <w:b/>
                              </w:rPr>
                              <w:t xml:space="preserve">Změnit typ </w:t>
                            </w:r>
                            <w:r>
                              <w:rPr>
                                <w:b/>
                              </w:rPr>
                              <w:t>grafu</w:t>
                            </w:r>
                            <w:r w:rsidR="00AB1A86">
                              <w:rPr>
                                <w:b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7" o:spid="_x0000_s1031" type="#_x0000_t48" style="position:absolute;left:0;text-align:left;margin-left:228.3pt;margin-top:5.15pt;width:141pt;height:39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" adj="-34954,-14821,-26257,-1412,-129,5270" fillcolor="white [3201]" strokecolor="black [3200]" strokeweight="2pt">
                <v:textbox>
                  <w:txbxContent>
                    <w:p w:rsidR="005922B9" w:rsidRPr="005922B9" w:rsidRDefault="005922B9" w:rsidP="005922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1. </w:t>
                      </w:r>
                      <w:r>
                        <w:t xml:space="preserve">Klepneme na tlačítko </w:t>
                      </w:r>
                      <w:r>
                        <w:rPr>
                          <w:b/>
                        </w:rPr>
                        <w:t xml:space="preserve">Změnit typ </w:t>
                      </w:r>
                      <w:r>
                        <w:rPr>
                          <w:b/>
                        </w:rPr>
                        <w:t>grafu</w:t>
                      </w:r>
                      <w:r w:rsidR="00AB1A86">
                        <w:rPr>
                          <w:b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t>Změna typu grafu</w:t>
      </w:r>
    </w:p>
    <w:p w:rsidR="005922B9" w:rsidRPr="005922B9" w:rsidRDefault="005922B9" w:rsidP="005922B9"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3613784</wp:posOffset>
                </wp:positionH>
                <wp:positionV relativeFrom="paragraph">
                  <wp:posOffset>1506855</wp:posOffset>
                </wp:positionV>
                <wp:extent cx="1076325" cy="523875"/>
                <wp:effectExtent l="38100" t="19050" r="85725" b="104775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2" o:spid="_x0000_s1026" type="#_x0000_t32" style="position:absolute;margin-left:284.55pt;margin-top:118.65pt;width:84.75pt;height:41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5142C3" wp14:editId="057B2569">
                <wp:simplePos x="0" y="0"/>
                <wp:positionH relativeFrom="column">
                  <wp:posOffset>2899410</wp:posOffset>
                </wp:positionH>
                <wp:positionV relativeFrom="paragraph">
                  <wp:posOffset>1135380</wp:posOffset>
                </wp:positionV>
                <wp:extent cx="1790700" cy="523875"/>
                <wp:effectExtent l="762000" t="0" r="19050" b="257175"/>
                <wp:wrapNone/>
                <wp:docPr id="71" name="Čárový popisek 2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23875"/>
                        </a:xfrm>
                        <a:prstGeom prst="borderCallout2">
                          <a:avLst>
                            <a:gd name="adj1" fmla="val 52701"/>
                            <a:gd name="adj2" fmla="val -1127"/>
                            <a:gd name="adj3" fmla="val 70270"/>
                            <a:gd name="adj4" fmla="val -21029"/>
                            <a:gd name="adj5" fmla="val 142740"/>
                            <a:gd name="adj6" fmla="val -4267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2B9" w:rsidRPr="00446037" w:rsidRDefault="005922B9" w:rsidP="008643D8">
                            <w:pPr>
                              <w:jc w:val="left"/>
                            </w:pPr>
                            <w:r>
                              <w:t>3. Po stisku OK se změní typ grafu.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1" o:spid="_x0000_s1032" type="#_x0000_t48" style="position:absolute;left:0;text-align:left;margin-left:228.3pt;margin-top:89.4pt;width:141pt;height:41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" adj="-9217,30832,-4542,15178,-243,11383" fillcolor="white [3201]" strokecolor="black [3200]" strokeweight="2pt">
                <v:textbox>
                  <w:txbxContent>
                    <w:p w:rsidR="005922B9" w:rsidRPr="00446037" w:rsidRDefault="005922B9" w:rsidP="008643D8">
                      <w:pPr>
                        <w:jc w:val="left"/>
                      </w:pPr>
                      <w:r>
                        <w:t>3. Po stisku OK se změní typ grafu.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9920" behindDoc="0" locked="0" layoutInCell="1" allowOverlap="1" wp14:anchorId="6F415319" wp14:editId="381DDF8B">
            <wp:simplePos x="0" y="0"/>
            <wp:positionH relativeFrom="margin">
              <wp:posOffset>4505325</wp:posOffset>
            </wp:positionH>
            <wp:positionV relativeFrom="margin">
              <wp:posOffset>8474075</wp:posOffset>
            </wp:positionV>
            <wp:extent cx="1838325" cy="1176655"/>
            <wp:effectExtent l="0" t="0" r="9525" b="4445"/>
            <wp:wrapSquare wrapText="bothSides"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42" t="41471" r="21592" b="13529"/>
                    <a:stretch/>
                  </pic:blipFill>
                  <pic:spPr bwMode="auto">
                    <a:xfrm>
                      <a:off x="0" y="0"/>
                      <a:ext cx="1838325" cy="1176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1A78C47" wp14:editId="23BD682C">
                <wp:simplePos x="0" y="0"/>
                <wp:positionH relativeFrom="column">
                  <wp:posOffset>2899410</wp:posOffset>
                </wp:positionH>
                <wp:positionV relativeFrom="paragraph">
                  <wp:posOffset>449580</wp:posOffset>
                </wp:positionV>
                <wp:extent cx="1790700" cy="523875"/>
                <wp:effectExtent l="2152650" t="0" r="19050" b="123825"/>
                <wp:wrapNone/>
                <wp:docPr id="66" name="Čárový popisek 2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23875"/>
                        </a:xfrm>
                        <a:prstGeom prst="borderCallout2">
                          <a:avLst>
                            <a:gd name="adj1" fmla="val 52701"/>
                            <a:gd name="adj2" fmla="val -1127"/>
                            <a:gd name="adj3" fmla="val 55725"/>
                            <a:gd name="adj4" fmla="val -39114"/>
                            <a:gd name="adj5" fmla="val 117285"/>
                            <a:gd name="adj6" fmla="val -11980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2B9" w:rsidRPr="00446037" w:rsidRDefault="005922B9" w:rsidP="008643D8">
                            <w:pPr>
                              <w:jc w:val="left"/>
                            </w:pPr>
                            <w:r>
                              <w:t>2. Vybereme jiný vhodný typ grafu.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6" o:spid="_x0000_s1033" type="#_x0000_t48" style="position:absolute;left:0;text-align:left;margin-left:228.3pt;margin-top:35.4pt;width:141pt;height:41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" adj="-25877,25334,-8449,12037,-243,11383" fillcolor="white [3201]" strokecolor="black [3200]" strokeweight="2pt">
                <v:textbox>
                  <w:txbxContent>
                    <w:p w:rsidR="005922B9" w:rsidRPr="00446037" w:rsidRDefault="005922B9" w:rsidP="008643D8">
                      <w:pPr>
                        <w:jc w:val="left"/>
                      </w:pPr>
                      <w:r>
                        <w:t>2. Vybereme jiný vhodný typ grafu.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452146F" wp14:editId="4BE6C5DB">
            <wp:extent cx="2613771" cy="2028825"/>
            <wp:effectExtent l="0" t="0" r="0" b="0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13771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3D8" w:rsidRDefault="00E37405" w:rsidP="00E37405">
      <w:pPr>
        <w:pStyle w:val="Nadpis2"/>
      </w:pPr>
      <w:r>
        <w:lastRenderedPageBreak/>
        <w:t>Změna stylu grafu</w:t>
      </w:r>
    </w:p>
    <w:p w:rsidR="00E37405" w:rsidRPr="00E37405" w:rsidRDefault="00E37405" w:rsidP="00E37405">
      <w:r>
        <w:rPr>
          <w:b/>
        </w:rPr>
        <w:t xml:space="preserve">V Nástrojích grafu, </w:t>
      </w:r>
      <w:r>
        <w:t xml:space="preserve">na kartě </w:t>
      </w:r>
      <w:r>
        <w:rPr>
          <w:b/>
        </w:rPr>
        <w:t xml:space="preserve">Návrh, </w:t>
      </w:r>
      <w:r>
        <w:t xml:space="preserve">ve skupině </w:t>
      </w:r>
      <w:r>
        <w:rPr>
          <w:b/>
        </w:rPr>
        <w:t>Styly grafů</w:t>
      </w:r>
      <w:r>
        <w:t xml:space="preserve"> klepneme na vhodný styl grafu.</w:t>
      </w:r>
    </w:p>
    <w:p w:rsidR="00E37405" w:rsidRPr="00E37405" w:rsidRDefault="00E37405" w:rsidP="00E37405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12D1B74" wp14:editId="0A82DEA0">
                <wp:simplePos x="0" y="0"/>
                <wp:positionH relativeFrom="column">
                  <wp:posOffset>609600</wp:posOffset>
                </wp:positionH>
                <wp:positionV relativeFrom="paragraph">
                  <wp:posOffset>40005</wp:posOffset>
                </wp:positionV>
                <wp:extent cx="1800225" cy="762000"/>
                <wp:effectExtent l="742950" t="0" r="28575" b="19050"/>
                <wp:wrapNone/>
                <wp:docPr id="40" name="Čárový popisek 2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762000"/>
                        </a:xfrm>
                        <a:prstGeom prst="borderCallout2">
                          <a:avLst>
                            <a:gd name="adj1" fmla="val 56945"/>
                            <a:gd name="adj2" fmla="val -2420"/>
                            <a:gd name="adj3" fmla="val 62085"/>
                            <a:gd name="adj4" fmla="val -23716"/>
                            <a:gd name="adj5" fmla="val 63334"/>
                            <a:gd name="adj6" fmla="val -4077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138" w:rsidRPr="00617138" w:rsidRDefault="00E37405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Celou nabídku zobrazíme rozbalovacím tlačítkem.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0" o:spid="_x0000_s1034" type="#_x0000_t48" style="position:absolute;left:0;text-align:left;margin-left:48pt;margin-top:3.15pt;width:141.75pt;height:60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" adj="-8807,13680,-5123,13410,-523,12300" fillcolor="white [3201]" strokecolor="black [3200]" strokeweight="2pt">
                <v:textbox>
                  <w:txbxContent>
                    <w:p w:rsidR="00617138" w:rsidRPr="00617138" w:rsidRDefault="00E37405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Celou nabídku zobrazíme rozbalovacím tlačítkem.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6064" behindDoc="0" locked="0" layoutInCell="1" allowOverlap="1" wp14:anchorId="7CFFCBA7" wp14:editId="7C34D06F">
            <wp:simplePos x="0" y="0"/>
            <wp:positionH relativeFrom="margin">
              <wp:posOffset>-34290</wp:posOffset>
            </wp:positionH>
            <wp:positionV relativeFrom="margin">
              <wp:posOffset>375285</wp:posOffset>
            </wp:positionV>
            <wp:extent cx="3429000" cy="704215"/>
            <wp:effectExtent l="0" t="0" r="0" b="635"/>
            <wp:wrapSquare wrapText="bothSides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3" r="11454" b="80000"/>
                    <a:stretch/>
                  </pic:blipFill>
                  <pic:spPr bwMode="auto">
                    <a:xfrm>
                      <a:off x="0" y="0"/>
                      <a:ext cx="3429000" cy="70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37405" w:rsidRPr="00E37405" w:rsidRDefault="00E37405" w:rsidP="00E37405"/>
    <w:p w:rsidR="008643D8" w:rsidRPr="00ED549F" w:rsidRDefault="008643D8" w:rsidP="0022363A"/>
    <w:p w:rsidR="0022363A" w:rsidRPr="00ED549F" w:rsidRDefault="0022363A" w:rsidP="0022363A"/>
    <w:p w:rsidR="0022363A" w:rsidRDefault="0022363A" w:rsidP="0022363A"/>
    <w:p w:rsidR="0022363A" w:rsidRDefault="00E37405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6AAE41A" wp14:editId="74FD972D">
                <wp:simplePos x="0" y="0"/>
                <wp:positionH relativeFrom="column">
                  <wp:posOffset>708660</wp:posOffset>
                </wp:positionH>
                <wp:positionV relativeFrom="paragraph">
                  <wp:posOffset>93980</wp:posOffset>
                </wp:positionV>
                <wp:extent cx="1800225" cy="762000"/>
                <wp:effectExtent l="3467100" t="0" r="28575" b="723900"/>
                <wp:wrapNone/>
                <wp:docPr id="76" name="Čárový popisek 2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762000"/>
                        </a:xfrm>
                        <a:prstGeom prst="borderCallout2">
                          <a:avLst>
                            <a:gd name="adj1" fmla="val 56945"/>
                            <a:gd name="adj2" fmla="val -2420"/>
                            <a:gd name="adj3" fmla="val 62085"/>
                            <a:gd name="adj4" fmla="val -23716"/>
                            <a:gd name="adj5" fmla="val 190834"/>
                            <a:gd name="adj6" fmla="val -19156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7405" w:rsidRPr="00617138" w:rsidRDefault="00E37405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Vybereme vhodný styl grafu a styl grafu se změní.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6" o:spid="_x0000_s1035" type="#_x0000_t48" style="position:absolute;left:0;text-align:left;margin-left:55.8pt;margin-top:7.4pt;width:141.75pt;height:60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" adj="-41379,41220,-5123,13410,-523,12300" fillcolor="white [3201]" strokecolor="black [3200]" strokeweight="2pt">
                <v:textbox>
                  <w:txbxContent>
                    <w:p w:rsidR="00E37405" w:rsidRPr="00617138" w:rsidRDefault="00E37405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Vybereme vhodný styl grafu a styl grafu se změní.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281C1505" wp14:editId="585F2F6A">
            <wp:simplePos x="0" y="0"/>
            <wp:positionH relativeFrom="margin">
              <wp:posOffset>-57150</wp:posOffset>
            </wp:positionH>
            <wp:positionV relativeFrom="margin">
              <wp:posOffset>1158875</wp:posOffset>
            </wp:positionV>
            <wp:extent cx="3352800" cy="1838325"/>
            <wp:effectExtent l="0" t="0" r="0" b="9525"/>
            <wp:wrapSquare wrapText="bothSides"/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12" r="10048" b="45247"/>
                    <a:stretch/>
                  </pic:blipFill>
                  <pic:spPr bwMode="auto">
                    <a:xfrm>
                      <a:off x="0" y="0"/>
                      <a:ext cx="3352800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363A" w:rsidRDefault="0022363A" w:rsidP="0022363A"/>
    <w:p w:rsidR="0022363A" w:rsidRPr="00741CEE" w:rsidRDefault="0022363A" w:rsidP="0022363A"/>
    <w:p w:rsidR="0022363A" w:rsidRPr="00741CEE" w:rsidRDefault="00E37405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22FD6F1" wp14:editId="3055DC5B">
                <wp:simplePos x="0" y="0"/>
                <wp:positionH relativeFrom="column">
                  <wp:posOffset>1594485</wp:posOffset>
                </wp:positionH>
                <wp:positionV relativeFrom="paragraph">
                  <wp:posOffset>50165</wp:posOffset>
                </wp:positionV>
                <wp:extent cx="76200" cy="523875"/>
                <wp:effectExtent l="95250" t="19050" r="57150" b="85725"/>
                <wp:wrapNone/>
                <wp:docPr id="78" name="Přímá spojnice se šipkou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78" o:spid="_x0000_s1026" type="#_x0000_t32" style="position:absolute;margin-left:125.55pt;margin-top:3.95pt;width:6pt;height:41.25pt;flip:x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22363A" w:rsidRPr="00741CEE" w:rsidRDefault="0022363A" w:rsidP="0022363A"/>
    <w:p w:rsidR="00936F4E" w:rsidRPr="00936F4E" w:rsidRDefault="00936F4E" w:rsidP="00936F4E"/>
    <w:p w:rsidR="0022363A" w:rsidRPr="00741CEE" w:rsidRDefault="00E37405" w:rsidP="0022363A">
      <w:r>
        <w:rPr>
          <w:noProof/>
        </w:rPr>
        <w:drawing>
          <wp:anchor distT="0" distB="0" distL="114300" distR="114300" simplePos="0" relativeHeight="251740160" behindDoc="0" locked="0" layoutInCell="1" allowOverlap="1" wp14:anchorId="3B68BB42" wp14:editId="3BE49C42">
            <wp:simplePos x="0" y="0"/>
            <wp:positionH relativeFrom="margin">
              <wp:posOffset>4166870</wp:posOffset>
            </wp:positionH>
            <wp:positionV relativeFrom="margin">
              <wp:posOffset>2216150</wp:posOffset>
            </wp:positionV>
            <wp:extent cx="1524000" cy="948690"/>
            <wp:effectExtent l="0" t="0" r="0" b="3810"/>
            <wp:wrapSquare wrapText="bothSides"/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78" t="39433" r="26635" b="21701"/>
                    <a:stretch/>
                  </pic:blipFill>
                  <pic:spPr bwMode="auto">
                    <a:xfrm>
                      <a:off x="0" y="0"/>
                      <a:ext cx="1524000" cy="948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363A" w:rsidRPr="00741CEE" w:rsidRDefault="0022363A" w:rsidP="0022363A"/>
    <w:p w:rsidR="0022363A" w:rsidRPr="00741CEE" w:rsidRDefault="0022363A" w:rsidP="0022363A"/>
    <w:p w:rsidR="0022363A" w:rsidRPr="00741CEE" w:rsidRDefault="0022363A" w:rsidP="0022363A"/>
    <w:p w:rsidR="0022363A" w:rsidRDefault="0022363A" w:rsidP="0022363A"/>
    <w:p w:rsidR="00041EF5" w:rsidRPr="00741CEE" w:rsidRDefault="00041EF5" w:rsidP="0022363A"/>
    <w:p w:rsidR="0022363A" w:rsidRPr="00741CEE" w:rsidRDefault="0022363A" w:rsidP="0022363A"/>
    <w:p w:rsidR="0022363A" w:rsidRPr="00741CEE" w:rsidRDefault="0022363A" w:rsidP="0022363A"/>
    <w:p w:rsidR="0022363A" w:rsidRPr="00741CEE" w:rsidRDefault="0022363A" w:rsidP="0022363A"/>
    <w:p w:rsidR="0022363A" w:rsidRDefault="00E37405" w:rsidP="00E37405">
      <w:pPr>
        <w:pStyle w:val="Nadpis2"/>
      </w:pPr>
      <w:r>
        <w:t xml:space="preserve">Přidání nebo změna </w:t>
      </w:r>
      <w:r w:rsidR="00863FD2">
        <w:t>popisků grafu</w:t>
      </w:r>
    </w:p>
    <w:p w:rsidR="00863FD2" w:rsidRPr="00863FD2" w:rsidRDefault="00863FD2" w:rsidP="00863FD2">
      <w:pPr>
        <w:rPr>
          <w:b/>
        </w:rPr>
      </w:pPr>
      <w:r>
        <w:t>Nástroje pro změnu nebo přidání popisků najdeme v </w:t>
      </w:r>
      <w:r>
        <w:rPr>
          <w:b/>
        </w:rPr>
        <w:t xml:space="preserve">Nástrojích grafu, </w:t>
      </w:r>
      <w:r>
        <w:t xml:space="preserve">na kartě </w:t>
      </w:r>
      <w:r>
        <w:rPr>
          <w:b/>
        </w:rPr>
        <w:t xml:space="preserve">Rozložení, </w:t>
      </w:r>
      <w:r>
        <w:t xml:space="preserve">ve skupině </w:t>
      </w:r>
      <w:r>
        <w:rPr>
          <w:b/>
        </w:rPr>
        <w:t>Popisky.</w:t>
      </w:r>
    </w:p>
    <w:p w:rsidR="0022363A" w:rsidRPr="0022363A" w:rsidRDefault="002B3DE5" w:rsidP="0022363A">
      <w:pPr>
        <w:widowControl/>
        <w:suppressAutoHyphens w:val="0"/>
        <w:overflowPunct/>
        <w:autoSpaceDE/>
        <w:autoSpaceDN/>
        <w:adjustRightInd/>
        <w:textAlignment w:val="auto"/>
      </w:pPr>
      <w:r>
        <w:rPr>
          <w:noProof/>
        </w:rPr>
        <w:drawing>
          <wp:anchor distT="0" distB="0" distL="114300" distR="114300" simplePos="0" relativeHeight="251743232" behindDoc="0" locked="0" layoutInCell="1" allowOverlap="1" wp14:anchorId="7381C2FB" wp14:editId="5422015B">
            <wp:simplePos x="0" y="0"/>
            <wp:positionH relativeFrom="margin">
              <wp:posOffset>1028700</wp:posOffset>
            </wp:positionH>
            <wp:positionV relativeFrom="margin">
              <wp:posOffset>4349750</wp:posOffset>
            </wp:positionV>
            <wp:extent cx="2676525" cy="1143000"/>
            <wp:effectExtent l="0" t="0" r="9525" b="0"/>
            <wp:wrapSquare wrapText="bothSides"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4" r="48550" b="79412"/>
                    <a:stretch/>
                  </pic:blipFill>
                  <pic:spPr bwMode="auto">
                    <a:xfrm>
                      <a:off x="0" y="0"/>
                      <a:ext cx="2676525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D7BB8" w:rsidRDefault="002D7BB8" w:rsidP="0022363A"/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B3DE5" w:rsidP="002D7BB8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2A3AFA1" wp14:editId="1C9587EF">
                <wp:simplePos x="0" y="0"/>
                <wp:positionH relativeFrom="column">
                  <wp:posOffset>2537460</wp:posOffset>
                </wp:positionH>
                <wp:positionV relativeFrom="paragraph">
                  <wp:posOffset>-3810</wp:posOffset>
                </wp:positionV>
                <wp:extent cx="1114425" cy="647700"/>
                <wp:effectExtent l="457200" t="495300" r="28575" b="19050"/>
                <wp:wrapNone/>
                <wp:docPr id="83" name="Čárový popisek 2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47700"/>
                        </a:xfrm>
                        <a:prstGeom prst="borderCallout2">
                          <a:avLst>
                            <a:gd name="adj1" fmla="val -5041"/>
                            <a:gd name="adj2" fmla="val 51305"/>
                            <a:gd name="adj3" fmla="val -21960"/>
                            <a:gd name="adj4" fmla="val -21846"/>
                            <a:gd name="adj5" fmla="val -75123"/>
                            <a:gd name="adj6" fmla="val -4065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DE5" w:rsidRPr="00863FD2" w:rsidRDefault="002B3DE5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Můžeme vložit nebo změnit </w:t>
                            </w:r>
                            <w:r>
                              <w:rPr>
                                <w:b/>
                              </w:rPr>
                              <w:t>legendu.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3" o:spid="_x0000_s1036" type="#_x0000_t48" style="position:absolute;left:0;text-align:left;margin-left:199.8pt;margin-top:-.3pt;width:87.75pt;height:5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" adj="-8781,-16227,-4719,-4743,11082,-1089" fillcolor="white [3201]" strokecolor="black [3200]" strokeweight="2pt">
                <v:textbox>
                  <w:txbxContent>
                    <w:p w:rsidR="002B3DE5" w:rsidRPr="00863FD2" w:rsidRDefault="002B3DE5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Můžeme vložit nebo změnit </w:t>
                      </w:r>
                      <w:r>
                        <w:rPr>
                          <w:b/>
                        </w:rPr>
                        <w:t>legendu.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F8CAA80" wp14:editId="4275BFB3">
                <wp:simplePos x="0" y="0"/>
                <wp:positionH relativeFrom="column">
                  <wp:posOffset>1232535</wp:posOffset>
                </wp:positionH>
                <wp:positionV relativeFrom="paragraph">
                  <wp:posOffset>-3810</wp:posOffset>
                </wp:positionV>
                <wp:extent cx="1114425" cy="647700"/>
                <wp:effectExtent l="0" t="552450" r="28575" b="19050"/>
                <wp:wrapNone/>
                <wp:docPr id="82" name="Čárový popisek 2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47700"/>
                        </a:xfrm>
                        <a:prstGeom prst="borderCallout2">
                          <a:avLst>
                            <a:gd name="adj1" fmla="val -5041"/>
                            <a:gd name="adj2" fmla="val 51305"/>
                            <a:gd name="adj3" fmla="val -71960"/>
                            <a:gd name="adj4" fmla="val 49949"/>
                            <a:gd name="adj5" fmla="val -83947"/>
                            <a:gd name="adj6" fmla="val 4054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DE5" w:rsidRPr="00863FD2" w:rsidRDefault="002B3DE5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Můžeme vložit nebo změnit </w:t>
                            </w:r>
                            <w:r>
                              <w:rPr>
                                <w:b/>
                              </w:rPr>
                              <w:t>Názvy 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2" o:spid="_x0000_s1037" type="#_x0000_t48" style="position:absolute;left:0;text-align:left;margin-left:97.05pt;margin-top:-.3pt;width:87.75pt;height:5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" adj="8758,-18133,10789,-15543,11082,-1089" fillcolor="white [3201]" strokecolor="black [3200]" strokeweight="2pt">
                <v:textbox>
                  <w:txbxContent>
                    <w:p w:rsidR="002B3DE5" w:rsidRPr="00863FD2" w:rsidRDefault="002B3DE5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Můžeme vložit nebo změnit </w:t>
                      </w:r>
                      <w:r>
                        <w:rPr>
                          <w:b/>
                        </w:rPr>
                        <w:t>Názvy os.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A480FA4" wp14:editId="798CE9B4">
                <wp:simplePos x="0" y="0"/>
                <wp:positionH relativeFrom="column">
                  <wp:posOffset>-253365</wp:posOffset>
                </wp:positionH>
                <wp:positionV relativeFrom="paragraph">
                  <wp:posOffset>-3810</wp:posOffset>
                </wp:positionV>
                <wp:extent cx="1114425" cy="647700"/>
                <wp:effectExtent l="0" t="514350" r="428625" b="19050"/>
                <wp:wrapNone/>
                <wp:docPr id="46" name="Čárový popisek 2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47700"/>
                        </a:xfrm>
                        <a:prstGeom prst="borderCallout2">
                          <a:avLst>
                            <a:gd name="adj1" fmla="val 44959"/>
                            <a:gd name="adj2" fmla="val 99168"/>
                            <a:gd name="adj3" fmla="val -67548"/>
                            <a:gd name="adj4" fmla="val 108924"/>
                            <a:gd name="adj5" fmla="val -76594"/>
                            <a:gd name="adj6" fmla="val 13627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F59" w:rsidRPr="00863FD2" w:rsidRDefault="00863FD2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Můžeme vložit</w:t>
                            </w:r>
                            <w:r w:rsidR="002B3DE5">
                              <w:t xml:space="preserve"> nebo změnit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Název grafu</w:t>
                            </w:r>
                            <w:r w:rsidR="002B3DE5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6" o:spid="_x0000_s1038" type="#_x0000_t48" style="position:absolute;left:0;text-align:left;margin-left:-19.95pt;margin-top:-.3pt;width:87.75pt;height:51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" adj="29434,-16544,23528,-14590,21420,9711" fillcolor="white [3201]" strokecolor="black [3200]" strokeweight="2pt">
                <v:textbox>
                  <w:txbxContent>
                    <w:p w:rsidR="00916F59" w:rsidRPr="00863FD2" w:rsidRDefault="00863FD2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Můžeme vložit</w:t>
                      </w:r>
                      <w:r w:rsidR="002B3DE5">
                        <w:t xml:space="preserve"> nebo změnit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>Název grafu</w:t>
                      </w:r>
                      <w:r w:rsidR="002B3DE5"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2D7BB8" w:rsidRPr="002D7BB8" w:rsidRDefault="002D7BB8" w:rsidP="002D7BB8"/>
    <w:p w:rsidR="002D7BB8" w:rsidRPr="002D7BB8" w:rsidRDefault="002D7BB8" w:rsidP="002D7BB8"/>
    <w:p w:rsidR="002D7BB8" w:rsidRPr="002D7BB8" w:rsidRDefault="002B3DE5" w:rsidP="002D7BB8"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1B646A9" wp14:editId="68C190D1">
                <wp:simplePos x="0" y="0"/>
                <wp:positionH relativeFrom="column">
                  <wp:posOffset>3518535</wp:posOffset>
                </wp:positionH>
                <wp:positionV relativeFrom="paragraph">
                  <wp:posOffset>76200</wp:posOffset>
                </wp:positionV>
                <wp:extent cx="190500" cy="1428750"/>
                <wp:effectExtent l="38100" t="19050" r="57150" b="95250"/>
                <wp:wrapNone/>
                <wp:docPr id="86" name="Přímá spojnice se šipkou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428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6" o:spid="_x0000_s1026" type="#_x0000_t32" style="position:absolute;margin-left:277.05pt;margin-top:6pt;width:15pt;height:112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4DD9071" wp14:editId="22FB3C2F">
                <wp:simplePos x="0" y="0"/>
                <wp:positionH relativeFrom="column">
                  <wp:posOffset>441960</wp:posOffset>
                </wp:positionH>
                <wp:positionV relativeFrom="paragraph">
                  <wp:posOffset>76200</wp:posOffset>
                </wp:positionV>
                <wp:extent cx="885825" cy="866775"/>
                <wp:effectExtent l="38100" t="19050" r="85725" b="85725"/>
                <wp:wrapNone/>
                <wp:docPr id="84" name="Přímá spojnice se šipkou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866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4" o:spid="_x0000_s1026" type="#_x0000_t32" style="position:absolute;margin-left:34.8pt;margin-top:6pt;width:69.75pt;height:68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2D7BB8" w:rsidRDefault="002B3DE5" w:rsidP="002D7BB8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698A259" wp14:editId="1898F365">
                <wp:simplePos x="0" y="0"/>
                <wp:positionH relativeFrom="column">
                  <wp:posOffset>1089660</wp:posOffset>
                </wp:positionH>
                <wp:positionV relativeFrom="paragraph">
                  <wp:posOffset>1270</wp:posOffset>
                </wp:positionV>
                <wp:extent cx="1057275" cy="1228725"/>
                <wp:effectExtent l="57150" t="19050" r="66675" b="85725"/>
                <wp:wrapNone/>
                <wp:docPr id="85" name="Přímá spojnice se šipkou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7275" cy="1228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5" o:spid="_x0000_s1026" type="#_x0000_t32" style="position:absolute;margin-left:85.8pt;margin-top:.1pt;width:83.25pt;height:96.7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4E4C0C" w:rsidRDefault="004E4C0C" w:rsidP="004E4C0C"/>
    <w:p w:rsidR="002B3DE5" w:rsidRDefault="002B3DE5" w:rsidP="004E4C0C">
      <w:r>
        <w:rPr>
          <w:noProof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margin">
              <wp:posOffset>765810</wp:posOffset>
            </wp:positionH>
            <wp:positionV relativeFrom="margin">
              <wp:posOffset>6699885</wp:posOffset>
            </wp:positionV>
            <wp:extent cx="3401695" cy="2066925"/>
            <wp:effectExtent l="0" t="0" r="8255" b="9525"/>
            <wp:wrapSquare wrapText="bothSides"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36" t="42072" r="21406" b="14679"/>
                    <a:stretch/>
                  </pic:blipFill>
                  <pic:spPr bwMode="auto">
                    <a:xfrm>
                      <a:off x="0" y="0"/>
                      <a:ext cx="340169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Default="002B3DE5" w:rsidP="002B3DE5">
      <w:r>
        <w:t>Při úpravách grafu mějme vždy na paměti, že v grafu chceme rychle a snadno najít hledané údaje. Dáváme tedy pozor, abychom graf barevně „nepřekombinovali – nepřeplácali“.</w:t>
      </w:r>
    </w:p>
    <w:p w:rsidR="00EF3E27" w:rsidRPr="00047D17" w:rsidRDefault="00EF3E27" w:rsidP="00EF3E27">
      <w:pPr>
        <w:pStyle w:val="Nadpis2"/>
      </w:pPr>
      <w:r>
        <w:lastRenderedPageBreak/>
        <w:t>Použitá literatura:</w:t>
      </w:r>
    </w:p>
    <w:p w:rsidR="00EF3E27" w:rsidRDefault="00EF3E27" w:rsidP="00EF3E27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EF3E27" w:rsidRPr="002B3DE5" w:rsidRDefault="00EF3E27" w:rsidP="002B3DE5"/>
    <w:sectPr w:rsidR="00EF3E27" w:rsidRPr="002B3DE5" w:rsidSect="00C8420C">
      <w:headerReference w:type="default" r:id="rId22"/>
      <w:footerReference w:type="default" r:id="rId23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CDF" w:rsidRDefault="00367CDF">
      <w:r>
        <w:separator/>
      </w:r>
    </w:p>
  </w:endnote>
  <w:endnote w:type="continuationSeparator" w:id="0">
    <w:p w:rsidR="00367CDF" w:rsidRDefault="00367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Default="00C8420C">
    <w:pPr>
      <w:pStyle w:val="Zpat"/>
    </w:pPr>
  </w:p>
  <w:p w:rsidR="00C8420C" w:rsidRDefault="00C8420C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CDF" w:rsidRDefault="00367CDF">
      <w:r>
        <w:separator/>
      </w:r>
    </w:p>
  </w:footnote>
  <w:footnote w:type="continuationSeparator" w:id="0">
    <w:p w:rsidR="00367CDF" w:rsidRDefault="00367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Pr="00236874" w:rsidRDefault="00C8420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14"/>
  </w:num>
  <w:num w:numId="5">
    <w:abstractNumId w:val="0"/>
  </w:num>
  <w:num w:numId="6">
    <w:abstractNumId w:val="15"/>
  </w:num>
  <w:num w:numId="7">
    <w:abstractNumId w:val="2"/>
  </w:num>
  <w:num w:numId="8">
    <w:abstractNumId w:val="1"/>
  </w:num>
  <w:num w:numId="9">
    <w:abstractNumId w:val="5"/>
  </w:num>
  <w:num w:numId="10">
    <w:abstractNumId w:val="13"/>
  </w:num>
  <w:num w:numId="11">
    <w:abstractNumId w:val="3"/>
  </w:num>
  <w:num w:numId="12">
    <w:abstractNumId w:val="4"/>
  </w:num>
  <w:num w:numId="13">
    <w:abstractNumId w:val="8"/>
  </w:num>
  <w:num w:numId="14">
    <w:abstractNumId w:val="10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41EF5"/>
    <w:rsid w:val="000467D1"/>
    <w:rsid w:val="00050B33"/>
    <w:rsid w:val="00064AC5"/>
    <w:rsid w:val="00072200"/>
    <w:rsid w:val="000C6BE2"/>
    <w:rsid w:val="00105492"/>
    <w:rsid w:val="00116677"/>
    <w:rsid w:val="001175F1"/>
    <w:rsid w:val="0018013E"/>
    <w:rsid w:val="001B40C2"/>
    <w:rsid w:val="00204237"/>
    <w:rsid w:val="0022363A"/>
    <w:rsid w:val="00236874"/>
    <w:rsid w:val="002B19E6"/>
    <w:rsid w:val="002B3DE5"/>
    <w:rsid w:val="002D1D75"/>
    <w:rsid w:val="002D7BB8"/>
    <w:rsid w:val="00325E94"/>
    <w:rsid w:val="00367CDF"/>
    <w:rsid w:val="003827E8"/>
    <w:rsid w:val="003A2F15"/>
    <w:rsid w:val="003D31AA"/>
    <w:rsid w:val="003E2835"/>
    <w:rsid w:val="00404B5A"/>
    <w:rsid w:val="00446037"/>
    <w:rsid w:val="004E4C0C"/>
    <w:rsid w:val="004F36C3"/>
    <w:rsid w:val="00534F0D"/>
    <w:rsid w:val="00591C27"/>
    <w:rsid w:val="005922B9"/>
    <w:rsid w:val="005A6F80"/>
    <w:rsid w:val="005B5023"/>
    <w:rsid w:val="005C62FB"/>
    <w:rsid w:val="005F6FF3"/>
    <w:rsid w:val="00617138"/>
    <w:rsid w:val="006C4F82"/>
    <w:rsid w:val="006D5304"/>
    <w:rsid w:val="006F39CA"/>
    <w:rsid w:val="007027B7"/>
    <w:rsid w:val="00731EEF"/>
    <w:rsid w:val="00742FFA"/>
    <w:rsid w:val="007612DD"/>
    <w:rsid w:val="007B3F0C"/>
    <w:rsid w:val="007D781C"/>
    <w:rsid w:val="008378C4"/>
    <w:rsid w:val="008612D9"/>
    <w:rsid w:val="00863FD2"/>
    <w:rsid w:val="008643D8"/>
    <w:rsid w:val="00884F11"/>
    <w:rsid w:val="008A5AB3"/>
    <w:rsid w:val="008B7C0D"/>
    <w:rsid w:val="008D6BCC"/>
    <w:rsid w:val="00916F59"/>
    <w:rsid w:val="00936F4E"/>
    <w:rsid w:val="00937E52"/>
    <w:rsid w:val="009536D6"/>
    <w:rsid w:val="00977422"/>
    <w:rsid w:val="009A1C62"/>
    <w:rsid w:val="009C580B"/>
    <w:rsid w:val="00A57304"/>
    <w:rsid w:val="00AB1A86"/>
    <w:rsid w:val="00B770C9"/>
    <w:rsid w:val="00B814AF"/>
    <w:rsid w:val="00B81FD1"/>
    <w:rsid w:val="00C23BD3"/>
    <w:rsid w:val="00C424D1"/>
    <w:rsid w:val="00C719D6"/>
    <w:rsid w:val="00C7475A"/>
    <w:rsid w:val="00C8420C"/>
    <w:rsid w:val="00C91097"/>
    <w:rsid w:val="00CC0DFD"/>
    <w:rsid w:val="00D16915"/>
    <w:rsid w:val="00D53046"/>
    <w:rsid w:val="00DD1884"/>
    <w:rsid w:val="00DE4D4E"/>
    <w:rsid w:val="00E37405"/>
    <w:rsid w:val="00E456E1"/>
    <w:rsid w:val="00E80833"/>
    <w:rsid w:val="00EA7380"/>
    <w:rsid w:val="00EE120D"/>
    <w:rsid w:val="00EF3E27"/>
    <w:rsid w:val="00F84D33"/>
    <w:rsid w:val="00F87EE6"/>
    <w:rsid w:val="00FB5C5B"/>
    <w:rsid w:val="00FB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1BE98-890C-4285-AA53-0AC5DC80E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537</TotalTime>
  <Pages>1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10</cp:revision>
  <cp:lastPrinted>1900-12-31T23:00:00Z</cp:lastPrinted>
  <dcterms:created xsi:type="dcterms:W3CDTF">2012-02-11T07:54:00Z</dcterms:created>
  <dcterms:modified xsi:type="dcterms:W3CDTF">2012-03-27T20:33:00Z</dcterms:modified>
</cp:coreProperties>
</file>