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B3F0C" w:rsidP="00236874">
      <w:pPr>
        <w:pStyle w:val="Titul"/>
      </w:pPr>
      <w:r w:rsidRPr="007B3F0C">
        <w:t>Název a číslo materiálu</w:t>
      </w:r>
    </w:p>
    <w:p w:rsidR="00D16915" w:rsidRDefault="00404B5A" w:rsidP="00D16915">
      <w:pPr>
        <w:pStyle w:val="Titul"/>
      </w:pPr>
      <w:r>
        <w:t>VY_3</w:t>
      </w:r>
      <w:r w:rsidR="00742FFA">
        <w:t>2_INOVACE_</w:t>
      </w:r>
      <w:r w:rsidR="00615002">
        <w:t>01-30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615002" w:rsidP="00D16915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Řazení dat v tabulce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9.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Tabulkový procesor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615002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Řazení dat v tabulce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9176C0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kern w:val="2"/>
                <w:sz w:val="28"/>
                <w:szCs w:val="28"/>
              </w:rPr>
              <w:t>12.9</w:t>
            </w:r>
            <w:r w:rsidR="00C8420C">
              <w:rPr>
                <w:rFonts w:ascii="Calibri" w:hAnsi="Calibri" w:cs="Calibri"/>
                <w:kern w:val="2"/>
                <w:sz w:val="28"/>
                <w:szCs w:val="28"/>
              </w:rPr>
              <w:t>.2011</w:t>
            </w:r>
            <w:proofErr w:type="gramEnd"/>
          </w:p>
        </w:tc>
      </w:tr>
      <w:tr w:rsidR="00C8420C" w:rsidTr="00615002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8420C" w:rsidRDefault="00C8420C" w:rsidP="00615002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20C" w:rsidRDefault="00C8420C" w:rsidP="00615002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headerReference w:type="default" r:id="rId9"/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FB5C5B" w:rsidRDefault="00615002" w:rsidP="0022363A">
      <w:pPr>
        <w:pStyle w:val="Nadpis2"/>
      </w:pPr>
      <w:r>
        <w:lastRenderedPageBreak/>
        <w:t>Řazení dat v tabulce</w:t>
      </w:r>
    </w:p>
    <w:p w:rsidR="00195294" w:rsidRDefault="00150DDE" w:rsidP="00195294">
      <w:r>
        <w:rPr>
          <w:noProof/>
        </w:rPr>
        <w:drawing>
          <wp:anchor distT="0" distB="0" distL="114300" distR="114300" simplePos="0" relativeHeight="251804672" behindDoc="0" locked="0" layoutInCell="1" allowOverlap="1" wp14:anchorId="23B9267D" wp14:editId="1106501C">
            <wp:simplePos x="0" y="0"/>
            <wp:positionH relativeFrom="margin">
              <wp:posOffset>4887595</wp:posOffset>
            </wp:positionH>
            <wp:positionV relativeFrom="margin">
              <wp:posOffset>492125</wp:posOffset>
            </wp:positionV>
            <wp:extent cx="1370330" cy="1038225"/>
            <wp:effectExtent l="0" t="0" r="1270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79" r="51510" b="79396"/>
                    <a:stretch/>
                  </pic:blipFill>
                  <pic:spPr bwMode="auto">
                    <a:xfrm>
                      <a:off x="0" y="0"/>
                      <a:ext cx="1370330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370FD">
        <w:t>Excel umožňuje řadit data v tabulce podle obsahu jednotlivých sloupců. Tato funkce je velmi šikovná zejména u rozsáhlejších tabulek.</w:t>
      </w:r>
    </w:p>
    <w:p w:rsidR="00195294" w:rsidRDefault="00150DDE" w:rsidP="00150DDE">
      <w:pPr>
        <w:pStyle w:val="Odstavecseseznamem"/>
        <w:numPr>
          <w:ilvl w:val="0"/>
          <w:numId w:val="21"/>
        </w:numPr>
      </w:pPr>
      <w:r>
        <w:t>Vyplněnou tabulku označíme (</w:t>
      </w:r>
      <w:r w:rsidRPr="00150DDE">
        <w:rPr>
          <w:b/>
        </w:rPr>
        <w:t>vybereme data a záhlaví tabulky</w:t>
      </w:r>
      <w:r>
        <w:t>).</w:t>
      </w:r>
    </w:p>
    <w:p w:rsidR="00150DDE" w:rsidRPr="00150DDE" w:rsidRDefault="00150DDE" w:rsidP="00150DDE">
      <w:pPr>
        <w:pStyle w:val="Odstavecseseznamem"/>
        <w:numPr>
          <w:ilvl w:val="0"/>
          <w:numId w:val="21"/>
        </w:num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0EA2036" wp14:editId="60E2BDD0">
                <wp:simplePos x="0" y="0"/>
                <wp:positionH relativeFrom="column">
                  <wp:posOffset>975360</wp:posOffset>
                </wp:positionH>
                <wp:positionV relativeFrom="paragraph">
                  <wp:posOffset>229870</wp:posOffset>
                </wp:positionV>
                <wp:extent cx="4181475" cy="47625"/>
                <wp:effectExtent l="38100" t="38100" r="28575" b="142875"/>
                <wp:wrapNone/>
                <wp:docPr id="114" name="Přímá spojnice se šipkou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1475" cy="476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4" o:spid="_x0000_s1026" type="#_x0000_t32" style="position:absolute;margin-left:76.8pt;margin-top:18.1pt;width:329.25pt;height:3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Na kartě </w:t>
      </w:r>
      <w:r w:rsidRPr="00150DDE">
        <w:rPr>
          <w:b/>
        </w:rPr>
        <w:t xml:space="preserve">Data </w:t>
      </w:r>
      <w:r>
        <w:t xml:space="preserve">vybereme ve skupině </w:t>
      </w:r>
      <w:r w:rsidRPr="00150DDE">
        <w:rPr>
          <w:b/>
        </w:rPr>
        <w:t xml:space="preserve">Seřadit a filtrovat </w:t>
      </w:r>
      <w:r>
        <w:t xml:space="preserve">tlačítko </w:t>
      </w:r>
      <w:r w:rsidRPr="00150DDE">
        <w:rPr>
          <w:b/>
        </w:rPr>
        <w:t>Seřadit.</w:t>
      </w:r>
    </w:p>
    <w:p w:rsidR="00150DDE" w:rsidRPr="00150DDE" w:rsidRDefault="00150DDE" w:rsidP="00150DDE">
      <w:pPr>
        <w:pStyle w:val="Odstavecseseznamem"/>
        <w:numPr>
          <w:ilvl w:val="0"/>
          <w:numId w:val="21"/>
        </w:numPr>
      </w:pPr>
      <w:r>
        <w:rPr>
          <w:noProof/>
        </w:rPr>
        <w:drawing>
          <wp:anchor distT="0" distB="0" distL="114300" distR="114300" simplePos="0" relativeHeight="251806720" behindDoc="0" locked="0" layoutInCell="1" allowOverlap="1" wp14:anchorId="664BA252" wp14:editId="7E9EFFCC">
            <wp:simplePos x="0" y="0"/>
            <wp:positionH relativeFrom="margin">
              <wp:posOffset>-19050</wp:posOffset>
            </wp:positionH>
            <wp:positionV relativeFrom="margin">
              <wp:posOffset>1292225</wp:posOffset>
            </wp:positionV>
            <wp:extent cx="3886200" cy="1743075"/>
            <wp:effectExtent l="0" t="0" r="0" b="9525"/>
            <wp:wrapSquare wrapText="bothSides"/>
            <wp:docPr id="134" name="Obrázek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26" t="27802" r="28867" b="33900"/>
                    <a:stretch/>
                  </pic:blipFill>
                  <pic:spPr bwMode="auto">
                    <a:xfrm>
                      <a:off x="0" y="0"/>
                      <a:ext cx="3886200" cy="1743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V okně </w:t>
      </w:r>
      <w:r w:rsidRPr="00150DDE">
        <w:rPr>
          <w:b/>
        </w:rPr>
        <w:t xml:space="preserve">Seřadit </w:t>
      </w:r>
      <w:proofErr w:type="gramStart"/>
      <w:r>
        <w:t>vybereme podle</w:t>
      </w:r>
      <w:proofErr w:type="gramEnd"/>
      <w:r>
        <w:t xml:space="preserve"> čeho chceme data řadit.</w:t>
      </w:r>
    </w:p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150DDE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05701D1" wp14:editId="34ED9E6C">
                <wp:simplePos x="0" y="0"/>
                <wp:positionH relativeFrom="column">
                  <wp:posOffset>346710</wp:posOffset>
                </wp:positionH>
                <wp:positionV relativeFrom="paragraph">
                  <wp:posOffset>75565</wp:posOffset>
                </wp:positionV>
                <wp:extent cx="1571625" cy="752475"/>
                <wp:effectExtent l="3429000" t="0" r="28575" b="28575"/>
                <wp:wrapNone/>
                <wp:docPr id="112" name="Čárový popisek 2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75247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8067"/>
                            <a:gd name="adj6" fmla="val -21651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002" w:rsidRPr="00195294" w:rsidRDefault="00150DDE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4. Vybereme, podle kterého sloupce se mají data řadit.</w:t>
                            </w:r>
                            <w:r w:rsidR="00615002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12" o:spid="_x0000_s1026" type="#_x0000_t48" style="position:absolute;left:0;text-align:left;margin-left:27.3pt;margin-top:5.95pt;width:123.75pt;height:59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" adj="-46767,1742,-2230,339,-207,3041" fillcolor="white [3201]" strokecolor="black [3200]" strokeweight="2pt">
                <v:textbox>
                  <w:txbxContent>
                    <w:p w:rsidR="00615002" w:rsidRPr="00195294" w:rsidRDefault="00150DDE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4. Vybereme, podle kterého sloupce se mají data řadit.</w:t>
                      </w:r>
                      <w:r w:rsidR="00615002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2B3DE5" w:rsidRPr="002B3DE5" w:rsidRDefault="002B3DE5" w:rsidP="002B3DE5"/>
    <w:p w:rsidR="00110B44" w:rsidRDefault="00D405C0" w:rsidP="002B3DE5"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0EB1E00" wp14:editId="76EA9FEB">
                <wp:simplePos x="0" y="0"/>
                <wp:positionH relativeFrom="column">
                  <wp:posOffset>4347210</wp:posOffset>
                </wp:positionH>
                <wp:positionV relativeFrom="paragraph">
                  <wp:posOffset>497205</wp:posOffset>
                </wp:positionV>
                <wp:extent cx="1571625" cy="752475"/>
                <wp:effectExtent l="2495550" t="0" r="28575" b="28575"/>
                <wp:wrapNone/>
                <wp:docPr id="136" name="Čárový popisek 2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75247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19459"/>
                            <a:gd name="adj6" fmla="val -15772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DDE" w:rsidRPr="00150DDE" w:rsidRDefault="00150DDE" w:rsidP="008643D8">
                            <w:pPr>
                              <w:jc w:val="left"/>
                            </w:pPr>
                            <w:r>
                              <w:t>5. Vybereme,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podle čeho se mají data ve sloupci řadit.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6" o:spid="_x0000_s1027" type="#_x0000_t48" style="position:absolute;left:0;text-align:left;margin-left:342.3pt;margin-top:39.15pt;width:123.75pt;height:59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" adj="-34069,4203,-2230,339,-207,3041" fillcolor="white [3201]" strokecolor="black [3200]" strokeweight="2pt">
                <v:textbox>
                  <w:txbxContent>
                    <w:p w:rsidR="00150DDE" w:rsidRPr="00150DDE" w:rsidRDefault="00150DDE" w:rsidP="008643D8">
                      <w:pPr>
                        <w:jc w:val="left"/>
                      </w:pPr>
                      <w:r>
                        <w:t>5. Vybereme,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t>podle čeho se mají data ve sloupci řadit.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75157F6" wp14:editId="26A84851">
            <wp:extent cx="3867150" cy="1725943"/>
            <wp:effectExtent l="0" t="0" r="0" b="7620"/>
            <wp:docPr id="135" name="Obrázek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3126" t="27518" r="29346" b="34751"/>
                    <a:stretch/>
                  </pic:blipFill>
                  <pic:spPr bwMode="auto">
                    <a:xfrm>
                      <a:off x="0" y="0"/>
                      <a:ext cx="3867562" cy="17261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0B44" w:rsidRPr="00110B44" w:rsidRDefault="00110B44" w:rsidP="00110B44"/>
    <w:p w:rsidR="00110B44" w:rsidRPr="00110B44" w:rsidRDefault="00D405C0" w:rsidP="00110B44"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15226388" wp14:editId="6351214F">
                <wp:simplePos x="0" y="0"/>
                <wp:positionH relativeFrom="column">
                  <wp:posOffset>4347210</wp:posOffset>
                </wp:positionH>
                <wp:positionV relativeFrom="paragraph">
                  <wp:posOffset>450850</wp:posOffset>
                </wp:positionV>
                <wp:extent cx="1571625" cy="752475"/>
                <wp:effectExtent l="857250" t="0" r="28575" b="28575"/>
                <wp:wrapNone/>
                <wp:docPr id="138" name="Čárový popisek 2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1625" cy="75247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24522"/>
                            <a:gd name="adj6" fmla="val -53485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0DDE" w:rsidRPr="00150DDE" w:rsidRDefault="00150DDE" w:rsidP="008643D8">
                            <w:pPr>
                              <w:jc w:val="left"/>
                            </w:pPr>
                            <w:r>
                              <w:t>6. Vybereme,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jak se mají data řadit.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38" o:spid="_x0000_s1028" type="#_x0000_t48" style="position:absolute;left:0;text-align:left;margin-left:342.3pt;margin-top:35.5pt;width:123.75pt;height:59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" adj="-11553,5297,-2230,339,-207,3041" fillcolor="white [3201]" strokecolor="black [3200]" strokeweight="2pt">
                <v:textbox>
                  <w:txbxContent>
                    <w:p w:rsidR="00150DDE" w:rsidRPr="00150DDE" w:rsidRDefault="00150DDE" w:rsidP="008643D8">
                      <w:pPr>
                        <w:jc w:val="left"/>
                      </w:pPr>
                      <w:r>
                        <w:t>6. Vybereme,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t>jak se mají data řadit.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2F39DC4" wp14:editId="16F84FFB">
            <wp:extent cx="3879056" cy="1724025"/>
            <wp:effectExtent l="0" t="0" r="7620" b="0"/>
            <wp:docPr id="137" name="Obrázek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3286" t="28086" r="29346" b="34467"/>
                    <a:stretch/>
                  </pic:blipFill>
                  <pic:spPr bwMode="auto">
                    <a:xfrm>
                      <a:off x="0" y="0"/>
                      <a:ext cx="3879469" cy="1724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95294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F21199D" wp14:editId="43E0762D">
                <wp:simplePos x="0" y="0"/>
                <wp:positionH relativeFrom="column">
                  <wp:posOffset>-3098165</wp:posOffset>
                </wp:positionH>
                <wp:positionV relativeFrom="paragraph">
                  <wp:posOffset>10795</wp:posOffset>
                </wp:positionV>
                <wp:extent cx="2314575" cy="647700"/>
                <wp:effectExtent l="628650" t="914400" r="28575" b="19050"/>
                <wp:wrapNone/>
                <wp:docPr id="93" name="Čárový popisek 2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4575" cy="647700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-141301"/>
                            <a:gd name="adj6" fmla="val -26818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5002" w:rsidRPr="00110B44" w:rsidRDefault="00615002" w:rsidP="008643D8">
                            <w:pPr>
                              <w:jc w:val="left"/>
                            </w:pPr>
                            <w:r>
                              <w:t xml:space="preserve">Nastavení </w:t>
                            </w:r>
                            <w:r w:rsidRPr="00195294">
                              <w:rPr>
                                <w:b/>
                              </w:rPr>
                              <w:t>zarovnání textu</w:t>
                            </w:r>
                            <w:r>
                              <w:t xml:space="preserve"> v buňce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3" o:spid="_x0000_s1029" type="#_x0000_t48" style="position:absolute;left:0;text-align:left;margin-left:-243.95pt;margin-top:.85pt;width:182.25pt;height:51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" adj="-5793,-30521,-2230,339,-207,3041" fillcolor="white [3201]" strokecolor="black [3200]" strokeweight="2pt">
                <v:textbox>
                  <w:txbxContent>
                    <w:p w:rsidR="00615002" w:rsidRPr="00110B44" w:rsidRDefault="00615002" w:rsidP="008643D8">
                      <w:pPr>
                        <w:jc w:val="left"/>
                      </w:pPr>
                      <w:r>
                        <w:t xml:space="preserve">Nastavení </w:t>
                      </w:r>
                      <w:r w:rsidRPr="00195294">
                        <w:rPr>
                          <w:b/>
                        </w:rPr>
                        <w:t>zarovnání textu</w:t>
                      </w:r>
                      <w:r>
                        <w:t xml:space="preserve"> v buňce</w:t>
                      </w:r>
                    </w:p>
                  </w:txbxContent>
                </v:textbox>
              </v:shape>
            </w:pict>
          </mc:Fallback>
        </mc:AlternateContent>
      </w:r>
    </w:p>
    <w:p w:rsidR="00110B44" w:rsidRPr="00110B44" w:rsidRDefault="00110B44" w:rsidP="00110B44"/>
    <w:p w:rsidR="00110B44" w:rsidRPr="00110B44" w:rsidRDefault="00D405C0" w:rsidP="00110B44">
      <w:r>
        <w:rPr>
          <w:noProof/>
        </w:rPr>
        <w:drawing>
          <wp:inline distT="0" distB="0" distL="0" distR="0" wp14:anchorId="452A15C3" wp14:editId="7A91B21A">
            <wp:extent cx="3811821" cy="1819275"/>
            <wp:effectExtent l="0" t="0" r="0" b="0"/>
            <wp:docPr id="139" name="Obrázek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7505" t="28824" r="50336" b="34118"/>
                    <a:stretch/>
                  </pic:blipFill>
                  <pic:spPr bwMode="auto">
                    <a:xfrm>
                      <a:off x="0" y="0"/>
                      <a:ext cx="3817054" cy="1821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0B44" w:rsidRPr="00110B44" w:rsidRDefault="00110B44" w:rsidP="00110B44"/>
    <w:p w:rsidR="00110B44" w:rsidRPr="00D405C0" w:rsidRDefault="00D405C0" w:rsidP="00110B44">
      <w:pPr>
        <w:rPr>
          <w:b/>
        </w:rPr>
      </w:pPr>
      <w:r>
        <w:t xml:space="preserve">V tomto případě jsme data seřadili podle posledního sloupce – </w:t>
      </w:r>
      <w:r>
        <w:rPr>
          <w:b/>
        </w:rPr>
        <w:t xml:space="preserve">Pořadí v soutěži, </w:t>
      </w:r>
      <w:r>
        <w:t xml:space="preserve">data jsou řazena </w:t>
      </w:r>
      <w:r w:rsidRPr="00D405C0">
        <w:rPr>
          <w:b/>
        </w:rPr>
        <w:t>podle hodnoty</w:t>
      </w:r>
      <w:r>
        <w:rPr>
          <w:b/>
        </w:rPr>
        <w:t>, od nejmenšího k největšímu.</w:t>
      </w:r>
    </w:p>
    <w:p w:rsidR="00110B44" w:rsidRPr="00110B44" w:rsidRDefault="00110B44" w:rsidP="00110B44"/>
    <w:p w:rsidR="00110B44" w:rsidRDefault="005E66FC" w:rsidP="00D405C0">
      <w:pPr>
        <w:pStyle w:val="Nadpis2"/>
      </w:pPr>
      <w:r>
        <w:rPr>
          <w:noProof/>
        </w:rPr>
        <w:drawing>
          <wp:anchor distT="0" distB="0" distL="114300" distR="114300" simplePos="0" relativeHeight="251812864" behindDoc="0" locked="0" layoutInCell="1" allowOverlap="1" wp14:anchorId="30FB8E55" wp14:editId="3D901BC9">
            <wp:simplePos x="0" y="0"/>
            <wp:positionH relativeFrom="margin">
              <wp:posOffset>4324350</wp:posOffset>
            </wp:positionH>
            <wp:positionV relativeFrom="margin">
              <wp:posOffset>206375</wp:posOffset>
            </wp:positionV>
            <wp:extent cx="2353310" cy="1123950"/>
            <wp:effectExtent l="0" t="0" r="8890" b="0"/>
            <wp:wrapSquare wrapText="bothSides"/>
            <wp:docPr id="140" name="Obrázek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40" t="4923" r="50333" b="78769"/>
                    <a:stretch/>
                  </pic:blipFill>
                  <pic:spPr bwMode="auto">
                    <a:xfrm>
                      <a:off x="0" y="0"/>
                      <a:ext cx="2353310" cy="1123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05C0">
        <w:t>Filtrování dat</w:t>
      </w:r>
    </w:p>
    <w:p w:rsidR="005E66FC" w:rsidRDefault="005E66FC" w:rsidP="005E66FC">
      <w:r>
        <w:t>Filtrování slouží k zobrazení (vyfiltrování) dat podle námi zadaných podmínek.</w:t>
      </w:r>
    </w:p>
    <w:p w:rsidR="005E66FC" w:rsidRPr="005E66FC" w:rsidRDefault="005E66FC" w:rsidP="005E66FC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F7F5791" wp14:editId="034F3C8E">
                <wp:simplePos x="0" y="0"/>
                <wp:positionH relativeFrom="column">
                  <wp:posOffset>403860</wp:posOffset>
                </wp:positionH>
                <wp:positionV relativeFrom="paragraph">
                  <wp:posOffset>165100</wp:posOffset>
                </wp:positionV>
                <wp:extent cx="4991100" cy="66675"/>
                <wp:effectExtent l="38100" t="76200" r="19050" b="104775"/>
                <wp:wrapNone/>
                <wp:docPr id="141" name="Přímá spojnice se šipkou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91100" cy="66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1" o:spid="_x0000_s1026" type="#_x0000_t32" style="position:absolute;margin-left:31.8pt;margin-top:13pt;width:393pt;height:5.25pt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" strokecolor="black [3200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t xml:space="preserve">Na kartě </w:t>
      </w:r>
      <w:r>
        <w:rPr>
          <w:b/>
        </w:rPr>
        <w:t xml:space="preserve">Data </w:t>
      </w:r>
      <w:r>
        <w:t xml:space="preserve">vybereme ve skupině </w:t>
      </w:r>
      <w:r>
        <w:rPr>
          <w:b/>
        </w:rPr>
        <w:t xml:space="preserve">Seřadit a filtrovat </w:t>
      </w:r>
      <w:r>
        <w:t xml:space="preserve">tlačítko </w:t>
      </w:r>
      <w:r>
        <w:rPr>
          <w:b/>
        </w:rPr>
        <w:t>Filtr.</w:t>
      </w:r>
    </w:p>
    <w:p w:rsidR="005E66FC" w:rsidRPr="005E66FC" w:rsidRDefault="005E66FC" w:rsidP="005E66FC"/>
    <w:p w:rsidR="00110B44" w:rsidRPr="00110B44" w:rsidRDefault="00110B44" w:rsidP="00110B44"/>
    <w:p w:rsidR="000F6899" w:rsidRDefault="005E66FC" w:rsidP="000F6899"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3B31C032" wp14:editId="7EA70664">
                <wp:simplePos x="0" y="0"/>
                <wp:positionH relativeFrom="column">
                  <wp:posOffset>3756660</wp:posOffset>
                </wp:positionH>
                <wp:positionV relativeFrom="paragraph">
                  <wp:posOffset>103505</wp:posOffset>
                </wp:positionV>
                <wp:extent cx="2247900" cy="752475"/>
                <wp:effectExtent l="647700" t="0" r="19050" b="28575"/>
                <wp:wrapNone/>
                <wp:docPr id="144" name="Čárový popisek 2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75247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1569"/>
                            <a:gd name="adj4" fmla="val -10323"/>
                            <a:gd name="adj5" fmla="val 8066"/>
                            <a:gd name="adj6" fmla="val -28886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66FC" w:rsidRPr="005E66FC" w:rsidRDefault="005E66FC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V záhlaví sloupců se objeví rozbalovací tlačítko pro </w:t>
                            </w:r>
                            <w:r>
                              <w:rPr>
                                <w:b/>
                              </w:rPr>
                              <w:t>filtrování dat.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4" o:spid="_x0000_s1030" type="#_x0000_t48" style="position:absolute;left:0;text-align:left;margin-left:295.8pt;margin-top:8.15pt;width:177pt;height:59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" adj="-6239,1742,-2230,339,-207,3041" fillcolor="white [3201]" strokecolor="black [3200]" strokeweight="2pt">
                <v:textbox>
                  <w:txbxContent>
                    <w:p w:rsidR="005E66FC" w:rsidRPr="005E66FC" w:rsidRDefault="005E66FC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V záhlaví sloupců se objeví rozbalovací tlačítko pro </w:t>
                      </w:r>
                      <w:r>
                        <w:rPr>
                          <w:b/>
                        </w:rPr>
                        <w:t>filtrování dat.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2994A4CF" wp14:editId="46836E78">
                <wp:simplePos x="0" y="0"/>
                <wp:positionH relativeFrom="column">
                  <wp:posOffset>3756660</wp:posOffset>
                </wp:positionH>
                <wp:positionV relativeFrom="paragraph">
                  <wp:posOffset>1017905</wp:posOffset>
                </wp:positionV>
                <wp:extent cx="2247900" cy="809625"/>
                <wp:effectExtent l="1790700" t="781050" r="19050" b="28575"/>
                <wp:wrapNone/>
                <wp:docPr id="145" name="Čárový popisek 2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80962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-26279"/>
                            <a:gd name="adj4" fmla="val -55171"/>
                            <a:gd name="adj5" fmla="val -93735"/>
                            <a:gd name="adj6" fmla="val -79214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66FC" w:rsidRDefault="005E66FC" w:rsidP="008643D8">
                            <w:pPr>
                              <w:jc w:val="left"/>
                            </w:pPr>
                            <w:r>
                              <w:t xml:space="preserve">Chceme zobrazit pouze data lidí bydlících ve </w:t>
                            </w:r>
                            <w:proofErr w:type="spellStart"/>
                            <w:r>
                              <w:t>Frýdlantě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5E66FC" w:rsidRPr="005E66FC" w:rsidRDefault="005E66FC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Klepneme na rozbalovací tlačítko u Bydliště.</w:t>
                            </w:r>
                          </w:p>
                          <w:p w:rsidR="005E66FC" w:rsidRPr="005E66FC" w:rsidRDefault="005E66FC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5" o:spid="_x0000_s1031" type="#_x0000_t48" style="position:absolute;left:0;text-align:left;margin-left:295.8pt;margin-top:80.15pt;width:177pt;height:63.7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" adj="-17110,-20247,-11917,-5676,-207,3041" fillcolor="white [3201]" strokecolor="black [3200]" strokeweight="2pt">
                <v:textbox>
                  <w:txbxContent>
                    <w:p w:rsidR="005E66FC" w:rsidRDefault="005E66FC" w:rsidP="008643D8">
                      <w:pPr>
                        <w:jc w:val="left"/>
                      </w:pPr>
                      <w:r>
                        <w:t xml:space="preserve">Chceme zobrazit pouze data lidí bydlících ve </w:t>
                      </w:r>
                      <w:proofErr w:type="spellStart"/>
                      <w:r>
                        <w:t>Frýdlantě</w:t>
                      </w:r>
                      <w:proofErr w:type="spellEnd"/>
                      <w:r>
                        <w:t>.</w:t>
                      </w:r>
                    </w:p>
                    <w:p w:rsidR="005E66FC" w:rsidRPr="005E66FC" w:rsidRDefault="005E66FC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Klepneme na rozbalovací tlačítko u Bydliště.</w:t>
                      </w:r>
                    </w:p>
                    <w:p w:rsidR="005E66FC" w:rsidRPr="005E66FC" w:rsidRDefault="005E66FC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C2E869A" wp14:editId="7DDD077C">
            <wp:extent cx="3157538" cy="1485900"/>
            <wp:effectExtent l="0" t="0" r="5080" b="0"/>
            <wp:docPr id="143" name="Obrázek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6708" t="29538" r="52568" b="33538"/>
                    <a:stretch/>
                  </pic:blipFill>
                  <pic:spPr bwMode="auto">
                    <a:xfrm>
                      <a:off x="0" y="0"/>
                      <a:ext cx="3162072" cy="1488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66FC" w:rsidRDefault="005E66FC" w:rsidP="000F6899"/>
    <w:p w:rsidR="005E66FC" w:rsidRDefault="005E66FC" w:rsidP="000F6899"/>
    <w:p w:rsidR="005E66FC" w:rsidRDefault="005E66FC" w:rsidP="000F6899"/>
    <w:p w:rsidR="005E66FC" w:rsidRDefault="005E66FC" w:rsidP="000F6899"/>
    <w:p w:rsidR="005E66FC" w:rsidRDefault="00661F1A" w:rsidP="000F6899">
      <w:r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7F1B7581" wp14:editId="5B77C5E1">
                <wp:simplePos x="0" y="0"/>
                <wp:positionH relativeFrom="column">
                  <wp:posOffset>3842385</wp:posOffset>
                </wp:positionH>
                <wp:positionV relativeFrom="paragraph">
                  <wp:posOffset>1232535</wp:posOffset>
                </wp:positionV>
                <wp:extent cx="2247900" cy="457200"/>
                <wp:effectExtent l="1866900" t="0" r="19050" b="19050"/>
                <wp:wrapNone/>
                <wp:docPr id="149" name="Čárový popisek 2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457200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25486"/>
                            <a:gd name="adj4" fmla="val -51781"/>
                            <a:gd name="adj5" fmla="val 55115"/>
                            <a:gd name="adj6" fmla="val -83027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F1A" w:rsidRPr="005E66FC" w:rsidRDefault="00661F1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Necháme zaškrtnutý pouze Frýdlant.</w:t>
                            </w:r>
                          </w:p>
                          <w:p w:rsidR="00661F1A" w:rsidRPr="005E66FC" w:rsidRDefault="00661F1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9" o:spid="_x0000_s1032" type="#_x0000_t48" style="position:absolute;left:0;text-align:left;margin-left:302.55pt;margin-top:97.05pt;width:177pt;height:36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" adj="-17934,11905,-11185,5505,-207,3041" fillcolor="white [3201]" strokecolor="black [3200]" strokeweight="2pt">
                <v:textbox>
                  <w:txbxContent>
                    <w:p w:rsidR="00661F1A" w:rsidRPr="005E66FC" w:rsidRDefault="00661F1A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Necháme zaškrtnutý pouze Frýdlant.</w:t>
                      </w:r>
                    </w:p>
                    <w:p w:rsidR="00661F1A" w:rsidRPr="005E66FC" w:rsidRDefault="00661F1A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1FB49766" wp14:editId="6E20E5C4">
                <wp:simplePos x="0" y="0"/>
                <wp:positionH relativeFrom="column">
                  <wp:posOffset>232410</wp:posOffset>
                </wp:positionH>
                <wp:positionV relativeFrom="paragraph">
                  <wp:posOffset>1232535</wp:posOffset>
                </wp:positionV>
                <wp:extent cx="1838325" cy="876300"/>
                <wp:effectExtent l="0" t="0" r="28575" b="19050"/>
                <wp:wrapNone/>
                <wp:docPr id="150" name="Ovál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876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0" o:spid="_x0000_s1026" style="position:absolute;margin-left:18.3pt;margin-top:97.05pt;width:144.75pt;height:69pt;z-index:251825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377FC530" wp14:editId="3BBC9E86">
                <wp:simplePos x="0" y="0"/>
                <wp:positionH relativeFrom="column">
                  <wp:posOffset>3756660</wp:posOffset>
                </wp:positionH>
                <wp:positionV relativeFrom="paragraph">
                  <wp:posOffset>232410</wp:posOffset>
                </wp:positionV>
                <wp:extent cx="2247900" cy="523875"/>
                <wp:effectExtent l="1924050" t="0" r="19050" b="28575"/>
                <wp:wrapNone/>
                <wp:docPr id="147" name="Čárový popisek 2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523875"/>
                        </a:xfrm>
                        <a:prstGeom prst="borderCallout2">
                          <a:avLst>
                            <a:gd name="adj1" fmla="val 14077"/>
                            <a:gd name="adj2" fmla="val -959"/>
                            <a:gd name="adj3" fmla="val 25486"/>
                            <a:gd name="adj4" fmla="val -51781"/>
                            <a:gd name="adj5" fmla="val 30115"/>
                            <a:gd name="adj6" fmla="val -85569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66FC" w:rsidRPr="005E66FC" w:rsidRDefault="00661F1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>Horní část místní nabídky slouží k řazení dat.</w:t>
                            </w:r>
                          </w:p>
                          <w:p w:rsidR="005E66FC" w:rsidRPr="005E66FC" w:rsidRDefault="005E66FC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7" o:spid="_x0000_s1033" type="#_x0000_t48" style="position:absolute;left:0;text-align:left;margin-left:295.8pt;margin-top:18.3pt;width:177pt;height:41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" adj="-18483,6505,-11185,5505,-207,3041" fillcolor="white [3201]" strokecolor="black [3200]" strokeweight="2pt">
                <v:textbox>
                  <w:txbxContent>
                    <w:p w:rsidR="005E66FC" w:rsidRPr="005E66FC" w:rsidRDefault="00661F1A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>Horní část místní nabídky slouží k řazení dat.</w:t>
                      </w:r>
                    </w:p>
                    <w:p w:rsidR="005E66FC" w:rsidRPr="005E66FC" w:rsidRDefault="005E66FC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09E89842" wp14:editId="3B25E2EF">
                <wp:simplePos x="0" y="0"/>
                <wp:positionH relativeFrom="column">
                  <wp:posOffset>146685</wp:posOffset>
                </wp:positionH>
                <wp:positionV relativeFrom="paragraph">
                  <wp:posOffset>232410</wp:posOffset>
                </wp:positionV>
                <wp:extent cx="1838325" cy="619125"/>
                <wp:effectExtent l="0" t="0" r="28575" b="28575"/>
                <wp:wrapNone/>
                <wp:docPr id="148" name="Ovál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6191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8" o:spid="_x0000_s1026" style="position:absolute;margin-left:11.55pt;margin-top:18.3pt;width:144.75pt;height:48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" filled="f" strokecolor="red" strokeweight="2pt"/>
            </w:pict>
          </mc:Fallback>
        </mc:AlternateContent>
      </w:r>
      <w:r w:rsidR="005E66FC">
        <w:rPr>
          <w:noProof/>
        </w:rPr>
        <w:drawing>
          <wp:inline distT="0" distB="0" distL="0" distR="0" wp14:anchorId="588FFA8A" wp14:editId="021397CF">
            <wp:extent cx="3152775" cy="2646305"/>
            <wp:effectExtent l="0" t="0" r="0" b="1905"/>
            <wp:docPr id="146" name="Obrázek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6699" t="27234" r="53589" b="13474"/>
                    <a:stretch/>
                  </pic:blipFill>
                  <pic:spPr bwMode="auto">
                    <a:xfrm>
                      <a:off x="0" y="0"/>
                      <a:ext cx="3153111" cy="2646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F1A" w:rsidRDefault="00661F1A" w:rsidP="000F6899"/>
    <w:p w:rsidR="00661F1A" w:rsidRDefault="00661F1A" w:rsidP="000F6899"/>
    <w:p w:rsidR="00661F1A" w:rsidRDefault="00661F1A" w:rsidP="000F6899"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AFB1CE2" wp14:editId="2E8FCAC4">
                <wp:simplePos x="0" y="0"/>
                <wp:positionH relativeFrom="column">
                  <wp:posOffset>2937510</wp:posOffset>
                </wp:positionH>
                <wp:positionV relativeFrom="paragraph">
                  <wp:posOffset>1387475</wp:posOffset>
                </wp:positionV>
                <wp:extent cx="2247900" cy="552450"/>
                <wp:effectExtent l="0" t="800100" r="19050" b="19050"/>
                <wp:wrapNone/>
                <wp:docPr id="153" name="Čárový popisek 2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552450"/>
                        </a:xfrm>
                        <a:prstGeom prst="borderCallout2">
                          <a:avLst>
                            <a:gd name="adj1" fmla="val -6756"/>
                            <a:gd name="adj2" fmla="val 37600"/>
                            <a:gd name="adj3" fmla="val -59524"/>
                            <a:gd name="adj4" fmla="val 28728"/>
                            <a:gd name="adj5" fmla="val -145969"/>
                            <a:gd name="adj6" fmla="val 22482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F1A" w:rsidRPr="00661F1A" w:rsidRDefault="00661F1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  <w:r>
                              <w:t xml:space="preserve">Na rozbalovacím tlačítku vidíme, že byl aplikován </w:t>
                            </w:r>
                            <w:r>
                              <w:rPr>
                                <w:b/>
                              </w:rPr>
                              <w:t>Filtr.</w:t>
                            </w:r>
                          </w:p>
                          <w:p w:rsidR="00661F1A" w:rsidRPr="005E66FC" w:rsidRDefault="00661F1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3" o:spid="_x0000_s1034" type="#_x0000_t48" style="position:absolute;left:0;text-align:left;margin-left:231.3pt;margin-top:109.25pt;width:177pt;height:43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" adj="4856,-31529,6205,-12857,8122,-1459" fillcolor="white [3201]" strokecolor="black [3200]" strokeweight="2pt">
                <v:textbox>
                  <w:txbxContent>
                    <w:p w:rsidR="00661F1A" w:rsidRPr="00661F1A" w:rsidRDefault="00661F1A" w:rsidP="008643D8">
                      <w:pPr>
                        <w:jc w:val="left"/>
                        <w:rPr>
                          <w:b/>
                        </w:rPr>
                      </w:pPr>
                      <w:r>
                        <w:t xml:space="preserve">Na rozbalovacím tlačítku vidíme, že byl aplikován </w:t>
                      </w:r>
                      <w:r>
                        <w:rPr>
                          <w:b/>
                        </w:rPr>
                        <w:t>Filtr.</w:t>
                      </w:r>
                    </w:p>
                    <w:p w:rsidR="00661F1A" w:rsidRPr="005E66FC" w:rsidRDefault="00661F1A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D3158DE" wp14:editId="392AF046">
                <wp:simplePos x="0" y="0"/>
                <wp:positionH relativeFrom="column">
                  <wp:posOffset>60960</wp:posOffset>
                </wp:positionH>
                <wp:positionV relativeFrom="paragraph">
                  <wp:posOffset>1406525</wp:posOffset>
                </wp:positionV>
                <wp:extent cx="2247900" cy="781050"/>
                <wp:effectExtent l="0" t="895350" r="552450" b="19050"/>
                <wp:wrapNone/>
                <wp:docPr id="152" name="Čárový popisek 2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781050"/>
                        </a:xfrm>
                        <a:prstGeom prst="borderCallout2">
                          <a:avLst>
                            <a:gd name="adj1" fmla="val -6756"/>
                            <a:gd name="adj2" fmla="val 37600"/>
                            <a:gd name="adj3" fmla="val -76597"/>
                            <a:gd name="adj4" fmla="val 69406"/>
                            <a:gd name="adj5" fmla="val -113127"/>
                            <a:gd name="adj6" fmla="val 123753"/>
                          </a:avLst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1F1A" w:rsidRPr="00661F1A" w:rsidRDefault="00661F1A" w:rsidP="008643D8">
                            <w:pPr>
                              <w:jc w:val="left"/>
                            </w:pPr>
                            <w:r>
                              <w:t xml:space="preserve">Tabulka po aplikaci </w:t>
                            </w:r>
                            <w:r>
                              <w:rPr>
                                <w:b/>
                              </w:rPr>
                              <w:t>Filtru</w:t>
                            </w:r>
                            <w:r>
                              <w:t xml:space="preserve"> zobrazí pouze požadovaná data (seznam lidí bydlících ve </w:t>
                            </w:r>
                            <w:proofErr w:type="spellStart"/>
                            <w:r>
                              <w:t>Frýdlantě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661F1A" w:rsidRPr="005E66FC" w:rsidRDefault="00661F1A" w:rsidP="008643D8">
                            <w:pPr>
                              <w:jc w:val="left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2" o:spid="_x0000_s1035" type="#_x0000_t48" style="position:absolute;left:0;text-align:left;margin-left:4.8pt;margin-top:110.75pt;width:177pt;height:61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" adj="26731,-24435,14992,-16545,8122,-1459" fillcolor="white [3201]" strokecolor="black [3200]" strokeweight="2pt">
                <v:textbox>
                  <w:txbxContent>
                    <w:p w:rsidR="00661F1A" w:rsidRPr="00661F1A" w:rsidRDefault="00661F1A" w:rsidP="008643D8">
                      <w:pPr>
                        <w:jc w:val="left"/>
                      </w:pPr>
                      <w:r>
                        <w:t xml:space="preserve">Tabulka po aplikaci </w:t>
                      </w:r>
                      <w:r>
                        <w:rPr>
                          <w:b/>
                        </w:rPr>
                        <w:t>Filtru</w:t>
                      </w:r>
                      <w:r>
                        <w:t xml:space="preserve"> zobrazí pouze požadovaná data (seznam lidí bydlících ve </w:t>
                      </w:r>
                      <w:proofErr w:type="spellStart"/>
                      <w:r>
                        <w:t>Frýdlantě</w:t>
                      </w:r>
                      <w:proofErr w:type="spellEnd"/>
                      <w:r>
                        <w:t>)</w:t>
                      </w:r>
                    </w:p>
                    <w:p w:rsidR="00661F1A" w:rsidRPr="005E66FC" w:rsidRDefault="00661F1A" w:rsidP="008643D8">
                      <w:pPr>
                        <w:jc w:val="left"/>
                        <w:rPr>
                          <w:b/>
                        </w:rPr>
                      </w:pP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645DAA1" wp14:editId="70E1456D">
            <wp:extent cx="5438775" cy="1777238"/>
            <wp:effectExtent l="0" t="0" r="0" b="0"/>
            <wp:docPr id="151" name="Obrázek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6708" t="27693" r="52729" b="46769"/>
                    <a:stretch/>
                  </pic:blipFill>
                  <pic:spPr bwMode="auto">
                    <a:xfrm>
                      <a:off x="0" y="0"/>
                      <a:ext cx="5446586" cy="1779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F1A" w:rsidRDefault="00661F1A" w:rsidP="000F6899"/>
    <w:p w:rsidR="00661F1A" w:rsidRDefault="00661F1A" w:rsidP="000F6899"/>
    <w:p w:rsidR="00661F1A" w:rsidRPr="00661F1A" w:rsidRDefault="00661F1A" w:rsidP="00661F1A"/>
    <w:p w:rsidR="00661F1A" w:rsidRDefault="00661F1A" w:rsidP="00661F1A"/>
    <w:p w:rsidR="00661F1A" w:rsidRDefault="00661F1A" w:rsidP="00661F1A">
      <w:pPr>
        <w:rPr>
          <w:b/>
        </w:rPr>
      </w:pPr>
      <w:r>
        <w:t xml:space="preserve">Data, která neodpovídají filtru, jsou skrytá, </w:t>
      </w:r>
      <w:r>
        <w:rPr>
          <w:b/>
        </w:rPr>
        <w:t>nejsou vymazána.</w:t>
      </w:r>
    </w:p>
    <w:p w:rsidR="009176C0" w:rsidRPr="00047D17" w:rsidRDefault="009176C0" w:rsidP="009176C0">
      <w:pPr>
        <w:pStyle w:val="Nadpis2"/>
      </w:pPr>
      <w:r>
        <w:lastRenderedPageBreak/>
        <w:t>Použitá literatura:</w:t>
      </w:r>
    </w:p>
    <w:p w:rsidR="009176C0" w:rsidRDefault="009176C0" w:rsidP="009176C0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KOVÁŘOVÁ, Libuše. </w:t>
      </w:r>
      <w:r>
        <w:rPr>
          <w:rFonts w:cs="Arial"/>
          <w:i/>
          <w:iCs/>
          <w:sz w:val="24"/>
          <w:szCs w:val="24"/>
        </w:rPr>
        <w:t>Informatika pro základní školy</w:t>
      </w:r>
      <w:r>
        <w:rPr>
          <w:rFonts w:cs="Arial"/>
          <w:sz w:val="24"/>
          <w:szCs w:val="24"/>
        </w:rPr>
        <w:t xml:space="preserve">: </w:t>
      </w:r>
      <w:r>
        <w:rPr>
          <w:rFonts w:cs="Arial"/>
          <w:i/>
          <w:iCs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. Vyd. 2. Kralice na Hané: </w:t>
      </w:r>
      <w:proofErr w:type="spellStart"/>
      <w:r>
        <w:rPr>
          <w:rFonts w:cs="Arial"/>
          <w:sz w:val="24"/>
          <w:szCs w:val="24"/>
        </w:rPr>
        <w:t>Computer</w:t>
      </w:r>
      <w:proofErr w:type="spellEnd"/>
      <w:r>
        <w:rPr>
          <w:rFonts w:cs="Arial"/>
          <w:sz w:val="24"/>
          <w:szCs w:val="24"/>
        </w:rPr>
        <w:t xml:space="preserve"> Media, 2009, 88 s. ISBN 978-80-7402-017-9 (</w:t>
      </w:r>
      <w:proofErr w:type="spellStart"/>
      <w:r>
        <w:rPr>
          <w:rFonts w:cs="Arial"/>
          <w:sz w:val="24"/>
          <w:szCs w:val="24"/>
        </w:rPr>
        <w:t>DíL</w:t>
      </w:r>
      <w:proofErr w:type="spellEnd"/>
      <w:r>
        <w:rPr>
          <w:rFonts w:cs="Arial"/>
          <w:sz w:val="24"/>
          <w:szCs w:val="24"/>
        </w:rPr>
        <w:t xml:space="preserve"> 3 : </w:t>
      </w:r>
      <w:proofErr w:type="spellStart"/>
      <w:proofErr w:type="gramStart"/>
      <w:r>
        <w:rPr>
          <w:rFonts w:cs="Arial"/>
          <w:sz w:val="24"/>
          <w:szCs w:val="24"/>
        </w:rPr>
        <w:t>BROž</w:t>
      </w:r>
      <w:proofErr w:type="spellEnd"/>
      <w:r>
        <w:rPr>
          <w:rFonts w:cs="Arial"/>
          <w:sz w:val="24"/>
          <w:szCs w:val="24"/>
        </w:rPr>
        <w:t>.) :.</w:t>
      </w:r>
      <w:proofErr w:type="gramEnd"/>
      <w:r>
        <w:rPr>
          <w:rFonts w:cs="Arial"/>
          <w:sz w:val="24"/>
          <w:szCs w:val="24"/>
        </w:rPr>
        <w:t xml:space="preserve"> </w:t>
      </w:r>
    </w:p>
    <w:p w:rsidR="009176C0" w:rsidRPr="00661F1A" w:rsidRDefault="009176C0" w:rsidP="00661F1A">
      <w:pPr>
        <w:rPr>
          <w:b/>
        </w:rPr>
      </w:pPr>
      <w:bookmarkStart w:id="0" w:name="_GoBack"/>
      <w:bookmarkEnd w:id="0"/>
    </w:p>
    <w:sectPr w:rsidR="009176C0" w:rsidRPr="00661F1A" w:rsidSect="00C8420C">
      <w:headerReference w:type="default" r:id="rId18"/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/>
      <w:pgMar w:top="851" w:right="1134" w:bottom="1418" w:left="1134" w:header="709" w:footer="17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909" w:rsidRDefault="00A71909">
      <w:r>
        <w:separator/>
      </w:r>
    </w:p>
  </w:endnote>
  <w:endnote w:type="continuationSeparator" w:id="0">
    <w:p w:rsidR="00A71909" w:rsidRDefault="00A71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18782064" wp14:editId="537F5439">
          <wp:extent cx="5667375" cy="123825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Default="00615002">
    <w:pPr>
      <w:pStyle w:val="Zpat"/>
    </w:pPr>
  </w:p>
  <w:p w:rsidR="00615002" w:rsidRDefault="00615002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909" w:rsidRDefault="00A71909">
      <w:r>
        <w:separator/>
      </w:r>
    </w:p>
  </w:footnote>
  <w:footnote w:type="continuationSeparator" w:id="0">
    <w:p w:rsidR="00A71909" w:rsidRDefault="00A719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002" w:rsidRPr="00236874" w:rsidRDefault="00615002" w:rsidP="00236874">
    <w:pPr>
      <w:pStyle w:val="Zhlav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64C9"/>
    <w:multiLevelType w:val="hybridMultilevel"/>
    <w:tmpl w:val="4C8E5052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84B5B95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F06C1"/>
    <w:multiLevelType w:val="hybridMultilevel"/>
    <w:tmpl w:val="685E46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A52D3A"/>
    <w:multiLevelType w:val="hybridMultilevel"/>
    <w:tmpl w:val="4C7809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23FB0"/>
    <w:multiLevelType w:val="hybridMultilevel"/>
    <w:tmpl w:val="DE700D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1501C"/>
    <w:multiLevelType w:val="hybridMultilevel"/>
    <w:tmpl w:val="0CC071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A486D"/>
    <w:multiLevelType w:val="hybridMultilevel"/>
    <w:tmpl w:val="D0A60B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40EA1"/>
    <w:multiLevelType w:val="hybridMultilevel"/>
    <w:tmpl w:val="21C4B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E2A78"/>
    <w:multiLevelType w:val="hybridMultilevel"/>
    <w:tmpl w:val="0E3A11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24214"/>
    <w:multiLevelType w:val="hybridMultilevel"/>
    <w:tmpl w:val="1C567ED2"/>
    <w:lvl w:ilvl="0" w:tplc="70B43210">
      <w:start w:val="1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32453AEA"/>
    <w:multiLevelType w:val="hybridMultilevel"/>
    <w:tmpl w:val="F2400540"/>
    <w:lvl w:ilvl="0" w:tplc="D0B425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B50116"/>
    <w:multiLevelType w:val="hybridMultilevel"/>
    <w:tmpl w:val="A7A27A32"/>
    <w:lvl w:ilvl="0" w:tplc="6BD8C652">
      <w:start w:val="4"/>
      <w:numFmt w:val="bullet"/>
      <w:lvlText w:val="-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B203FB9"/>
    <w:multiLevelType w:val="hybridMultilevel"/>
    <w:tmpl w:val="62D2AC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1043D"/>
    <w:multiLevelType w:val="hybridMultilevel"/>
    <w:tmpl w:val="6FD6DD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6D5CA1"/>
    <w:multiLevelType w:val="hybridMultilevel"/>
    <w:tmpl w:val="14686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8177B0"/>
    <w:multiLevelType w:val="hybridMultilevel"/>
    <w:tmpl w:val="EF9016C0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835454"/>
    <w:multiLevelType w:val="hybridMultilevel"/>
    <w:tmpl w:val="E25C8308"/>
    <w:lvl w:ilvl="0" w:tplc="6BD8C65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B50099"/>
    <w:multiLevelType w:val="hybridMultilevel"/>
    <w:tmpl w:val="4B3CCF3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6BD521DC"/>
    <w:multiLevelType w:val="hybridMultilevel"/>
    <w:tmpl w:val="8696A83C"/>
    <w:lvl w:ilvl="0" w:tplc="843EC19C">
      <w:start w:val="1"/>
      <w:numFmt w:val="decimal"/>
      <w:lvlText w:val="%1."/>
      <w:lvlJc w:val="left"/>
      <w:pPr>
        <w:ind w:left="720" w:hanging="360"/>
      </w:pPr>
      <w:rPr>
        <w:b/>
        <w:kern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202099"/>
    <w:multiLevelType w:val="hybridMultilevel"/>
    <w:tmpl w:val="817880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C13247"/>
    <w:multiLevelType w:val="hybridMultilevel"/>
    <w:tmpl w:val="FB14FAD2"/>
    <w:lvl w:ilvl="0" w:tplc="FB8235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17"/>
  </w:num>
  <w:num w:numId="5">
    <w:abstractNumId w:val="0"/>
  </w:num>
  <w:num w:numId="6">
    <w:abstractNumId w:val="19"/>
  </w:num>
  <w:num w:numId="7">
    <w:abstractNumId w:val="3"/>
  </w:num>
  <w:num w:numId="8">
    <w:abstractNumId w:val="1"/>
  </w:num>
  <w:num w:numId="9">
    <w:abstractNumId w:val="6"/>
  </w:num>
  <w:num w:numId="10">
    <w:abstractNumId w:val="16"/>
  </w:num>
  <w:num w:numId="11">
    <w:abstractNumId w:val="4"/>
  </w:num>
  <w:num w:numId="12">
    <w:abstractNumId w:val="5"/>
  </w:num>
  <w:num w:numId="13">
    <w:abstractNumId w:val="9"/>
  </w:num>
  <w:num w:numId="14">
    <w:abstractNumId w:val="11"/>
  </w:num>
  <w:num w:numId="15">
    <w:abstractNumId w:val="13"/>
  </w:num>
  <w:num w:numId="16">
    <w:abstractNumId w:val="12"/>
  </w:num>
  <w:num w:numId="17">
    <w:abstractNumId w:val="2"/>
  </w:num>
  <w:num w:numId="18">
    <w:abstractNumId w:val="15"/>
  </w:num>
  <w:num w:numId="19">
    <w:abstractNumId w:val="20"/>
  </w:num>
  <w:num w:numId="20">
    <w:abstractNumId w:val="14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20C"/>
    <w:rsid w:val="00007337"/>
    <w:rsid w:val="00041EF5"/>
    <w:rsid w:val="000467D1"/>
    <w:rsid w:val="00050B33"/>
    <w:rsid w:val="00064AC5"/>
    <w:rsid w:val="00072200"/>
    <w:rsid w:val="000C6BE2"/>
    <w:rsid w:val="000F6899"/>
    <w:rsid w:val="00105492"/>
    <w:rsid w:val="00110B44"/>
    <w:rsid w:val="00116677"/>
    <w:rsid w:val="001175F1"/>
    <w:rsid w:val="00150DDE"/>
    <w:rsid w:val="00164219"/>
    <w:rsid w:val="00195294"/>
    <w:rsid w:val="001B40C2"/>
    <w:rsid w:val="00204237"/>
    <w:rsid w:val="0022363A"/>
    <w:rsid w:val="00236874"/>
    <w:rsid w:val="00297DCC"/>
    <w:rsid w:val="002B19E6"/>
    <w:rsid w:val="002B3DE5"/>
    <w:rsid w:val="002D1D75"/>
    <w:rsid w:val="002D7BB8"/>
    <w:rsid w:val="00325E94"/>
    <w:rsid w:val="003827E8"/>
    <w:rsid w:val="00395259"/>
    <w:rsid w:val="003A2F15"/>
    <w:rsid w:val="003B5C46"/>
    <w:rsid w:val="003D31AA"/>
    <w:rsid w:val="003E2835"/>
    <w:rsid w:val="00404B5A"/>
    <w:rsid w:val="00446037"/>
    <w:rsid w:val="004E4C0C"/>
    <w:rsid w:val="004F36C3"/>
    <w:rsid w:val="00534F0D"/>
    <w:rsid w:val="005370FD"/>
    <w:rsid w:val="00577DB9"/>
    <w:rsid w:val="00591C27"/>
    <w:rsid w:val="005922B9"/>
    <w:rsid w:val="005A6F80"/>
    <w:rsid w:val="005B5023"/>
    <w:rsid w:val="005C62FB"/>
    <w:rsid w:val="005E66FC"/>
    <w:rsid w:val="005F6FF3"/>
    <w:rsid w:val="00615002"/>
    <w:rsid w:val="00617138"/>
    <w:rsid w:val="00661F1A"/>
    <w:rsid w:val="00694042"/>
    <w:rsid w:val="006C4F82"/>
    <w:rsid w:val="006D5304"/>
    <w:rsid w:val="006F39CA"/>
    <w:rsid w:val="007027B7"/>
    <w:rsid w:val="00731EEF"/>
    <w:rsid w:val="00742FFA"/>
    <w:rsid w:val="007612DD"/>
    <w:rsid w:val="00762B87"/>
    <w:rsid w:val="00784D46"/>
    <w:rsid w:val="007B3F0C"/>
    <w:rsid w:val="007D781C"/>
    <w:rsid w:val="008378C4"/>
    <w:rsid w:val="008612D9"/>
    <w:rsid w:val="00863FD2"/>
    <w:rsid w:val="008643D8"/>
    <w:rsid w:val="00884F11"/>
    <w:rsid w:val="008A5AB3"/>
    <w:rsid w:val="008B7C0D"/>
    <w:rsid w:val="008C5D72"/>
    <w:rsid w:val="00913D64"/>
    <w:rsid w:val="00916F59"/>
    <w:rsid w:val="009176C0"/>
    <w:rsid w:val="00936F4E"/>
    <w:rsid w:val="00937E52"/>
    <w:rsid w:val="009536D6"/>
    <w:rsid w:val="00977422"/>
    <w:rsid w:val="009A1C62"/>
    <w:rsid w:val="009C580B"/>
    <w:rsid w:val="00A51052"/>
    <w:rsid w:val="00A57304"/>
    <w:rsid w:val="00A71909"/>
    <w:rsid w:val="00B62867"/>
    <w:rsid w:val="00B770C9"/>
    <w:rsid w:val="00B814AF"/>
    <w:rsid w:val="00B81FD1"/>
    <w:rsid w:val="00C424D1"/>
    <w:rsid w:val="00C719D6"/>
    <w:rsid w:val="00C7475A"/>
    <w:rsid w:val="00C8420C"/>
    <w:rsid w:val="00C91097"/>
    <w:rsid w:val="00CC0DFD"/>
    <w:rsid w:val="00D16915"/>
    <w:rsid w:val="00D405C0"/>
    <w:rsid w:val="00D53046"/>
    <w:rsid w:val="00D67BAE"/>
    <w:rsid w:val="00DD1884"/>
    <w:rsid w:val="00DE4D4E"/>
    <w:rsid w:val="00E37405"/>
    <w:rsid w:val="00E456E1"/>
    <w:rsid w:val="00E80833"/>
    <w:rsid w:val="00EA7380"/>
    <w:rsid w:val="00EE120D"/>
    <w:rsid w:val="00EF48ED"/>
    <w:rsid w:val="00F84D33"/>
    <w:rsid w:val="00F87EE6"/>
    <w:rsid w:val="00FB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36874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kern w:val="1"/>
      <w:sz w:val="22"/>
    </w:rPr>
  </w:style>
  <w:style w:type="paragraph" w:styleId="Nadpis1">
    <w:name w:val="heading 1"/>
    <w:basedOn w:val="Normln"/>
    <w:next w:val="Normln"/>
    <w:link w:val="Nadpis1Char"/>
    <w:qFormat/>
    <w:rsid w:val="00050B33"/>
    <w:pPr>
      <w:keepNext/>
      <w:keepLines/>
      <w:spacing w:before="480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2368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050B33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</w:rPr>
  </w:style>
  <w:style w:type="paragraph" w:customStyle="1" w:styleId="Titul">
    <w:name w:val="Titul"/>
    <w:basedOn w:val="Normln"/>
    <w:link w:val="TitulChar"/>
    <w:qFormat/>
    <w:rsid w:val="00236874"/>
    <w:pPr>
      <w:jc w:val="center"/>
    </w:pPr>
    <w:rPr>
      <w:rFonts w:ascii="Calibri" w:hAnsi="Calibri" w:cs="Calibri"/>
      <w:b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236874"/>
    <w:pPr>
      <w:ind w:left="720"/>
      <w:contextualSpacing/>
    </w:pPr>
  </w:style>
  <w:style w:type="character" w:customStyle="1" w:styleId="TitulChar">
    <w:name w:val="Titul Char"/>
    <w:basedOn w:val="Standardnpsmoodstavce"/>
    <w:link w:val="Titul"/>
    <w:rsid w:val="00236874"/>
    <w:rPr>
      <w:rFonts w:ascii="Calibri" w:hAnsi="Calibri" w:cs="Calibri"/>
      <w:b/>
      <w:kern w:val="1"/>
      <w:sz w:val="56"/>
      <w:szCs w:val="56"/>
    </w:rPr>
  </w:style>
  <w:style w:type="character" w:customStyle="1" w:styleId="Nadpis2Char">
    <w:name w:val="Nadpis 2 Char"/>
    <w:basedOn w:val="Standardnpsmoodstavce"/>
    <w:link w:val="Nadpis2"/>
    <w:rsid w:val="0023687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character" w:styleId="Hypertextovodkaz">
    <w:name w:val="Hyperlink"/>
    <w:basedOn w:val="Standardnpsmoodstavce"/>
    <w:rsid w:val="002D1D75"/>
    <w:rPr>
      <w:color w:val="0000FF" w:themeColor="hyperlink"/>
      <w:u w:val="single"/>
    </w:rPr>
  </w:style>
  <w:style w:type="table" w:styleId="Mkatabulky">
    <w:name w:val="Table Grid"/>
    <w:basedOn w:val="Normlntabulka"/>
    <w:rsid w:val="00C842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itul">
    <w:name w:val="Subtitle"/>
    <w:basedOn w:val="Normln"/>
    <w:next w:val="Normln"/>
    <w:link w:val="PodtitulChar"/>
    <w:qFormat/>
    <w:rsid w:val="008643D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8643D8"/>
    <w:rPr>
      <w:rFonts w:asciiTheme="majorHAnsi" w:eastAsiaTheme="majorEastAsia" w:hAnsiTheme="majorHAnsi" w:cstheme="majorBidi"/>
      <w:i/>
      <w:iCs/>
      <w:color w:val="4F81BD" w:themeColor="accent1"/>
      <w:spacing w:val="15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7156">
          <w:marLeft w:val="225"/>
          <w:marRight w:val="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ola\Pedo&#353;\Moje%20&#353;ablony\&#352;ablon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916AF-A61A-46CC-AF7A-8EE4BF59D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Šablona.dotx</Template>
  <TotalTime>1519</TotalTime>
  <Pages>4</Pages>
  <Words>217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Petr Chvojka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1900-12-31T23:00:00Z</cp:lastPrinted>
  <dcterms:created xsi:type="dcterms:W3CDTF">2012-02-12T09:26:00Z</dcterms:created>
  <dcterms:modified xsi:type="dcterms:W3CDTF">2012-03-06T15:45:00Z</dcterms:modified>
</cp:coreProperties>
</file>