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49681C">
        <w:t>01-32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49681C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Jednoduché funkce I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49681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Jednoduché funkce I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DB5E90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kern w:val="2"/>
                <w:sz w:val="28"/>
                <w:szCs w:val="28"/>
              </w:rPr>
              <w:t>12.3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.2011</w:t>
            </w:r>
            <w:proofErr w:type="gramEnd"/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FB5C5B" w:rsidRDefault="0049681C" w:rsidP="0022363A">
      <w:pPr>
        <w:pStyle w:val="Nadpis2"/>
      </w:pPr>
      <w:r>
        <w:lastRenderedPageBreak/>
        <w:t>Jednoduché funkce</w:t>
      </w:r>
    </w:p>
    <w:p w:rsidR="006753F5" w:rsidRDefault="004F75B9" w:rsidP="006753F5">
      <w:pPr>
        <w:pStyle w:val="Podnadpis"/>
      </w:pPr>
      <w:r>
        <w:rPr>
          <w:noProof/>
        </w:rPr>
        <w:drawing>
          <wp:anchor distT="0" distB="0" distL="114300" distR="114300" simplePos="0" relativeHeight="251842560" behindDoc="0" locked="0" layoutInCell="1" allowOverlap="1" wp14:anchorId="34F243BF" wp14:editId="4D1DD240">
            <wp:simplePos x="0" y="0"/>
            <wp:positionH relativeFrom="margin">
              <wp:posOffset>4964430</wp:posOffset>
            </wp:positionH>
            <wp:positionV relativeFrom="margin">
              <wp:posOffset>456565</wp:posOffset>
            </wp:positionV>
            <wp:extent cx="1630680" cy="1397000"/>
            <wp:effectExtent l="0" t="0" r="7620" b="0"/>
            <wp:wrapSquare wrapText="bothSides"/>
            <wp:docPr id="180" name="Obrázek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59" t="27507" r="70519" b="37275"/>
                    <a:stretch/>
                  </pic:blipFill>
                  <pic:spPr bwMode="auto">
                    <a:xfrm>
                      <a:off x="0" y="0"/>
                      <a:ext cx="1630680" cy="139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53F5">
        <w:t>Funkce MAX, MIN</w:t>
      </w:r>
    </w:p>
    <w:p w:rsidR="006753F5" w:rsidRDefault="006753F5" w:rsidP="006753F5">
      <w:r>
        <w:t xml:space="preserve">Funkce </w:t>
      </w:r>
      <w:r>
        <w:rPr>
          <w:b/>
        </w:rPr>
        <w:t xml:space="preserve">MAX </w:t>
      </w:r>
      <w:r>
        <w:t>slouží k vyhledání maximální hodnoty z vybrané oblasti buněk.</w:t>
      </w:r>
    </w:p>
    <w:p w:rsidR="006753F5" w:rsidRDefault="006753F5" w:rsidP="006753F5">
      <w:r>
        <w:t xml:space="preserve">Funkce </w:t>
      </w:r>
      <w:r>
        <w:rPr>
          <w:b/>
        </w:rPr>
        <w:t xml:space="preserve">MIN </w:t>
      </w:r>
      <w:r>
        <w:t>slouží k vyhledání minimální hodnoty z vybrané oblasti buněk.</w:t>
      </w:r>
    </w:p>
    <w:p w:rsidR="009C2698" w:rsidRPr="009C2698" w:rsidRDefault="009C2698" w:rsidP="006753F5">
      <w:r>
        <w:t xml:space="preserve">Funkce </w:t>
      </w:r>
      <w:r>
        <w:rPr>
          <w:b/>
        </w:rPr>
        <w:t xml:space="preserve">PRŮMĚR </w:t>
      </w:r>
      <w:r>
        <w:t>vypočítá průměrnou hodnotu z vybrané oblasti buněk.</w:t>
      </w:r>
    </w:p>
    <w:p w:rsidR="004F75B9" w:rsidRPr="004F75B9" w:rsidRDefault="004F75B9" w:rsidP="006753F5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597C01D5" wp14:editId="055F23CC">
                <wp:simplePos x="0" y="0"/>
                <wp:positionH relativeFrom="column">
                  <wp:posOffset>2437178</wp:posOffset>
                </wp:positionH>
                <wp:positionV relativeFrom="paragraph">
                  <wp:posOffset>154485</wp:posOffset>
                </wp:positionV>
                <wp:extent cx="2314575" cy="560705"/>
                <wp:effectExtent l="0" t="0" r="1304925" b="10795"/>
                <wp:wrapNone/>
                <wp:docPr id="181" name="Čárový popisek 2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560705"/>
                        </a:xfrm>
                        <a:prstGeom prst="borderCallout2">
                          <a:avLst>
                            <a:gd name="adj1" fmla="val 46385"/>
                            <a:gd name="adj2" fmla="val 100043"/>
                            <a:gd name="adj3" fmla="val 89263"/>
                            <a:gd name="adj4" fmla="val 117513"/>
                            <a:gd name="adj5" fmla="val 71955"/>
                            <a:gd name="adj6" fmla="val 15468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75B9" w:rsidRPr="004F75B9" w:rsidRDefault="004F75B9" w:rsidP="004F75B9">
                            <w:pPr>
                              <w:jc w:val="left"/>
                            </w:pPr>
                            <w:r>
                              <w:t>1. V tabulce klepneme do buňky, kde bude výsledek funkce.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181" o:spid="_x0000_s1026" type="#_x0000_t48" style="position:absolute;left:0;text-align:left;margin-left:191.9pt;margin-top:12.15pt;width:182.25pt;height:44.1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" adj="33413,15542,25383,19281,21609,10019" fillcolor="white [3201]" strokecolor="black [3200]" strokeweight="2pt">
                <v:textbox>
                  <w:txbxContent>
                    <w:p w:rsidR="004F75B9" w:rsidRPr="004F75B9" w:rsidRDefault="004F75B9" w:rsidP="004F75B9">
                      <w:pPr>
                        <w:jc w:val="left"/>
                      </w:pPr>
                      <w:r>
                        <w:t>1. V tabulce klepneme do buňky, kde bude výsledek funkce.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b/>
        </w:rPr>
        <w:t>Postup vložení funkce:</w:t>
      </w:r>
    </w:p>
    <w:p w:rsidR="004F75B9" w:rsidRDefault="004F75B9" w:rsidP="006753F5"/>
    <w:p w:rsidR="004F75B9" w:rsidRDefault="004F75B9" w:rsidP="006753F5"/>
    <w:p w:rsidR="004F75B9" w:rsidRDefault="004F75B9" w:rsidP="006753F5"/>
    <w:p w:rsidR="004F75B9" w:rsidRDefault="009C2698" w:rsidP="006753F5"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1D7EDCCD" wp14:editId="26E95B06">
                <wp:simplePos x="0" y="0"/>
                <wp:positionH relativeFrom="column">
                  <wp:posOffset>1106170</wp:posOffset>
                </wp:positionH>
                <wp:positionV relativeFrom="paragraph">
                  <wp:posOffset>202829</wp:posOffset>
                </wp:positionV>
                <wp:extent cx="2314575" cy="560705"/>
                <wp:effectExtent l="0" t="0" r="1666875" b="10795"/>
                <wp:wrapNone/>
                <wp:docPr id="182" name="Čárový popisek 2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560705"/>
                        </a:xfrm>
                        <a:prstGeom prst="borderCallout2">
                          <a:avLst>
                            <a:gd name="adj1" fmla="val 46385"/>
                            <a:gd name="adj2" fmla="val 100043"/>
                            <a:gd name="adj3" fmla="val 40031"/>
                            <a:gd name="adj4" fmla="val 163727"/>
                            <a:gd name="adj5" fmla="val 73493"/>
                            <a:gd name="adj6" fmla="val 1703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75B9" w:rsidRPr="004F75B9" w:rsidRDefault="004F75B9" w:rsidP="004F75B9">
                            <w:pPr>
                              <w:jc w:val="left"/>
                            </w:pPr>
                            <w:r>
                              <w:t xml:space="preserve">2. Na kartě </w:t>
                            </w:r>
                            <w:r>
                              <w:rPr>
                                <w:b/>
                              </w:rPr>
                              <w:t xml:space="preserve">Domů </w:t>
                            </w:r>
                            <w:r>
                              <w:t xml:space="preserve">ve skupině </w:t>
                            </w:r>
                            <w:r>
                              <w:rPr>
                                <w:b/>
                              </w:rPr>
                              <w:t>Úpravy.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82" o:spid="_x0000_s1027" type="#_x0000_t48" style="position:absolute;left:0;text-align:left;margin-left:87.1pt;margin-top:15.95pt;width:182.25pt;height:44.1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" adj="36794,15874,35365,8647,21609,10019" fillcolor="white [3201]" strokecolor="black [3200]" strokeweight="2pt">
                <v:textbox>
                  <w:txbxContent>
                    <w:p w:rsidR="004F75B9" w:rsidRPr="004F75B9" w:rsidRDefault="004F75B9" w:rsidP="004F75B9">
                      <w:pPr>
                        <w:jc w:val="left"/>
                      </w:pPr>
                      <w:r>
                        <w:t xml:space="preserve">2. Na kartě </w:t>
                      </w:r>
                      <w:r>
                        <w:rPr>
                          <w:b/>
                        </w:rPr>
                        <w:t xml:space="preserve">Domů </w:t>
                      </w:r>
                      <w:r>
                        <w:t xml:space="preserve">ve skupině </w:t>
                      </w:r>
                      <w:r>
                        <w:rPr>
                          <w:b/>
                        </w:rPr>
                        <w:t>Úpravy.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DA1B4A" w:rsidRPr="00DA1B4A" w:rsidRDefault="00DA1B4A" w:rsidP="006753F5"/>
    <w:p w:rsidR="00DA1B4A" w:rsidRPr="006753F5" w:rsidRDefault="009C2698" w:rsidP="006753F5"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180C918" wp14:editId="54AF86D8">
                <wp:simplePos x="0" y="0"/>
                <wp:positionH relativeFrom="column">
                  <wp:posOffset>1433830</wp:posOffset>
                </wp:positionH>
                <wp:positionV relativeFrom="paragraph">
                  <wp:posOffset>101229</wp:posOffset>
                </wp:positionV>
                <wp:extent cx="2314575" cy="560705"/>
                <wp:effectExtent l="2762250" t="0" r="28575" b="10795"/>
                <wp:wrapNone/>
                <wp:docPr id="93" name="Čárový popisek 2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560705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1569"/>
                            <a:gd name="adj4" fmla="val -10323"/>
                            <a:gd name="adj5" fmla="val 5800"/>
                            <a:gd name="adj6" fmla="val -11924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5002" w:rsidRPr="00DA1B4A" w:rsidRDefault="004F75B9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3. </w:t>
                            </w:r>
                            <w:r w:rsidR="00DA1B4A">
                              <w:t xml:space="preserve">Klepneme na rozbalovací tlačítko u funkce </w:t>
                            </w:r>
                            <w:r w:rsidR="00DA1B4A">
                              <w:rPr>
                                <w:b/>
                              </w:rPr>
                              <w:t xml:space="preserve">SUMA </w:t>
                            </w:r>
                            <w:r w:rsidR="00DA1B4A">
                              <w:rPr>
                                <w:rFonts w:cs="Arial"/>
                                <w:b/>
                              </w:rPr>
                              <w:t>Σ.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3" o:spid="_x0000_s1028" type="#_x0000_t48" style="position:absolute;left:0;text-align:left;margin-left:112.9pt;margin-top:7.95pt;width:182.25pt;height:44.1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" adj="-25757,1253,-2230,339,-207,3041" fillcolor="white [3201]" strokecolor="black [3200]" strokeweight="2pt">
                <v:textbox>
                  <w:txbxContent>
                    <w:p w:rsidR="00615002" w:rsidRPr="00DA1B4A" w:rsidRDefault="004F75B9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3. </w:t>
                      </w:r>
                      <w:r w:rsidR="00DA1B4A">
                        <w:t xml:space="preserve">Klepneme na rozbalovací tlačítko u funkce </w:t>
                      </w:r>
                      <w:r w:rsidR="00DA1B4A">
                        <w:rPr>
                          <w:b/>
                        </w:rPr>
                        <w:t xml:space="preserve">SUMA </w:t>
                      </w:r>
                      <w:r w:rsidR="00DA1B4A">
                        <w:rPr>
                          <w:rFonts w:cs="Arial"/>
                          <w:b/>
                        </w:rPr>
                        <w:t>Σ.</w:t>
                      </w:r>
                    </w:p>
                  </w:txbxContent>
                </v:textbox>
              </v:shape>
            </w:pict>
          </mc:Fallback>
        </mc:AlternateContent>
      </w:r>
      <w:r w:rsidR="004F75B9">
        <w:rPr>
          <w:noProof/>
        </w:rPr>
        <w:drawing>
          <wp:anchor distT="0" distB="0" distL="114300" distR="114300" simplePos="0" relativeHeight="251838464" behindDoc="0" locked="0" layoutInCell="1" allowOverlap="1" wp14:anchorId="2FB16785" wp14:editId="43DD2093">
            <wp:simplePos x="0" y="0"/>
            <wp:positionH relativeFrom="margin">
              <wp:posOffset>-69215</wp:posOffset>
            </wp:positionH>
            <wp:positionV relativeFrom="margin">
              <wp:posOffset>3082925</wp:posOffset>
            </wp:positionV>
            <wp:extent cx="1742440" cy="1724660"/>
            <wp:effectExtent l="0" t="0" r="0" b="889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123" t="6790" r="7071" b="68895"/>
                    <a:stretch/>
                  </pic:blipFill>
                  <pic:spPr bwMode="auto">
                    <a:xfrm>
                      <a:off x="0" y="0"/>
                      <a:ext cx="1742440" cy="1724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F75B9">
        <w:rPr>
          <w:noProof/>
        </w:rPr>
        <w:drawing>
          <wp:anchor distT="0" distB="0" distL="114300" distR="114300" simplePos="0" relativeHeight="251843584" behindDoc="0" locked="0" layoutInCell="1" allowOverlap="1" wp14:anchorId="15377747" wp14:editId="0BE7AA66">
            <wp:simplePos x="0" y="0"/>
            <wp:positionH relativeFrom="margin">
              <wp:posOffset>-267970</wp:posOffset>
            </wp:positionH>
            <wp:positionV relativeFrom="margin">
              <wp:posOffset>2190750</wp:posOffset>
            </wp:positionV>
            <wp:extent cx="6271260" cy="828040"/>
            <wp:effectExtent l="0" t="0" r="0" b="0"/>
            <wp:wrapSquare wrapText="bothSides"/>
            <wp:docPr id="176" name="Obrázek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91" b="77121"/>
                    <a:stretch/>
                  </pic:blipFill>
                  <pic:spPr bwMode="auto">
                    <a:xfrm>
                      <a:off x="0" y="0"/>
                      <a:ext cx="6271260" cy="828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F7A44" w:rsidRDefault="001F7A44" w:rsidP="000366AE">
      <w:pPr>
        <w:pStyle w:val="Podnadpis"/>
      </w:pPr>
    </w:p>
    <w:p w:rsidR="001F7A44" w:rsidRDefault="009C2698" w:rsidP="000366AE">
      <w:pPr>
        <w:pStyle w:val="Podnadpis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AE9F96E" wp14:editId="2D12CEB3">
                <wp:simplePos x="0" y="0"/>
                <wp:positionH relativeFrom="column">
                  <wp:posOffset>1434465</wp:posOffset>
                </wp:positionH>
                <wp:positionV relativeFrom="paragraph">
                  <wp:posOffset>315595</wp:posOffset>
                </wp:positionV>
                <wp:extent cx="2314575" cy="560705"/>
                <wp:effectExtent l="2133600" t="0" r="28575" b="10795"/>
                <wp:wrapNone/>
                <wp:docPr id="178" name="Čárový popisek 2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560705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1569"/>
                            <a:gd name="adj4" fmla="val -10323"/>
                            <a:gd name="adj5" fmla="val 27338"/>
                            <a:gd name="adj6" fmla="val -9166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1B4A" w:rsidRPr="00DA1B4A" w:rsidRDefault="004F75B9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4. </w:t>
                            </w:r>
                            <w:r w:rsidR="00DA1B4A">
                              <w:t xml:space="preserve">Vybereme </w:t>
                            </w:r>
                            <w:r w:rsidR="00DA1B4A">
                              <w:rPr>
                                <w:b/>
                              </w:rPr>
                              <w:t>Maximum.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78" o:spid="_x0000_s1029" type="#_x0000_t48" style="position:absolute;left:0;text-align:left;margin-left:112.95pt;margin-top:24.85pt;width:182.25pt;height:44.1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" adj="-19800,5905,-2230,339,-207,3041" fillcolor="white [3201]" strokecolor="black [3200]" strokeweight="2pt">
                <v:textbox>
                  <w:txbxContent>
                    <w:p w:rsidR="00DA1B4A" w:rsidRPr="00DA1B4A" w:rsidRDefault="004F75B9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4. </w:t>
                      </w:r>
                      <w:r w:rsidR="00DA1B4A">
                        <w:t xml:space="preserve">Vybereme </w:t>
                      </w:r>
                      <w:r w:rsidR="00DA1B4A">
                        <w:rPr>
                          <w:b/>
                        </w:rPr>
                        <w:t>Maximum.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110B44" w:rsidRDefault="00110B44" w:rsidP="002B3DE5"/>
    <w:p w:rsidR="00110B44" w:rsidRPr="00110B44" w:rsidRDefault="00110B44" w:rsidP="00110B44"/>
    <w:p w:rsidR="00110B44" w:rsidRPr="00110B44" w:rsidRDefault="00110B44" w:rsidP="00110B44"/>
    <w:p w:rsidR="005E66FC" w:rsidRPr="005E66FC" w:rsidRDefault="005E66FC" w:rsidP="005E66FC"/>
    <w:p w:rsidR="00110B44" w:rsidRPr="00110B44" w:rsidRDefault="00110B44" w:rsidP="00110B44"/>
    <w:p w:rsidR="000F6899" w:rsidRDefault="009C2698" w:rsidP="000F6899"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75C3E7DF" wp14:editId="77A348B9">
                <wp:simplePos x="0" y="0"/>
                <wp:positionH relativeFrom="column">
                  <wp:posOffset>1404249</wp:posOffset>
                </wp:positionH>
                <wp:positionV relativeFrom="paragraph">
                  <wp:posOffset>136525</wp:posOffset>
                </wp:positionV>
                <wp:extent cx="2527300" cy="836295"/>
                <wp:effectExtent l="1428750" t="0" r="25400" b="20955"/>
                <wp:wrapNone/>
                <wp:docPr id="184" name="Čárový popisek 2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7300" cy="836295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1569"/>
                            <a:gd name="adj4" fmla="val -10323"/>
                            <a:gd name="adj5" fmla="val 60643"/>
                            <a:gd name="adj6" fmla="val -5639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75B9" w:rsidRPr="004F75B9" w:rsidRDefault="004F75B9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5. Excel označí oblast, ve které bude hledat maximální hodnotu.</w:t>
                            </w:r>
                            <w:r>
                              <w:rPr>
                                <w:b/>
                              </w:rPr>
                              <w:t xml:space="preserve"> Pokud oblast není označená správně, musíme ji opravit tažením myší.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84" o:spid="_x0000_s1030" type="#_x0000_t48" style="position:absolute;left:0;text-align:left;margin-left:110.55pt;margin-top:10.75pt;width:199pt;height:65.8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" adj="-12180,13099,-2230,339,-207,3041" fillcolor="white [3201]" strokecolor="black [3200]" strokeweight="2pt">
                <v:textbox>
                  <w:txbxContent>
                    <w:p w:rsidR="004F75B9" w:rsidRPr="004F75B9" w:rsidRDefault="004F75B9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5. Excel označí oblast, ve které bude hledat maximální hodnotu.</w:t>
                      </w:r>
                      <w:r>
                        <w:rPr>
                          <w:b/>
                        </w:rPr>
                        <w:t xml:space="preserve"> Pokud oblast není označená správně, musíme ji opravit tažením myší.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5E66FC" w:rsidRDefault="005E66FC" w:rsidP="000F6899"/>
    <w:p w:rsidR="009C2698" w:rsidRDefault="008024E7" w:rsidP="000F6899"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521060BD" wp14:editId="595C14F7">
                <wp:simplePos x="0" y="0"/>
                <wp:positionH relativeFrom="column">
                  <wp:posOffset>3222182</wp:posOffset>
                </wp:positionH>
                <wp:positionV relativeFrom="paragraph">
                  <wp:posOffset>897543</wp:posOffset>
                </wp:positionV>
                <wp:extent cx="2527300" cy="836295"/>
                <wp:effectExtent l="1485900" t="0" r="25400" b="20955"/>
                <wp:wrapNone/>
                <wp:docPr id="185" name="Čárový popisek 2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7300" cy="836295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1569"/>
                            <a:gd name="adj4" fmla="val -10323"/>
                            <a:gd name="adj5" fmla="val 68895"/>
                            <a:gd name="adj6" fmla="val -5877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24E7" w:rsidRPr="008024E7" w:rsidRDefault="008024E7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6. Po stisku klávesy </w:t>
                            </w:r>
                            <w:r>
                              <w:rPr>
                                <w:b/>
                              </w:rPr>
                              <w:t xml:space="preserve">Enter </w:t>
                            </w:r>
                            <w:r>
                              <w:t xml:space="preserve">se ve vybrané buňce objeví výsledek – </w:t>
                            </w:r>
                            <w:r>
                              <w:rPr>
                                <w:b/>
                              </w:rPr>
                              <w:t>Maximální hodnotu.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85" o:spid="_x0000_s1031" type="#_x0000_t48" style="position:absolute;left:0;text-align:left;margin-left:253.7pt;margin-top:70.65pt;width:199pt;height:65.8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" adj="-12696,14881,-2230,339,-207,3041" fillcolor="white [3201]" strokecolor="black [3200]" strokeweight="2pt">
                <v:textbox>
                  <w:txbxContent>
                    <w:p w:rsidR="008024E7" w:rsidRPr="008024E7" w:rsidRDefault="008024E7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6. Po stisku klávesy </w:t>
                      </w:r>
                      <w:r>
                        <w:rPr>
                          <w:b/>
                        </w:rPr>
                        <w:t xml:space="preserve">Enter </w:t>
                      </w:r>
                      <w:r>
                        <w:t xml:space="preserve">se ve vybrané buňce objeví výsledek – </w:t>
                      </w:r>
                      <w:r>
                        <w:rPr>
                          <w:b/>
                        </w:rPr>
                        <w:t>Maximální hodnotu.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4F75B9">
        <w:rPr>
          <w:noProof/>
        </w:rPr>
        <w:drawing>
          <wp:inline distT="0" distB="0" distL="0" distR="0" wp14:anchorId="6558F154" wp14:editId="6052C68C">
            <wp:extent cx="1952083" cy="1733910"/>
            <wp:effectExtent l="0" t="0" r="0" b="0"/>
            <wp:docPr id="183" name="Obrázek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6214" t="27507" r="69218" b="33676"/>
                    <a:stretch/>
                  </pic:blipFill>
                  <pic:spPr bwMode="auto">
                    <a:xfrm>
                      <a:off x="0" y="0"/>
                      <a:ext cx="1953366" cy="1735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2698" w:rsidRPr="009C2698" w:rsidRDefault="009C2698" w:rsidP="009C2698"/>
    <w:p w:rsidR="009C2698" w:rsidRDefault="009C2698" w:rsidP="009C2698">
      <w:r>
        <w:t xml:space="preserve">Stejným způsobem postupujeme i při vložení funkcí </w:t>
      </w:r>
      <w:r>
        <w:rPr>
          <w:b/>
        </w:rPr>
        <w:t xml:space="preserve">MIN </w:t>
      </w:r>
      <w:r>
        <w:t xml:space="preserve">a </w:t>
      </w:r>
      <w:r w:rsidRPr="009C2698">
        <w:rPr>
          <w:b/>
        </w:rPr>
        <w:t>P</w:t>
      </w:r>
      <w:r>
        <w:rPr>
          <w:b/>
        </w:rPr>
        <w:t xml:space="preserve">RŮMĚR </w:t>
      </w:r>
      <w:r>
        <w:t>Pouze v bodu č. 4 vybereme požadovanou funkci.</w:t>
      </w:r>
    </w:p>
    <w:p w:rsidR="002D17DF" w:rsidRDefault="002D17DF" w:rsidP="009C2698">
      <w:r>
        <w:t>Popisované funkce můžeme zadat přímo do řádku vzorců:</w:t>
      </w:r>
    </w:p>
    <w:p w:rsidR="002D17DF" w:rsidRDefault="002D17DF" w:rsidP="002D17DF">
      <w:pPr>
        <w:tabs>
          <w:tab w:val="left" w:pos="4536"/>
        </w:tabs>
        <w:rPr>
          <w:b/>
        </w:rPr>
      </w:pPr>
      <w:r>
        <w:rPr>
          <w:b/>
        </w:rPr>
        <w:t>Funkce MAX:</w:t>
      </w:r>
      <w:r>
        <w:rPr>
          <w:b/>
        </w:rPr>
        <w:tab/>
        <w:t>=</w:t>
      </w:r>
      <w:proofErr w:type="gramStart"/>
      <w:r>
        <w:rPr>
          <w:b/>
        </w:rPr>
        <w:t>MAX(D3</w:t>
      </w:r>
      <w:proofErr w:type="gramEnd"/>
      <w:r>
        <w:rPr>
          <w:b/>
        </w:rPr>
        <w:t>:D13)</w:t>
      </w:r>
    </w:p>
    <w:p w:rsidR="002D17DF" w:rsidRDefault="002D17DF" w:rsidP="002D17DF">
      <w:pPr>
        <w:tabs>
          <w:tab w:val="left" w:pos="4536"/>
        </w:tabs>
        <w:rPr>
          <w:b/>
        </w:rPr>
      </w:pPr>
      <w:r>
        <w:rPr>
          <w:b/>
        </w:rPr>
        <w:t>Funkce MIN:</w:t>
      </w:r>
      <w:r>
        <w:rPr>
          <w:b/>
        </w:rPr>
        <w:tab/>
        <w:t>=</w:t>
      </w:r>
      <w:proofErr w:type="gramStart"/>
      <w:r>
        <w:rPr>
          <w:b/>
        </w:rPr>
        <w:t>MIN(D3</w:t>
      </w:r>
      <w:proofErr w:type="gramEnd"/>
      <w:r>
        <w:rPr>
          <w:b/>
        </w:rPr>
        <w:t>:D13)</w:t>
      </w:r>
    </w:p>
    <w:p w:rsidR="002D17DF" w:rsidRPr="002D17DF" w:rsidRDefault="002D17DF" w:rsidP="002D17DF">
      <w:pPr>
        <w:tabs>
          <w:tab w:val="left" w:pos="4536"/>
        </w:tabs>
        <w:rPr>
          <w:b/>
        </w:rPr>
      </w:pPr>
      <w:r>
        <w:rPr>
          <w:b/>
        </w:rPr>
        <w:t>Funkce PRŮMĚR;</w:t>
      </w:r>
      <w:r>
        <w:rPr>
          <w:b/>
        </w:rPr>
        <w:tab/>
      </w:r>
      <w:r w:rsidR="008349E7">
        <w:rPr>
          <w:b/>
        </w:rPr>
        <w:t>=</w:t>
      </w:r>
      <w:proofErr w:type="gramStart"/>
      <w:r w:rsidR="008349E7">
        <w:rPr>
          <w:b/>
        </w:rPr>
        <w:t>PRŮMĚR(D3</w:t>
      </w:r>
      <w:proofErr w:type="gramEnd"/>
      <w:r w:rsidR="008349E7">
        <w:rPr>
          <w:b/>
        </w:rPr>
        <w:t>:D13)</w:t>
      </w:r>
    </w:p>
    <w:p w:rsidR="009C2698" w:rsidRDefault="009C2698" w:rsidP="009C2698"/>
    <w:p w:rsidR="009C2698" w:rsidRDefault="009C2698" w:rsidP="0053469A">
      <w:pPr>
        <w:pStyle w:val="Podnadpis"/>
      </w:pPr>
      <w:r>
        <w:t>Funkce KDYŽ</w:t>
      </w:r>
    </w:p>
    <w:p w:rsidR="002D17DF" w:rsidRDefault="002D17DF" w:rsidP="002D17DF">
      <w:r>
        <w:t xml:space="preserve">Funkce </w:t>
      </w:r>
      <w:r>
        <w:rPr>
          <w:b/>
        </w:rPr>
        <w:t xml:space="preserve">KDYŽ </w:t>
      </w:r>
      <w:r>
        <w:t xml:space="preserve">je funkce s podmínkou, která vybírá mezi dvěma </w:t>
      </w:r>
      <w:proofErr w:type="gramStart"/>
      <w:r>
        <w:t>možnosti</w:t>
      </w:r>
      <w:proofErr w:type="gramEnd"/>
      <w:r>
        <w:t>.</w:t>
      </w:r>
    </w:p>
    <w:p w:rsidR="008349E7" w:rsidRDefault="008349E7" w:rsidP="008349E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i/>
        </w:rPr>
      </w:pPr>
      <w:r>
        <w:rPr>
          <w:i/>
        </w:rPr>
        <w:t xml:space="preserve">Například v našem seznamu získal každý účastník body. Pravidla soutěže jsou taková, že do dalšího kola postupuje pouze ten, kdo získal 25 a více bodů. </w:t>
      </w:r>
      <w:r>
        <w:rPr>
          <w:b/>
          <w:i/>
        </w:rPr>
        <w:t xml:space="preserve">Chceme tedy, aby se do vedlejší buňky do 24 bodů </w:t>
      </w:r>
      <w:proofErr w:type="gramStart"/>
      <w:r>
        <w:rPr>
          <w:b/>
          <w:i/>
        </w:rPr>
        <w:t>doplnilo NEPOSTUPUJE</w:t>
      </w:r>
      <w:proofErr w:type="gramEnd"/>
      <w:r>
        <w:rPr>
          <w:b/>
          <w:i/>
        </w:rPr>
        <w:t xml:space="preserve"> a nad 25 bodů POSTUPUJE.</w:t>
      </w:r>
    </w:p>
    <w:p w:rsidR="008349E7" w:rsidRDefault="008349E7" w:rsidP="008349E7"/>
    <w:p w:rsidR="008349E7" w:rsidRDefault="008349E7" w:rsidP="008349E7">
      <w:pPr>
        <w:rPr>
          <w:b/>
        </w:rPr>
      </w:pPr>
      <w:r>
        <w:rPr>
          <w:b/>
        </w:rPr>
        <w:t>Postup vložení funkce KDYŽ (podmínky):</w:t>
      </w:r>
    </w:p>
    <w:p w:rsidR="008349E7" w:rsidRDefault="008349E7" w:rsidP="008349E7">
      <w:r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2BA389C8" wp14:editId="3BE97A0D">
                <wp:simplePos x="0" y="0"/>
                <wp:positionH relativeFrom="column">
                  <wp:posOffset>2238770</wp:posOffset>
                </wp:positionH>
                <wp:positionV relativeFrom="paragraph">
                  <wp:posOffset>5451</wp:posOffset>
                </wp:positionV>
                <wp:extent cx="2314575" cy="560705"/>
                <wp:effectExtent l="666750" t="0" r="28575" b="10795"/>
                <wp:wrapNone/>
                <wp:docPr id="187" name="Čárový popisek 2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560705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26185"/>
                            <a:gd name="adj4" fmla="val -8832"/>
                            <a:gd name="adj5" fmla="val 25800"/>
                            <a:gd name="adj6" fmla="val -2830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49E7" w:rsidRPr="00DA1B4A" w:rsidRDefault="008349E7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1. Nastavíme kurzor do buňky, kde bude výsledek funkce.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87" o:spid="_x0000_s1032" type="#_x0000_t48" style="position:absolute;left:0;text-align:left;margin-left:176.3pt;margin-top:.45pt;width:182.25pt;height:44.1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" adj="-6115,5573,-1908,5656,-207,3041" fillcolor="white [3201]" strokecolor="black [3200]" strokeweight="2pt">
                <v:textbox>
                  <w:txbxContent>
                    <w:p w:rsidR="008349E7" w:rsidRPr="00DA1B4A" w:rsidRDefault="008349E7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1. Nastavíme kurzor do buňky, kde bude výsledek funkce.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D9DC963" wp14:editId="60416ECB">
            <wp:extent cx="1802921" cy="569331"/>
            <wp:effectExtent l="0" t="0" r="6985" b="2540"/>
            <wp:docPr id="186" name="Obrázek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7374" t="28969" r="62410" b="52647"/>
                    <a:stretch/>
                  </pic:blipFill>
                  <pic:spPr bwMode="auto">
                    <a:xfrm>
                      <a:off x="0" y="0"/>
                      <a:ext cx="1804777" cy="5699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49E7" w:rsidRDefault="008349E7" w:rsidP="008349E7"/>
    <w:p w:rsidR="002A27AC" w:rsidRDefault="002A27AC" w:rsidP="008349E7"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3D9A8C11" wp14:editId="6CFC3D38">
                <wp:simplePos x="0" y="0"/>
                <wp:positionH relativeFrom="column">
                  <wp:posOffset>3178870</wp:posOffset>
                </wp:positionH>
                <wp:positionV relativeFrom="paragraph">
                  <wp:posOffset>1835150</wp:posOffset>
                </wp:positionV>
                <wp:extent cx="2665095" cy="560705"/>
                <wp:effectExtent l="1143000" t="0" r="20955" b="277495"/>
                <wp:wrapNone/>
                <wp:docPr id="194" name="Čárový popisek 2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5095" cy="560705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26185"/>
                            <a:gd name="adj4" fmla="val -8832"/>
                            <a:gd name="adj5" fmla="val 147341"/>
                            <a:gd name="adj6" fmla="val -4229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27AC" w:rsidRPr="002A27AC" w:rsidRDefault="002A27AC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4. Doplníme podmínku (</w:t>
                            </w:r>
                            <w:r>
                              <w:rPr>
                                <w:b/>
                              </w:rPr>
                              <w:t xml:space="preserve">KDYŽ </w:t>
                            </w:r>
                            <w:r>
                              <w:t xml:space="preserve">je obsah buňky </w:t>
                            </w:r>
                            <w:r>
                              <w:rPr>
                                <w:b/>
                              </w:rPr>
                              <w:t>D3 menší než 25.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94" o:spid="_x0000_s1033" type="#_x0000_t48" style="position:absolute;left:0;text-align:left;margin-left:250.3pt;margin-top:144.5pt;width:209.85pt;height:44.1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" adj="-9136,31826,-1908,5656,-207,3041" fillcolor="white [3201]" strokecolor="black [3200]" strokeweight="2pt">
                <v:textbox>
                  <w:txbxContent>
                    <w:p w:rsidR="002A27AC" w:rsidRPr="002A27AC" w:rsidRDefault="002A27AC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4. Doplníme podmínku (</w:t>
                      </w:r>
                      <w:r>
                        <w:rPr>
                          <w:b/>
                        </w:rPr>
                        <w:t xml:space="preserve">KDYŽ </w:t>
                      </w:r>
                      <w:r>
                        <w:t xml:space="preserve">je obsah buňky </w:t>
                      </w:r>
                      <w:r>
                        <w:rPr>
                          <w:b/>
                        </w:rPr>
                        <w:t>D3 menší než 25.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5EA0D48C" wp14:editId="5B06E609">
                <wp:simplePos x="0" y="0"/>
                <wp:positionH relativeFrom="column">
                  <wp:posOffset>2238770</wp:posOffset>
                </wp:positionH>
                <wp:positionV relativeFrom="paragraph">
                  <wp:posOffset>869183</wp:posOffset>
                </wp:positionV>
                <wp:extent cx="2665095" cy="560705"/>
                <wp:effectExtent l="476250" t="0" r="20955" b="10795"/>
                <wp:wrapNone/>
                <wp:docPr id="190" name="Čárový popisek 2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5095" cy="560705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26185"/>
                            <a:gd name="adj4" fmla="val -8832"/>
                            <a:gd name="adj5" fmla="val 31954"/>
                            <a:gd name="adj6" fmla="val -1802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27AC" w:rsidRPr="002A27AC" w:rsidRDefault="002A27AC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3. Vybereme funkci </w:t>
                            </w:r>
                            <w:r>
                              <w:rPr>
                                <w:b/>
                              </w:rPr>
                              <w:t>KDYŽ.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90" o:spid="_x0000_s1034" type="#_x0000_t48" style="position:absolute;left:0;text-align:left;margin-left:176.3pt;margin-top:68.45pt;width:209.85pt;height:44.1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" adj="-3892,6902,-1908,5656,-207,3041" fillcolor="white [3201]" strokecolor="black [3200]" strokeweight="2pt">
                <v:textbox>
                  <w:txbxContent>
                    <w:p w:rsidR="002A27AC" w:rsidRPr="002A27AC" w:rsidRDefault="002A27AC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3. Vybereme funkci </w:t>
                      </w:r>
                      <w:r>
                        <w:rPr>
                          <w:b/>
                        </w:rPr>
                        <w:t>KDYŽ.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8349E7"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2B3C5AE" wp14:editId="35B378F5">
                <wp:simplePos x="0" y="0"/>
                <wp:positionH relativeFrom="column">
                  <wp:posOffset>2238770</wp:posOffset>
                </wp:positionH>
                <wp:positionV relativeFrom="paragraph">
                  <wp:posOffset>58300</wp:posOffset>
                </wp:positionV>
                <wp:extent cx="2665095" cy="560705"/>
                <wp:effectExtent l="742950" t="0" r="20955" b="10795"/>
                <wp:wrapNone/>
                <wp:docPr id="189" name="Čárový popisek 2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5095" cy="560705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26185"/>
                            <a:gd name="adj4" fmla="val -8832"/>
                            <a:gd name="adj5" fmla="val 79647"/>
                            <a:gd name="adj6" fmla="val -2773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49E7" w:rsidRPr="002A27AC" w:rsidRDefault="008349E7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2. Na kartě </w:t>
                            </w:r>
                            <w:r>
                              <w:rPr>
                                <w:b/>
                              </w:rPr>
                              <w:t>Vzorce</w:t>
                            </w:r>
                            <w:r w:rsidR="002A27AC">
                              <w:rPr>
                                <w:b/>
                              </w:rPr>
                              <w:t xml:space="preserve">, </w:t>
                            </w:r>
                            <w:r w:rsidR="002A27AC">
                              <w:t xml:space="preserve">ve skupině </w:t>
                            </w:r>
                            <w:r w:rsidR="002A27AC">
                              <w:rPr>
                                <w:b/>
                              </w:rPr>
                              <w:t xml:space="preserve">Knihovna funkcí </w:t>
                            </w:r>
                            <w:r w:rsidR="002A27AC">
                              <w:t xml:space="preserve">vybereme </w:t>
                            </w:r>
                            <w:r w:rsidR="002A27AC">
                              <w:rPr>
                                <w:b/>
                              </w:rPr>
                              <w:t>Logické.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89" o:spid="_x0000_s1035" type="#_x0000_t48" style="position:absolute;left:0;text-align:left;margin-left:176.3pt;margin-top:4.6pt;width:209.85pt;height:44.1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" adj="-5990,17204,-1908,5656,-207,3041" fillcolor="white [3201]" strokecolor="black [3200]" strokeweight="2pt">
                <v:textbox>
                  <w:txbxContent>
                    <w:p w:rsidR="008349E7" w:rsidRPr="002A27AC" w:rsidRDefault="008349E7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2. Na kartě </w:t>
                      </w:r>
                      <w:r>
                        <w:rPr>
                          <w:b/>
                        </w:rPr>
                        <w:t>Vzorce</w:t>
                      </w:r>
                      <w:r w:rsidR="002A27AC">
                        <w:rPr>
                          <w:b/>
                        </w:rPr>
                        <w:t xml:space="preserve">, </w:t>
                      </w:r>
                      <w:r w:rsidR="002A27AC">
                        <w:t xml:space="preserve">ve skupině </w:t>
                      </w:r>
                      <w:r w:rsidR="002A27AC">
                        <w:rPr>
                          <w:b/>
                        </w:rPr>
                        <w:t xml:space="preserve">Knihovna funkcí </w:t>
                      </w:r>
                      <w:r w:rsidR="002A27AC">
                        <w:t xml:space="preserve">vybereme </w:t>
                      </w:r>
                      <w:r w:rsidR="002A27AC">
                        <w:rPr>
                          <w:b/>
                        </w:rPr>
                        <w:t>Logické.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8349E7">
        <w:rPr>
          <w:noProof/>
        </w:rPr>
        <w:drawing>
          <wp:inline distT="0" distB="0" distL="0" distR="0" wp14:anchorId="41341330" wp14:editId="05D0FD85">
            <wp:extent cx="2115401" cy="1863306"/>
            <wp:effectExtent l="0" t="0" r="0" b="3810"/>
            <wp:docPr id="188" name="Obrázek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t="1" r="72107" b="56297"/>
                    <a:stretch/>
                  </pic:blipFill>
                  <pic:spPr bwMode="auto">
                    <a:xfrm>
                      <a:off x="0" y="0"/>
                      <a:ext cx="2116792" cy="18645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27AC" w:rsidRPr="002A27AC" w:rsidRDefault="002A27AC" w:rsidP="002A27AC">
      <w:r w:rsidRPr="002A27AC">
        <w:rPr>
          <w:noProof/>
        </w:rPr>
        <w:t xml:space="preserve"> </w:t>
      </w:r>
    </w:p>
    <w:p w:rsidR="002A27AC" w:rsidRDefault="002A27AC" w:rsidP="002A27AC">
      <w:r>
        <w:rPr>
          <w:noProof/>
        </w:rPr>
        <w:drawing>
          <wp:anchor distT="0" distB="0" distL="114300" distR="114300" simplePos="0" relativeHeight="251865088" behindDoc="0" locked="0" layoutInCell="1" allowOverlap="1" wp14:anchorId="0F6BFEC9" wp14:editId="3D1A29F4">
            <wp:simplePos x="0" y="0"/>
            <wp:positionH relativeFrom="margin">
              <wp:posOffset>-6985</wp:posOffset>
            </wp:positionH>
            <wp:positionV relativeFrom="margin">
              <wp:posOffset>3129915</wp:posOffset>
            </wp:positionV>
            <wp:extent cx="5106670" cy="2668905"/>
            <wp:effectExtent l="0" t="0" r="0" b="0"/>
            <wp:wrapSquare wrapText="bothSides"/>
            <wp:docPr id="195" name="Obrázek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6670" cy="2668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5929" w:rsidRDefault="00D25929" w:rsidP="002A27AC">
      <w:r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4CE77AA3" wp14:editId="6758A4F7">
                <wp:simplePos x="0" y="0"/>
                <wp:positionH relativeFrom="column">
                  <wp:posOffset>-1543230</wp:posOffset>
                </wp:positionH>
                <wp:positionV relativeFrom="paragraph">
                  <wp:posOffset>2657751</wp:posOffset>
                </wp:positionV>
                <wp:extent cx="1837055" cy="405130"/>
                <wp:effectExtent l="0" t="266700" r="10795" b="13970"/>
                <wp:wrapNone/>
                <wp:docPr id="198" name="Čárový popisek 2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7055" cy="405130"/>
                        </a:xfrm>
                        <a:prstGeom prst="borderCallout2">
                          <a:avLst>
                            <a:gd name="adj1" fmla="val -5923"/>
                            <a:gd name="adj2" fmla="val 29791"/>
                            <a:gd name="adj3" fmla="val -30739"/>
                            <a:gd name="adj4" fmla="val 23340"/>
                            <a:gd name="adj5" fmla="val -64726"/>
                            <a:gd name="adj6" fmla="val 2056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929" w:rsidRPr="00D25929" w:rsidRDefault="00D25929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7. Potvrdíme </w:t>
                            </w:r>
                            <w:r>
                              <w:rPr>
                                <w:b/>
                              </w:rPr>
                              <w:t>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98" o:spid="_x0000_s1036" type="#_x0000_t48" style="position:absolute;left:0;text-align:left;margin-left:-121.5pt;margin-top:209.25pt;width:144.65pt;height:31.9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" adj="4441,-13981,5041,-6640,6435,-1279" fillcolor="white [3201]" strokecolor="black [3200]" strokeweight="2pt">
                <v:textbox>
                  <w:txbxContent>
                    <w:p w:rsidR="00D25929" w:rsidRPr="00D25929" w:rsidRDefault="00D25929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7. Potvrdíme </w:t>
                      </w:r>
                      <w:r>
                        <w:rPr>
                          <w:b/>
                        </w:rPr>
                        <w:t>OK.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755D5D22" wp14:editId="19CAE1A2">
                <wp:simplePos x="0" y="0"/>
                <wp:positionH relativeFrom="column">
                  <wp:posOffset>-948007</wp:posOffset>
                </wp:positionH>
                <wp:positionV relativeFrom="paragraph">
                  <wp:posOffset>1613954</wp:posOffset>
                </wp:positionV>
                <wp:extent cx="1837055" cy="560705"/>
                <wp:effectExtent l="1714500" t="685800" r="10795" b="10795"/>
                <wp:wrapNone/>
                <wp:docPr id="197" name="Čárový popisek 2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7055" cy="560705"/>
                        </a:xfrm>
                        <a:prstGeom prst="borderCallout2">
                          <a:avLst>
                            <a:gd name="adj1" fmla="val -5923"/>
                            <a:gd name="adj2" fmla="val 29791"/>
                            <a:gd name="adj3" fmla="val -30739"/>
                            <a:gd name="adj4" fmla="val 7844"/>
                            <a:gd name="adj5" fmla="val -121896"/>
                            <a:gd name="adj6" fmla="val -9401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929" w:rsidRPr="00D25929" w:rsidRDefault="00D25929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6. Jestliže </w:t>
                            </w:r>
                            <w:r>
                              <w:rPr>
                                <w:b/>
                              </w:rPr>
                              <w:t xml:space="preserve">Ne, </w:t>
                            </w:r>
                            <w:proofErr w:type="gramStart"/>
                            <w:r>
                              <w:t xml:space="preserve">doplníme </w:t>
                            </w:r>
                            <w:r>
                              <w:rPr>
                                <w:b/>
                              </w:rPr>
                              <w:t>POSTUPUJE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97" o:spid="_x0000_s1037" type="#_x0000_t48" style="position:absolute;left:0;text-align:left;margin-left:-74.65pt;margin-top:127.1pt;width:144.65pt;height:44.1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" adj="-20307,-26330,1694,-6640,6435,-1279" fillcolor="white [3201]" strokecolor="black [3200]" strokeweight="2pt">
                <v:textbox>
                  <w:txbxContent>
                    <w:p w:rsidR="00D25929" w:rsidRPr="00D25929" w:rsidRDefault="00D25929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6. Jestliže </w:t>
                      </w:r>
                      <w:r>
                        <w:rPr>
                          <w:b/>
                        </w:rPr>
                        <w:t xml:space="preserve">Ne, </w:t>
                      </w:r>
                      <w:proofErr w:type="gramStart"/>
                      <w:r>
                        <w:t xml:space="preserve">doplníme </w:t>
                      </w:r>
                      <w:r>
                        <w:rPr>
                          <w:b/>
                        </w:rPr>
                        <w:t>POSTUPUJE</w:t>
                      </w:r>
                      <w:proofErr w:type="gramEnd"/>
                      <w:r>
                        <w:rPr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7CF676C8" wp14:editId="1637CA6C">
                <wp:simplePos x="0" y="0"/>
                <wp:positionH relativeFrom="column">
                  <wp:posOffset>-5347287</wp:posOffset>
                </wp:positionH>
                <wp:positionV relativeFrom="paragraph">
                  <wp:posOffset>1483995</wp:posOffset>
                </wp:positionV>
                <wp:extent cx="1837055" cy="560705"/>
                <wp:effectExtent l="0" t="762000" r="10795" b="10795"/>
                <wp:wrapNone/>
                <wp:docPr id="196" name="Čárový popisek 2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7055" cy="560705"/>
                        </a:xfrm>
                        <a:prstGeom prst="borderCallout2">
                          <a:avLst>
                            <a:gd name="adj1" fmla="val -5923"/>
                            <a:gd name="adj2" fmla="val 29791"/>
                            <a:gd name="adj3" fmla="val -58432"/>
                            <a:gd name="adj4" fmla="val 27097"/>
                            <a:gd name="adj5" fmla="val -137281"/>
                            <a:gd name="adj6" fmla="val 8207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27AC" w:rsidRPr="00D25929" w:rsidRDefault="00D25929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5</w:t>
                            </w:r>
                            <w:r w:rsidR="002A27AC">
                              <w:t xml:space="preserve">. </w:t>
                            </w:r>
                            <w:r>
                              <w:t xml:space="preserve">Jestliže </w:t>
                            </w:r>
                            <w:r>
                              <w:rPr>
                                <w:b/>
                              </w:rPr>
                              <w:t xml:space="preserve">Ano, </w:t>
                            </w:r>
                            <w:proofErr w:type="gramStart"/>
                            <w:r>
                              <w:t xml:space="preserve">doplníme </w:t>
                            </w:r>
                            <w:r>
                              <w:rPr>
                                <w:b/>
                              </w:rPr>
                              <w:t>NEPOSTUPUJE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96" o:spid="_x0000_s1038" type="#_x0000_t48" style="position:absolute;left:0;text-align:left;margin-left:-421.05pt;margin-top:116.85pt;width:144.65pt;height:44.1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" adj="17728,-29653,5853,-12621,6435,-1279" fillcolor="white [3201]" strokecolor="black [3200]" strokeweight="2pt">
                <v:textbox>
                  <w:txbxContent>
                    <w:p w:rsidR="002A27AC" w:rsidRPr="00D25929" w:rsidRDefault="00D25929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5</w:t>
                      </w:r>
                      <w:r w:rsidR="002A27AC">
                        <w:t xml:space="preserve">. </w:t>
                      </w:r>
                      <w:r>
                        <w:t xml:space="preserve">Jestliže </w:t>
                      </w:r>
                      <w:r>
                        <w:rPr>
                          <w:b/>
                        </w:rPr>
                        <w:t xml:space="preserve">Ano, </w:t>
                      </w:r>
                      <w:proofErr w:type="gramStart"/>
                      <w:r>
                        <w:t xml:space="preserve">doplníme </w:t>
                      </w:r>
                      <w:r>
                        <w:rPr>
                          <w:b/>
                        </w:rPr>
                        <w:t>NEPOSTUPUJE</w:t>
                      </w:r>
                      <w:proofErr w:type="gramEnd"/>
                      <w:r>
                        <w:rPr>
                          <w:b/>
                        </w:rPr>
                        <w:t>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D25929" w:rsidRPr="00D25929" w:rsidRDefault="00D25929" w:rsidP="00D25929"/>
    <w:p w:rsidR="00D25929" w:rsidRPr="00D25929" w:rsidRDefault="00D25929" w:rsidP="00D25929"/>
    <w:p w:rsidR="00D25929" w:rsidRPr="00D25929" w:rsidRDefault="00D25929" w:rsidP="00D25929"/>
    <w:p w:rsidR="00D25929" w:rsidRPr="00D25929" w:rsidRDefault="00D25929" w:rsidP="00D25929"/>
    <w:p w:rsidR="00D25929" w:rsidRPr="00D25929" w:rsidRDefault="00D25929" w:rsidP="00D25929"/>
    <w:p w:rsidR="00D25929" w:rsidRPr="00D25929" w:rsidRDefault="00D25929" w:rsidP="00D25929"/>
    <w:p w:rsidR="00D25929" w:rsidRPr="00D25929" w:rsidRDefault="00D25929" w:rsidP="00D25929"/>
    <w:p w:rsidR="00D25929" w:rsidRPr="00D25929" w:rsidRDefault="00D25929" w:rsidP="00D25929"/>
    <w:p w:rsidR="00D25929" w:rsidRPr="00D25929" w:rsidRDefault="00D25929" w:rsidP="00D25929"/>
    <w:p w:rsidR="00D25929" w:rsidRPr="00D25929" w:rsidRDefault="00D25929" w:rsidP="00D25929"/>
    <w:p w:rsidR="00D25929" w:rsidRPr="00D25929" w:rsidRDefault="00D25929" w:rsidP="00D25929"/>
    <w:p w:rsidR="00D25929" w:rsidRPr="00D25929" w:rsidRDefault="00D25929" w:rsidP="00D25929"/>
    <w:p w:rsidR="00D25929" w:rsidRPr="00D25929" w:rsidRDefault="00D25929" w:rsidP="00D25929"/>
    <w:p w:rsidR="00D25929" w:rsidRPr="00D25929" w:rsidRDefault="00D25929" w:rsidP="00D25929"/>
    <w:p w:rsidR="00D25929" w:rsidRPr="00D25929" w:rsidRDefault="00D25929" w:rsidP="00D25929"/>
    <w:p w:rsidR="00D25929" w:rsidRPr="00D25929" w:rsidRDefault="00D25929" w:rsidP="00D25929"/>
    <w:p w:rsidR="00D25929" w:rsidRPr="00D25929" w:rsidRDefault="00D25929" w:rsidP="00D25929"/>
    <w:p w:rsidR="00D25929" w:rsidRPr="00D25929" w:rsidRDefault="00D25929" w:rsidP="00D25929">
      <w:r>
        <w:rPr>
          <w:noProof/>
        </w:rPr>
        <w:drawing>
          <wp:anchor distT="0" distB="0" distL="114300" distR="114300" simplePos="0" relativeHeight="251876352" behindDoc="0" locked="0" layoutInCell="1" allowOverlap="1" wp14:anchorId="238138A2" wp14:editId="2F66594C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2567305" cy="2578735"/>
            <wp:effectExtent l="0" t="0" r="4445" b="0"/>
            <wp:wrapSquare wrapText="bothSides"/>
            <wp:docPr id="200" name="Obrázek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95" t="28969" r="61687" b="10028"/>
                    <a:stretch/>
                  </pic:blipFill>
                  <pic:spPr bwMode="auto">
                    <a:xfrm>
                      <a:off x="0" y="0"/>
                      <a:ext cx="2567305" cy="2578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5929" w:rsidRPr="00D25929" w:rsidRDefault="00D25929" w:rsidP="00D25929">
      <w:r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047C862A" wp14:editId="3833ACA9">
                <wp:simplePos x="0" y="0"/>
                <wp:positionH relativeFrom="column">
                  <wp:posOffset>-61859</wp:posOffset>
                </wp:positionH>
                <wp:positionV relativeFrom="paragraph">
                  <wp:posOffset>62865</wp:posOffset>
                </wp:positionV>
                <wp:extent cx="0" cy="2354580"/>
                <wp:effectExtent l="114300" t="19050" r="76200" b="83820"/>
                <wp:wrapNone/>
                <wp:docPr id="202" name="Přímá spojnice se šipkou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545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02" o:spid="_x0000_s1026" type="#_x0000_t32" style="position:absolute;margin-left:-4.85pt;margin-top:4.95pt;width:0;height:185.4pt;z-index:251875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D25929" w:rsidRPr="00D25929" w:rsidRDefault="00D25929" w:rsidP="00D25929">
      <w:r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50F3E1A3" wp14:editId="3724131E">
                <wp:simplePos x="0" y="0"/>
                <wp:positionH relativeFrom="column">
                  <wp:posOffset>324916</wp:posOffset>
                </wp:positionH>
                <wp:positionV relativeFrom="paragraph">
                  <wp:posOffset>40508</wp:posOffset>
                </wp:positionV>
                <wp:extent cx="1837055" cy="405130"/>
                <wp:effectExtent l="381000" t="190500" r="10795" b="13970"/>
                <wp:wrapNone/>
                <wp:docPr id="201" name="Čárový popisek 2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7055" cy="405130"/>
                        </a:xfrm>
                        <a:prstGeom prst="borderCallout2">
                          <a:avLst>
                            <a:gd name="adj1" fmla="val 51568"/>
                            <a:gd name="adj2" fmla="val -2140"/>
                            <a:gd name="adj3" fmla="val -45644"/>
                            <a:gd name="adj4" fmla="val -10939"/>
                            <a:gd name="adj5" fmla="val -9364"/>
                            <a:gd name="adj6" fmla="val -20292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929" w:rsidRPr="00D25929" w:rsidRDefault="00D25929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8. Vzorec zkopírujeme do dalších buněk ve sloupci.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01" o:spid="_x0000_s1039" type="#_x0000_t48" style="position:absolute;left:0;text-align:left;margin-left:25.6pt;margin-top:3.2pt;width:144.65pt;height:31.9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" adj="-4383,-2023,-2363,-9859,-462,11139" fillcolor="white [3201]" strokecolor="black [3200]" strokeweight="2pt">
                <v:textbox>
                  <w:txbxContent>
                    <w:p w:rsidR="00D25929" w:rsidRPr="00D25929" w:rsidRDefault="00D25929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8. Vzorec zkopírujeme do dalších buněk ve sloupci.</w:t>
                      </w:r>
                    </w:p>
                  </w:txbxContent>
                </v:textbox>
              </v:shape>
            </w:pict>
          </mc:Fallback>
        </mc:AlternateContent>
      </w:r>
    </w:p>
    <w:p w:rsidR="00D25929" w:rsidRDefault="00D25929" w:rsidP="00D25929"/>
    <w:p w:rsidR="00D25929" w:rsidRDefault="00D25929" w:rsidP="00D25929"/>
    <w:p w:rsidR="00D25929" w:rsidRPr="00D25929" w:rsidRDefault="00D25929" w:rsidP="00D25929"/>
    <w:p w:rsidR="00D25929" w:rsidRDefault="00D25929" w:rsidP="00D25929"/>
    <w:p w:rsidR="008349E7" w:rsidRDefault="00D25929" w:rsidP="00D25929">
      <w:r>
        <w:t>Při definici podmínky můžeme použít téměř jakýkoliv vzorec nebo funkci v Excelu dostupnou.</w:t>
      </w:r>
    </w:p>
    <w:p w:rsidR="00D25929" w:rsidRDefault="00D25929" w:rsidP="00D25929"/>
    <w:p w:rsidR="00D25929" w:rsidRDefault="00D25929" w:rsidP="00D25929">
      <w:r>
        <w:t xml:space="preserve">U podmínky je důležité, aby </w:t>
      </w:r>
      <w:r w:rsidR="004C1A3A">
        <w:t>mezi porovnávanými hodnotami byla znaménka &lt;, &gt;, =.</w:t>
      </w:r>
    </w:p>
    <w:p w:rsidR="00D25929" w:rsidRDefault="00D25929" w:rsidP="00D25929"/>
    <w:p w:rsidR="00D25929" w:rsidRDefault="00D25929" w:rsidP="00D25929">
      <w:r>
        <w:t xml:space="preserve">Toto použití funkce </w:t>
      </w:r>
      <w:r>
        <w:rPr>
          <w:b/>
        </w:rPr>
        <w:t xml:space="preserve">KDYŽ </w:t>
      </w:r>
      <w:r>
        <w:t>je nejjednodušší příklad.</w:t>
      </w:r>
    </w:p>
    <w:p w:rsidR="004C1A3A" w:rsidRDefault="004C1A3A" w:rsidP="00D25929"/>
    <w:p w:rsidR="004C1A3A" w:rsidRDefault="004C1A3A" w:rsidP="00D25929"/>
    <w:p w:rsidR="004C1A3A" w:rsidRDefault="004C1A3A" w:rsidP="00D25929"/>
    <w:p w:rsidR="004C1A3A" w:rsidRPr="004C1A3A" w:rsidRDefault="004C1A3A" w:rsidP="004C1A3A">
      <w:pPr>
        <w:tabs>
          <w:tab w:val="left" w:pos="4536"/>
          <w:tab w:val="left" w:pos="6237"/>
        </w:tabs>
      </w:pPr>
      <w:r>
        <w:rPr>
          <w:b/>
        </w:rPr>
        <w:t xml:space="preserve">Poznámka: </w:t>
      </w:r>
      <w:r>
        <w:t>Znaménka</w:t>
      </w:r>
      <w:r>
        <w:tab/>
      </w:r>
      <w:r>
        <w:rPr>
          <w:b/>
        </w:rPr>
        <w:t xml:space="preserve">&lt; - Pravý </w:t>
      </w:r>
      <w:proofErr w:type="gramStart"/>
      <w:r>
        <w:rPr>
          <w:b/>
        </w:rPr>
        <w:t xml:space="preserve">Alt + , </w:t>
      </w:r>
      <w:r>
        <w:rPr>
          <w:b/>
        </w:rPr>
        <w:tab/>
      </w:r>
      <w:r>
        <w:t>(čárka</w:t>
      </w:r>
      <w:proofErr w:type="gramEnd"/>
      <w:r>
        <w:t>)</w:t>
      </w:r>
    </w:p>
    <w:p w:rsidR="004C1A3A" w:rsidRDefault="004C1A3A" w:rsidP="00FB2E7E">
      <w:pPr>
        <w:tabs>
          <w:tab w:val="left" w:pos="4536"/>
          <w:tab w:val="left" w:pos="6237"/>
        </w:tabs>
      </w:pPr>
      <w:r>
        <w:rPr>
          <w:b/>
        </w:rPr>
        <w:tab/>
        <w:t xml:space="preserve">&gt; - Pravý </w:t>
      </w:r>
      <w:proofErr w:type="gramStart"/>
      <w:r>
        <w:rPr>
          <w:b/>
        </w:rPr>
        <w:t>Alt + .</w:t>
      </w:r>
      <w:r>
        <w:rPr>
          <w:b/>
        </w:rPr>
        <w:tab/>
      </w:r>
      <w:r>
        <w:t>(tečka</w:t>
      </w:r>
      <w:proofErr w:type="gramEnd"/>
      <w:r>
        <w:t>)</w:t>
      </w:r>
    </w:p>
    <w:p w:rsidR="00DB5E90" w:rsidRPr="00047D17" w:rsidRDefault="00DB5E90" w:rsidP="00DB5E90">
      <w:pPr>
        <w:pStyle w:val="Nadpis2"/>
      </w:pPr>
      <w:r>
        <w:lastRenderedPageBreak/>
        <w:t>Použitá literatura:</w:t>
      </w:r>
    </w:p>
    <w:p w:rsidR="00DB5E90" w:rsidRDefault="00DB5E90" w:rsidP="00DB5E90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978-80-7402-017-9 (</w:t>
      </w:r>
      <w:proofErr w:type="spellStart"/>
      <w:r>
        <w:rPr>
          <w:rFonts w:cs="Arial"/>
          <w:sz w:val="24"/>
          <w:szCs w:val="24"/>
        </w:rPr>
        <w:t>DíL</w:t>
      </w:r>
      <w:proofErr w:type="spellEnd"/>
      <w:r>
        <w:rPr>
          <w:rFonts w:cs="Arial"/>
          <w:sz w:val="24"/>
          <w:szCs w:val="24"/>
        </w:rPr>
        <w:t xml:space="preserve"> 3 : </w:t>
      </w:r>
      <w:proofErr w:type="spellStart"/>
      <w:proofErr w:type="gramStart"/>
      <w:r>
        <w:rPr>
          <w:rFonts w:cs="Arial"/>
          <w:sz w:val="24"/>
          <w:szCs w:val="24"/>
        </w:rPr>
        <w:t>BROž</w:t>
      </w:r>
      <w:proofErr w:type="spellEnd"/>
      <w:r>
        <w:rPr>
          <w:rFonts w:cs="Arial"/>
          <w:sz w:val="24"/>
          <w:szCs w:val="24"/>
        </w:rPr>
        <w:t>.) :.</w:t>
      </w:r>
      <w:proofErr w:type="gramEnd"/>
      <w:r>
        <w:rPr>
          <w:rFonts w:cs="Arial"/>
          <w:sz w:val="24"/>
          <w:szCs w:val="24"/>
        </w:rPr>
        <w:t xml:space="preserve"> </w:t>
      </w:r>
    </w:p>
    <w:p w:rsidR="00DB5E90" w:rsidRPr="00FB2E7E" w:rsidRDefault="00DB5E90" w:rsidP="00FB2E7E">
      <w:pPr>
        <w:tabs>
          <w:tab w:val="left" w:pos="4536"/>
          <w:tab w:val="left" w:pos="6237"/>
        </w:tabs>
      </w:pPr>
      <w:bookmarkStart w:id="0" w:name="_GoBack"/>
      <w:bookmarkEnd w:id="0"/>
    </w:p>
    <w:sectPr w:rsidR="00DB5E90" w:rsidRPr="00FB2E7E" w:rsidSect="00C8420C">
      <w:headerReference w:type="default" r:id="rId18"/>
      <w:footerReference w:type="default" r:id="rId19"/>
      <w:footnotePr>
        <w:pos w:val="beneathText"/>
        <w:numRestart w:val="eachPage"/>
      </w:footnotePr>
      <w:endnotePr>
        <w:numFmt w:val="decimal"/>
      </w:endnotePr>
      <w:pgSz w:w="11905" w:h="16837"/>
      <w:pgMar w:top="851" w:right="1134" w:bottom="1418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E38" w:rsidRDefault="009B2E38">
      <w:r>
        <w:separator/>
      </w:r>
    </w:p>
  </w:endnote>
  <w:endnote w:type="continuationSeparator" w:id="0">
    <w:p w:rsidR="009B2E38" w:rsidRDefault="009B2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E38" w:rsidRDefault="009B2E38">
      <w:r>
        <w:separator/>
      </w:r>
    </w:p>
  </w:footnote>
  <w:footnote w:type="continuationSeparator" w:id="0">
    <w:p w:rsidR="009B2E38" w:rsidRDefault="009B2E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Pr="00236874" w:rsidRDefault="00615002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84B5B95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F06C1"/>
    <w:multiLevelType w:val="hybridMultilevel"/>
    <w:tmpl w:val="685E46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4D1BAB"/>
    <w:multiLevelType w:val="hybridMultilevel"/>
    <w:tmpl w:val="95263C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52D3A"/>
    <w:multiLevelType w:val="hybridMultilevel"/>
    <w:tmpl w:val="4C7809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23FB0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61501C"/>
    <w:multiLevelType w:val="hybridMultilevel"/>
    <w:tmpl w:val="0CC071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5A486D"/>
    <w:multiLevelType w:val="hybridMultilevel"/>
    <w:tmpl w:val="D0A60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624214"/>
    <w:multiLevelType w:val="hybridMultilevel"/>
    <w:tmpl w:val="1C567ED2"/>
    <w:lvl w:ilvl="0" w:tplc="70B43210">
      <w:start w:val="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B50116"/>
    <w:multiLevelType w:val="hybridMultilevel"/>
    <w:tmpl w:val="A7A27A32"/>
    <w:lvl w:ilvl="0" w:tplc="6BD8C652">
      <w:start w:val="4"/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4B203FB9"/>
    <w:multiLevelType w:val="hybridMultilevel"/>
    <w:tmpl w:val="62D2AC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91043D"/>
    <w:multiLevelType w:val="hybridMultilevel"/>
    <w:tmpl w:val="6FD6DD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6D5CA1"/>
    <w:multiLevelType w:val="hybridMultilevel"/>
    <w:tmpl w:val="146862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8177B0"/>
    <w:multiLevelType w:val="hybridMultilevel"/>
    <w:tmpl w:val="EF9016C0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835454"/>
    <w:multiLevelType w:val="hybridMultilevel"/>
    <w:tmpl w:val="E25C8308"/>
    <w:lvl w:ilvl="0" w:tplc="6BD8C65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E14775"/>
    <w:multiLevelType w:val="hybridMultilevel"/>
    <w:tmpl w:val="CF9ACB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>
    <w:nsid w:val="6BD521DC"/>
    <w:multiLevelType w:val="hybridMultilevel"/>
    <w:tmpl w:val="8696A83C"/>
    <w:lvl w:ilvl="0" w:tplc="843EC19C">
      <w:start w:val="1"/>
      <w:numFmt w:val="decimal"/>
      <w:lvlText w:val="%1."/>
      <w:lvlJc w:val="left"/>
      <w:pPr>
        <w:ind w:left="720" w:hanging="360"/>
      </w:pPr>
      <w:rPr>
        <w:b/>
        <w:kern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C13247"/>
    <w:multiLevelType w:val="hybridMultilevel"/>
    <w:tmpl w:val="FB14FAD2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19"/>
  </w:num>
  <w:num w:numId="5">
    <w:abstractNumId w:val="0"/>
  </w:num>
  <w:num w:numId="6">
    <w:abstractNumId w:val="21"/>
  </w:num>
  <w:num w:numId="7">
    <w:abstractNumId w:val="4"/>
  </w:num>
  <w:num w:numId="8">
    <w:abstractNumId w:val="1"/>
  </w:num>
  <w:num w:numId="9">
    <w:abstractNumId w:val="7"/>
  </w:num>
  <w:num w:numId="10">
    <w:abstractNumId w:val="17"/>
  </w:num>
  <w:num w:numId="11">
    <w:abstractNumId w:val="5"/>
  </w:num>
  <w:num w:numId="12">
    <w:abstractNumId w:val="6"/>
  </w:num>
  <w:num w:numId="13">
    <w:abstractNumId w:val="10"/>
  </w:num>
  <w:num w:numId="14">
    <w:abstractNumId w:val="12"/>
  </w:num>
  <w:num w:numId="15">
    <w:abstractNumId w:val="14"/>
  </w:num>
  <w:num w:numId="16">
    <w:abstractNumId w:val="13"/>
  </w:num>
  <w:num w:numId="17">
    <w:abstractNumId w:val="2"/>
  </w:num>
  <w:num w:numId="18">
    <w:abstractNumId w:val="16"/>
  </w:num>
  <w:num w:numId="19">
    <w:abstractNumId w:val="22"/>
  </w:num>
  <w:num w:numId="20">
    <w:abstractNumId w:val="15"/>
  </w:num>
  <w:num w:numId="21">
    <w:abstractNumId w:val="20"/>
  </w:num>
  <w:num w:numId="22">
    <w:abstractNumId w:val="18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0C"/>
    <w:rsid w:val="00007337"/>
    <w:rsid w:val="000366AE"/>
    <w:rsid w:val="00041EF5"/>
    <w:rsid w:val="000467D1"/>
    <w:rsid w:val="00050B33"/>
    <w:rsid w:val="00064AC5"/>
    <w:rsid w:val="00072200"/>
    <w:rsid w:val="000C6BE2"/>
    <w:rsid w:val="000F6899"/>
    <w:rsid w:val="00105492"/>
    <w:rsid w:val="00110B44"/>
    <w:rsid w:val="00116677"/>
    <w:rsid w:val="001175F1"/>
    <w:rsid w:val="00150DDE"/>
    <w:rsid w:val="00164219"/>
    <w:rsid w:val="00195294"/>
    <w:rsid w:val="001B40C2"/>
    <w:rsid w:val="001E27FA"/>
    <w:rsid w:val="001F7A44"/>
    <w:rsid w:val="00204237"/>
    <w:rsid w:val="0022363A"/>
    <w:rsid w:val="00236874"/>
    <w:rsid w:val="00251D42"/>
    <w:rsid w:val="00297DCC"/>
    <w:rsid w:val="002A27AC"/>
    <w:rsid w:val="002B19E6"/>
    <w:rsid w:val="002B3DE5"/>
    <w:rsid w:val="002D17DF"/>
    <w:rsid w:val="002D1D75"/>
    <w:rsid w:val="002D7BB8"/>
    <w:rsid w:val="00325E94"/>
    <w:rsid w:val="003827E8"/>
    <w:rsid w:val="00395259"/>
    <w:rsid w:val="003A2F15"/>
    <w:rsid w:val="003B5C46"/>
    <w:rsid w:val="003D31AA"/>
    <w:rsid w:val="003E2835"/>
    <w:rsid w:val="00404B5A"/>
    <w:rsid w:val="00446037"/>
    <w:rsid w:val="0049681C"/>
    <w:rsid w:val="004C1A3A"/>
    <w:rsid w:val="004E4C0C"/>
    <w:rsid w:val="004F36C3"/>
    <w:rsid w:val="004F75B9"/>
    <w:rsid w:val="0053469A"/>
    <w:rsid w:val="00534F0D"/>
    <w:rsid w:val="005370FD"/>
    <w:rsid w:val="00577DB9"/>
    <w:rsid w:val="00591C27"/>
    <w:rsid w:val="005922B9"/>
    <w:rsid w:val="005A6F80"/>
    <w:rsid w:val="005B5023"/>
    <w:rsid w:val="005C62FB"/>
    <w:rsid w:val="005E66FC"/>
    <w:rsid w:val="005F00E4"/>
    <w:rsid w:val="005F6FF3"/>
    <w:rsid w:val="00615002"/>
    <w:rsid w:val="00617138"/>
    <w:rsid w:val="006451C1"/>
    <w:rsid w:val="00661F1A"/>
    <w:rsid w:val="006753F5"/>
    <w:rsid w:val="00694042"/>
    <w:rsid w:val="006C4F82"/>
    <w:rsid w:val="006D5304"/>
    <w:rsid w:val="006F39CA"/>
    <w:rsid w:val="007027B7"/>
    <w:rsid w:val="00715DE6"/>
    <w:rsid w:val="00731EEF"/>
    <w:rsid w:val="00742FFA"/>
    <w:rsid w:val="007612DD"/>
    <w:rsid w:val="00762B87"/>
    <w:rsid w:val="007732B8"/>
    <w:rsid w:val="00784D46"/>
    <w:rsid w:val="007B3F0C"/>
    <w:rsid w:val="007D781C"/>
    <w:rsid w:val="007F7F63"/>
    <w:rsid w:val="008024E7"/>
    <w:rsid w:val="008349E7"/>
    <w:rsid w:val="008378C4"/>
    <w:rsid w:val="008612D9"/>
    <w:rsid w:val="00863FD2"/>
    <w:rsid w:val="008643D8"/>
    <w:rsid w:val="00871470"/>
    <w:rsid w:val="00884F11"/>
    <w:rsid w:val="008A5AB3"/>
    <w:rsid w:val="008B7C0D"/>
    <w:rsid w:val="008C5D72"/>
    <w:rsid w:val="00913D64"/>
    <w:rsid w:val="00916F59"/>
    <w:rsid w:val="00936F4E"/>
    <w:rsid w:val="00937E52"/>
    <w:rsid w:val="009536D6"/>
    <w:rsid w:val="00977422"/>
    <w:rsid w:val="009A1C62"/>
    <w:rsid w:val="009B2E38"/>
    <w:rsid w:val="009C2698"/>
    <w:rsid w:val="009C580B"/>
    <w:rsid w:val="00A51052"/>
    <w:rsid w:val="00A57304"/>
    <w:rsid w:val="00B00626"/>
    <w:rsid w:val="00B23531"/>
    <w:rsid w:val="00B62867"/>
    <w:rsid w:val="00B770C9"/>
    <w:rsid w:val="00B814AF"/>
    <w:rsid w:val="00B81FD1"/>
    <w:rsid w:val="00C05C37"/>
    <w:rsid w:val="00C424D1"/>
    <w:rsid w:val="00C719D6"/>
    <w:rsid w:val="00C7475A"/>
    <w:rsid w:val="00C8420C"/>
    <w:rsid w:val="00C91097"/>
    <w:rsid w:val="00CC0DFD"/>
    <w:rsid w:val="00D0040F"/>
    <w:rsid w:val="00D16915"/>
    <w:rsid w:val="00D25929"/>
    <w:rsid w:val="00D405C0"/>
    <w:rsid w:val="00D53046"/>
    <w:rsid w:val="00DA1B4A"/>
    <w:rsid w:val="00DB5E90"/>
    <w:rsid w:val="00DD1884"/>
    <w:rsid w:val="00DE4D4E"/>
    <w:rsid w:val="00DF24E1"/>
    <w:rsid w:val="00E37405"/>
    <w:rsid w:val="00E456E1"/>
    <w:rsid w:val="00E62FAA"/>
    <w:rsid w:val="00E80833"/>
    <w:rsid w:val="00EA7380"/>
    <w:rsid w:val="00ED639D"/>
    <w:rsid w:val="00EE120D"/>
    <w:rsid w:val="00EF48ED"/>
    <w:rsid w:val="00F84D33"/>
    <w:rsid w:val="00F87EE6"/>
    <w:rsid w:val="00FB2E7E"/>
    <w:rsid w:val="00FB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0366AE"/>
    <w:rPr>
      <w:b/>
      <w:bCs/>
      <w:i/>
      <w:iCs/>
      <w:color w:val="4F81BD" w:themeColor="accent1"/>
    </w:rPr>
  </w:style>
  <w:style w:type="paragraph" w:customStyle="1" w:styleId="Podnadpis">
    <w:name w:val="Podnadpis"/>
    <w:basedOn w:val="Nadpis2"/>
    <w:next w:val="Normln"/>
    <w:link w:val="PodnadpisChar"/>
    <w:qFormat/>
    <w:rsid w:val="000366AE"/>
    <w:rPr>
      <w:i/>
      <w:color w:val="17365D" w:themeColor="text2" w:themeShade="BF"/>
    </w:rPr>
  </w:style>
  <w:style w:type="character" w:customStyle="1" w:styleId="PodnadpisChar">
    <w:name w:val="Podnadpis Char"/>
    <w:basedOn w:val="Nadpis2Char"/>
    <w:link w:val="Podnadpis"/>
    <w:rsid w:val="000366AE"/>
    <w:rPr>
      <w:rFonts w:asciiTheme="majorHAnsi" w:eastAsiaTheme="majorEastAsia" w:hAnsiTheme="majorHAnsi" w:cstheme="majorBidi"/>
      <w:b/>
      <w:bCs/>
      <w:i/>
      <w:color w:val="17365D" w:themeColor="text2" w:themeShade="BF"/>
      <w:kern w:val="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0366AE"/>
    <w:rPr>
      <w:b/>
      <w:bCs/>
      <w:i/>
      <w:iCs/>
      <w:color w:val="4F81BD" w:themeColor="accent1"/>
    </w:rPr>
  </w:style>
  <w:style w:type="paragraph" w:customStyle="1" w:styleId="Podnadpis">
    <w:name w:val="Podnadpis"/>
    <w:basedOn w:val="Nadpis2"/>
    <w:next w:val="Normln"/>
    <w:link w:val="PodnadpisChar"/>
    <w:qFormat/>
    <w:rsid w:val="000366AE"/>
    <w:rPr>
      <w:i/>
      <w:color w:val="17365D" w:themeColor="text2" w:themeShade="BF"/>
    </w:rPr>
  </w:style>
  <w:style w:type="character" w:customStyle="1" w:styleId="PodnadpisChar">
    <w:name w:val="Podnadpis Char"/>
    <w:basedOn w:val="Nadpis2Char"/>
    <w:link w:val="Podnadpis"/>
    <w:rsid w:val="000366AE"/>
    <w:rPr>
      <w:rFonts w:asciiTheme="majorHAnsi" w:eastAsiaTheme="majorEastAsia" w:hAnsiTheme="majorHAnsi" w:cstheme="majorBidi"/>
      <w:b/>
      <w:bCs/>
      <w:i/>
      <w:color w:val="17365D" w:themeColor="text2" w:themeShade="BF"/>
      <w:kern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15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CDA7E-59A7-41AA-8DD4-078BF7D52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Šablona.dotx</Template>
  <TotalTime>1237</TotalTime>
  <Pages>4</Pages>
  <Words>288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8</cp:revision>
  <cp:lastPrinted>1900-12-31T23:00:00Z</cp:lastPrinted>
  <dcterms:created xsi:type="dcterms:W3CDTF">2012-02-14T19:38:00Z</dcterms:created>
  <dcterms:modified xsi:type="dcterms:W3CDTF">2012-03-06T15:47:00Z</dcterms:modified>
</cp:coreProperties>
</file>