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A1492F">
        <w:t>01-33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49681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Jednoduché funkce I</w:t>
      </w:r>
      <w:r w:rsidR="00A1492F">
        <w:rPr>
          <w:rFonts w:ascii="Calibri" w:hAnsi="Calibri" w:cs="Calibri"/>
          <w:sz w:val="56"/>
          <w:szCs w:val="56"/>
        </w:rPr>
        <w:t>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49681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Jednoduché funkce I</w:t>
            </w:r>
            <w:r w:rsidR="00A1492F">
              <w:rPr>
                <w:rFonts w:ascii="Calibri" w:hAnsi="Calibri" w:cs="Calibri"/>
                <w:kern w:val="2"/>
                <w:sz w:val="28"/>
                <w:szCs w:val="28"/>
              </w:rPr>
              <w:t>I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EB0A81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18.</w:t>
            </w:r>
            <w:r w:rsidR="00CB066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CB066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49681C" w:rsidP="0022363A">
      <w:pPr>
        <w:pStyle w:val="Nadpis2"/>
      </w:pPr>
      <w:r>
        <w:lastRenderedPageBreak/>
        <w:t>Jednoduché funkce</w:t>
      </w:r>
      <w:r w:rsidR="00A1492F">
        <w:t xml:space="preserve"> II</w:t>
      </w:r>
    </w:p>
    <w:p w:rsidR="006753F5" w:rsidRDefault="006753F5" w:rsidP="006753F5">
      <w:pPr>
        <w:pStyle w:val="Podnadpis"/>
      </w:pPr>
      <w:r>
        <w:t xml:space="preserve">Funkce </w:t>
      </w:r>
      <w:r w:rsidR="00A1492F">
        <w:t>POČET</w:t>
      </w:r>
    </w:p>
    <w:p w:rsidR="004F75B9" w:rsidRDefault="00D60663" w:rsidP="006753F5">
      <w:r>
        <w:t xml:space="preserve">Funkce </w:t>
      </w:r>
      <w:r>
        <w:rPr>
          <w:b/>
        </w:rPr>
        <w:t xml:space="preserve">POČET </w:t>
      </w:r>
      <w:r>
        <w:t>slouží ke zjišťování, kolik je vyplněných buněk v seznamu.</w:t>
      </w:r>
    </w:p>
    <w:p w:rsidR="00D60663" w:rsidRDefault="00D60663" w:rsidP="006753F5">
      <w:pPr>
        <w:rPr>
          <w:b/>
        </w:rPr>
      </w:pPr>
      <w:r>
        <w:rPr>
          <w:b/>
        </w:rPr>
        <w:t>Například:</w:t>
      </w:r>
    </w:p>
    <w:p w:rsidR="00D60663" w:rsidRPr="00D60663" w:rsidRDefault="00D60663" w:rsidP="00D6066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i/>
        </w:rPr>
      </w:pPr>
      <w:r>
        <w:rPr>
          <w:i/>
        </w:rPr>
        <w:t>Pořádáme soutěž v lukostřelbě na terč. Do soutěže se nám postupně hlásí lukostřelci z celé republiky. My potřebujeme vědět, kolik závodníků máme aktuálně v seznamu zaregistrovaných.</w:t>
      </w:r>
    </w:p>
    <w:p w:rsidR="00DA1B4A" w:rsidRPr="00DA1B4A" w:rsidRDefault="00DA1B4A" w:rsidP="006753F5"/>
    <w:p w:rsidR="00DA1B4A" w:rsidRPr="00D60663" w:rsidRDefault="00D60663" w:rsidP="006753F5">
      <w:pPr>
        <w:rPr>
          <w:b/>
        </w:rPr>
      </w:pPr>
      <w:r>
        <w:rPr>
          <w:b/>
        </w:rPr>
        <w:t>Připravíme si tabulku podle následujících pokynů:</w:t>
      </w:r>
    </w:p>
    <w:p w:rsidR="001F7A44" w:rsidRDefault="00D60663" w:rsidP="000366AE">
      <w:pPr>
        <w:pStyle w:val="Podnadpi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49744B8" wp14:editId="2A340915">
                <wp:simplePos x="0" y="0"/>
                <wp:positionH relativeFrom="column">
                  <wp:posOffset>-6650</wp:posOffset>
                </wp:positionH>
                <wp:positionV relativeFrom="paragraph">
                  <wp:posOffset>138550</wp:posOffset>
                </wp:positionV>
                <wp:extent cx="2314575" cy="638355"/>
                <wp:effectExtent l="1562100" t="0" r="28575" b="28575"/>
                <wp:wrapNone/>
                <wp:docPr id="182" name="Čárový popisek 2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38355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40031"/>
                            <a:gd name="adj4" fmla="val -24486"/>
                            <a:gd name="adj5" fmla="val 31954"/>
                            <a:gd name="adj6" fmla="val -6706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75B9" w:rsidRPr="004F75B9" w:rsidRDefault="00D60663" w:rsidP="004F75B9">
                            <w:pPr>
                              <w:jc w:val="left"/>
                            </w:pPr>
                            <w:r>
                              <w:t>1</w:t>
                            </w:r>
                            <w:r w:rsidR="004F75B9">
                              <w:t xml:space="preserve">. </w:t>
                            </w:r>
                            <w:r>
                              <w:t>Vybereme a připravíme si buňku pro zobrazení aktuálního počtu přihlášených.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82" o:spid="_x0000_s1026" type="#_x0000_t48" style="position:absolute;left:0;text-align:left;margin-left:-.5pt;margin-top:10.9pt;width:182.25pt;height:50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" adj="-14487,6902,-5289,8647,-207,10684" fillcolor="white [3201]" strokecolor="black [3200]" strokeweight="2pt">
                <v:textbox>
                  <w:txbxContent>
                    <w:p w:rsidR="004F75B9" w:rsidRPr="004F75B9" w:rsidRDefault="00D60663" w:rsidP="004F75B9">
                      <w:pPr>
                        <w:jc w:val="left"/>
                      </w:pPr>
                      <w:r>
                        <w:t>1</w:t>
                      </w:r>
                      <w:r w:rsidR="004F75B9">
                        <w:t xml:space="preserve">. </w:t>
                      </w:r>
                      <w:r>
                        <w:t>Vybereme a připravíme si buňku pro zobrazení aktuálního počtu přihlášených.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6352" behindDoc="0" locked="0" layoutInCell="1" allowOverlap="1" wp14:anchorId="70CD1C8D" wp14:editId="07CD2F88">
            <wp:simplePos x="0" y="0"/>
            <wp:positionH relativeFrom="margin">
              <wp:posOffset>-81915</wp:posOffset>
            </wp:positionH>
            <wp:positionV relativeFrom="margin">
              <wp:posOffset>1671955</wp:posOffset>
            </wp:positionV>
            <wp:extent cx="3981450" cy="28289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98" r="44049"/>
                    <a:stretch/>
                  </pic:blipFill>
                  <pic:spPr bwMode="auto">
                    <a:xfrm>
                      <a:off x="0" y="0"/>
                      <a:ext cx="3981450" cy="282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F7A44" w:rsidRDefault="001F7A44" w:rsidP="000366AE">
      <w:pPr>
        <w:pStyle w:val="Podnadpis"/>
      </w:pPr>
    </w:p>
    <w:p w:rsidR="00110B44" w:rsidRDefault="00110B44" w:rsidP="002B3DE5"/>
    <w:p w:rsidR="00110B44" w:rsidRPr="00110B44" w:rsidRDefault="00110B44" w:rsidP="00110B44"/>
    <w:p w:rsidR="00110B44" w:rsidRPr="00110B44" w:rsidRDefault="00D60663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8CE994A" wp14:editId="28DBACFC">
                <wp:simplePos x="0" y="0"/>
                <wp:positionH relativeFrom="column">
                  <wp:posOffset>-6650</wp:posOffset>
                </wp:positionH>
                <wp:positionV relativeFrom="paragraph">
                  <wp:posOffset>133422</wp:posOffset>
                </wp:positionV>
                <wp:extent cx="2314575" cy="819150"/>
                <wp:effectExtent l="3028950" t="400050" r="28575" b="19050"/>
                <wp:wrapNone/>
                <wp:docPr id="203" name="Čárový popisek 2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1915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-23155"/>
                            <a:gd name="adj4" fmla="val -22622"/>
                            <a:gd name="adj5" fmla="val -47782"/>
                            <a:gd name="adj6" fmla="val -13042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663" w:rsidRPr="004F75B9" w:rsidRDefault="00D60663" w:rsidP="004F75B9">
                            <w:pPr>
                              <w:jc w:val="left"/>
                            </w:pPr>
                            <w:r>
                              <w:t>2. Do prvního sloupce seznamu registrovaných účastníků vyplníme registrační číslo (od 1 postupujeme dále…)</w:t>
                            </w:r>
                            <w:r w:rsidR="00CB066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03" o:spid="_x0000_s1027" type="#_x0000_t48" style="position:absolute;left:0;text-align:left;margin-left:-.5pt;margin-top:10.5pt;width:182.25pt;height:64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" adj="-28172,-10321,-4886,-5001,-207,10684" fillcolor="white [3201]" strokecolor="black [3200]" strokeweight="2pt">
                <v:textbox>
                  <w:txbxContent>
                    <w:p w:rsidR="00D60663" w:rsidRPr="004F75B9" w:rsidRDefault="00D60663" w:rsidP="004F75B9">
                      <w:pPr>
                        <w:jc w:val="left"/>
                      </w:pPr>
                      <w:r>
                        <w:t>2. Do prvního sloupce seznamu registrovaných účastníků vyplníme registrační číslo (od 1 postupujeme dále…)</w:t>
                      </w:r>
                      <w:r w:rsidR="00CB066B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5E66FC" w:rsidRPr="005E66FC" w:rsidRDefault="005E66FC" w:rsidP="005E66FC"/>
    <w:p w:rsidR="00110B44" w:rsidRPr="00110B44" w:rsidRDefault="00110B44" w:rsidP="00110B44"/>
    <w:p w:rsidR="000F6899" w:rsidRDefault="000F6899" w:rsidP="000F6899"/>
    <w:p w:rsidR="005E66FC" w:rsidRDefault="005E66FC" w:rsidP="000F6899"/>
    <w:p w:rsidR="009C2698" w:rsidRDefault="009C2698" w:rsidP="000F6899"/>
    <w:p w:rsidR="009C2698" w:rsidRPr="009C2698" w:rsidRDefault="009C2698" w:rsidP="009C2698"/>
    <w:p w:rsidR="00D25929" w:rsidRDefault="00D25929" w:rsidP="00D25929"/>
    <w:p w:rsidR="00C32DE4" w:rsidRDefault="00C32DE4" w:rsidP="00D25929"/>
    <w:p w:rsidR="00C32DE4" w:rsidRDefault="00C32DE4" w:rsidP="00D25929"/>
    <w:p w:rsidR="00C32DE4" w:rsidRDefault="00C32DE4" w:rsidP="00D25929"/>
    <w:p w:rsidR="00C32DE4" w:rsidRDefault="00C32DE4" w:rsidP="00D25929"/>
    <w:p w:rsidR="00C32DE4" w:rsidRPr="00D25929" w:rsidRDefault="00C32DE4" w:rsidP="00D25929">
      <w:r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14722D2" wp14:editId="110FA5B0">
                <wp:simplePos x="0" y="0"/>
                <wp:positionH relativeFrom="column">
                  <wp:posOffset>4007185</wp:posOffset>
                </wp:positionH>
                <wp:positionV relativeFrom="paragraph">
                  <wp:posOffset>457691</wp:posOffset>
                </wp:positionV>
                <wp:extent cx="2314575" cy="819150"/>
                <wp:effectExtent l="2971800" t="0" r="28575" b="19050"/>
                <wp:wrapNone/>
                <wp:docPr id="205" name="Čárový popisek 2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1915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43190"/>
                            <a:gd name="adj4" fmla="val -26722"/>
                            <a:gd name="adj5" fmla="val 54368"/>
                            <a:gd name="adj6" fmla="val -12819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DE4" w:rsidRPr="00357C6E" w:rsidRDefault="00C32DE4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Na kartě </w:t>
                            </w:r>
                            <w:r>
                              <w:rPr>
                                <w:b/>
                              </w:rPr>
                              <w:t xml:space="preserve">Domů, </w:t>
                            </w:r>
                            <w:r>
                              <w:t xml:space="preserve">ve skupině </w:t>
                            </w:r>
                            <w:r w:rsidR="00357C6E">
                              <w:rPr>
                                <w:b/>
                              </w:rPr>
                              <w:t xml:space="preserve">Úpravy </w:t>
                            </w:r>
                            <w:r w:rsidR="00357C6E">
                              <w:t xml:space="preserve">klepneme na rozbalovací tlačítko u funkce </w:t>
                            </w:r>
                            <w:r w:rsidR="00357C6E">
                              <w:rPr>
                                <w:b/>
                              </w:rPr>
                              <w:t xml:space="preserve">SUMA </w:t>
                            </w:r>
                            <w:r w:rsidR="00357C6E">
                              <w:t xml:space="preserve">a vybereme </w:t>
                            </w:r>
                            <w:r w:rsidR="00357C6E">
                              <w:rPr>
                                <w:b/>
                              </w:rPr>
                              <w:t>Počty.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5" o:spid="_x0000_s1028" type="#_x0000_t48" style="position:absolute;left:0;text-align:left;margin-left:315.55pt;margin-top:36.05pt;width:182.25pt;height:64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" adj="-27689,11743,-5772,9329,-207,10684" fillcolor="white [3201]" strokecolor="black [3200]" strokeweight="2pt">
                <v:textbox>
                  <w:txbxContent>
                    <w:p w:rsidR="00C32DE4" w:rsidRPr="00357C6E" w:rsidRDefault="00C32DE4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Na kartě </w:t>
                      </w:r>
                      <w:r>
                        <w:rPr>
                          <w:b/>
                        </w:rPr>
                        <w:t xml:space="preserve">Domů, </w:t>
                      </w:r>
                      <w:r>
                        <w:t xml:space="preserve">ve skupině </w:t>
                      </w:r>
                      <w:r w:rsidR="00357C6E">
                        <w:rPr>
                          <w:b/>
                        </w:rPr>
                        <w:t xml:space="preserve">Úpravy </w:t>
                      </w:r>
                      <w:r w:rsidR="00357C6E">
                        <w:t xml:space="preserve">klepneme na rozbalovací tlačítko u funkce </w:t>
                      </w:r>
                      <w:r w:rsidR="00357C6E">
                        <w:rPr>
                          <w:b/>
                        </w:rPr>
                        <w:t xml:space="preserve">SUMA </w:t>
                      </w:r>
                      <w:r w:rsidR="00357C6E">
                        <w:t xml:space="preserve">a vybereme </w:t>
                      </w:r>
                      <w:r w:rsidR="00357C6E">
                        <w:rPr>
                          <w:b/>
                        </w:rPr>
                        <w:t>Počty.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003925" wp14:editId="3F813370">
            <wp:extent cx="1423647" cy="1759789"/>
            <wp:effectExtent l="0" t="0" r="5715" b="0"/>
            <wp:docPr id="204" name="Obrázek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81223" t="7198" r="8372" b="69923"/>
                    <a:stretch/>
                  </pic:blipFill>
                  <pic:spPr bwMode="auto">
                    <a:xfrm>
                      <a:off x="0" y="0"/>
                      <a:ext cx="1424582" cy="1760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929" w:rsidRPr="00D25929" w:rsidRDefault="00D25929" w:rsidP="00D25929"/>
    <w:p w:rsidR="004C1A3A" w:rsidRPr="004C1A3A" w:rsidRDefault="00357C6E" w:rsidP="00A1492F">
      <w:r>
        <w:rPr>
          <w:noProof/>
        </w:rPr>
        <w:drawing>
          <wp:anchor distT="0" distB="0" distL="114300" distR="114300" simplePos="0" relativeHeight="251885568" behindDoc="0" locked="0" layoutInCell="1" allowOverlap="1" wp14:anchorId="489A6988" wp14:editId="66CF7500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4140835" cy="2665095"/>
            <wp:effectExtent l="0" t="0" r="0" b="1905"/>
            <wp:wrapSquare wrapText="bothSides"/>
            <wp:docPr id="206" name="Obrázek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7" t="33933" r="44793" b="10797"/>
                    <a:stretch/>
                  </pic:blipFill>
                  <pic:spPr bwMode="auto">
                    <a:xfrm>
                      <a:off x="0" y="0"/>
                      <a:ext cx="4140835" cy="2665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C6E" w:rsidRDefault="00357C6E" w:rsidP="004C1A3A">
      <w:pPr>
        <w:tabs>
          <w:tab w:val="left" w:pos="4536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78FBAD2" wp14:editId="4FFEE2EE">
                <wp:simplePos x="0" y="0"/>
                <wp:positionH relativeFrom="column">
                  <wp:posOffset>-3826414</wp:posOffset>
                </wp:positionH>
                <wp:positionV relativeFrom="paragraph">
                  <wp:posOffset>601345</wp:posOffset>
                </wp:positionV>
                <wp:extent cx="0" cy="2061210"/>
                <wp:effectExtent l="95250" t="19050" r="76200" b="91440"/>
                <wp:wrapNone/>
                <wp:docPr id="202" name="Přímá spojnice se šipko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12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2" o:spid="_x0000_s1026" type="#_x0000_t32" style="position:absolute;margin-left:-301.3pt;margin-top:47.35pt;width:0;height:162.3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E836166" wp14:editId="213C5405">
                <wp:simplePos x="0" y="0"/>
                <wp:positionH relativeFrom="column">
                  <wp:posOffset>-237490</wp:posOffset>
                </wp:positionH>
                <wp:positionV relativeFrom="paragraph">
                  <wp:posOffset>109855</wp:posOffset>
                </wp:positionV>
                <wp:extent cx="2314575" cy="819150"/>
                <wp:effectExtent l="3600450" t="0" r="28575" b="19050"/>
                <wp:wrapNone/>
                <wp:docPr id="208" name="Čárový popisek 2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19150"/>
                        </a:xfrm>
                        <a:prstGeom prst="borderCallout2">
                          <a:avLst>
                            <a:gd name="adj1" fmla="val 49462"/>
                            <a:gd name="adj2" fmla="val -959"/>
                            <a:gd name="adj3" fmla="val 43190"/>
                            <a:gd name="adj4" fmla="val -26722"/>
                            <a:gd name="adj5" fmla="val 56475"/>
                            <a:gd name="adj6" fmla="val -15465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C6E" w:rsidRPr="00357C6E" w:rsidRDefault="00357C6E" w:rsidP="004F75B9">
                            <w:pPr>
                              <w:jc w:val="left"/>
                            </w:pPr>
                            <w:r>
                              <w:t xml:space="preserve">4. Ve sloupci </w:t>
                            </w:r>
                            <w:r>
                              <w:rPr>
                                <w:b/>
                              </w:rPr>
                              <w:t xml:space="preserve">Registrační číslo </w:t>
                            </w:r>
                            <w:r>
                              <w:t>označíme</w:t>
                            </w:r>
                            <w:r w:rsidR="00CB066B">
                              <w:t xml:space="preserve"> oblast (pouze v tomto sloupci)</w:t>
                            </w:r>
                            <w:r>
                              <w:t xml:space="preserve"> až třeba k řádku 100.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8" o:spid="_x0000_s1029" type="#_x0000_t48" style="position:absolute;left:0;text-align:left;margin-left:-18.7pt;margin-top:8.65pt;width:182.25pt;height:64.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" adj="-33405,12199,-5772,9329,-207,10684" fillcolor="white [3201]" strokecolor="black [3200]" strokeweight="2pt">
                <v:textbox>
                  <w:txbxContent>
                    <w:p w:rsidR="00357C6E" w:rsidRPr="00357C6E" w:rsidRDefault="00357C6E" w:rsidP="004F75B9">
                      <w:pPr>
                        <w:jc w:val="left"/>
                      </w:pPr>
                      <w:r>
                        <w:t xml:space="preserve">4. Ve sloupci </w:t>
                      </w:r>
                      <w:r>
                        <w:rPr>
                          <w:b/>
                        </w:rPr>
                        <w:t xml:space="preserve">Registrační číslo </w:t>
                      </w:r>
                      <w:r>
                        <w:t>označíme</w:t>
                      </w:r>
                      <w:r w:rsidR="00CB066B">
                        <w:t xml:space="preserve"> oblast (pouze v tomto sloupci)</w:t>
                      </w:r>
                      <w:r>
                        <w:t xml:space="preserve"> až třeba k řádku 100.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357C6E" w:rsidRPr="00357C6E" w:rsidRDefault="00357C6E" w:rsidP="00357C6E"/>
    <w:p w:rsidR="00357C6E" w:rsidRPr="00357C6E" w:rsidRDefault="00357C6E" w:rsidP="00357C6E"/>
    <w:p w:rsidR="00357C6E" w:rsidRPr="00357C6E" w:rsidRDefault="00357C6E" w:rsidP="00357C6E"/>
    <w:p w:rsidR="00357C6E" w:rsidRPr="00357C6E" w:rsidRDefault="00357C6E" w:rsidP="00357C6E"/>
    <w:p w:rsidR="00357C6E" w:rsidRPr="00357C6E" w:rsidRDefault="00357C6E" w:rsidP="00357C6E"/>
    <w:p w:rsidR="00357C6E" w:rsidRDefault="00357C6E" w:rsidP="00357C6E"/>
    <w:p w:rsidR="004C1A3A" w:rsidRDefault="00357C6E" w:rsidP="00357C6E">
      <w:r>
        <w:t xml:space="preserve">V buňce </w:t>
      </w:r>
      <w:r>
        <w:rPr>
          <w:b/>
        </w:rPr>
        <w:t>E5</w:t>
      </w:r>
      <w:r>
        <w:t xml:space="preserve"> se zobrazí výsledek – tedy počet buněk vyplněný čísly.</w:t>
      </w:r>
    </w:p>
    <w:p w:rsidR="00357C6E" w:rsidRDefault="00357C6E" w:rsidP="00357C6E"/>
    <w:p w:rsidR="0066519A" w:rsidRDefault="0066519A" w:rsidP="00357C6E">
      <w:r>
        <w:t>Funkci můžeme zadat též přímo z klávesnice:</w:t>
      </w:r>
    </w:p>
    <w:p w:rsidR="0066519A" w:rsidRDefault="0066519A" w:rsidP="00357C6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461806E" wp14:editId="2B88B6A2">
                <wp:simplePos x="0" y="0"/>
                <wp:positionH relativeFrom="column">
                  <wp:posOffset>-390154</wp:posOffset>
                </wp:positionH>
                <wp:positionV relativeFrom="paragraph">
                  <wp:posOffset>359949</wp:posOffset>
                </wp:positionV>
                <wp:extent cx="2314575" cy="819150"/>
                <wp:effectExtent l="0" t="228600" r="28575" b="19050"/>
                <wp:wrapNone/>
                <wp:docPr id="210" name="Čárový popisek 2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819150"/>
                        </a:xfrm>
                        <a:prstGeom prst="borderCallout2">
                          <a:avLst>
                            <a:gd name="adj1" fmla="val 3126"/>
                            <a:gd name="adj2" fmla="val 90725"/>
                            <a:gd name="adj3" fmla="val -17889"/>
                            <a:gd name="adj4" fmla="val 74652"/>
                            <a:gd name="adj5" fmla="val -25667"/>
                            <a:gd name="adj6" fmla="val 6039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19A" w:rsidRPr="0066519A" w:rsidRDefault="0066519A" w:rsidP="004F75B9">
                            <w:pPr>
                              <w:jc w:val="left"/>
                            </w:pPr>
                            <w:r>
                              <w:t xml:space="preserve">5. Můžeme zadat např. řádek </w:t>
                            </w:r>
                            <w:r>
                              <w:rPr>
                                <w:b/>
                              </w:rPr>
                              <w:t xml:space="preserve">100, </w:t>
                            </w:r>
                            <w:r>
                              <w:t>i když máme zatím vyplněno pouze 20 řádků – funkce se tak bude aktualizovat automaticky.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0" o:spid="_x0000_s1030" type="#_x0000_t48" style="position:absolute;left:0;text-align:left;margin-left:-30.7pt;margin-top:28.35pt;width:182.25pt;height:64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" adj="13045,-5544,16125,-3864,19597,675" fillcolor="white [3201]" strokecolor="black [3200]" strokeweight="2pt">
                <v:textbox>
                  <w:txbxContent>
                    <w:p w:rsidR="0066519A" w:rsidRPr="0066519A" w:rsidRDefault="0066519A" w:rsidP="004F75B9">
                      <w:pPr>
                        <w:jc w:val="left"/>
                      </w:pPr>
                      <w:r>
                        <w:t xml:space="preserve">5. Můžeme zadat např. řádek </w:t>
                      </w:r>
                      <w:r>
                        <w:rPr>
                          <w:b/>
                        </w:rPr>
                        <w:t xml:space="preserve">100, </w:t>
                      </w:r>
                      <w:r>
                        <w:t>i když máme zatím vyplněno pouze 20 řádků – funkce se tak bude aktualizovat automaticky.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=POČET</w:t>
      </w:r>
      <w:r w:rsidR="00CB066B">
        <w:rPr>
          <w:b/>
        </w:rPr>
        <w:t xml:space="preserve"> </w:t>
      </w:r>
      <w:r>
        <w:rPr>
          <w:b/>
        </w:rPr>
        <w:t>(B9:B100)</w:t>
      </w:r>
    </w:p>
    <w:p w:rsidR="0066519A" w:rsidRDefault="0066519A" w:rsidP="00357C6E">
      <w:pPr>
        <w:rPr>
          <w:b/>
        </w:rPr>
      </w:pPr>
    </w:p>
    <w:p w:rsidR="0066519A" w:rsidRDefault="0066519A" w:rsidP="0066519A">
      <w:pPr>
        <w:pStyle w:val="Podnadpis"/>
      </w:pPr>
      <w:r>
        <w:lastRenderedPageBreak/>
        <w:t>Funkce SVYHLEDAT</w:t>
      </w:r>
    </w:p>
    <w:p w:rsidR="0066519A" w:rsidRDefault="0066519A" w:rsidP="0066519A">
      <w:r>
        <w:t xml:space="preserve">Funkce </w:t>
      </w:r>
      <w:r>
        <w:rPr>
          <w:b/>
        </w:rPr>
        <w:t xml:space="preserve">SVYHLEDAT </w:t>
      </w:r>
      <w:r>
        <w:t>je vyhledávácí funkce, která dokáže pomocí údaje v jednom sloupci najít další údaje ve stejném řádku.</w:t>
      </w:r>
    </w:p>
    <w:p w:rsidR="0066519A" w:rsidRDefault="0066519A" w:rsidP="0066519A">
      <w:pPr>
        <w:rPr>
          <w:b/>
        </w:rPr>
      </w:pPr>
      <w:r>
        <w:rPr>
          <w:b/>
        </w:rPr>
        <w:t>Například:</w:t>
      </w:r>
    </w:p>
    <w:p w:rsidR="00FD0284" w:rsidRDefault="0066519A" w:rsidP="00FD028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i/>
        </w:rPr>
      </w:pPr>
      <w:r>
        <w:rPr>
          <w:i/>
        </w:rPr>
        <w:t>Soutěže v lukostřelbě se zúčastnilo 200 lukostřelců a my máme v tabulce před sebou výsledkovou listinu soutěže.</w:t>
      </w:r>
      <w:r w:rsidR="00FD0284">
        <w:rPr>
          <w:i/>
        </w:rPr>
        <w:t xml:space="preserve"> Chce</w:t>
      </w:r>
      <w:r w:rsidR="00CB066B">
        <w:rPr>
          <w:i/>
        </w:rPr>
        <w:t xml:space="preserve">me vědět např., </w:t>
      </w:r>
      <w:r w:rsidR="00FD0284">
        <w:rPr>
          <w:i/>
        </w:rPr>
        <w:t xml:space="preserve">kdo se umístil na 19. místě, proto použijeme funkci, </w:t>
      </w:r>
      <w:r w:rsidR="00FD0284">
        <w:rPr>
          <w:b/>
          <w:i/>
        </w:rPr>
        <w:t xml:space="preserve">SVYHLEDAT, </w:t>
      </w:r>
      <w:r w:rsidR="00FD0284">
        <w:rPr>
          <w:i/>
        </w:rPr>
        <w:t>která nám vypíše jméno tohoto člověka a další údaje o něm.</w:t>
      </w:r>
    </w:p>
    <w:p w:rsidR="00FD0284" w:rsidRDefault="00FD0284" w:rsidP="00FD0284"/>
    <w:p w:rsidR="0066519A" w:rsidRDefault="00FD0284" w:rsidP="00FD0284">
      <w:pPr>
        <w:rPr>
          <w:noProof/>
        </w:rPr>
      </w:pPr>
      <w:r w:rsidRPr="00FD0284">
        <w:rPr>
          <w:noProof/>
        </w:rPr>
        <w:t xml:space="preserve"> </w:t>
      </w:r>
      <w:r>
        <w:rPr>
          <w:noProof/>
        </w:rPr>
        <w:drawing>
          <wp:inline distT="0" distB="0" distL="0" distR="0" wp14:anchorId="43404C7F" wp14:editId="14C36A7F">
            <wp:extent cx="3735237" cy="1277587"/>
            <wp:effectExtent l="0" t="0" r="0" b="0"/>
            <wp:docPr id="213" name="Obrázek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22841" r="44627" b="40668"/>
                    <a:stretch/>
                  </pic:blipFill>
                  <pic:spPr bwMode="auto">
                    <a:xfrm>
                      <a:off x="0" y="0"/>
                      <a:ext cx="3739081" cy="1278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142A" w:rsidRDefault="00D0142A" w:rsidP="00FD0284">
      <w:r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FB19A01" wp14:editId="1B6DF307">
                <wp:simplePos x="0" y="0"/>
                <wp:positionH relativeFrom="column">
                  <wp:posOffset>3001633</wp:posOffset>
                </wp:positionH>
                <wp:positionV relativeFrom="paragraph">
                  <wp:posOffset>1153088</wp:posOffset>
                </wp:positionV>
                <wp:extent cx="2314575" cy="612140"/>
                <wp:effectExtent l="3390900" t="0" r="28575" b="568960"/>
                <wp:wrapNone/>
                <wp:docPr id="216" name="Čárový popisek 2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1214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60445"/>
                            <a:gd name="adj4" fmla="val -30822"/>
                            <a:gd name="adj5" fmla="val 187676"/>
                            <a:gd name="adj6" fmla="val -14571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2A" w:rsidRPr="00D0142A" w:rsidRDefault="00D0142A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Na kartě </w:t>
                            </w:r>
                            <w:r>
                              <w:rPr>
                                <w:b/>
                              </w:rPr>
                              <w:t xml:space="preserve">Vzorce, </w:t>
                            </w: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 xml:space="preserve">Knihovna funkcí, </w:t>
                            </w:r>
                            <w:r>
                              <w:t xml:space="preserve">tlačítko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Vyhl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. a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Ref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t xml:space="preserve">vybereme </w:t>
                            </w:r>
                            <w:r>
                              <w:rPr>
                                <w:b/>
                              </w:rPr>
                              <w:t>SVYHLEDAT.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6" o:spid="_x0000_s1031" type="#_x0000_t48" style="position:absolute;left:0;text-align:left;margin-left:236.35pt;margin-top:90.8pt;width:182.25pt;height:48.2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" adj="-31473,40538,-6658,13056,-46,11821" fillcolor="white [3201]" strokecolor="black [3200]" strokeweight="2pt">
                <v:textbox>
                  <w:txbxContent>
                    <w:p w:rsidR="00D0142A" w:rsidRPr="00D0142A" w:rsidRDefault="00D0142A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Na kartě </w:t>
                      </w:r>
                      <w:r>
                        <w:rPr>
                          <w:b/>
                        </w:rPr>
                        <w:t xml:space="preserve">Vzorce, </w:t>
                      </w: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 xml:space="preserve">Knihovna funkcí, </w:t>
                      </w:r>
                      <w:r>
                        <w:t xml:space="preserve">tlačítko </w:t>
                      </w:r>
                      <w:proofErr w:type="spellStart"/>
                      <w:r>
                        <w:rPr>
                          <w:b/>
                        </w:rPr>
                        <w:t>Vyhl</w:t>
                      </w:r>
                      <w:proofErr w:type="spellEnd"/>
                      <w:r>
                        <w:rPr>
                          <w:b/>
                        </w:rPr>
                        <w:t xml:space="preserve">. a </w:t>
                      </w:r>
                      <w:proofErr w:type="spellStart"/>
                      <w:r>
                        <w:rPr>
                          <w:b/>
                        </w:rPr>
                        <w:t>Ref</w:t>
                      </w:r>
                      <w:proofErr w:type="spellEnd"/>
                      <w:r>
                        <w:rPr>
                          <w:b/>
                        </w:rPr>
                        <w:t xml:space="preserve">. </w:t>
                      </w:r>
                      <w:r>
                        <w:t xml:space="preserve">vybereme </w:t>
                      </w:r>
                      <w:r>
                        <w:rPr>
                          <w:b/>
                        </w:rPr>
                        <w:t>SVYHLEDAT.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79BA260" wp14:editId="78B1021B">
                <wp:simplePos x="0" y="0"/>
                <wp:positionH relativeFrom="column">
                  <wp:posOffset>3005455</wp:posOffset>
                </wp:positionH>
                <wp:positionV relativeFrom="paragraph">
                  <wp:posOffset>57785</wp:posOffset>
                </wp:positionV>
                <wp:extent cx="2314575" cy="534670"/>
                <wp:effectExtent l="1314450" t="0" r="28575" b="322580"/>
                <wp:wrapNone/>
                <wp:docPr id="212" name="Čárový popisek 2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3467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60445"/>
                            <a:gd name="adj4" fmla="val -30822"/>
                            <a:gd name="adj5" fmla="val 156573"/>
                            <a:gd name="adj6" fmla="val -5626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284" w:rsidRPr="00D0142A" w:rsidRDefault="00D0142A" w:rsidP="004F75B9">
                            <w:pPr>
                              <w:jc w:val="left"/>
                            </w:pPr>
                            <w:r>
                              <w:t>2</w:t>
                            </w:r>
                            <w:r w:rsidR="00FD0284">
                              <w:t xml:space="preserve">. </w:t>
                            </w:r>
                            <w:r>
                              <w:t xml:space="preserve">Přesuneme se do buňky </w:t>
                            </w:r>
                            <w:r>
                              <w:rPr>
                                <w:b/>
                              </w:rPr>
                              <w:t xml:space="preserve">C5, </w:t>
                            </w:r>
                            <w:r>
                              <w:t>tam zadáme funkci.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2" o:spid="_x0000_s1032" type="#_x0000_t48" style="position:absolute;left:0;text-align:left;margin-left:236.65pt;margin-top:4.55pt;width:182.25pt;height:42.1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" adj="-12153,33820,-6658,13056,-46,11821" fillcolor="white [3201]" strokecolor="black [3200]" strokeweight="2pt">
                <v:textbox>
                  <w:txbxContent>
                    <w:p w:rsidR="00FD0284" w:rsidRPr="00D0142A" w:rsidRDefault="00D0142A" w:rsidP="004F75B9">
                      <w:pPr>
                        <w:jc w:val="left"/>
                      </w:pPr>
                      <w:r>
                        <w:t>2</w:t>
                      </w:r>
                      <w:r w:rsidR="00FD0284">
                        <w:t xml:space="preserve">. </w:t>
                      </w:r>
                      <w:r>
                        <w:t xml:space="preserve">Přesuneme se do buňky </w:t>
                      </w:r>
                      <w:r>
                        <w:rPr>
                          <w:b/>
                        </w:rPr>
                        <w:t xml:space="preserve">C5, </w:t>
                      </w:r>
                      <w:r>
                        <w:t>tam zadáme funkci.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2736" behindDoc="0" locked="0" layoutInCell="1" allowOverlap="1" wp14:anchorId="4F40DA13" wp14:editId="05FAF528">
            <wp:simplePos x="0" y="0"/>
            <wp:positionH relativeFrom="margin">
              <wp:posOffset>37465</wp:posOffset>
            </wp:positionH>
            <wp:positionV relativeFrom="margin">
              <wp:posOffset>2721610</wp:posOffset>
            </wp:positionV>
            <wp:extent cx="1052195" cy="2429510"/>
            <wp:effectExtent l="0" t="0" r="0" b="8890"/>
            <wp:wrapSquare wrapText="bothSides"/>
            <wp:docPr id="214" name="Obrázek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70" t="4628" r="60545" b="39589"/>
                    <a:stretch/>
                  </pic:blipFill>
                  <pic:spPr bwMode="auto">
                    <a:xfrm>
                      <a:off x="0" y="0"/>
                      <a:ext cx="1052195" cy="2429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93760" behindDoc="0" locked="0" layoutInCell="1" allowOverlap="1" wp14:anchorId="5EA9D1A3" wp14:editId="33DC4104">
            <wp:simplePos x="0" y="0"/>
            <wp:positionH relativeFrom="margin">
              <wp:posOffset>1499870</wp:posOffset>
            </wp:positionH>
            <wp:positionV relativeFrom="margin">
              <wp:posOffset>2845435</wp:posOffset>
            </wp:positionV>
            <wp:extent cx="2322830" cy="879475"/>
            <wp:effectExtent l="0" t="0" r="1270" b="0"/>
            <wp:wrapSquare wrapText="bothSides"/>
            <wp:docPr id="215" name="Obrázek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" t="23667" r="70792" b="55439"/>
                    <a:stretch/>
                  </pic:blipFill>
                  <pic:spPr bwMode="auto">
                    <a:xfrm>
                      <a:off x="0" y="0"/>
                      <a:ext cx="2322830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/>
    <w:p w:rsidR="00D0142A" w:rsidRPr="00D0142A" w:rsidRDefault="00D0142A" w:rsidP="00D0142A"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EE73ED" wp14:editId="4BE24382">
                <wp:simplePos x="0" y="0"/>
                <wp:positionH relativeFrom="column">
                  <wp:posOffset>2993007</wp:posOffset>
                </wp:positionH>
                <wp:positionV relativeFrom="paragraph">
                  <wp:posOffset>14114</wp:posOffset>
                </wp:positionV>
                <wp:extent cx="2314575" cy="732790"/>
                <wp:effectExtent l="2305050" t="0" r="28575" b="448310"/>
                <wp:wrapNone/>
                <wp:docPr id="219" name="Čárový popisek 2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3279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56217"/>
                            <a:gd name="adj4" fmla="val -18896"/>
                            <a:gd name="adj5" fmla="val 158478"/>
                            <a:gd name="adj6" fmla="val -987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2A" w:rsidRPr="00D0142A" w:rsidRDefault="00D0142A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4. </w:t>
                            </w:r>
                            <w:r w:rsidR="00227A85">
                              <w:rPr>
                                <w:b/>
                              </w:rPr>
                              <w:t xml:space="preserve">Hledat </w:t>
                            </w:r>
                            <w:r w:rsidR="00227A85">
                              <w:t xml:space="preserve">– doplníme buňku </w:t>
                            </w:r>
                            <w:r w:rsidR="00227A85">
                              <w:rPr>
                                <w:b/>
                              </w:rPr>
                              <w:t xml:space="preserve">B5 – </w:t>
                            </w:r>
                            <w:r w:rsidR="00227A85">
                              <w:t>buňka, pomocí které budeme vyhledávat (sem budeme zadávat umístění).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9" o:spid="_x0000_s1033" type="#_x0000_t48" style="position:absolute;left:0;text-align:left;margin-left:235.65pt;margin-top:1.1pt;width:182.25pt;height:57.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" adj="-21330,34231,-4082,12143,-46,11821" fillcolor="white [3201]" strokecolor="black [3200]" strokeweight="2pt">
                <v:textbox>
                  <w:txbxContent>
                    <w:p w:rsidR="00D0142A" w:rsidRPr="00D0142A" w:rsidRDefault="00D0142A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4. </w:t>
                      </w:r>
                      <w:r w:rsidR="00227A85">
                        <w:rPr>
                          <w:b/>
                        </w:rPr>
                        <w:t xml:space="preserve">Hledat </w:t>
                      </w:r>
                      <w:r w:rsidR="00227A85">
                        <w:t xml:space="preserve">– doplníme buňku </w:t>
                      </w:r>
                      <w:r w:rsidR="00227A85">
                        <w:rPr>
                          <w:b/>
                        </w:rPr>
                        <w:t xml:space="preserve">B5 – </w:t>
                      </w:r>
                      <w:r w:rsidR="00227A85">
                        <w:t>buňka, pomocí které budeme vyhledávat (sem budeme zadávat umístění).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D0142A" w:rsidRPr="00D0142A" w:rsidRDefault="00D0142A" w:rsidP="00D0142A"/>
    <w:p w:rsidR="00D0142A" w:rsidRDefault="00D0142A" w:rsidP="00D0142A"/>
    <w:p w:rsidR="00D0142A" w:rsidRDefault="00D0142A" w:rsidP="00D0142A">
      <w:pPr>
        <w:tabs>
          <w:tab w:val="left" w:pos="2309"/>
        </w:tabs>
      </w:pPr>
      <w:r>
        <w:tab/>
      </w:r>
    </w:p>
    <w:p w:rsidR="00227A85" w:rsidRDefault="00227A85" w:rsidP="00D0142A">
      <w:pPr>
        <w:tabs>
          <w:tab w:val="left" w:pos="230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03DAC14" wp14:editId="78FF4A29">
                <wp:simplePos x="0" y="0"/>
                <wp:positionH relativeFrom="column">
                  <wp:posOffset>4205593</wp:posOffset>
                </wp:positionH>
                <wp:positionV relativeFrom="paragraph">
                  <wp:posOffset>1968045</wp:posOffset>
                </wp:positionV>
                <wp:extent cx="2314575" cy="775970"/>
                <wp:effectExtent l="590550" t="0" r="28575" b="24130"/>
                <wp:wrapNone/>
                <wp:docPr id="222" name="Čárový popisek 2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7597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27313"/>
                            <a:gd name="adj4" fmla="val -18151"/>
                            <a:gd name="adj5" fmla="val 53513"/>
                            <a:gd name="adj6" fmla="val -2495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A85" w:rsidRPr="00227A85" w:rsidRDefault="00227A85" w:rsidP="004F75B9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7.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2" o:spid="_x0000_s1034" type="#_x0000_t48" style="position:absolute;left:0;text-align:left;margin-left:331.15pt;margin-top:154.95pt;width:182.25pt;height:61.1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" adj="-5390,11559,-3921,5900,-46,11821" fillcolor="white [3201]" strokecolor="black [3200]" strokeweight="2pt">
                <v:textbox>
                  <w:txbxContent>
                    <w:p w:rsidR="00227A85" w:rsidRPr="00227A85" w:rsidRDefault="00227A85" w:rsidP="004F75B9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7.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63C01EFE" wp14:editId="5C71EB76">
                <wp:simplePos x="0" y="0"/>
                <wp:positionH relativeFrom="column">
                  <wp:posOffset>4205593</wp:posOffset>
                </wp:positionH>
                <wp:positionV relativeFrom="paragraph">
                  <wp:posOffset>1070898</wp:posOffset>
                </wp:positionV>
                <wp:extent cx="2314575" cy="775970"/>
                <wp:effectExtent l="2343150" t="190500" r="28575" b="24130"/>
                <wp:wrapNone/>
                <wp:docPr id="221" name="Čárový popisek 2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7597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27313"/>
                            <a:gd name="adj4" fmla="val -18151"/>
                            <a:gd name="adj5" fmla="val -23194"/>
                            <a:gd name="adj6" fmla="val -1006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A85" w:rsidRPr="00227A85" w:rsidRDefault="00227A85" w:rsidP="004F75B9">
                            <w:pPr>
                              <w:jc w:val="left"/>
                            </w:pPr>
                            <w:r>
                              <w:t xml:space="preserve">6. </w:t>
                            </w:r>
                            <w:r>
                              <w:rPr>
                                <w:b/>
                              </w:rPr>
                              <w:t>Sloupec</w:t>
                            </w:r>
                            <w:r>
                              <w:t xml:space="preserve"> – zadáme pořadí sloupce, ze kterého se má údaj vypsat (zleva)</w:t>
                            </w:r>
                            <w:r w:rsidR="00CB066B"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1" o:spid="_x0000_s1035" type="#_x0000_t48" style="position:absolute;left:0;text-align:left;margin-left:331.15pt;margin-top:84.3pt;width:182.25pt;height:61.1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" adj="-21733,-5010,-3921,5900,-46,11821" fillcolor="white [3201]" strokecolor="black [3200]" strokeweight="2pt">
                <v:textbox>
                  <w:txbxContent>
                    <w:p w:rsidR="00227A85" w:rsidRPr="00227A85" w:rsidRDefault="00227A85" w:rsidP="004F75B9">
                      <w:pPr>
                        <w:jc w:val="left"/>
                      </w:pPr>
                      <w:r>
                        <w:t xml:space="preserve">6. </w:t>
                      </w:r>
                      <w:r>
                        <w:rPr>
                          <w:b/>
                        </w:rPr>
                        <w:t>Sloupec</w:t>
                      </w:r>
                      <w:r>
                        <w:t xml:space="preserve"> – zadáme pořadí sloupce, ze kterého se má údaj vypsat (zleva)</w:t>
                      </w:r>
                      <w:r w:rsidR="00CB066B"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B383812" wp14:editId="46CBED38">
                <wp:simplePos x="0" y="0"/>
                <wp:positionH relativeFrom="column">
                  <wp:posOffset>4196967</wp:posOffset>
                </wp:positionH>
                <wp:positionV relativeFrom="paragraph">
                  <wp:posOffset>191003</wp:posOffset>
                </wp:positionV>
                <wp:extent cx="2314575" cy="776378"/>
                <wp:effectExtent l="2305050" t="0" r="28575" b="24130"/>
                <wp:wrapNone/>
                <wp:docPr id="220" name="Čárový popisek 2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76378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56217"/>
                            <a:gd name="adj4" fmla="val -18896"/>
                            <a:gd name="adj5" fmla="val 70188"/>
                            <a:gd name="adj6" fmla="val -9912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A85" w:rsidRPr="00227A85" w:rsidRDefault="00227A85" w:rsidP="004F75B9">
                            <w:pPr>
                              <w:jc w:val="left"/>
                            </w:pPr>
                            <w:r>
                              <w:t xml:space="preserve">5. </w:t>
                            </w:r>
                            <w:r>
                              <w:rPr>
                                <w:b/>
                              </w:rPr>
                              <w:t xml:space="preserve">Tabulka </w:t>
                            </w:r>
                            <w:r>
                              <w:t>– zadáme oblast buněk, kde bude funkce vyhledávat data (zadáme celou tabulku).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0" o:spid="_x0000_s1036" type="#_x0000_t48" style="position:absolute;left:0;text-align:left;margin-left:330.45pt;margin-top:15.05pt;width:182.25pt;height:61.1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" adj="-21411,15161,-4082,12143,-46,11821" fillcolor="white [3201]" strokecolor="black [3200]" strokeweight="2pt">
                <v:textbox>
                  <w:txbxContent>
                    <w:p w:rsidR="00227A85" w:rsidRPr="00227A85" w:rsidRDefault="00227A85" w:rsidP="004F75B9">
                      <w:pPr>
                        <w:jc w:val="left"/>
                      </w:pPr>
                      <w:r>
                        <w:t xml:space="preserve">5. </w:t>
                      </w:r>
                      <w:r>
                        <w:rPr>
                          <w:b/>
                        </w:rPr>
                        <w:t xml:space="preserve">Tabulka </w:t>
                      </w:r>
                      <w:r>
                        <w:t>– zadáme oblast buněk, kde bude funkce vyhledávat data (zadáme celou tabulku).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0142A">
        <w:rPr>
          <w:noProof/>
        </w:rPr>
        <w:drawing>
          <wp:inline distT="0" distB="0" distL="0" distR="0" wp14:anchorId="41421FE4" wp14:editId="20CE45B9">
            <wp:extent cx="4569623" cy="2622430"/>
            <wp:effectExtent l="0" t="0" r="2540" b="6985"/>
            <wp:docPr id="218" name="Obrázek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7043" cy="26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A85" w:rsidRPr="00227A85" w:rsidRDefault="00227A85" w:rsidP="00227A85"/>
    <w:p w:rsidR="00D0142A" w:rsidRDefault="008238EA" w:rsidP="00227A85"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5D1633B" wp14:editId="6CD892FE">
                <wp:simplePos x="0" y="0"/>
                <wp:positionH relativeFrom="column">
                  <wp:posOffset>4196967</wp:posOffset>
                </wp:positionH>
                <wp:positionV relativeFrom="paragraph">
                  <wp:posOffset>110143</wp:posOffset>
                </wp:positionV>
                <wp:extent cx="2314575" cy="775970"/>
                <wp:effectExtent l="2838450" t="0" r="28575" b="24130"/>
                <wp:wrapNone/>
                <wp:docPr id="224" name="Čárový popisek 2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775970"/>
                        </a:xfrm>
                        <a:prstGeom prst="borderCallout2">
                          <a:avLst>
                            <a:gd name="adj1" fmla="val 54728"/>
                            <a:gd name="adj2" fmla="val -214"/>
                            <a:gd name="adj3" fmla="val 67334"/>
                            <a:gd name="adj4" fmla="val -20015"/>
                            <a:gd name="adj5" fmla="val 22385"/>
                            <a:gd name="adj6" fmla="val -12223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38EA" w:rsidRPr="008238EA" w:rsidRDefault="008238EA" w:rsidP="004F75B9">
                            <w:pPr>
                              <w:jc w:val="left"/>
                            </w:pPr>
                            <w:r>
                              <w:t xml:space="preserve">8. Pokud funkci zadáme i do vedlejších buněk, po zadání </w:t>
                            </w:r>
                            <w:r>
                              <w:rPr>
                                <w:b/>
                              </w:rPr>
                              <w:t xml:space="preserve">Pořadí </w:t>
                            </w:r>
                            <w:r>
                              <w:t>se nám vypíší i ostatní údaje o závodníkovi.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4" o:spid="_x0000_s1037" type="#_x0000_t48" style="position:absolute;left:0;text-align:left;margin-left:330.45pt;margin-top:8.65pt;width:182.25pt;height:61.1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" adj="-26402,4835,-4323,14544,-46,11821" fillcolor="white [3201]" strokecolor="black [3200]" strokeweight="2pt">
                <v:textbox>
                  <w:txbxContent>
                    <w:p w:rsidR="008238EA" w:rsidRPr="008238EA" w:rsidRDefault="008238EA" w:rsidP="004F75B9">
                      <w:pPr>
                        <w:jc w:val="left"/>
                      </w:pPr>
                      <w:r>
                        <w:t xml:space="preserve">8. Pokud funkci zadáme i do vedlejších buněk, po zadání </w:t>
                      </w:r>
                      <w:r>
                        <w:rPr>
                          <w:b/>
                        </w:rPr>
                        <w:t xml:space="preserve">Pořadí </w:t>
                      </w:r>
                      <w:r>
                        <w:t>se nám vypíší i ostatní údaje o závodníkovi.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619C25" wp14:editId="4F297C19">
            <wp:extent cx="3983026" cy="888521"/>
            <wp:effectExtent l="0" t="0" r="0" b="6985"/>
            <wp:docPr id="223" name="Obrázek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31877" r="43636" b="45758"/>
                    <a:stretch/>
                  </pic:blipFill>
                  <pic:spPr bwMode="auto">
                    <a:xfrm>
                      <a:off x="0" y="0"/>
                      <a:ext cx="3983026" cy="888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0A81" w:rsidRPr="00047D17" w:rsidRDefault="00EB0A81" w:rsidP="00EB0A81">
      <w:pPr>
        <w:pStyle w:val="Nadpis2"/>
      </w:pPr>
      <w:r>
        <w:lastRenderedPageBreak/>
        <w:t>Použitá literatura:</w:t>
      </w:r>
    </w:p>
    <w:p w:rsidR="00EB0A81" w:rsidRDefault="00EB0A81" w:rsidP="00EB0A8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EB0A81" w:rsidRPr="00227A85" w:rsidRDefault="00EB0A81" w:rsidP="00227A85"/>
    <w:sectPr w:rsidR="00EB0A81" w:rsidRPr="00227A85" w:rsidSect="00C8420C">
      <w:headerReference w:type="default" r:id="rId19"/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E34" w:rsidRDefault="001C5E34">
      <w:r>
        <w:separator/>
      </w:r>
    </w:p>
  </w:endnote>
  <w:endnote w:type="continuationSeparator" w:id="0">
    <w:p w:rsidR="001C5E34" w:rsidRDefault="001C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E34" w:rsidRDefault="001C5E34">
      <w:r>
        <w:separator/>
      </w:r>
    </w:p>
  </w:footnote>
  <w:footnote w:type="continuationSeparator" w:id="0">
    <w:p w:rsidR="001C5E34" w:rsidRDefault="001C5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9"/>
  </w:num>
  <w:num w:numId="5">
    <w:abstractNumId w:val="0"/>
  </w:num>
  <w:num w:numId="6">
    <w:abstractNumId w:val="21"/>
  </w:num>
  <w:num w:numId="7">
    <w:abstractNumId w:val="4"/>
  </w:num>
  <w:num w:numId="8">
    <w:abstractNumId w:val="1"/>
  </w:num>
  <w:num w:numId="9">
    <w:abstractNumId w:val="7"/>
  </w:num>
  <w:num w:numId="10">
    <w:abstractNumId w:val="17"/>
  </w:num>
  <w:num w:numId="11">
    <w:abstractNumId w:val="5"/>
  </w:num>
  <w:num w:numId="12">
    <w:abstractNumId w:val="6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2"/>
  </w:num>
  <w:num w:numId="18">
    <w:abstractNumId w:val="16"/>
  </w:num>
  <w:num w:numId="19">
    <w:abstractNumId w:val="22"/>
  </w:num>
  <w:num w:numId="20">
    <w:abstractNumId w:val="15"/>
  </w:num>
  <w:num w:numId="21">
    <w:abstractNumId w:val="20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C5E34"/>
    <w:rsid w:val="001E27FA"/>
    <w:rsid w:val="001F7A44"/>
    <w:rsid w:val="00204237"/>
    <w:rsid w:val="0022363A"/>
    <w:rsid w:val="00227A85"/>
    <w:rsid w:val="00236874"/>
    <w:rsid w:val="00297DCC"/>
    <w:rsid w:val="002A27AC"/>
    <w:rsid w:val="002B19E6"/>
    <w:rsid w:val="002B3DE5"/>
    <w:rsid w:val="002D0D45"/>
    <w:rsid w:val="002D17DF"/>
    <w:rsid w:val="002D1D75"/>
    <w:rsid w:val="002D7BB8"/>
    <w:rsid w:val="00325E94"/>
    <w:rsid w:val="00357C6E"/>
    <w:rsid w:val="003827E8"/>
    <w:rsid w:val="00395259"/>
    <w:rsid w:val="003A2F15"/>
    <w:rsid w:val="003B5C46"/>
    <w:rsid w:val="003D31AA"/>
    <w:rsid w:val="003E2835"/>
    <w:rsid w:val="00404B5A"/>
    <w:rsid w:val="00446037"/>
    <w:rsid w:val="0049681C"/>
    <w:rsid w:val="004C1A3A"/>
    <w:rsid w:val="004E4C0C"/>
    <w:rsid w:val="004F36C3"/>
    <w:rsid w:val="004F75B9"/>
    <w:rsid w:val="00534F0D"/>
    <w:rsid w:val="005370FD"/>
    <w:rsid w:val="00577DB9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61F1A"/>
    <w:rsid w:val="0066519A"/>
    <w:rsid w:val="006753F5"/>
    <w:rsid w:val="00694042"/>
    <w:rsid w:val="00696720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B06F9"/>
    <w:rsid w:val="007B3F0C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2698"/>
    <w:rsid w:val="009C580B"/>
    <w:rsid w:val="00A1492F"/>
    <w:rsid w:val="00A51052"/>
    <w:rsid w:val="00A57304"/>
    <w:rsid w:val="00B00626"/>
    <w:rsid w:val="00B23531"/>
    <w:rsid w:val="00B34159"/>
    <w:rsid w:val="00B62867"/>
    <w:rsid w:val="00B770C9"/>
    <w:rsid w:val="00B814AF"/>
    <w:rsid w:val="00B81FD1"/>
    <w:rsid w:val="00C05C37"/>
    <w:rsid w:val="00C32DE4"/>
    <w:rsid w:val="00C424D1"/>
    <w:rsid w:val="00C719D6"/>
    <w:rsid w:val="00C7475A"/>
    <w:rsid w:val="00C8420C"/>
    <w:rsid w:val="00C91097"/>
    <w:rsid w:val="00CB066B"/>
    <w:rsid w:val="00CC0DFD"/>
    <w:rsid w:val="00D0040F"/>
    <w:rsid w:val="00D0142A"/>
    <w:rsid w:val="00D16915"/>
    <w:rsid w:val="00D25929"/>
    <w:rsid w:val="00D323A2"/>
    <w:rsid w:val="00D405C0"/>
    <w:rsid w:val="00D53046"/>
    <w:rsid w:val="00D60663"/>
    <w:rsid w:val="00DA1B4A"/>
    <w:rsid w:val="00DD1884"/>
    <w:rsid w:val="00DE4D4E"/>
    <w:rsid w:val="00E37405"/>
    <w:rsid w:val="00E456E1"/>
    <w:rsid w:val="00E62FAA"/>
    <w:rsid w:val="00E80833"/>
    <w:rsid w:val="00EA7380"/>
    <w:rsid w:val="00EB0A81"/>
    <w:rsid w:val="00ED639D"/>
    <w:rsid w:val="00EE120D"/>
    <w:rsid w:val="00EF48ED"/>
    <w:rsid w:val="00F84D33"/>
    <w:rsid w:val="00F87EE6"/>
    <w:rsid w:val="00FB5C5B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8E439-842A-47A2-BC9D-EA393BDA9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996</TotalTime>
  <Pages>1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1900-12-31T23:00:00Z</cp:lastPrinted>
  <dcterms:created xsi:type="dcterms:W3CDTF">2012-02-15T16:35:00Z</dcterms:created>
  <dcterms:modified xsi:type="dcterms:W3CDTF">2012-03-27T20:46:00Z</dcterms:modified>
</cp:coreProperties>
</file>